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F2EDC9" w14:textId="04117523" w:rsidR="0094291D" w:rsidRDefault="00057D5D" w:rsidP="0094291D">
      <w:pPr>
        <w:ind w:left="-720"/>
        <w:rPr>
          <w:rFonts w:cs="Arial"/>
          <w:color w:val="A6A6A6" w:themeColor="background1" w:themeShade="A6"/>
          <w:sz w:val="24"/>
          <w:szCs w:val="24"/>
        </w:rPr>
      </w:pPr>
      <w:r>
        <w:rPr>
          <w:rFonts w:cs="Arial"/>
          <w:noProof/>
          <w:color w:val="A6A6A6" w:themeColor="background1" w:themeShade="A6"/>
          <w:sz w:val="24"/>
          <w:szCs w:val="24"/>
        </w:rPr>
        <w:drawing>
          <wp:inline distT="0" distB="0" distL="0" distR="0" wp14:anchorId="659A77A5" wp14:editId="71ECE3AF">
            <wp:extent cx="3017520" cy="1298198"/>
            <wp:effectExtent l="0" t="0" r="0" b="0"/>
            <wp:docPr id="6" name="Picture 6" descr="Primary Car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F 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520" cy="1298198"/>
                    </a:xfrm>
                    <a:prstGeom prst="rect">
                      <a:avLst/>
                    </a:prstGeom>
                  </pic:spPr>
                </pic:pic>
              </a:graphicData>
            </a:graphic>
          </wp:inline>
        </w:drawing>
      </w:r>
    </w:p>
    <w:p w14:paraId="69651B5A" w14:textId="167388F3" w:rsidR="00103A8F" w:rsidRPr="00C823CB" w:rsidRDefault="00103A8F" w:rsidP="005B6341">
      <w:pPr>
        <w:pStyle w:val="Cover-Acknowledgetext"/>
        <w:rPr>
          <w:rFonts w:cs="Arial"/>
          <w:color w:val="A6A6A6" w:themeColor="background1" w:themeShade="A6"/>
        </w:rPr>
      </w:pPr>
      <w:r w:rsidRPr="00C823CB">
        <w:rPr>
          <w:noProof/>
        </w:rPr>
        <mc:AlternateContent>
          <mc:Choice Requires="wps">
            <w:drawing>
              <wp:anchor distT="0" distB="0" distL="114300" distR="114300" simplePos="0" relativeHeight="251658240" behindDoc="1" locked="1" layoutInCell="1" allowOverlap="1" wp14:anchorId="785FCDF2" wp14:editId="7A874E7D">
                <wp:simplePos x="0" y="0"/>
                <wp:positionH relativeFrom="page">
                  <wp:posOffset>0</wp:posOffset>
                </wp:positionH>
                <wp:positionV relativeFrom="paragraph">
                  <wp:posOffset>222885</wp:posOffset>
                </wp:positionV>
                <wp:extent cx="7205472" cy="210312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472" cy="21031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B81514" id="Rectangle 5" o:spid="_x0000_s1026" alt="&quot;&quot;" style="position:absolute;margin-left:0;margin-top:17.55pt;width:567.35pt;height:16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" fillcolor="#00627a [3204]" stroked="f" strokeweight="2pt">
                <w10:wrap anchorx="page"/>
                <w10:anchorlock/>
              </v:rect>
            </w:pict>
          </mc:Fallback>
        </mc:AlternateContent>
      </w:r>
    </w:p>
    <w:p w14:paraId="69D88722" w14:textId="2DEA657B" w:rsidR="00103A8F" w:rsidRPr="00C823CB" w:rsidRDefault="00103A8F" w:rsidP="00C823CB">
      <w:pPr>
        <w:spacing w:after="180"/>
        <w:ind w:left="-432"/>
        <w:rPr>
          <w:rFonts w:cs="Arial"/>
          <w:color w:val="A6A6A6" w:themeColor="background1" w:themeShade="A6"/>
          <w:sz w:val="24"/>
          <w:szCs w:val="24"/>
        </w:rPr>
      </w:pPr>
    </w:p>
    <w:p w14:paraId="4E0086A1" w14:textId="0F1C625C" w:rsidR="00103A8F" w:rsidRDefault="00C823CB" w:rsidP="005B6341">
      <w:pPr>
        <w:pStyle w:val="Cover-Acknowledgetext"/>
        <w:rPr>
          <w:rFonts w:cs="Arial"/>
          <w:color w:val="A6A6A6" w:themeColor="background1" w:themeShade="A6"/>
          <w:sz w:val="24"/>
          <w:szCs w:val="24"/>
        </w:rPr>
      </w:pPr>
      <w:r>
        <w:rPr>
          <w:noProof/>
        </w:rPr>
        <mc:AlternateContent>
          <mc:Choice Requires="wps">
            <w:drawing>
              <wp:inline distT="0" distB="0" distL="0" distR="0" wp14:anchorId="4EF60E81" wp14:editId="0C9A2CDB">
                <wp:extent cx="6515100" cy="1914525"/>
                <wp:effectExtent l="0" t="0" r="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914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08FC3" w14:textId="77777777" w:rsidR="00A229F3" w:rsidRPr="00C823CB" w:rsidRDefault="00A229F3" w:rsidP="00C823CB">
                            <w:pPr>
                              <w:pStyle w:val="Title"/>
                              <w:rPr>
                                <w:sz w:val="42"/>
                                <w:szCs w:val="42"/>
                              </w:rPr>
                            </w:pPr>
                            <w:r w:rsidRPr="00C823CB">
                              <w:rPr>
                                <w:sz w:val="42"/>
                                <w:szCs w:val="42"/>
                              </w:rPr>
                              <w:t>Primary Care First: Patient Experience of Care Survey (PECS) Quality Assurance Guidelines for Survey Vendors</w:t>
                            </w:r>
                          </w:p>
                          <w:p w14:paraId="2FF80DFF" w14:textId="73B3CAED" w:rsidR="00A229F3" w:rsidRDefault="00A229F3" w:rsidP="00C823CB">
                            <w:pPr>
                              <w:pStyle w:val="Date"/>
                            </w:pPr>
                            <w:r>
                              <w:t>Volume I, Version II</w:t>
                            </w:r>
                          </w:p>
                          <w:p w14:paraId="5A3DC787" w14:textId="1E38224C" w:rsidR="00A229F3" w:rsidRDefault="00506236" w:rsidP="00C823CB">
                            <w:pPr>
                              <w:pStyle w:val="Date"/>
                            </w:pPr>
                            <w:r>
                              <w:t>March</w:t>
                            </w:r>
                            <w:r w:rsidR="00A229F3">
                              <w:t xml:space="preserve"> 2022 </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type w14:anchorId="4EF60E81" id="_x0000_t202" coordsize="21600,21600" o:spt="202" path="m,l,21600r21600,l21600,xe">
                <v:stroke joinstyle="miter"/>
                <v:path gradientshapeok="t" o:connecttype="rect"/>
              </v:shapetype>
              <v:shape id="Text Box 1" o:spid="_x0000_s1026" type="#_x0000_t202" style="width:513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" filled="f" stroked="f">
                <v:textbox inset="0,0,,0">
                  <w:txbxContent>
                    <w:p w14:paraId="46E08FC3" w14:textId="77777777" w:rsidR="00A229F3" w:rsidRPr="00C823CB" w:rsidRDefault="00A229F3" w:rsidP="00C823CB">
                      <w:pPr>
                        <w:pStyle w:val="Title"/>
                        <w:rPr>
                          <w:sz w:val="42"/>
                          <w:szCs w:val="42"/>
                        </w:rPr>
                      </w:pPr>
                      <w:r w:rsidRPr="00C823CB">
                        <w:rPr>
                          <w:sz w:val="42"/>
                          <w:szCs w:val="42"/>
                        </w:rPr>
                        <w:t>Primary Care First: Patient Experience of Care Survey (PECS) Quality Assurance Guidelines for Survey Vendors</w:t>
                      </w:r>
                    </w:p>
                    <w:p w14:paraId="2FF80DFF" w14:textId="73B3CAED" w:rsidR="00A229F3" w:rsidRDefault="00A229F3" w:rsidP="00C823CB">
                      <w:pPr>
                        <w:pStyle w:val="Date"/>
                      </w:pPr>
                      <w:r>
                        <w:t>Volume I, Version II</w:t>
                      </w:r>
                    </w:p>
                    <w:p w14:paraId="5A3DC787" w14:textId="1E38224C" w:rsidR="00A229F3" w:rsidRDefault="00506236" w:rsidP="00C823CB">
                      <w:pPr>
                        <w:pStyle w:val="Date"/>
                      </w:pPr>
                      <w:r>
                        <w:t>March</w:t>
                      </w:r>
                      <w:r w:rsidR="00A229F3">
                        <w:t xml:space="preserve"> 2022 </w:t>
                      </w:r>
                    </w:p>
                  </w:txbxContent>
                </v:textbox>
                <w10:anchorlock/>
              </v:shape>
            </w:pict>
          </mc:Fallback>
        </mc:AlternateContent>
      </w:r>
    </w:p>
    <w:p w14:paraId="1345AA4C" w14:textId="0F354212" w:rsidR="00103A8F" w:rsidRDefault="00103A8F" w:rsidP="002C7618">
      <w:pPr>
        <w:ind w:left="-432"/>
        <w:rPr>
          <w:rFonts w:cs="Arial"/>
          <w:color w:val="A6A6A6" w:themeColor="background1" w:themeShade="A6"/>
          <w:sz w:val="24"/>
          <w:szCs w:val="24"/>
        </w:rPr>
      </w:pPr>
    </w:p>
    <w:p w14:paraId="36DF5463" w14:textId="40C831F8" w:rsidR="004E2A65" w:rsidRPr="004E2A65" w:rsidRDefault="004E2A65" w:rsidP="004E2A65">
      <w:pPr>
        <w:pStyle w:val="Cover-AcknowledgeHeading"/>
      </w:pPr>
      <w:r w:rsidRPr="004E2A65">
        <w:t>Acknowledgments</w:t>
      </w:r>
    </w:p>
    <w:p w14:paraId="4F1EBE48" w14:textId="40638352" w:rsidR="00F51A89" w:rsidRPr="008648CA" w:rsidRDefault="00103A8F" w:rsidP="008648CA">
      <w:pPr>
        <w:pStyle w:val="Cover-Acknowledgetext"/>
      </w:pPr>
      <w:r w:rsidRPr="008648CA">
        <w:t>This manual was prepared under contract with the Centers for Medicare &amp; Medicaid Services (CMS) by RTI International.</w:t>
      </w:r>
      <w:r w:rsidR="004E2A65" w:rsidRPr="008648CA">
        <w:t xml:space="preserve"> </w:t>
      </w:r>
    </w:p>
    <w:p w14:paraId="1AA2A9DE" w14:textId="77777777" w:rsidR="0094291D" w:rsidRPr="00F51A89" w:rsidRDefault="0094291D" w:rsidP="005B6341">
      <w:pPr>
        <w:pStyle w:val="Cover-Acknowledgetext"/>
        <w:sectPr w:rsidR="0094291D" w:rsidRPr="00F51A89">
          <w:footerReference w:type="default" r:id="rId12"/>
          <w:pgSz w:w="12240" w:h="15840"/>
          <w:pgMar w:top="6768" w:right="907" w:bottom="1440" w:left="1440" w:header="720" w:footer="432" w:gutter="0"/>
          <w:cols w:space="720"/>
        </w:sectPr>
      </w:pPr>
    </w:p>
    <w:p w14:paraId="6D5B5CE6" w14:textId="77777777" w:rsidR="0094291D" w:rsidRDefault="0094291D" w:rsidP="00D35D7D">
      <w:pPr>
        <w:pStyle w:val="TOCHeading"/>
      </w:pPr>
      <w:r>
        <w:lastRenderedPageBreak/>
        <w:t>Table of Contents</w:t>
      </w:r>
    </w:p>
    <w:p w14:paraId="067E8356" w14:textId="5D071237" w:rsidR="00236947" w:rsidRDefault="005313AB">
      <w:pPr>
        <w:pStyle w:val="TOC1"/>
        <w:tabs>
          <w:tab w:val="right" w:leader="dot" w:pos="9350"/>
        </w:tabs>
        <w:rPr>
          <w:rFonts w:asciiTheme="minorHAnsi" w:eastAsiaTheme="minorEastAsia" w:hAnsiTheme="minorHAnsi"/>
          <w:noProof/>
        </w:rPr>
      </w:pPr>
      <w:r>
        <w:rPr>
          <w:rFonts w:cs="Arial"/>
        </w:rPr>
        <w:fldChar w:fldCharType="begin"/>
      </w:r>
      <w:r>
        <w:rPr>
          <w:rFonts w:cs="Arial"/>
        </w:rPr>
        <w:instrText xml:space="preserve"> TOC \h \z \t "Heading 1,1,Heading 2,2,Heading 3,3,Heading 1_wLine,1,ES Heading 1,1" </w:instrText>
      </w:r>
      <w:r>
        <w:rPr>
          <w:rFonts w:cs="Arial"/>
        </w:rPr>
        <w:fldChar w:fldCharType="separate"/>
      </w:r>
      <w:hyperlink w:anchor="_Toc86390479" w:history="1">
        <w:r w:rsidR="00236947" w:rsidRPr="00326542">
          <w:rPr>
            <w:rStyle w:val="Hyperlink"/>
            <w:noProof/>
          </w:rPr>
          <w:t>Acronyms</w:t>
        </w:r>
        <w:r w:rsidR="00236947">
          <w:rPr>
            <w:noProof/>
            <w:webHidden/>
          </w:rPr>
          <w:tab/>
        </w:r>
        <w:r w:rsidR="00236947">
          <w:rPr>
            <w:noProof/>
            <w:webHidden/>
          </w:rPr>
          <w:fldChar w:fldCharType="begin"/>
        </w:r>
        <w:r w:rsidR="00236947">
          <w:rPr>
            <w:noProof/>
            <w:webHidden/>
          </w:rPr>
          <w:instrText xml:space="preserve"> PAGEREF _Toc86390479 \h </w:instrText>
        </w:r>
        <w:r w:rsidR="00236947">
          <w:rPr>
            <w:noProof/>
            <w:webHidden/>
          </w:rPr>
        </w:r>
        <w:r w:rsidR="00236947">
          <w:rPr>
            <w:noProof/>
            <w:webHidden/>
          </w:rPr>
          <w:fldChar w:fldCharType="separate"/>
        </w:r>
        <w:r w:rsidR="00E42D1E">
          <w:rPr>
            <w:noProof/>
            <w:webHidden/>
          </w:rPr>
          <w:t>7</w:t>
        </w:r>
        <w:r w:rsidR="00236947">
          <w:rPr>
            <w:noProof/>
            <w:webHidden/>
          </w:rPr>
          <w:fldChar w:fldCharType="end"/>
        </w:r>
      </w:hyperlink>
    </w:p>
    <w:p w14:paraId="3E812F71" w14:textId="24DA3EF6" w:rsidR="00236947" w:rsidRDefault="00717F84">
      <w:pPr>
        <w:pStyle w:val="TOC1"/>
        <w:tabs>
          <w:tab w:val="left" w:pos="1296"/>
          <w:tab w:val="right" w:leader="dot" w:pos="9350"/>
        </w:tabs>
        <w:rPr>
          <w:rFonts w:asciiTheme="minorHAnsi" w:eastAsiaTheme="minorEastAsia" w:hAnsiTheme="minorHAnsi"/>
          <w:noProof/>
        </w:rPr>
      </w:pPr>
      <w:hyperlink w:anchor="_Toc86390480" w:history="1">
        <w:r w:rsidR="00236947" w:rsidRPr="00326542">
          <w:rPr>
            <w:rStyle w:val="Hyperlink"/>
            <w:noProof/>
          </w:rPr>
          <w:t>Chapter 1:</w:t>
        </w:r>
        <w:r w:rsidR="00236947">
          <w:rPr>
            <w:rFonts w:asciiTheme="minorHAnsi" w:eastAsiaTheme="minorEastAsia" w:hAnsiTheme="minorHAnsi"/>
            <w:noProof/>
          </w:rPr>
          <w:tab/>
        </w:r>
        <w:r w:rsidR="00236947" w:rsidRPr="00326542">
          <w:rPr>
            <w:rStyle w:val="Hyperlink"/>
            <w:noProof/>
          </w:rPr>
          <w:t>Quality Assurance Guidelines and Technical Assistance for Primary Care First Patient Experience of Care Survey (PCF PEC Survey)</w:t>
        </w:r>
        <w:r w:rsidR="00236947">
          <w:rPr>
            <w:noProof/>
            <w:webHidden/>
          </w:rPr>
          <w:tab/>
        </w:r>
        <w:r w:rsidR="00236947">
          <w:rPr>
            <w:noProof/>
            <w:webHidden/>
          </w:rPr>
          <w:fldChar w:fldCharType="begin"/>
        </w:r>
        <w:r w:rsidR="00236947">
          <w:rPr>
            <w:noProof/>
            <w:webHidden/>
          </w:rPr>
          <w:instrText xml:space="preserve"> PAGEREF _Toc86390480 \h </w:instrText>
        </w:r>
        <w:r w:rsidR="00236947">
          <w:rPr>
            <w:noProof/>
            <w:webHidden/>
          </w:rPr>
        </w:r>
        <w:r w:rsidR="00236947">
          <w:rPr>
            <w:noProof/>
            <w:webHidden/>
          </w:rPr>
          <w:fldChar w:fldCharType="separate"/>
        </w:r>
        <w:r w:rsidR="00E42D1E">
          <w:rPr>
            <w:noProof/>
            <w:webHidden/>
          </w:rPr>
          <w:t>9</w:t>
        </w:r>
        <w:r w:rsidR="00236947">
          <w:rPr>
            <w:noProof/>
            <w:webHidden/>
          </w:rPr>
          <w:fldChar w:fldCharType="end"/>
        </w:r>
      </w:hyperlink>
    </w:p>
    <w:p w14:paraId="7D05DA8A" w14:textId="2D55389A" w:rsidR="00236947" w:rsidRDefault="00717F84">
      <w:pPr>
        <w:pStyle w:val="TOC2"/>
        <w:rPr>
          <w:rFonts w:asciiTheme="minorHAnsi" w:eastAsiaTheme="minorEastAsia" w:hAnsiTheme="minorHAnsi"/>
        </w:rPr>
      </w:pPr>
      <w:hyperlink w:anchor="_Toc86390481" w:history="1">
        <w:r w:rsidR="00236947" w:rsidRPr="00326542">
          <w:rPr>
            <w:rStyle w:val="Hyperlink"/>
          </w:rPr>
          <w:t>1.1</w:t>
        </w:r>
        <w:r w:rsidR="00236947">
          <w:rPr>
            <w:rFonts w:asciiTheme="minorHAnsi" w:eastAsiaTheme="minorEastAsia" w:hAnsiTheme="minorHAnsi"/>
          </w:rPr>
          <w:tab/>
        </w:r>
        <w:r w:rsidR="00236947" w:rsidRPr="00326542">
          <w:rPr>
            <w:rStyle w:val="Hyperlink"/>
          </w:rPr>
          <w:t>Purpose of the Quality Assurance Guidelines</w:t>
        </w:r>
        <w:r w:rsidR="00236947">
          <w:rPr>
            <w:webHidden/>
          </w:rPr>
          <w:tab/>
        </w:r>
        <w:r w:rsidR="00236947">
          <w:rPr>
            <w:webHidden/>
          </w:rPr>
          <w:fldChar w:fldCharType="begin"/>
        </w:r>
        <w:r w:rsidR="00236947">
          <w:rPr>
            <w:webHidden/>
          </w:rPr>
          <w:instrText xml:space="preserve"> PAGEREF _Toc86390481 \h </w:instrText>
        </w:r>
        <w:r w:rsidR="00236947">
          <w:rPr>
            <w:webHidden/>
          </w:rPr>
        </w:r>
        <w:r w:rsidR="00236947">
          <w:rPr>
            <w:webHidden/>
          </w:rPr>
          <w:fldChar w:fldCharType="separate"/>
        </w:r>
        <w:r w:rsidR="00E42D1E">
          <w:rPr>
            <w:webHidden/>
          </w:rPr>
          <w:t>9</w:t>
        </w:r>
        <w:r w:rsidR="00236947">
          <w:rPr>
            <w:webHidden/>
          </w:rPr>
          <w:fldChar w:fldCharType="end"/>
        </w:r>
      </w:hyperlink>
    </w:p>
    <w:p w14:paraId="649DCDD3" w14:textId="13DE21C4" w:rsidR="00236947" w:rsidRDefault="00717F84">
      <w:pPr>
        <w:pStyle w:val="TOC2"/>
        <w:rPr>
          <w:rFonts w:asciiTheme="minorHAnsi" w:eastAsiaTheme="minorEastAsia" w:hAnsiTheme="minorHAnsi"/>
        </w:rPr>
      </w:pPr>
      <w:hyperlink w:anchor="_Toc86390482" w:history="1">
        <w:r w:rsidR="00236947" w:rsidRPr="00326542">
          <w:rPr>
            <w:rStyle w:val="Hyperlink"/>
          </w:rPr>
          <w:t>1.2</w:t>
        </w:r>
        <w:r w:rsidR="00236947">
          <w:rPr>
            <w:rFonts w:asciiTheme="minorHAnsi" w:eastAsiaTheme="minorEastAsia" w:hAnsiTheme="minorHAnsi"/>
          </w:rPr>
          <w:tab/>
        </w:r>
        <w:r w:rsidR="00236947" w:rsidRPr="00326542">
          <w:rPr>
            <w:rStyle w:val="Hyperlink"/>
          </w:rPr>
          <w:t>Technical Assistance on PCF PECS</w:t>
        </w:r>
        <w:r w:rsidR="00236947">
          <w:rPr>
            <w:webHidden/>
          </w:rPr>
          <w:tab/>
        </w:r>
        <w:r w:rsidR="00236947">
          <w:rPr>
            <w:webHidden/>
          </w:rPr>
          <w:fldChar w:fldCharType="begin"/>
        </w:r>
        <w:r w:rsidR="00236947">
          <w:rPr>
            <w:webHidden/>
          </w:rPr>
          <w:instrText xml:space="preserve"> PAGEREF _Toc86390482 \h </w:instrText>
        </w:r>
        <w:r w:rsidR="00236947">
          <w:rPr>
            <w:webHidden/>
          </w:rPr>
        </w:r>
        <w:r w:rsidR="00236947">
          <w:rPr>
            <w:webHidden/>
          </w:rPr>
          <w:fldChar w:fldCharType="separate"/>
        </w:r>
        <w:r w:rsidR="00E42D1E">
          <w:rPr>
            <w:webHidden/>
          </w:rPr>
          <w:t>9</w:t>
        </w:r>
        <w:r w:rsidR="00236947">
          <w:rPr>
            <w:webHidden/>
          </w:rPr>
          <w:fldChar w:fldCharType="end"/>
        </w:r>
      </w:hyperlink>
    </w:p>
    <w:p w14:paraId="14EE14DC" w14:textId="727DEE3D" w:rsidR="00236947" w:rsidRDefault="00717F84">
      <w:pPr>
        <w:pStyle w:val="TOC1"/>
        <w:tabs>
          <w:tab w:val="left" w:pos="1296"/>
          <w:tab w:val="right" w:leader="dot" w:pos="9350"/>
        </w:tabs>
        <w:rPr>
          <w:rFonts w:asciiTheme="minorHAnsi" w:eastAsiaTheme="minorEastAsia" w:hAnsiTheme="minorHAnsi"/>
          <w:noProof/>
        </w:rPr>
      </w:pPr>
      <w:hyperlink w:anchor="_Toc86390483" w:history="1">
        <w:r w:rsidR="00236947" w:rsidRPr="00326542">
          <w:rPr>
            <w:rStyle w:val="Hyperlink"/>
            <w:noProof/>
          </w:rPr>
          <w:t>Chapter 2:</w:t>
        </w:r>
        <w:r w:rsidR="00236947">
          <w:rPr>
            <w:rFonts w:asciiTheme="minorHAnsi" w:eastAsiaTheme="minorEastAsia" w:hAnsiTheme="minorHAnsi"/>
            <w:noProof/>
          </w:rPr>
          <w:tab/>
        </w:r>
        <w:r w:rsidR="00236947" w:rsidRPr="00326542">
          <w:rPr>
            <w:rStyle w:val="Hyperlink"/>
            <w:noProof/>
          </w:rPr>
          <w:t>Introduction and Overview</w:t>
        </w:r>
        <w:r w:rsidR="00236947">
          <w:rPr>
            <w:noProof/>
            <w:webHidden/>
          </w:rPr>
          <w:tab/>
        </w:r>
        <w:r w:rsidR="00236947">
          <w:rPr>
            <w:noProof/>
            <w:webHidden/>
          </w:rPr>
          <w:fldChar w:fldCharType="begin"/>
        </w:r>
        <w:r w:rsidR="00236947">
          <w:rPr>
            <w:noProof/>
            <w:webHidden/>
          </w:rPr>
          <w:instrText xml:space="preserve"> PAGEREF _Toc86390483 \h </w:instrText>
        </w:r>
        <w:r w:rsidR="00236947">
          <w:rPr>
            <w:noProof/>
            <w:webHidden/>
          </w:rPr>
        </w:r>
        <w:r w:rsidR="00236947">
          <w:rPr>
            <w:noProof/>
            <w:webHidden/>
          </w:rPr>
          <w:fldChar w:fldCharType="separate"/>
        </w:r>
        <w:r w:rsidR="00E42D1E">
          <w:rPr>
            <w:noProof/>
            <w:webHidden/>
          </w:rPr>
          <w:t>11</w:t>
        </w:r>
        <w:r w:rsidR="00236947">
          <w:rPr>
            <w:noProof/>
            <w:webHidden/>
          </w:rPr>
          <w:fldChar w:fldCharType="end"/>
        </w:r>
      </w:hyperlink>
    </w:p>
    <w:p w14:paraId="0CA30368" w14:textId="279E5B5E" w:rsidR="00236947" w:rsidRDefault="00717F84">
      <w:pPr>
        <w:pStyle w:val="TOC2"/>
        <w:rPr>
          <w:rFonts w:asciiTheme="minorHAnsi" w:eastAsiaTheme="minorEastAsia" w:hAnsiTheme="minorHAnsi"/>
        </w:rPr>
      </w:pPr>
      <w:hyperlink w:anchor="_Toc86390484" w:history="1">
        <w:r w:rsidR="00236947" w:rsidRPr="00326542">
          <w:rPr>
            <w:rStyle w:val="Hyperlink"/>
          </w:rPr>
          <w:t>2.1</w:t>
        </w:r>
        <w:r w:rsidR="00236947">
          <w:rPr>
            <w:rFonts w:asciiTheme="minorHAnsi" w:eastAsiaTheme="minorEastAsia" w:hAnsiTheme="minorHAnsi"/>
          </w:rPr>
          <w:tab/>
        </w:r>
        <w:r w:rsidR="00236947" w:rsidRPr="00326542">
          <w:rPr>
            <w:rStyle w:val="Hyperlink"/>
          </w:rPr>
          <w:t>About the Primary Care First Model Option</w:t>
        </w:r>
        <w:r w:rsidR="00236947">
          <w:rPr>
            <w:webHidden/>
          </w:rPr>
          <w:tab/>
        </w:r>
        <w:r w:rsidR="00236947">
          <w:rPr>
            <w:webHidden/>
          </w:rPr>
          <w:fldChar w:fldCharType="begin"/>
        </w:r>
        <w:r w:rsidR="00236947">
          <w:rPr>
            <w:webHidden/>
          </w:rPr>
          <w:instrText xml:space="preserve"> PAGEREF _Toc86390484 \h </w:instrText>
        </w:r>
        <w:r w:rsidR="00236947">
          <w:rPr>
            <w:webHidden/>
          </w:rPr>
        </w:r>
        <w:r w:rsidR="00236947">
          <w:rPr>
            <w:webHidden/>
          </w:rPr>
          <w:fldChar w:fldCharType="separate"/>
        </w:r>
        <w:r w:rsidR="00E42D1E">
          <w:rPr>
            <w:webHidden/>
          </w:rPr>
          <w:t>11</w:t>
        </w:r>
        <w:r w:rsidR="00236947">
          <w:rPr>
            <w:webHidden/>
          </w:rPr>
          <w:fldChar w:fldCharType="end"/>
        </w:r>
      </w:hyperlink>
    </w:p>
    <w:p w14:paraId="64C66B32" w14:textId="58B2D2DB" w:rsidR="00236947" w:rsidRDefault="00717F84">
      <w:pPr>
        <w:pStyle w:val="TOC2"/>
        <w:rPr>
          <w:rFonts w:asciiTheme="minorHAnsi" w:eastAsiaTheme="minorEastAsia" w:hAnsiTheme="minorHAnsi"/>
        </w:rPr>
      </w:pPr>
      <w:hyperlink w:anchor="_Toc86390485" w:history="1">
        <w:r w:rsidR="00236947" w:rsidRPr="00326542">
          <w:rPr>
            <w:rStyle w:val="Hyperlink"/>
          </w:rPr>
          <w:t>2.2</w:t>
        </w:r>
        <w:r w:rsidR="00236947">
          <w:rPr>
            <w:rFonts w:asciiTheme="minorHAnsi" w:eastAsiaTheme="minorEastAsia" w:hAnsiTheme="minorHAnsi"/>
          </w:rPr>
          <w:tab/>
        </w:r>
        <w:r w:rsidR="00236947" w:rsidRPr="00326542">
          <w:rPr>
            <w:rStyle w:val="Hyperlink"/>
          </w:rPr>
          <w:t>About the PCF PEC Survey instrument</w:t>
        </w:r>
        <w:r w:rsidR="00236947">
          <w:rPr>
            <w:webHidden/>
          </w:rPr>
          <w:tab/>
        </w:r>
        <w:r w:rsidR="00236947">
          <w:rPr>
            <w:webHidden/>
          </w:rPr>
          <w:fldChar w:fldCharType="begin"/>
        </w:r>
        <w:r w:rsidR="00236947">
          <w:rPr>
            <w:webHidden/>
          </w:rPr>
          <w:instrText xml:space="preserve"> PAGEREF _Toc86390485 \h </w:instrText>
        </w:r>
        <w:r w:rsidR="00236947">
          <w:rPr>
            <w:webHidden/>
          </w:rPr>
        </w:r>
        <w:r w:rsidR="00236947">
          <w:rPr>
            <w:webHidden/>
          </w:rPr>
          <w:fldChar w:fldCharType="separate"/>
        </w:r>
        <w:r w:rsidR="00E42D1E">
          <w:rPr>
            <w:webHidden/>
          </w:rPr>
          <w:t>11</w:t>
        </w:r>
        <w:r w:rsidR="00236947">
          <w:rPr>
            <w:webHidden/>
          </w:rPr>
          <w:fldChar w:fldCharType="end"/>
        </w:r>
      </w:hyperlink>
    </w:p>
    <w:p w14:paraId="2B0B42C5" w14:textId="190A8CC1" w:rsidR="00236947" w:rsidRDefault="00717F84">
      <w:pPr>
        <w:pStyle w:val="TOC2"/>
        <w:rPr>
          <w:rFonts w:asciiTheme="minorHAnsi" w:eastAsiaTheme="minorEastAsia" w:hAnsiTheme="minorHAnsi"/>
        </w:rPr>
      </w:pPr>
      <w:hyperlink w:anchor="_Toc86390486" w:history="1">
        <w:r w:rsidR="00236947" w:rsidRPr="00326542">
          <w:rPr>
            <w:rStyle w:val="Hyperlink"/>
          </w:rPr>
          <w:t>2.3</w:t>
        </w:r>
        <w:r w:rsidR="00236947">
          <w:rPr>
            <w:rFonts w:asciiTheme="minorHAnsi" w:eastAsiaTheme="minorEastAsia" w:hAnsiTheme="minorHAnsi"/>
          </w:rPr>
          <w:tab/>
        </w:r>
        <w:r w:rsidR="00236947" w:rsidRPr="00326542">
          <w:rPr>
            <w:rStyle w:val="Hyperlink"/>
          </w:rPr>
          <w:t>About the PCF PEC Survey Administration</w:t>
        </w:r>
        <w:r w:rsidR="00236947">
          <w:rPr>
            <w:webHidden/>
          </w:rPr>
          <w:tab/>
        </w:r>
        <w:r w:rsidR="00236947">
          <w:rPr>
            <w:webHidden/>
          </w:rPr>
          <w:fldChar w:fldCharType="begin"/>
        </w:r>
        <w:r w:rsidR="00236947">
          <w:rPr>
            <w:webHidden/>
          </w:rPr>
          <w:instrText xml:space="preserve"> PAGEREF _Toc86390486 \h </w:instrText>
        </w:r>
        <w:r w:rsidR="00236947">
          <w:rPr>
            <w:webHidden/>
          </w:rPr>
        </w:r>
        <w:r w:rsidR="00236947">
          <w:rPr>
            <w:webHidden/>
          </w:rPr>
          <w:fldChar w:fldCharType="separate"/>
        </w:r>
        <w:r w:rsidR="00E42D1E">
          <w:rPr>
            <w:webHidden/>
          </w:rPr>
          <w:t>12</w:t>
        </w:r>
        <w:r w:rsidR="00236947">
          <w:rPr>
            <w:webHidden/>
          </w:rPr>
          <w:fldChar w:fldCharType="end"/>
        </w:r>
      </w:hyperlink>
    </w:p>
    <w:p w14:paraId="6A0D3EBB" w14:textId="0FCA8726" w:rsidR="00236947" w:rsidRDefault="00717F84">
      <w:pPr>
        <w:pStyle w:val="TOC2"/>
        <w:rPr>
          <w:rFonts w:asciiTheme="minorHAnsi" w:eastAsiaTheme="minorEastAsia" w:hAnsiTheme="minorHAnsi"/>
        </w:rPr>
      </w:pPr>
      <w:hyperlink w:anchor="_Toc86390487" w:history="1">
        <w:r w:rsidR="00236947" w:rsidRPr="00326542">
          <w:rPr>
            <w:rStyle w:val="Hyperlink"/>
          </w:rPr>
          <w:t>2.4</w:t>
        </w:r>
        <w:r w:rsidR="00236947">
          <w:rPr>
            <w:rFonts w:asciiTheme="minorHAnsi" w:eastAsiaTheme="minorEastAsia" w:hAnsiTheme="minorHAnsi"/>
          </w:rPr>
          <w:tab/>
        </w:r>
        <w:r w:rsidR="00236947" w:rsidRPr="00326542">
          <w:rPr>
            <w:rStyle w:val="Hyperlink"/>
          </w:rPr>
          <w:t>What’s New or Different?</w:t>
        </w:r>
        <w:r w:rsidR="00236947">
          <w:rPr>
            <w:webHidden/>
          </w:rPr>
          <w:tab/>
        </w:r>
        <w:r w:rsidR="00236947">
          <w:rPr>
            <w:webHidden/>
          </w:rPr>
          <w:fldChar w:fldCharType="begin"/>
        </w:r>
        <w:r w:rsidR="00236947">
          <w:rPr>
            <w:webHidden/>
          </w:rPr>
          <w:instrText xml:space="preserve"> PAGEREF _Toc86390487 \h </w:instrText>
        </w:r>
        <w:r w:rsidR="00236947">
          <w:rPr>
            <w:webHidden/>
          </w:rPr>
        </w:r>
        <w:r w:rsidR="00236947">
          <w:rPr>
            <w:webHidden/>
          </w:rPr>
          <w:fldChar w:fldCharType="separate"/>
        </w:r>
        <w:r w:rsidR="00E42D1E">
          <w:rPr>
            <w:webHidden/>
          </w:rPr>
          <w:t>13</w:t>
        </w:r>
        <w:r w:rsidR="00236947">
          <w:rPr>
            <w:webHidden/>
          </w:rPr>
          <w:fldChar w:fldCharType="end"/>
        </w:r>
      </w:hyperlink>
    </w:p>
    <w:p w14:paraId="192C6A7F" w14:textId="50E086EA" w:rsidR="00236947" w:rsidRDefault="00717F84">
      <w:pPr>
        <w:pStyle w:val="TOC1"/>
        <w:tabs>
          <w:tab w:val="left" w:pos="1296"/>
          <w:tab w:val="right" w:leader="dot" w:pos="9350"/>
        </w:tabs>
        <w:rPr>
          <w:rFonts w:asciiTheme="minorHAnsi" w:eastAsiaTheme="minorEastAsia" w:hAnsiTheme="minorHAnsi"/>
          <w:noProof/>
        </w:rPr>
      </w:pPr>
      <w:hyperlink w:anchor="_Toc86390488" w:history="1">
        <w:r w:rsidR="00236947" w:rsidRPr="00326542">
          <w:rPr>
            <w:rStyle w:val="Hyperlink"/>
            <w:noProof/>
          </w:rPr>
          <w:t>Chapter 3:</w:t>
        </w:r>
        <w:r w:rsidR="00236947">
          <w:rPr>
            <w:rFonts w:asciiTheme="minorHAnsi" w:eastAsiaTheme="minorEastAsia" w:hAnsiTheme="minorHAnsi"/>
            <w:noProof/>
          </w:rPr>
          <w:tab/>
        </w:r>
        <w:r w:rsidR="00236947" w:rsidRPr="00326542">
          <w:rPr>
            <w:rStyle w:val="Hyperlink"/>
            <w:noProof/>
          </w:rPr>
          <w:t>Roles and Responsibilities</w:t>
        </w:r>
        <w:r w:rsidR="00236947">
          <w:rPr>
            <w:noProof/>
            <w:webHidden/>
          </w:rPr>
          <w:tab/>
        </w:r>
        <w:r w:rsidR="00236947">
          <w:rPr>
            <w:noProof/>
            <w:webHidden/>
          </w:rPr>
          <w:fldChar w:fldCharType="begin"/>
        </w:r>
        <w:r w:rsidR="00236947">
          <w:rPr>
            <w:noProof/>
            <w:webHidden/>
          </w:rPr>
          <w:instrText xml:space="preserve"> PAGEREF _Toc86390488 \h </w:instrText>
        </w:r>
        <w:r w:rsidR="00236947">
          <w:rPr>
            <w:noProof/>
            <w:webHidden/>
          </w:rPr>
        </w:r>
        <w:r w:rsidR="00236947">
          <w:rPr>
            <w:noProof/>
            <w:webHidden/>
          </w:rPr>
          <w:fldChar w:fldCharType="separate"/>
        </w:r>
        <w:r w:rsidR="00E42D1E">
          <w:rPr>
            <w:noProof/>
            <w:webHidden/>
          </w:rPr>
          <w:t>15</w:t>
        </w:r>
        <w:r w:rsidR="00236947">
          <w:rPr>
            <w:noProof/>
            <w:webHidden/>
          </w:rPr>
          <w:fldChar w:fldCharType="end"/>
        </w:r>
      </w:hyperlink>
    </w:p>
    <w:p w14:paraId="57FE4674" w14:textId="54FE94B6" w:rsidR="00236947" w:rsidRDefault="00717F84">
      <w:pPr>
        <w:pStyle w:val="TOC2"/>
        <w:rPr>
          <w:rFonts w:asciiTheme="minorHAnsi" w:eastAsiaTheme="minorEastAsia" w:hAnsiTheme="minorHAnsi"/>
        </w:rPr>
      </w:pPr>
      <w:hyperlink w:anchor="_Toc86390489" w:history="1">
        <w:r w:rsidR="00236947" w:rsidRPr="00326542">
          <w:rPr>
            <w:rStyle w:val="Hyperlink"/>
          </w:rPr>
          <w:t>3.1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_Toc86390489 \h </w:instrText>
        </w:r>
        <w:r w:rsidR="00236947">
          <w:rPr>
            <w:webHidden/>
          </w:rPr>
        </w:r>
        <w:r w:rsidR="00236947">
          <w:rPr>
            <w:webHidden/>
          </w:rPr>
          <w:fldChar w:fldCharType="separate"/>
        </w:r>
        <w:r w:rsidR="00E42D1E">
          <w:rPr>
            <w:webHidden/>
          </w:rPr>
          <w:t>15</w:t>
        </w:r>
        <w:r w:rsidR="00236947">
          <w:rPr>
            <w:webHidden/>
          </w:rPr>
          <w:fldChar w:fldCharType="end"/>
        </w:r>
      </w:hyperlink>
    </w:p>
    <w:p w14:paraId="50E1B272" w14:textId="0959B61C" w:rsidR="00236947" w:rsidRDefault="00717F84">
      <w:pPr>
        <w:pStyle w:val="TOC2"/>
        <w:rPr>
          <w:rFonts w:asciiTheme="minorHAnsi" w:eastAsiaTheme="minorEastAsia" w:hAnsiTheme="minorHAnsi"/>
        </w:rPr>
      </w:pPr>
      <w:hyperlink w:anchor="_Toc86390490" w:history="1">
        <w:r w:rsidR="00236947" w:rsidRPr="00326542">
          <w:rPr>
            <w:rStyle w:val="Hyperlink"/>
          </w:rPr>
          <w:t>3.2</w:t>
        </w:r>
        <w:r w:rsidR="00236947">
          <w:rPr>
            <w:rFonts w:asciiTheme="minorHAnsi" w:eastAsiaTheme="minorEastAsia" w:hAnsiTheme="minorHAnsi"/>
          </w:rPr>
          <w:tab/>
        </w:r>
        <w:r w:rsidR="00236947" w:rsidRPr="00326542">
          <w:rPr>
            <w:rStyle w:val="Hyperlink"/>
          </w:rPr>
          <w:t>CMS Responsibilities</w:t>
        </w:r>
        <w:r w:rsidR="00236947">
          <w:rPr>
            <w:webHidden/>
          </w:rPr>
          <w:tab/>
        </w:r>
        <w:r w:rsidR="00236947">
          <w:rPr>
            <w:webHidden/>
          </w:rPr>
          <w:fldChar w:fldCharType="begin"/>
        </w:r>
        <w:r w:rsidR="00236947">
          <w:rPr>
            <w:webHidden/>
          </w:rPr>
          <w:instrText xml:space="preserve"> PAGEREF _Toc86390490 \h </w:instrText>
        </w:r>
        <w:r w:rsidR="00236947">
          <w:rPr>
            <w:webHidden/>
          </w:rPr>
        </w:r>
        <w:r w:rsidR="00236947">
          <w:rPr>
            <w:webHidden/>
          </w:rPr>
          <w:fldChar w:fldCharType="separate"/>
        </w:r>
        <w:r w:rsidR="00E42D1E">
          <w:rPr>
            <w:webHidden/>
          </w:rPr>
          <w:t>15</w:t>
        </w:r>
        <w:r w:rsidR="00236947">
          <w:rPr>
            <w:webHidden/>
          </w:rPr>
          <w:fldChar w:fldCharType="end"/>
        </w:r>
      </w:hyperlink>
    </w:p>
    <w:p w14:paraId="7D87A53D" w14:textId="4F4E4664" w:rsidR="00236947" w:rsidRDefault="00717F84">
      <w:pPr>
        <w:pStyle w:val="TOC3"/>
        <w:rPr>
          <w:rFonts w:asciiTheme="minorHAnsi" w:eastAsiaTheme="minorEastAsia" w:hAnsiTheme="minorHAnsi" w:cstheme="minorBidi"/>
        </w:rPr>
      </w:pPr>
      <w:hyperlink w:anchor="_Toc86390491" w:history="1">
        <w:r w:rsidR="00236947" w:rsidRPr="00326542">
          <w:rPr>
            <w:rStyle w:val="Hyperlink"/>
          </w:rPr>
          <w:t>3.2.1</w:t>
        </w:r>
        <w:r w:rsidR="00236947">
          <w:rPr>
            <w:rFonts w:asciiTheme="minorHAnsi" w:eastAsiaTheme="minorEastAsia" w:hAnsiTheme="minorHAnsi" w:cstheme="minorBidi"/>
          </w:rPr>
          <w:tab/>
        </w:r>
        <w:r w:rsidR="00236947" w:rsidRPr="00326542">
          <w:rPr>
            <w:rStyle w:val="Hyperlink"/>
          </w:rPr>
          <w:t>Provide Survey Vendor Training and Approve Vendors</w:t>
        </w:r>
        <w:r w:rsidR="00236947">
          <w:rPr>
            <w:webHidden/>
          </w:rPr>
          <w:tab/>
        </w:r>
        <w:r w:rsidR="00236947">
          <w:rPr>
            <w:webHidden/>
          </w:rPr>
          <w:fldChar w:fldCharType="begin"/>
        </w:r>
        <w:r w:rsidR="00236947">
          <w:rPr>
            <w:webHidden/>
          </w:rPr>
          <w:instrText xml:space="preserve"> PAGEREF _Toc86390491 \h </w:instrText>
        </w:r>
        <w:r w:rsidR="00236947">
          <w:rPr>
            <w:webHidden/>
          </w:rPr>
        </w:r>
        <w:r w:rsidR="00236947">
          <w:rPr>
            <w:webHidden/>
          </w:rPr>
          <w:fldChar w:fldCharType="separate"/>
        </w:r>
        <w:r w:rsidR="00E42D1E">
          <w:rPr>
            <w:webHidden/>
          </w:rPr>
          <w:t>15</w:t>
        </w:r>
        <w:r w:rsidR="00236947">
          <w:rPr>
            <w:webHidden/>
          </w:rPr>
          <w:fldChar w:fldCharType="end"/>
        </w:r>
      </w:hyperlink>
    </w:p>
    <w:p w14:paraId="57DB0F98" w14:textId="5D2B41E5" w:rsidR="00236947" w:rsidRDefault="00717F84">
      <w:pPr>
        <w:pStyle w:val="TOC3"/>
        <w:rPr>
          <w:rFonts w:asciiTheme="minorHAnsi" w:eastAsiaTheme="minorEastAsia" w:hAnsiTheme="minorHAnsi" w:cstheme="minorBidi"/>
        </w:rPr>
      </w:pPr>
      <w:hyperlink w:anchor="_Toc86390492" w:history="1">
        <w:r w:rsidR="00236947" w:rsidRPr="00326542">
          <w:rPr>
            <w:rStyle w:val="Hyperlink"/>
          </w:rPr>
          <w:t>3.2.2</w:t>
        </w:r>
        <w:r w:rsidR="00236947">
          <w:rPr>
            <w:rFonts w:asciiTheme="minorHAnsi" w:eastAsiaTheme="minorEastAsia" w:hAnsiTheme="minorHAnsi" w:cstheme="minorBidi"/>
          </w:rPr>
          <w:tab/>
        </w:r>
        <w:r w:rsidR="00236947" w:rsidRPr="00326542">
          <w:rPr>
            <w:rStyle w:val="Hyperlink"/>
          </w:rPr>
          <w:t>Provide Survey Administration Procedures, Technical Assistance, and Updated Information to Vendors</w:t>
        </w:r>
        <w:r w:rsidR="00236947">
          <w:rPr>
            <w:webHidden/>
          </w:rPr>
          <w:tab/>
        </w:r>
        <w:r w:rsidR="00236947">
          <w:rPr>
            <w:webHidden/>
          </w:rPr>
          <w:fldChar w:fldCharType="begin"/>
        </w:r>
        <w:r w:rsidR="00236947">
          <w:rPr>
            <w:webHidden/>
          </w:rPr>
          <w:instrText xml:space="preserve"> PAGEREF _Toc86390492 \h </w:instrText>
        </w:r>
        <w:r w:rsidR="00236947">
          <w:rPr>
            <w:webHidden/>
          </w:rPr>
        </w:r>
        <w:r w:rsidR="00236947">
          <w:rPr>
            <w:webHidden/>
          </w:rPr>
          <w:fldChar w:fldCharType="separate"/>
        </w:r>
        <w:r w:rsidR="00E42D1E">
          <w:rPr>
            <w:webHidden/>
          </w:rPr>
          <w:t>15</w:t>
        </w:r>
        <w:r w:rsidR="00236947">
          <w:rPr>
            <w:webHidden/>
          </w:rPr>
          <w:fldChar w:fldCharType="end"/>
        </w:r>
      </w:hyperlink>
    </w:p>
    <w:p w14:paraId="09F20C92" w14:textId="151A77D1" w:rsidR="00236947" w:rsidRDefault="00717F84">
      <w:pPr>
        <w:pStyle w:val="TOC3"/>
        <w:rPr>
          <w:rFonts w:asciiTheme="minorHAnsi" w:eastAsiaTheme="minorEastAsia" w:hAnsiTheme="minorHAnsi" w:cstheme="minorBidi"/>
        </w:rPr>
      </w:pPr>
      <w:hyperlink w:anchor="_Toc86390493" w:history="1">
        <w:r w:rsidR="00236947" w:rsidRPr="00326542">
          <w:rPr>
            <w:rStyle w:val="Hyperlink"/>
          </w:rPr>
          <w:t>3.2.3</w:t>
        </w:r>
        <w:r w:rsidR="00236947">
          <w:rPr>
            <w:rFonts w:asciiTheme="minorHAnsi" w:eastAsiaTheme="minorEastAsia" w:hAnsiTheme="minorHAnsi" w:cstheme="minorBidi"/>
          </w:rPr>
          <w:tab/>
        </w:r>
        <w:r w:rsidR="00236947" w:rsidRPr="00326542">
          <w:rPr>
            <w:rStyle w:val="Hyperlink"/>
          </w:rPr>
          <w:t>Maintain and Distribute List of Approved PECS Vendors</w:t>
        </w:r>
        <w:r w:rsidR="00236947">
          <w:rPr>
            <w:webHidden/>
          </w:rPr>
          <w:tab/>
        </w:r>
        <w:r w:rsidR="00236947">
          <w:rPr>
            <w:webHidden/>
          </w:rPr>
          <w:fldChar w:fldCharType="begin"/>
        </w:r>
        <w:r w:rsidR="00236947">
          <w:rPr>
            <w:webHidden/>
          </w:rPr>
          <w:instrText xml:space="preserve"> PAGEREF _Toc86390493 \h </w:instrText>
        </w:r>
        <w:r w:rsidR="00236947">
          <w:rPr>
            <w:webHidden/>
          </w:rPr>
        </w:r>
        <w:r w:rsidR="00236947">
          <w:rPr>
            <w:webHidden/>
          </w:rPr>
          <w:fldChar w:fldCharType="separate"/>
        </w:r>
        <w:r w:rsidR="00E42D1E">
          <w:rPr>
            <w:webHidden/>
          </w:rPr>
          <w:t>16</w:t>
        </w:r>
        <w:r w:rsidR="00236947">
          <w:rPr>
            <w:webHidden/>
          </w:rPr>
          <w:fldChar w:fldCharType="end"/>
        </w:r>
      </w:hyperlink>
    </w:p>
    <w:p w14:paraId="25D8E20E" w14:textId="6866367C" w:rsidR="00236947" w:rsidRDefault="00717F84">
      <w:pPr>
        <w:pStyle w:val="TOC3"/>
        <w:rPr>
          <w:rFonts w:asciiTheme="minorHAnsi" w:eastAsiaTheme="minorEastAsia" w:hAnsiTheme="minorHAnsi" w:cstheme="minorBidi"/>
        </w:rPr>
      </w:pPr>
      <w:hyperlink w:anchor="_Toc86390494" w:history="1">
        <w:r w:rsidR="00236947" w:rsidRPr="00326542">
          <w:rPr>
            <w:rStyle w:val="Hyperlink"/>
          </w:rPr>
          <w:t>3.2.4</w:t>
        </w:r>
        <w:r w:rsidR="00236947">
          <w:rPr>
            <w:rFonts w:asciiTheme="minorHAnsi" w:eastAsiaTheme="minorEastAsia" w:hAnsiTheme="minorHAnsi" w:cstheme="minorBidi"/>
          </w:rPr>
          <w:tab/>
        </w:r>
        <w:r w:rsidR="00236947" w:rsidRPr="00326542">
          <w:rPr>
            <w:rStyle w:val="Hyperlink"/>
          </w:rPr>
          <w:t>Provide Survey Vendors with Sample Files</w:t>
        </w:r>
        <w:r w:rsidR="00236947">
          <w:rPr>
            <w:webHidden/>
          </w:rPr>
          <w:tab/>
        </w:r>
        <w:r w:rsidR="00236947">
          <w:rPr>
            <w:webHidden/>
          </w:rPr>
          <w:fldChar w:fldCharType="begin"/>
        </w:r>
        <w:r w:rsidR="00236947">
          <w:rPr>
            <w:webHidden/>
          </w:rPr>
          <w:instrText xml:space="preserve"> PAGEREF _Toc86390494 \h </w:instrText>
        </w:r>
        <w:r w:rsidR="00236947">
          <w:rPr>
            <w:webHidden/>
          </w:rPr>
        </w:r>
        <w:r w:rsidR="00236947">
          <w:rPr>
            <w:webHidden/>
          </w:rPr>
          <w:fldChar w:fldCharType="separate"/>
        </w:r>
        <w:r w:rsidR="00E42D1E">
          <w:rPr>
            <w:webHidden/>
          </w:rPr>
          <w:t>17</w:t>
        </w:r>
        <w:r w:rsidR="00236947">
          <w:rPr>
            <w:webHidden/>
          </w:rPr>
          <w:fldChar w:fldCharType="end"/>
        </w:r>
      </w:hyperlink>
    </w:p>
    <w:p w14:paraId="0C650297" w14:textId="5914A63D" w:rsidR="00236947" w:rsidRDefault="00717F84">
      <w:pPr>
        <w:pStyle w:val="TOC3"/>
        <w:rPr>
          <w:rFonts w:asciiTheme="minorHAnsi" w:eastAsiaTheme="minorEastAsia" w:hAnsiTheme="minorHAnsi" w:cstheme="minorBidi"/>
        </w:rPr>
      </w:pPr>
      <w:hyperlink w:anchor="_Toc86390495" w:history="1">
        <w:r w:rsidR="00236947" w:rsidRPr="00326542">
          <w:rPr>
            <w:rStyle w:val="Hyperlink"/>
          </w:rPr>
          <w:t>3.2.5</w:t>
        </w:r>
        <w:r w:rsidR="00236947">
          <w:rPr>
            <w:rFonts w:asciiTheme="minorHAnsi" w:eastAsiaTheme="minorEastAsia" w:hAnsiTheme="minorHAnsi" w:cstheme="minorBidi"/>
          </w:rPr>
          <w:tab/>
        </w:r>
        <w:r w:rsidR="00236947" w:rsidRPr="00326542">
          <w:rPr>
            <w:rStyle w:val="Hyperlink"/>
          </w:rPr>
          <w:t>Review, Score, and Report Personalized Data to Practice Sites</w:t>
        </w:r>
        <w:r w:rsidR="00236947">
          <w:rPr>
            <w:webHidden/>
          </w:rPr>
          <w:tab/>
        </w:r>
        <w:r w:rsidR="00236947">
          <w:rPr>
            <w:webHidden/>
          </w:rPr>
          <w:fldChar w:fldCharType="begin"/>
        </w:r>
        <w:r w:rsidR="00236947">
          <w:rPr>
            <w:webHidden/>
          </w:rPr>
          <w:instrText xml:space="preserve"> PAGEREF _Toc86390495 \h </w:instrText>
        </w:r>
        <w:r w:rsidR="00236947">
          <w:rPr>
            <w:webHidden/>
          </w:rPr>
        </w:r>
        <w:r w:rsidR="00236947">
          <w:rPr>
            <w:webHidden/>
          </w:rPr>
          <w:fldChar w:fldCharType="separate"/>
        </w:r>
        <w:r w:rsidR="00E42D1E">
          <w:rPr>
            <w:webHidden/>
          </w:rPr>
          <w:t>17</w:t>
        </w:r>
        <w:r w:rsidR="00236947">
          <w:rPr>
            <w:webHidden/>
          </w:rPr>
          <w:fldChar w:fldCharType="end"/>
        </w:r>
      </w:hyperlink>
    </w:p>
    <w:p w14:paraId="1A21039E" w14:textId="401DA6B0" w:rsidR="00236947" w:rsidRDefault="00717F84">
      <w:pPr>
        <w:pStyle w:val="TOC2"/>
        <w:rPr>
          <w:rFonts w:asciiTheme="minorHAnsi" w:eastAsiaTheme="minorEastAsia" w:hAnsiTheme="minorHAnsi"/>
        </w:rPr>
      </w:pPr>
      <w:hyperlink w:anchor="_Toc86390496" w:history="1">
        <w:r w:rsidR="00236947" w:rsidRPr="00326542">
          <w:rPr>
            <w:rStyle w:val="Hyperlink"/>
          </w:rPr>
          <w:t>3.3</w:t>
        </w:r>
        <w:r w:rsidR="00236947">
          <w:rPr>
            <w:rFonts w:asciiTheme="minorHAnsi" w:eastAsiaTheme="minorEastAsia" w:hAnsiTheme="minorHAnsi"/>
          </w:rPr>
          <w:tab/>
        </w:r>
        <w:r w:rsidR="00236947" w:rsidRPr="00326542">
          <w:rPr>
            <w:rStyle w:val="Hyperlink"/>
          </w:rPr>
          <w:t>Survey Vendors</w:t>
        </w:r>
        <w:r w:rsidR="00236947">
          <w:rPr>
            <w:webHidden/>
          </w:rPr>
          <w:tab/>
        </w:r>
        <w:r w:rsidR="00236947">
          <w:rPr>
            <w:webHidden/>
          </w:rPr>
          <w:fldChar w:fldCharType="begin"/>
        </w:r>
        <w:r w:rsidR="00236947">
          <w:rPr>
            <w:webHidden/>
          </w:rPr>
          <w:instrText xml:space="preserve"> PAGEREF _Toc86390496 \h </w:instrText>
        </w:r>
        <w:r w:rsidR="00236947">
          <w:rPr>
            <w:webHidden/>
          </w:rPr>
        </w:r>
        <w:r w:rsidR="00236947">
          <w:rPr>
            <w:webHidden/>
          </w:rPr>
          <w:fldChar w:fldCharType="separate"/>
        </w:r>
        <w:r w:rsidR="00E42D1E">
          <w:rPr>
            <w:webHidden/>
          </w:rPr>
          <w:t>18</w:t>
        </w:r>
        <w:r w:rsidR="00236947">
          <w:rPr>
            <w:webHidden/>
          </w:rPr>
          <w:fldChar w:fldCharType="end"/>
        </w:r>
      </w:hyperlink>
    </w:p>
    <w:p w14:paraId="7F94970A" w14:textId="60C9A28C" w:rsidR="00236947" w:rsidRDefault="00717F84">
      <w:pPr>
        <w:pStyle w:val="TOC3"/>
        <w:rPr>
          <w:rFonts w:asciiTheme="minorHAnsi" w:eastAsiaTheme="minorEastAsia" w:hAnsiTheme="minorHAnsi" w:cstheme="minorBidi"/>
        </w:rPr>
      </w:pPr>
      <w:hyperlink w:anchor="_Toc86390497" w:history="1">
        <w:r w:rsidR="00236947" w:rsidRPr="00326542">
          <w:rPr>
            <w:rStyle w:val="Hyperlink"/>
          </w:rPr>
          <w:t>3.3.1</w:t>
        </w:r>
        <w:r w:rsidR="00236947">
          <w:rPr>
            <w:rFonts w:asciiTheme="minorHAnsi" w:eastAsiaTheme="minorEastAsia" w:hAnsiTheme="minorHAnsi" w:cstheme="minorBidi"/>
          </w:rPr>
          <w:tab/>
        </w:r>
        <w:r w:rsidR="00236947" w:rsidRPr="00326542">
          <w:rPr>
            <w:rStyle w:val="Hyperlink"/>
          </w:rPr>
          <w:t>Meet Minimum Business Requirements</w:t>
        </w:r>
        <w:r w:rsidR="00236947">
          <w:rPr>
            <w:webHidden/>
          </w:rPr>
          <w:tab/>
        </w:r>
        <w:r w:rsidR="00236947">
          <w:rPr>
            <w:webHidden/>
          </w:rPr>
          <w:fldChar w:fldCharType="begin"/>
        </w:r>
        <w:r w:rsidR="00236947">
          <w:rPr>
            <w:webHidden/>
          </w:rPr>
          <w:instrText xml:space="preserve"> PAGEREF _Toc86390497 \h </w:instrText>
        </w:r>
        <w:r w:rsidR="00236947">
          <w:rPr>
            <w:webHidden/>
          </w:rPr>
        </w:r>
        <w:r w:rsidR="00236947">
          <w:rPr>
            <w:webHidden/>
          </w:rPr>
          <w:fldChar w:fldCharType="separate"/>
        </w:r>
        <w:r w:rsidR="00E42D1E">
          <w:rPr>
            <w:webHidden/>
          </w:rPr>
          <w:t>18</w:t>
        </w:r>
        <w:r w:rsidR="00236947">
          <w:rPr>
            <w:webHidden/>
          </w:rPr>
          <w:fldChar w:fldCharType="end"/>
        </w:r>
      </w:hyperlink>
    </w:p>
    <w:p w14:paraId="02736840" w14:textId="38B66DF4" w:rsidR="00236947" w:rsidRDefault="00717F84">
      <w:pPr>
        <w:pStyle w:val="TOC3"/>
        <w:rPr>
          <w:rFonts w:asciiTheme="minorHAnsi" w:eastAsiaTheme="minorEastAsia" w:hAnsiTheme="minorHAnsi" w:cstheme="minorBidi"/>
        </w:rPr>
      </w:pPr>
      <w:hyperlink w:anchor="_Toc86390498" w:history="1">
        <w:r w:rsidR="00236947" w:rsidRPr="00326542">
          <w:rPr>
            <w:rStyle w:val="Hyperlink"/>
          </w:rPr>
          <w:t>3.3.2</w:t>
        </w:r>
        <w:r w:rsidR="00236947">
          <w:rPr>
            <w:rFonts w:asciiTheme="minorHAnsi" w:eastAsiaTheme="minorEastAsia" w:hAnsiTheme="minorHAnsi" w:cstheme="minorBidi"/>
          </w:rPr>
          <w:tab/>
        </w:r>
        <w:r w:rsidR="00236947" w:rsidRPr="00326542">
          <w:rPr>
            <w:rStyle w:val="Hyperlink"/>
          </w:rPr>
          <w:t>Register on the PCF PECS Web Portal and Submit Vendor Application</w:t>
        </w:r>
        <w:r w:rsidR="00236947">
          <w:rPr>
            <w:webHidden/>
          </w:rPr>
          <w:tab/>
        </w:r>
        <w:r w:rsidR="00236947">
          <w:rPr>
            <w:webHidden/>
          </w:rPr>
          <w:fldChar w:fldCharType="begin"/>
        </w:r>
        <w:r w:rsidR="00236947">
          <w:rPr>
            <w:webHidden/>
          </w:rPr>
          <w:instrText xml:space="preserve"> PAGEREF _Toc86390498 \h </w:instrText>
        </w:r>
        <w:r w:rsidR="00236947">
          <w:rPr>
            <w:webHidden/>
          </w:rPr>
        </w:r>
        <w:r w:rsidR="00236947">
          <w:rPr>
            <w:webHidden/>
          </w:rPr>
          <w:fldChar w:fldCharType="separate"/>
        </w:r>
        <w:r w:rsidR="00E42D1E">
          <w:rPr>
            <w:webHidden/>
          </w:rPr>
          <w:t>18</w:t>
        </w:r>
        <w:r w:rsidR="00236947">
          <w:rPr>
            <w:webHidden/>
          </w:rPr>
          <w:fldChar w:fldCharType="end"/>
        </w:r>
      </w:hyperlink>
    </w:p>
    <w:p w14:paraId="20731E6B" w14:textId="597AE341" w:rsidR="00236947" w:rsidRDefault="00717F84">
      <w:pPr>
        <w:pStyle w:val="TOC3"/>
        <w:rPr>
          <w:rFonts w:asciiTheme="minorHAnsi" w:eastAsiaTheme="minorEastAsia" w:hAnsiTheme="minorHAnsi" w:cstheme="minorBidi"/>
        </w:rPr>
      </w:pPr>
      <w:hyperlink w:anchor="_Toc86390499" w:history="1">
        <w:r w:rsidR="00236947" w:rsidRPr="00326542">
          <w:rPr>
            <w:rStyle w:val="Hyperlink"/>
          </w:rPr>
          <w:t>3.3.3</w:t>
        </w:r>
        <w:r w:rsidR="00236947">
          <w:rPr>
            <w:rFonts w:asciiTheme="minorHAnsi" w:eastAsiaTheme="minorEastAsia" w:hAnsiTheme="minorHAnsi" w:cstheme="minorBidi"/>
          </w:rPr>
          <w:tab/>
        </w:r>
        <w:r w:rsidR="00236947" w:rsidRPr="00326542">
          <w:rPr>
            <w:rStyle w:val="Hyperlink"/>
          </w:rPr>
          <w:t>Coordinate with Practice Sites</w:t>
        </w:r>
        <w:r w:rsidR="00236947">
          <w:rPr>
            <w:webHidden/>
          </w:rPr>
          <w:tab/>
        </w:r>
        <w:r w:rsidR="00236947">
          <w:rPr>
            <w:webHidden/>
          </w:rPr>
          <w:fldChar w:fldCharType="begin"/>
        </w:r>
        <w:r w:rsidR="00236947">
          <w:rPr>
            <w:webHidden/>
          </w:rPr>
          <w:instrText xml:space="preserve"> PAGEREF _Toc86390499 \h </w:instrText>
        </w:r>
        <w:r w:rsidR="00236947">
          <w:rPr>
            <w:webHidden/>
          </w:rPr>
        </w:r>
        <w:r w:rsidR="00236947">
          <w:rPr>
            <w:webHidden/>
          </w:rPr>
          <w:fldChar w:fldCharType="separate"/>
        </w:r>
        <w:r w:rsidR="00E42D1E">
          <w:rPr>
            <w:webHidden/>
          </w:rPr>
          <w:t>19</w:t>
        </w:r>
        <w:r w:rsidR="00236947">
          <w:rPr>
            <w:webHidden/>
          </w:rPr>
          <w:fldChar w:fldCharType="end"/>
        </w:r>
      </w:hyperlink>
    </w:p>
    <w:p w14:paraId="7B62A711" w14:textId="2412925A" w:rsidR="00236947" w:rsidRDefault="00717F84">
      <w:pPr>
        <w:pStyle w:val="TOC3"/>
        <w:rPr>
          <w:rFonts w:asciiTheme="minorHAnsi" w:eastAsiaTheme="minorEastAsia" w:hAnsiTheme="minorHAnsi" w:cstheme="minorBidi"/>
        </w:rPr>
      </w:pPr>
      <w:hyperlink w:anchor="_Toc86390500" w:history="1">
        <w:r w:rsidR="00236947" w:rsidRPr="00326542">
          <w:rPr>
            <w:rStyle w:val="Hyperlink"/>
          </w:rPr>
          <w:t>3.3.4</w:t>
        </w:r>
        <w:r w:rsidR="00236947">
          <w:rPr>
            <w:rFonts w:asciiTheme="minorHAnsi" w:eastAsiaTheme="minorEastAsia" w:hAnsiTheme="minorHAnsi" w:cstheme="minorBidi"/>
          </w:rPr>
          <w:tab/>
        </w:r>
        <w:r w:rsidR="00236947" w:rsidRPr="00326542">
          <w:rPr>
            <w:rStyle w:val="Hyperlink"/>
          </w:rPr>
          <w:t>Attend Training and Pass Training Certification</w:t>
        </w:r>
        <w:r w:rsidR="00236947">
          <w:rPr>
            <w:webHidden/>
          </w:rPr>
          <w:tab/>
        </w:r>
        <w:r w:rsidR="00236947">
          <w:rPr>
            <w:webHidden/>
          </w:rPr>
          <w:fldChar w:fldCharType="begin"/>
        </w:r>
        <w:r w:rsidR="00236947">
          <w:rPr>
            <w:webHidden/>
          </w:rPr>
          <w:instrText xml:space="preserve"> PAGEREF _Toc86390500 \h </w:instrText>
        </w:r>
        <w:r w:rsidR="00236947">
          <w:rPr>
            <w:webHidden/>
          </w:rPr>
        </w:r>
        <w:r w:rsidR="00236947">
          <w:rPr>
            <w:webHidden/>
          </w:rPr>
          <w:fldChar w:fldCharType="separate"/>
        </w:r>
        <w:r w:rsidR="00E42D1E">
          <w:rPr>
            <w:webHidden/>
          </w:rPr>
          <w:t>20</w:t>
        </w:r>
        <w:r w:rsidR="00236947">
          <w:rPr>
            <w:webHidden/>
          </w:rPr>
          <w:fldChar w:fldCharType="end"/>
        </w:r>
      </w:hyperlink>
    </w:p>
    <w:p w14:paraId="12B030DD" w14:textId="4D88767C" w:rsidR="00236947" w:rsidRDefault="00717F84">
      <w:pPr>
        <w:pStyle w:val="TOC3"/>
        <w:rPr>
          <w:rFonts w:asciiTheme="minorHAnsi" w:eastAsiaTheme="minorEastAsia" w:hAnsiTheme="minorHAnsi" w:cstheme="minorBidi"/>
        </w:rPr>
      </w:pPr>
      <w:hyperlink w:anchor="_Toc86390501" w:history="1">
        <w:r w:rsidR="00236947" w:rsidRPr="00326542">
          <w:rPr>
            <w:rStyle w:val="Hyperlink"/>
          </w:rPr>
          <w:t>3.3.5</w:t>
        </w:r>
        <w:r w:rsidR="00236947">
          <w:rPr>
            <w:rFonts w:asciiTheme="minorHAnsi" w:eastAsiaTheme="minorEastAsia" w:hAnsiTheme="minorHAnsi" w:cstheme="minorBidi"/>
          </w:rPr>
          <w:tab/>
        </w:r>
        <w:r w:rsidR="00236947" w:rsidRPr="00326542">
          <w:rPr>
            <w:rStyle w:val="Hyperlink"/>
          </w:rPr>
          <w:t>Sign Business Associate Agreement and Adhere to Data Security Protocols</w:t>
        </w:r>
        <w:r w:rsidR="00236947">
          <w:rPr>
            <w:webHidden/>
          </w:rPr>
          <w:tab/>
        </w:r>
        <w:r w:rsidR="00236947">
          <w:rPr>
            <w:webHidden/>
          </w:rPr>
          <w:fldChar w:fldCharType="begin"/>
        </w:r>
        <w:r w:rsidR="00236947">
          <w:rPr>
            <w:webHidden/>
          </w:rPr>
          <w:instrText xml:space="preserve"> PAGEREF _Toc86390501 \h </w:instrText>
        </w:r>
        <w:r w:rsidR="00236947">
          <w:rPr>
            <w:webHidden/>
          </w:rPr>
        </w:r>
        <w:r w:rsidR="00236947">
          <w:rPr>
            <w:webHidden/>
          </w:rPr>
          <w:fldChar w:fldCharType="separate"/>
        </w:r>
        <w:r w:rsidR="00E42D1E">
          <w:rPr>
            <w:webHidden/>
          </w:rPr>
          <w:t>21</w:t>
        </w:r>
        <w:r w:rsidR="00236947">
          <w:rPr>
            <w:webHidden/>
          </w:rPr>
          <w:fldChar w:fldCharType="end"/>
        </w:r>
      </w:hyperlink>
    </w:p>
    <w:p w14:paraId="0C4F412A" w14:textId="47700650" w:rsidR="00236947" w:rsidRDefault="00717F84">
      <w:pPr>
        <w:pStyle w:val="TOC3"/>
        <w:rPr>
          <w:rFonts w:asciiTheme="minorHAnsi" w:eastAsiaTheme="minorEastAsia" w:hAnsiTheme="minorHAnsi" w:cstheme="minorBidi"/>
        </w:rPr>
      </w:pPr>
      <w:hyperlink w:anchor="_Toc86390502" w:history="1">
        <w:r w:rsidR="00236947" w:rsidRPr="00326542">
          <w:rPr>
            <w:rStyle w:val="Hyperlink"/>
          </w:rPr>
          <w:t>3.3.6</w:t>
        </w:r>
        <w:r w:rsidR="00236947">
          <w:rPr>
            <w:rFonts w:asciiTheme="minorHAnsi" w:eastAsiaTheme="minorEastAsia" w:hAnsiTheme="minorHAnsi" w:cstheme="minorBidi"/>
          </w:rPr>
          <w:tab/>
        </w:r>
        <w:r w:rsidR="00236947" w:rsidRPr="00326542">
          <w:rPr>
            <w:rStyle w:val="Hyperlink"/>
          </w:rPr>
          <w:t>Follow the PCF PEC Survey Quality Assurance Guidelines When Conducting Data Collection and Data Processing Activities</w:t>
        </w:r>
        <w:r w:rsidR="00236947">
          <w:rPr>
            <w:webHidden/>
          </w:rPr>
          <w:tab/>
        </w:r>
        <w:r w:rsidR="00236947">
          <w:rPr>
            <w:webHidden/>
          </w:rPr>
          <w:fldChar w:fldCharType="begin"/>
        </w:r>
        <w:r w:rsidR="00236947">
          <w:rPr>
            <w:webHidden/>
          </w:rPr>
          <w:instrText xml:space="preserve"> PAGEREF _Toc86390502 \h </w:instrText>
        </w:r>
        <w:r w:rsidR="00236947">
          <w:rPr>
            <w:webHidden/>
          </w:rPr>
        </w:r>
        <w:r w:rsidR="00236947">
          <w:rPr>
            <w:webHidden/>
          </w:rPr>
          <w:fldChar w:fldCharType="separate"/>
        </w:r>
        <w:r w:rsidR="00E42D1E">
          <w:rPr>
            <w:webHidden/>
          </w:rPr>
          <w:t>21</w:t>
        </w:r>
        <w:r w:rsidR="00236947">
          <w:rPr>
            <w:webHidden/>
          </w:rPr>
          <w:fldChar w:fldCharType="end"/>
        </w:r>
      </w:hyperlink>
    </w:p>
    <w:p w14:paraId="5783A88C" w14:textId="66E63466" w:rsidR="00236947" w:rsidRDefault="00717F84">
      <w:pPr>
        <w:pStyle w:val="TOC3"/>
        <w:rPr>
          <w:rFonts w:asciiTheme="minorHAnsi" w:eastAsiaTheme="minorEastAsia" w:hAnsiTheme="minorHAnsi" w:cstheme="minorBidi"/>
        </w:rPr>
      </w:pPr>
      <w:hyperlink w:anchor="_Toc86390503" w:history="1">
        <w:r w:rsidR="00236947" w:rsidRPr="00326542">
          <w:rPr>
            <w:rStyle w:val="Hyperlink"/>
          </w:rPr>
          <w:t>3.3.7</w:t>
        </w:r>
        <w:r w:rsidR="00236947">
          <w:rPr>
            <w:rFonts w:asciiTheme="minorHAnsi" w:eastAsiaTheme="minorEastAsia" w:hAnsiTheme="minorHAnsi" w:cstheme="minorBidi"/>
          </w:rPr>
          <w:tab/>
        </w:r>
        <w:r w:rsidR="00236947" w:rsidRPr="00326542">
          <w:rPr>
            <w:rStyle w:val="Hyperlink"/>
          </w:rPr>
          <w:t>Attest to the Accuracy of the Data Collection Process</w:t>
        </w:r>
        <w:r w:rsidR="00236947">
          <w:rPr>
            <w:webHidden/>
          </w:rPr>
          <w:tab/>
        </w:r>
        <w:r w:rsidR="00236947">
          <w:rPr>
            <w:webHidden/>
          </w:rPr>
          <w:fldChar w:fldCharType="begin"/>
        </w:r>
        <w:r w:rsidR="00236947">
          <w:rPr>
            <w:webHidden/>
          </w:rPr>
          <w:instrText xml:space="preserve"> PAGEREF _Toc86390503 \h </w:instrText>
        </w:r>
        <w:r w:rsidR="00236947">
          <w:rPr>
            <w:webHidden/>
          </w:rPr>
        </w:r>
        <w:r w:rsidR="00236947">
          <w:rPr>
            <w:webHidden/>
          </w:rPr>
          <w:fldChar w:fldCharType="separate"/>
        </w:r>
        <w:r w:rsidR="00E42D1E">
          <w:rPr>
            <w:webHidden/>
          </w:rPr>
          <w:t>22</w:t>
        </w:r>
        <w:r w:rsidR="00236947">
          <w:rPr>
            <w:webHidden/>
          </w:rPr>
          <w:fldChar w:fldCharType="end"/>
        </w:r>
      </w:hyperlink>
    </w:p>
    <w:p w14:paraId="70E5D6DA" w14:textId="321111C1" w:rsidR="00236947" w:rsidRDefault="00717F84">
      <w:pPr>
        <w:pStyle w:val="TOC3"/>
        <w:rPr>
          <w:rFonts w:asciiTheme="minorHAnsi" w:eastAsiaTheme="minorEastAsia" w:hAnsiTheme="minorHAnsi" w:cstheme="minorBidi"/>
        </w:rPr>
      </w:pPr>
      <w:hyperlink w:anchor="_Toc86390504" w:history="1">
        <w:r w:rsidR="00236947" w:rsidRPr="00326542">
          <w:rPr>
            <w:rStyle w:val="Hyperlink"/>
          </w:rPr>
          <w:t>3.3.8</w:t>
        </w:r>
        <w:r w:rsidR="00236947">
          <w:rPr>
            <w:rFonts w:asciiTheme="minorHAnsi" w:eastAsiaTheme="minorEastAsia" w:hAnsiTheme="minorHAnsi" w:cstheme="minorBidi"/>
          </w:rPr>
          <w:tab/>
        </w:r>
        <w:r w:rsidR="00236947" w:rsidRPr="00326542">
          <w:rPr>
            <w:rStyle w:val="Hyperlink"/>
          </w:rPr>
          <w:t>Submit Quality Assurance Plan</w:t>
        </w:r>
        <w:r w:rsidR="00236947">
          <w:rPr>
            <w:webHidden/>
          </w:rPr>
          <w:tab/>
        </w:r>
        <w:r w:rsidR="00236947">
          <w:rPr>
            <w:webHidden/>
          </w:rPr>
          <w:fldChar w:fldCharType="begin"/>
        </w:r>
        <w:r w:rsidR="00236947">
          <w:rPr>
            <w:webHidden/>
          </w:rPr>
          <w:instrText xml:space="preserve"> PAGEREF _Toc86390504 \h </w:instrText>
        </w:r>
        <w:r w:rsidR="00236947">
          <w:rPr>
            <w:webHidden/>
          </w:rPr>
        </w:r>
        <w:r w:rsidR="00236947">
          <w:rPr>
            <w:webHidden/>
          </w:rPr>
          <w:fldChar w:fldCharType="separate"/>
        </w:r>
        <w:r w:rsidR="00E42D1E">
          <w:rPr>
            <w:webHidden/>
          </w:rPr>
          <w:t>22</w:t>
        </w:r>
        <w:r w:rsidR="00236947">
          <w:rPr>
            <w:webHidden/>
          </w:rPr>
          <w:fldChar w:fldCharType="end"/>
        </w:r>
      </w:hyperlink>
    </w:p>
    <w:p w14:paraId="3C705ACA" w14:textId="42112906" w:rsidR="00236947" w:rsidRDefault="00717F84">
      <w:pPr>
        <w:pStyle w:val="TOC3"/>
        <w:rPr>
          <w:rFonts w:asciiTheme="minorHAnsi" w:eastAsiaTheme="minorEastAsia" w:hAnsiTheme="minorHAnsi" w:cstheme="minorBidi"/>
        </w:rPr>
      </w:pPr>
      <w:hyperlink w:anchor="_Toc86390505" w:history="1">
        <w:r w:rsidR="00236947" w:rsidRPr="00326542">
          <w:rPr>
            <w:rStyle w:val="Hyperlink"/>
          </w:rPr>
          <w:t>3.3.9</w:t>
        </w:r>
        <w:r w:rsidR="00236947">
          <w:rPr>
            <w:rFonts w:asciiTheme="minorHAnsi" w:eastAsiaTheme="minorEastAsia" w:hAnsiTheme="minorHAnsi" w:cstheme="minorBidi"/>
          </w:rPr>
          <w:tab/>
        </w:r>
        <w:r w:rsidR="00236947" w:rsidRPr="00326542">
          <w:rPr>
            <w:rStyle w:val="Hyperlink"/>
          </w:rPr>
          <w:t>Participate in Oversight Activities Conducted by the PCF PEC Survey Project Team</w:t>
        </w:r>
        <w:r w:rsidR="00236947">
          <w:rPr>
            <w:webHidden/>
          </w:rPr>
          <w:tab/>
        </w:r>
        <w:r w:rsidR="00236947">
          <w:rPr>
            <w:webHidden/>
          </w:rPr>
          <w:fldChar w:fldCharType="begin"/>
        </w:r>
        <w:r w:rsidR="00236947">
          <w:rPr>
            <w:webHidden/>
          </w:rPr>
          <w:instrText xml:space="preserve"> PAGEREF _Toc86390505 \h </w:instrText>
        </w:r>
        <w:r w:rsidR="00236947">
          <w:rPr>
            <w:webHidden/>
          </w:rPr>
        </w:r>
        <w:r w:rsidR="00236947">
          <w:rPr>
            <w:webHidden/>
          </w:rPr>
          <w:fldChar w:fldCharType="separate"/>
        </w:r>
        <w:r w:rsidR="00E42D1E">
          <w:rPr>
            <w:webHidden/>
          </w:rPr>
          <w:t>23</w:t>
        </w:r>
        <w:r w:rsidR="00236947">
          <w:rPr>
            <w:webHidden/>
          </w:rPr>
          <w:fldChar w:fldCharType="end"/>
        </w:r>
      </w:hyperlink>
    </w:p>
    <w:p w14:paraId="3D57B8F2" w14:textId="1A590D5B" w:rsidR="00236947" w:rsidRDefault="00717F84">
      <w:pPr>
        <w:pStyle w:val="TOC2"/>
        <w:rPr>
          <w:rFonts w:asciiTheme="minorHAnsi" w:eastAsiaTheme="minorEastAsia" w:hAnsiTheme="minorHAnsi"/>
        </w:rPr>
      </w:pPr>
      <w:hyperlink w:anchor="_Toc86390506" w:history="1">
        <w:r w:rsidR="00236947" w:rsidRPr="00326542">
          <w:rPr>
            <w:rStyle w:val="Hyperlink"/>
          </w:rPr>
          <w:t>3.4</w:t>
        </w:r>
        <w:r w:rsidR="00236947">
          <w:rPr>
            <w:rFonts w:asciiTheme="minorHAnsi" w:eastAsiaTheme="minorEastAsia" w:hAnsiTheme="minorHAnsi"/>
          </w:rPr>
          <w:tab/>
        </w:r>
        <w:r w:rsidR="00236947" w:rsidRPr="00326542">
          <w:rPr>
            <w:rStyle w:val="Hyperlink"/>
          </w:rPr>
          <w:t>Primary Care First Participating Practice Sites</w:t>
        </w:r>
        <w:r w:rsidR="00236947">
          <w:rPr>
            <w:webHidden/>
          </w:rPr>
          <w:tab/>
        </w:r>
        <w:r w:rsidR="00236947">
          <w:rPr>
            <w:webHidden/>
          </w:rPr>
          <w:fldChar w:fldCharType="begin"/>
        </w:r>
        <w:r w:rsidR="00236947">
          <w:rPr>
            <w:webHidden/>
          </w:rPr>
          <w:instrText xml:space="preserve"> PAGEREF _Toc86390506 \h </w:instrText>
        </w:r>
        <w:r w:rsidR="00236947">
          <w:rPr>
            <w:webHidden/>
          </w:rPr>
        </w:r>
        <w:r w:rsidR="00236947">
          <w:rPr>
            <w:webHidden/>
          </w:rPr>
          <w:fldChar w:fldCharType="separate"/>
        </w:r>
        <w:r w:rsidR="00E42D1E">
          <w:rPr>
            <w:webHidden/>
          </w:rPr>
          <w:t>23</w:t>
        </w:r>
        <w:r w:rsidR="00236947">
          <w:rPr>
            <w:webHidden/>
          </w:rPr>
          <w:fldChar w:fldCharType="end"/>
        </w:r>
      </w:hyperlink>
    </w:p>
    <w:p w14:paraId="695EF347" w14:textId="7E0C0BA9" w:rsidR="00236947" w:rsidRDefault="00717F84">
      <w:pPr>
        <w:pStyle w:val="TOC3"/>
        <w:rPr>
          <w:rFonts w:asciiTheme="minorHAnsi" w:eastAsiaTheme="minorEastAsia" w:hAnsiTheme="minorHAnsi" w:cstheme="minorBidi"/>
        </w:rPr>
      </w:pPr>
      <w:hyperlink w:anchor="_Toc86390507" w:history="1">
        <w:r w:rsidR="00236947" w:rsidRPr="00326542">
          <w:rPr>
            <w:rStyle w:val="Hyperlink"/>
          </w:rPr>
          <w:t>3.4.1</w:t>
        </w:r>
        <w:r w:rsidR="00236947">
          <w:rPr>
            <w:rFonts w:asciiTheme="minorHAnsi" w:eastAsiaTheme="minorEastAsia" w:hAnsiTheme="minorHAnsi" w:cstheme="minorBidi"/>
          </w:rPr>
          <w:tab/>
        </w:r>
        <w:r w:rsidR="00236947" w:rsidRPr="00326542">
          <w:rPr>
            <w:rStyle w:val="Hyperlink"/>
          </w:rPr>
          <w:t>Authorize a Vendor to Conduct the Survey</w:t>
        </w:r>
        <w:r w:rsidR="00236947">
          <w:rPr>
            <w:webHidden/>
          </w:rPr>
          <w:tab/>
        </w:r>
        <w:r w:rsidR="00236947">
          <w:rPr>
            <w:webHidden/>
          </w:rPr>
          <w:fldChar w:fldCharType="begin"/>
        </w:r>
        <w:r w:rsidR="00236947">
          <w:rPr>
            <w:webHidden/>
          </w:rPr>
          <w:instrText xml:space="preserve"> PAGEREF _Toc86390507 \h </w:instrText>
        </w:r>
        <w:r w:rsidR="00236947">
          <w:rPr>
            <w:webHidden/>
          </w:rPr>
        </w:r>
        <w:r w:rsidR="00236947">
          <w:rPr>
            <w:webHidden/>
          </w:rPr>
          <w:fldChar w:fldCharType="separate"/>
        </w:r>
        <w:r w:rsidR="00E42D1E">
          <w:rPr>
            <w:webHidden/>
          </w:rPr>
          <w:t>23</w:t>
        </w:r>
        <w:r w:rsidR="00236947">
          <w:rPr>
            <w:webHidden/>
          </w:rPr>
          <w:fldChar w:fldCharType="end"/>
        </w:r>
      </w:hyperlink>
    </w:p>
    <w:p w14:paraId="7AA7E30D" w14:textId="3AEF7291" w:rsidR="00236947" w:rsidRDefault="00717F84">
      <w:pPr>
        <w:pStyle w:val="TOC3"/>
        <w:rPr>
          <w:rFonts w:asciiTheme="minorHAnsi" w:eastAsiaTheme="minorEastAsia" w:hAnsiTheme="minorHAnsi" w:cstheme="minorBidi"/>
        </w:rPr>
      </w:pPr>
      <w:hyperlink w:anchor="_Toc86390508" w:history="1">
        <w:r w:rsidR="00236947" w:rsidRPr="00326542">
          <w:rPr>
            <w:rStyle w:val="Hyperlink"/>
          </w:rPr>
          <w:t>3.4.2</w:t>
        </w:r>
        <w:r w:rsidR="00236947">
          <w:rPr>
            <w:rFonts w:asciiTheme="minorHAnsi" w:eastAsiaTheme="minorEastAsia" w:hAnsiTheme="minorHAnsi" w:cstheme="minorBidi"/>
          </w:rPr>
          <w:tab/>
        </w:r>
        <w:r w:rsidR="00236947" w:rsidRPr="00326542">
          <w:rPr>
            <w:rStyle w:val="Hyperlink"/>
          </w:rPr>
          <w:t>Roster Submission</w:t>
        </w:r>
        <w:r w:rsidR="00236947">
          <w:rPr>
            <w:webHidden/>
          </w:rPr>
          <w:tab/>
        </w:r>
        <w:r w:rsidR="00236947">
          <w:rPr>
            <w:webHidden/>
          </w:rPr>
          <w:fldChar w:fldCharType="begin"/>
        </w:r>
        <w:r w:rsidR="00236947">
          <w:rPr>
            <w:webHidden/>
          </w:rPr>
          <w:instrText xml:space="preserve"> PAGEREF _Toc86390508 \h </w:instrText>
        </w:r>
        <w:r w:rsidR="00236947">
          <w:rPr>
            <w:webHidden/>
          </w:rPr>
        </w:r>
        <w:r w:rsidR="00236947">
          <w:rPr>
            <w:webHidden/>
          </w:rPr>
          <w:fldChar w:fldCharType="separate"/>
        </w:r>
        <w:r w:rsidR="00E42D1E">
          <w:rPr>
            <w:webHidden/>
          </w:rPr>
          <w:t>25</w:t>
        </w:r>
        <w:r w:rsidR="00236947">
          <w:rPr>
            <w:webHidden/>
          </w:rPr>
          <w:fldChar w:fldCharType="end"/>
        </w:r>
      </w:hyperlink>
    </w:p>
    <w:p w14:paraId="15BE5805" w14:textId="3556EE2B" w:rsidR="00236947" w:rsidRDefault="00717F84">
      <w:pPr>
        <w:pStyle w:val="TOC3"/>
        <w:rPr>
          <w:rFonts w:asciiTheme="minorHAnsi" w:eastAsiaTheme="minorEastAsia" w:hAnsiTheme="minorHAnsi" w:cstheme="minorBidi"/>
        </w:rPr>
      </w:pPr>
      <w:hyperlink w:anchor="_Toc86390509" w:history="1">
        <w:r w:rsidR="00236947" w:rsidRPr="00326542">
          <w:rPr>
            <w:rStyle w:val="Hyperlink"/>
          </w:rPr>
          <w:t>3.4.3</w:t>
        </w:r>
        <w:r w:rsidR="00236947">
          <w:rPr>
            <w:rFonts w:asciiTheme="minorHAnsi" w:eastAsiaTheme="minorEastAsia" w:hAnsiTheme="minorHAnsi" w:cstheme="minorBidi"/>
          </w:rPr>
          <w:tab/>
        </w:r>
        <w:r w:rsidR="00236947" w:rsidRPr="00326542">
          <w:rPr>
            <w:rStyle w:val="Hyperlink"/>
          </w:rPr>
          <w:t>Notify Vendor of Residential Care/Assisted Living Facilities</w:t>
        </w:r>
        <w:r w:rsidR="00236947">
          <w:rPr>
            <w:webHidden/>
          </w:rPr>
          <w:tab/>
        </w:r>
        <w:r w:rsidR="00236947">
          <w:rPr>
            <w:webHidden/>
          </w:rPr>
          <w:fldChar w:fldCharType="begin"/>
        </w:r>
        <w:r w:rsidR="00236947">
          <w:rPr>
            <w:webHidden/>
          </w:rPr>
          <w:instrText xml:space="preserve"> PAGEREF _Toc86390509 \h </w:instrText>
        </w:r>
        <w:r w:rsidR="00236947">
          <w:rPr>
            <w:webHidden/>
          </w:rPr>
        </w:r>
        <w:r w:rsidR="00236947">
          <w:rPr>
            <w:webHidden/>
          </w:rPr>
          <w:fldChar w:fldCharType="separate"/>
        </w:r>
        <w:r w:rsidR="00E42D1E">
          <w:rPr>
            <w:webHidden/>
          </w:rPr>
          <w:t>25</w:t>
        </w:r>
        <w:r w:rsidR="00236947">
          <w:rPr>
            <w:webHidden/>
          </w:rPr>
          <w:fldChar w:fldCharType="end"/>
        </w:r>
      </w:hyperlink>
    </w:p>
    <w:p w14:paraId="424379AE" w14:textId="6C459F8D" w:rsidR="00236947" w:rsidRDefault="00717F84">
      <w:pPr>
        <w:pStyle w:val="TOC3"/>
        <w:rPr>
          <w:rFonts w:asciiTheme="minorHAnsi" w:eastAsiaTheme="minorEastAsia" w:hAnsiTheme="minorHAnsi" w:cstheme="minorBidi"/>
        </w:rPr>
      </w:pPr>
      <w:hyperlink w:anchor="_Toc86390510" w:history="1">
        <w:r w:rsidR="00236947" w:rsidRPr="00326542">
          <w:rPr>
            <w:rStyle w:val="Hyperlink"/>
          </w:rPr>
          <w:t>3.4.4</w:t>
        </w:r>
        <w:r w:rsidR="00236947">
          <w:rPr>
            <w:rFonts w:asciiTheme="minorHAnsi" w:eastAsiaTheme="minorEastAsia" w:hAnsiTheme="minorHAnsi" w:cstheme="minorBidi"/>
          </w:rPr>
          <w:tab/>
        </w:r>
        <w:r w:rsidR="00236947" w:rsidRPr="00326542">
          <w:rPr>
            <w:rStyle w:val="Hyperlink"/>
          </w:rPr>
          <w:t>Communicate With Patients About the Survey in Accordance with CMS Specifications</w:t>
        </w:r>
        <w:r w:rsidR="00236947">
          <w:rPr>
            <w:webHidden/>
          </w:rPr>
          <w:tab/>
        </w:r>
        <w:r w:rsidR="00236947">
          <w:rPr>
            <w:webHidden/>
          </w:rPr>
          <w:fldChar w:fldCharType="begin"/>
        </w:r>
        <w:r w:rsidR="00236947">
          <w:rPr>
            <w:webHidden/>
          </w:rPr>
          <w:instrText xml:space="preserve"> PAGEREF _Toc86390510 \h </w:instrText>
        </w:r>
        <w:r w:rsidR="00236947">
          <w:rPr>
            <w:webHidden/>
          </w:rPr>
        </w:r>
        <w:r w:rsidR="00236947">
          <w:rPr>
            <w:webHidden/>
          </w:rPr>
          <w:fldChar w:fldCharType="separate"/>
        </w:r>
        <w:r w:rsidR="00E42D1E">
          <w:rPr>
            <w:webHidden/>
          </w:rPr>
          <w:t>26</w:t>
        </w:r>
        <w:r w:rsidR="00236947">
          <w:rPr>
            <w:webHidden/>
          </w:rPr>
          <w:fldChar w:fldCharType="end"/>
        </w:r>
      </w:hyperlink>
    </w:p>
    <w:p w14:paraId="319FD517" w14:textId="0D17CDBB" w:rsidR="00236947" w:rsidRDefault="00717F84">
      <w:pPr>
        <w:pStyle w:val="TOC3"/>
        <w:rPr>
          <w:rFonts w:asciiTheme="minorHAnsi" w:eastAsiaTheme="minorEastAsia" w:hAnsiTheme="minorHAnsi" w:cstheme="minorBidi"/>
        </w:rPr>
      </w:pPr>
      <w:hyperlink w:anchor="_Toc86390511" w:history="1">
        <w:r w:rsidR="00236947" w:rsidRPr="00326542">
          <w:rPr>
            <w:rStyle w:val="Hyperlink"/>
          </w:rPr>
          <w:t>3.4.5</w:t>
        </w:r>
        <w:r w:rsidR="00236947">
          <w:rPr>
            <w:rFonts w:asciiTheme="minorHAnsi" w:eastAsiaTheme="minorEastAsia" w:hAnsiTheme="minorHAnsi" w:cstheme="minorBidi"/>
          </w:rPr>
          <w:tab/>
        </w:r>
        <w:r w:rsidR="00236947" w:rsidRPr="00326542">
          <w:rPr>
            <w:rStyle w:val="Hyperlink"/>
          </w:rPr>
          <w:t>Administering PCF PEC Survey in Conjunction with Other Surveys</w:t>
        </w:r>
        <w:r w:rsidR="00236947">
          <w:rPr>
            <w:webHidden/>
          </w:rPr>
          <w:tab/>
        </w:r>
        <w:r w:rsidR="00236947">
          <w:rPr>
            <w:webHidden/>
          </w:rPr>
          <w:fldChar w:fldCharType="begin"/>
        </w:r>
        <w:r w:rsidR="00236947">
          <w:rPr>
            <w:webHidden/>
          </w:rPr>
          <w:instrText xml:space="preserve"> PAGEREF _Toc86390511 \h </w:instrText>
        </w:r>
        <w:r w:rsidR="00236947">
          <w:rPr>
            <w:webHidden/>
          </w:rPr>
        </w:r>
        <w:r w:rsidR="00236947">
          <w:rPr>
            <w:webHidden/>
          </w:rPr>
          <w:fldChar w:fldCharType="separate"/>
        </w:r>
        <w:r w:rsidR="00E42D1E">
          <w:rPr>
            <w:webHidden/>
          </w:rPr>
          <w:t>28</w:t>
        </w:r>
        <w:r w:rsidR="00236947">
          <w:rPr>
            <w:webHidden/>
          </w:rPr>
          <w:fldChar w:fldCharType="end"/>
        </w:r>
      </w:hyperlink>
    </w:p>
    <w:p w14:paraId="5BBE94C4" w14:textId="5232CEA2" w:rsidR="00236947" w:rsidRDefault="00717F84">
      <w:pPr>
        <w:pStyle w:val="TOC3"/>
        <w:rPr>
          <w:rFonts w:asciiTheme="minorHAnsi" w:eastAsiaTheme="minorEastAsia" w:hAnsiTheme="minorHAnsi" w:cstheme="minorBidi"/>
        </w:rPr>
      </w:pPr>
      <w:hyperlink w:anchor="_Toc86390512" w:history="1">
        <w:r w:rsidR="00236947" w:rsidRPr="00326542">
          <w:rPr>
            <w:rStyle w:val="Hyperlink"/>
          </w:rPr>
          <w:t>3.4.6</w:t>
        </w:r>
        <w:r w:rsidR="00236947">
          <w:rPr>
            <w:rFonts w:asciiTheme="minorHAnsi" w:eastAsiaTheme="minorEastAsia" w:hAnsiTheme="minorHAnsi" w:cstheme="minorBidi"/>
          </w:rPr>
          <w:tab/>
        </w:r>
        <w:r w:rsidR="00236947" w:rsidRPr="00326542">
          <w:rPr>
            <w:rStyle w:val="Hyperlink"/>
          </w:rPr>
          <w:t>Execute Business Associate Agreement (BAA) with Survey Vendor</w:t>
        </w:r>
        <w:r w:rsidR="00236947">
          <w:rPr>
            <w:webHidden/>
          </w:rPr>
          <w:tab/>
        </w:r>
        <w:r w:rsidR="00236947">
          <w:rPr>
            <w:webHidden/>
          </w:rPr>
          <w:fldChar w:fldCharType="begin"/>
        </w:r>
        <w:r w:rsidR="00236947">
          <w:rPr>
            <w:webHidden/>
          </w:rPr>
          <w:instrText xml:space="preserve"> PAGEREF _Toc86390512 \h </w:instrText>
        </w:r>
        <w:r w:rsidR="00236947">
          <w:rPr>
            <w:webHidden/>
          </w:rPr>
        </w:r>
        <w:r w:rsidR="00236947">
          <w:rPr>
            <w:webHidden/>
          </w:rPr>
          <w:fldChar w:fldCharType="separate"/>
        </w:r>
        <w:r w:rsidR="00E42D1E">
          <w:rPr>
            <w:webHidden/>
          </w:rPr>
          <w:t>28</w:t>
        </w:r>
        <w:r w:rsidR="00236947">
          <w:rPr>
            <w:webHidden/>
          </w:rPr>
          <w:fldChar w:fldCharType="end"/>
        </w:r>
      </w:hyperlink>
    </w:p>
    <w:p w14:paraId="395E12FF" w14:textId="3A717E0C" w:rsidR="00236947" w:rsidRDefault="00717F84">
      <w:pPr>
        <w:pStyle w:val="TOC1"/>
        <w:tabs>
          <w:tab w:val="left" w:pos="1296"/>
          <w:tab w:val="right" w:leader="dot" w:pos="9350"/>
        </w:tabs>
        <w:rPr>
          <w:rFonts w:asciiTheme="minorHAnsi" w:eastAsiaTheme="minorEastAsia" w:hAnsiTheme="minorHAnsi"/>
          <w:noProof/>
        </w:rPr>
      </w:pPr>
      <w:hyperlink w:anchor="_Toc86390513" w:history="1">
        <w:r w:rsidR="00236947" w:rsidRPr="00326542">
          <w:rPr>
            <w:rStyle w:val="Hyperlink"/>
            <w:noProof/>
          </w:rPr>
          <w:t>Chapter 4:</w:t>
        </w:r>
        <w:r w:rsidR="00236947">
          <w:rPr>
            <w:rFonts w:asciiTheme="minorHAnsi" w:eastAsiaTheme="minorEastAsia" w:hAnsiTheme="minorHAnsi"/>
            <w:noProof/>
          </w:rPr>
          <w:tab/>
        </w:r>
        <w:r w:rsidR="00236947" w:rsidRPr="00326542">
          <w:rPr>
            <w:rStyle w:val="Hyperlink"/>
            <w:noProof/>
          </w:rPr>
          <w:t>Sampling Protocol</w:t>
        </w:r>
        <w:r w:rsidR="00236947">
          <w:rPr>
            <w:noProof/>
            <w:webHidden/>
          </w:rPr>
          <w:tab/>
        </w:r>
        <w:r w:rsidR="00236947">
          <w:rPr>
            <w:noProof/>
            <w:webHidden/>
          </w:rPr>
          <w:fldChar w:fldCharType="begin"/>
        </w:r>
        <w:r w:rsidR="00236947">
          <w:rPr>
            <w:noProof/>
            <w:webHidden/>
          </w:rPr>
          <w:instrText xml:space="preserve"> PAGEREF _Toc86390513 \h </w:instrText>
        </w:r>
        <w:r w:rsidR="00236947">
          <w:rPr>
            <w:noProof/>
            <w:webHidden/>
          </w:rPr>
        </w:r>
        <w:r w:rsidR="00236947">
          <w:rPr>
            <w:noProof/>
            <w:webHidden/>
          </w:rPr>
          <w:fldChar w:fldCharType="separate"/>
        </w:r>
        <w:r w:rsidR="00E42D1E">
          <w:rPr>
            <w:noProof/>
            <w:webHidden/>
          </w:rPr>
          <w:t>31</w:t>
        </w:r>
        <w:r w:rsidR="00236947">
          <w:rPr>
            <w:noProof/>
            <w:webHidden/>
          </w:rPr>
          <w:fldChar w:fldCharType="end"/>
        </w:r>
      </w:hyperlink>
    </w:p>
    <w:p w14:paraId="690B9AC6" w14:textId="4BD66192" w:rsidR="00236947" w:rsidRDefault="00717F84">
      <w:pPr>
        <w:pStyle w:val="TOC2"/>
        <w:rPr>
          <w:rFonts w:asciiTheme="minorHAnsi" w:eastAsiaTheme="minorEastAsia" w:hAnsiTheme="minorHAnsi"/>
        </w:rPr>
      </w:pPr>
      <w:hyperlink w:anchor="_Toc86390514" w:history="1">
        <w:r w:rsidR="00236947" w:rsidRPr="00326542">
          <w:rPr>
            <w:rStyle w:val="Hyperlink"/>
          </w:rPr>
          <w:t>4.1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_Toc86390514 \h </w:instrText>
        </w:r>
        <w:r w:rsidR="00236947">
          <w:rPr>
            <w:webHidden/>
          </w:rPr>
        </w:r>
        <w:r w:rsidR="00236947">
          <w:rPr>
            <w:webHidden/>
          </w:rPr>
          <w:fldChar w:fldCharType="separate"/>
        </w:r>
        <w:r w:rsidR="00E42D1E">
          <w:rPr>
            <w:webHidden/>
          </w:rPr>
          <w:t>31</w:t>
        </w:r>
        <w:r w:rsidR="00236947">
          <w:rPr>
            <w:webHidden/>
          </w:rPr>
          <w:fldChar w:fldCharType="end"/>
        </w:r>
      </w:hyperlink>
    </w:p>
    <w:p w14:paraId="7D3D8B79" w14:textId="50B8A8FE" w:rsidR="00236947" w:rsidRDefault="00717F84">
      <w:pPr>
        <w:pStyle w:val="TOC2"/>
        <w:rPr>
          <w:rFonts w:asciiTheme="minorHAnsi" w:eastAsiaTheme="minorEastAsia" w:hAnsiTheme="minorHAnsi"/>
        </w:rPr>
      </w:pPr>
      <w:hyperlink w:anchor="_Toc86390515" w:history="1">
        <w:r w:rsidR="00236947" w:rsidRPr="00326542">
          <w:rPr>
            <w:rStyle w:val="Hyperlink"/>
          </w:rPr>
          <w:t>4.2</w:t>
        </w:r>
        <w:r w:rsidR="00236947">
          <w:rPr>
            <w:rFonts w:asciiTheme="minorHAnsi" w:eastAsiaTheme="minorEastAsia" w:hAnsiTheme="minorHAnsi"/>
          </w:rPr>
          <w:tab/>
        </w:r>
        <w:r w:rsidR="00236947" w:rsidRPr="00326542">
          <w:rPr>
            <w:rStyle w:val="Hyperlink"/>
          </w:rPr>
          <w:t>CMS Prepares Sample Files</w:t>
        </w:r>
        <w:r w:rsidR="00236947">
          <w:rPr>
            <w:webHidden/>
          </w:rPr>
          <w:tab/>
        </w:r>
        <w:r w:rsidR="00236947">
          <w:rPr>
            <w:webHidden/>
          </w:rPr>
          <w:fldChar w:fldCharType="begin"/>
        </w:r>
        <w:r w:rsidR="00236947">
          <w:rPr>
            <w:webHidden/>
          </w:rPr>
          <w:instrText xml:space="preserve"> PAGEREF _Toc86390515 \h </w:instrText>
        </w:r>
        <w:r w:rsidR="00236947">
          <w:rPr>
            <w:webHidden/>
          </w:rPr>
        </w:r>
        <w:r w:rsidR="00236947">
          <w:rPr>
            <w:webHidden/>
          </w:rPr>
          <w:fldChar w:fldCharType="separate"/>
        </w:r>
        <w:r w:rsidR="00E42D1E">
          <w:rPr>
            <w:webHidden/>
          </w:rPr>
          <w:t>31</w:t>
        </w:r>
        <w:r w:rsidR="00236947">
          <w:rPr>
            <w:webHidden/>
          </w:rPr>
          <w:fldChar w:fldCharType="end"/>
        </w:r>
      </w:hyperlink>
    </w:p>
    <w:p w14:paraId="3D1C903A" w14:textId="199205BA" w:rsidR="00236947" w:rsidRDefault="00717F84">
      <w:pPr>
        <w:pStyle w:val="TOC2"/>
        <w:rPr>
          <w:rFonts w:asciiTheme="minorHAnsi" w:eastAsiaTheme="minorEastAsia" w:hAnsiTheme="minorHAnsi"/>
        </w:rPr>
      </w:pPr>
      <w:hyperlink w:anchor="_Toc86390516" w:history="1">
        <w:r w:rsidR="00236947" w:rsidRPr="00326542">
          <w:rPr>
            <w:rStyle w:val="Hyperlink"/>
          </w:rPr>
          <w:t>4.3</w:t>
        </w:r>
        <w:r w:rsidR="00236947">
          <w:rPr>
            <w:rFonts w:asciiTheme="minorHAnsi" w:eastAsiaTheme="minorEastAsia" w:hAnsiTheme="minorHAnsi"/>
          </w:rPr>
          <w:tab/>
        </w:r>
        <w:r w:rsidR="00236947" w:rsidRPr="00326542">
          <w:rPr>
            <w:rStyle w:val="Hyperlink"/>
          </w:rPr>
          <w:t>Vendors Download Sample for Practice Site(s)</w:t>
        </w:r>
        <w:r w:rsidR="00236947">
          <w:rPr>
            <w:webHidden/>
          </w:rPr>
          <w:tab/>
        </w:r>
        <w:r w:rsidR="00236947">
          <w:rPr>
            <w:webHidden/>
          </w:rPr>
          <w:fldChar w:fldCharType="begin"/>
        </w:r>
        <w:r w:rsidR="00236947">
          <w:rPr>
            <w:webHidden/>
          </w:rPr>
          <w:instrText xml:space="preserve"> PAGEREF _Toc86390516 \h </w:instrText>
        </w:r>
        <w:r w:rsidR="00236947">
          <w:rPr>
            <w:webHidden/>
          </w:rPr>
        </w:r>
        <w:r w:rsidR="00236947">
          <w:rPr>
            <w:webHidden/>
          </w:rPr>
          <w:fldChar w:fldCharType="separate"/>
        </w:r>
        <w:r w:rsidR="00E42D1E">
          <w:rPr>
            <w:webHidden/>
          </w:rPr>
          <w:t>32</w:t>
        </w:r>
        <w:r w:rsidR="00236947">
          <w:rPr>
            <w:webHidden/>
          </w:rPr>
          <w:fldChar w:fldCharType="end"/>
        </w:r>
      </w:hyperlink>
    </w:p>
    <w:p w14:paraId="0BD5D0DF" w14:textId="1AB5B4E1" w:rsidR="00236947" w:rsidRDefault="00717F84">
      <w:pPr>
        <w:pStyle w:val="TOC2"/>
        <w:rPr>
          <w:rFonts w:asciiTheme="minorHAnsi" w:eastAsiaTheme="minorEastAsia" w:hAnsiTheme="minorHAnsi"/>
        </w:rPr>
      </w:pPr>
      <w:hyperlink w:anchor="_Toc86390517" w:history="1">
        <w:r w:rsidR="00236947" w:rsidRPr="00326542">
          <w:rPr>
            <w:rStyle w:val="Hyperlink"/>
          </w:rPr>
          <w:t>4.4</w:t>
        </w:r>
        <w:r w:rsidR="00236947">
          <w:rPr>
            <w:rFonts w:asciiTheme="minorHAnsi" w:eastAsiaTheme="minorEastAsia" w:hAnsiTheme="minorHAnsi"/>
          </w:rPr>
          <w:tab/>
        </w:r>
        <w:r w:rsidR="00236947" w:rsidRPr="00326542">
          <w:rPr>
            <w:rStyle w:val="Hyperlink"/>
          </w:rPr>
          <w:t>Sample File Variables</w:t>
        </w:r>
        <w:r w:rsidR="00236947">
          <w:rPr>
            <w:webHidden/>
          </w:rPr>
          <w:tab/>
        </w:r>
        <w:r w:rsidR="00236947">
          <w:rPr>
            <w:webHidden/>
          </w:rPr>
          <w:fldChar w:fldCharType="begin"/>
        </w:r>
        <w:r w:rsidR="00236947">
          <w:rPr>
            <w:webHidden/>
          </w:rPr>
          <w:instrText xml:space="preserve"> PAGEREF _Toc86390517 \h </w:instrText>
        </w:r>
        <w:r w:rsidR="00236947">
          <w:rPr>
            <w:webHidden/>
          </w:rPr>
        </w:r>
        <w:r w:rsidR="00236947">
          <w:rPr>
            <w:webHidden/>
          </w:rPr>
          <w:fldChar w:fldCharType="separate"/>
        </w:r>
        <w:r w:rsidR="00E42D1E">
          <w:rPr>
            <w:webHidden/>
          </w:rPr>
          <w:t>34</w:t>
        </w:r>
        <w:r w:rsidR="00236947">
          <w:rPr>
            <w:webHidden/>
          </w:rPr>
          <w:fldChar w:fldCharType="end"/>
        </w:r>
      </w:hyperlink>
    </w:p>
    <w:p w14:paraId="24BABFA6" w14:textId="4B67AB60" w:rsidR="00236947" w:rsidRDefault="00717F84">
      <w:pPr>
        <w:pStyle w:val="TOC2"/>
        <w:rPr>
          <w:rFonts w:asciiTheme="minorHAnsi" w:eastAsiaTheme="minorEastAsia" w:hAnsiTheme="minorHAnsi"/>
        </w:rPr>
      </w:pPr>
      <w:hyperlink w:anchor="_Toc86390518" w:history="1">
        <w:r w:rsidR="00236947" w:rsidRPr="00326542">
          <w:rPr>
            <w:rStyle w:val="Hyperlink"/>
          </w:rPr>
          <w:t>4.5</w:t>
        </w:r>
        <w:r w:rsidR="00236947">
          <w:rPr>
            <w:rFonts w:asciiTheme="minorHAnsi" w:eastAsiaTheme="minorEastAsia" w:hAnsiTheme="minorHAnsi"/>
          </w:rPr>
          <w:tab/>
        </w:r>
        <w:r w:rsidR="00236947" w:rsidRPr="00326542">
          <w:rPr>
            <w:rStyle w:val="Hyperlink"/>
          </w:rPr>
          <w:t>Vendors Implement Sample File Download Quality Control Procedures</w:t>
        </w:r>
        <w:r w:rsidR="00236947">
          <w:rPr>
            <w:webHidden/>
          </w:rPr>
          <w:tab/>
        </w:r>
        <w:r w:rsidR="00236947">
          <w:rPr>
            <w:webHidden/>
          </w:rPr>
          <w:fldChar w:fldCharType="begin"/>
        </w:r>
        <w:r w:rsidR="00236947">
          <w:rPr>
            <w:webHidden/>
          </w:rPr>
          <w:instrText xml:space="preserve"> PAGEREF _Toc86390518 \h </w:instrText>
        </w:r>
        <w:r w:rsidR="00236947">
          <w:rPr>
            <w:webHidden/>
          </w:rPr>
        </w:r>
        <w:r w:rsidR="00236947">
          <w:rPr>
            <w:webHidden/>
          </w:rPr>
          <w:fldChar w:fldCharType="separate"/>
        </w:r>
        <w:r w:rsidR="00E42D1E">
          <w:rPr>
            <w:webHidden/>
          </w:rPr>
          <w:t>40</w:t>
        </w:r>
        <w:r w:rsidR="00236947">
          <w:rPr>
            <w:webHidden/>
          </w:rPr>
          <w:fldChar w:fldCharType="end"/>
        </w:r>
      </w:hyperlink>
    </w:p>
    <w:p w14:paraId="2B570578" w14:textId="4F99A42C" w:rsidR="00236947" w:rsidRDefault="00717F84">
      <w:pPr>
        <w:pStyle w:val="TOC2"/>
        <w:rPr>
          <w:rFonts w:asciiTheme="minorHAnsi" w:eastAsiaTheme="minorEastAsia" w:hAnsiTheme="minorHAnsi"/>
        </w:rPr>
      </w:pPr>
      <w:hyperlink w:anchor="_Toc86390519" w:history="1">
        <w:r w:rsidR="00236947" w:rsidRPr="00326542">
          <w:rPr>
            <w:rStyle w:val="Hyperlink"/>
          </w:rPr>
          <w:t>4.6</w:t>
        </w:r>
        <w:r w:rsidR="00236947">
          <w:rPr>
            <w:rFonts w:asciiTheme="minorHAnsi" w:eastAsiaTheme="minorEastAsia" w:hAnsiTheme="minorHAnsi"/>
          </w:rPr>
          <w:tab/>
        </w:r>
        <w:r w:rsidR="00236947" w:rsidRPr="00326542">
          <w:rPr>
            <w:rStyle w:val="Hyperlink"/>
          </w:rPr>
          <w:t>Vendors Prepare the Survey Sample for Each Practice Site</w:t>
        </w:r>
        <w:r w:rsidR="00236947">
          <w:rPr>
            <w:webHidden/>
          </w:rPr>
          <w:tab/>
        </w:r>
        <w:r w:rsidR="00236947">
          <w:rPr>
            <w:webHidden/>
          </w:rPr>
          <w:fldChar w:fldCharType="begin"/>
        </w:r>
        <w:r w:rsidR="00236947">
          <w:rPr>
            <w:webHidden/>
          </w:rPr>
          <w:instrText xml:space="preserve"> PAGEREF _Toc86390519 \h </w:instrText>
        </w:r>
        <w:r w:rsidR="00236947">
          <w:rPr>
            <w:webHidden/>
          </w:rPr>
        </w:r>
        <w:r w:rsidR="00236947">
          <w:rPr>
            <w:webHidden/>
          </w:rPr>
          <w:fldChar w:fldCharType="separate"/>
        </w:r>
        <w:r w:rsidR="00E42D1E">
          <w:rPr>
            <w:webHidden/>
          </w:rPr>
          <w:t>41</w:t>
        </w:r>
        <w:r w:rsidR="00236947">
          <w:rPr>
            <w:webHidden/>
          </w:rPr>
          <w:fldChar w:fldCharType="end"/>
        </w:r>
      </w:hyperlink>
    </w:p>
    <w:p w14:paraId="44798EFB" w14:textId="1E593A16" w:rsidR="00236947" w:rsidRDefault="00717F84">
      <w:pPr>
        <w:pStyle w:val="TOC3"/>
        <w:rPr>
          <w:rFonts w:asciiTheme="minorHAnsi" w:eastAsiaTheme="minorEastAsia" w:hAnsiTheme="minorHAnsi" w:cstheme="minorBidi"/>
        </w:rPr>
      </w:pPr>
      <w:hyperlink w:anchor="_Toc86390520" w:history="1">
        <w:r w:rsidR="00236947" w:rsidRPr="00326542">
          <w:rPr>
            <w:rStyle w:val="Hyperlink"/>
          </w:rPr>
          <w:t>4.6.1</w:t>
        </w:r>
        <w:r w:rsidR="00236947">
          <w:rPr>
            <w:rFonts w:asciiTheme="minorHAnsi" w:eastAsiaTheme="minorEastAsia" w:hAnsiTheme="minorHAnsi" w:cstheme="minorBidi"/>
          </w:rPr>
          <w:tab/>
        </w:r>
        <w:r w:rsidR="00236947" w:rsidRPr="00326542">
          <w:rPr>
            <w:rStyle w:val="Hyperlink"/>
          </w:rPr>
          <w:t>General Instructions</w:t>
        </w:r>
        <w:r w:rsidR="00236947">
          <w:rPr>
            <w:webHidden/>
          </w:rPr>
          <w:tab/>
        </w:r>
        <w:r w:rsidR="00236947">
          <w:rPr>
            <w:webHidden/>
          </w:rPr>
          <w:fldChar w:fldCharType="begin"/>
        </w:r>
        <w:r w:rsidR="00236947">
          <w:rPr>
            <w:webHidden/>
          </w:rPr>
          <w:instrText xml:space="preserve"> PAGEREF _Toc86390520 \h </w:instrText>
        </w:r>
        <w:r w:rsidR="00236947">
          <w:rPr>
            <w:webHidden/>
          </w:rPr>
        </w:r>
        <w:r w:rsidR="00236947">
          <w:rPr>
            <w:webHidden/>
          </w:rPr>
          <w:fldChar w:fldCharType="separate"/>
        </w:r>
        <w:r w:rsidR="00E42D1E">
          <w:rPr>
            <w:webHidden/>
          </w:rPr>
          <w:t>41</w:t>
        </w:r>
        <w:r w:rsidR="00236947">
          <w:rPr>
            <w:webHidden/>
          </w:rPr>
          <w:fldChar w:fldCharType="end"/>
        </w:r>
      </w:hyperlink>
    </w:p>
    <w:p w14:paraId="066F0A7B" w14:textId="4980BC13" w:rsidR="00236947" w:rsidRDefault="00717F84">
      <w:pPr>
        <w:pStyle w:val="TOC3"/>
        <w:rPr>
          <w:rFonts w:asciiTheme="minorHAnsi" w:eastAsiaTheme="minorEastAsia" w:hAnsiTheme="minorHAnsi" w:cstheme="minorBidi"/>
        </w:rPr>
      </w:pPr>
      <w:hyperlink w:anchor="_Toc86390521" w:history="1">
        <w:r w:rsidR="00236947" w:rsidRPr="00326542">
          <w:rPr>
            <w:rStyle w:val="Hyperlink"/>
          </w:rPr>
          <w:t>4.6.2</w:t>
        </w:r>
        <w:r w:rsidR="00236947">
          <w:rPr>
            <w:rFonts w:asciiTheme="minorHAnsi" w:eastAsiaTheme="minorEastAsia" w:hAnsiTheme="minorHAnsi" w:cstheme="minorBidi"/>
          </w:rPr>
          <w:tab/>
        </w:r>
        <w:r w:rsidR="00236947" w:rsidRPr="00326542">
          <w:rPr>
            <w:rStyle w:val="Hyperlink"/>
          </w:rPr>
          <w:t>Identify Patients Residing in Facilities</w:t>
        </w:r>
        <w:r w:rsidR="00236947">
          <w:rPr>
            <w:webHidden/>
          </w:rPr>
          <w:tab/>
        </w:r>
        <w:r w:rsidR="00236947">
          <w:rPr>
            <w:webHidden/>
          </w:rPr>
          <w:fldChar w:fldCharType="begin"/>
        </w:r>
        <w:r w:rsidR="00236947">
          <w:rPr>
            <w:webHidden/>
          </w:rPr>
          <w:instrText xml:space="preserve"> PAGEREF _Toc86390521 \h </w:instrText>
        </w:r>
        <w:r w:rsidR="00236947">
          <w:rPr>
            <w:webHidden/>
          </w:rPr>
        </w:r>
        <w:r w:rsidR="00236947">
          <w:rPr>
            <w:webHidden/>
          </w:rPr>
          <w:fldChar w:fldCharType="separate"/>
        </w:r>
        <w:r w:rsidR="00E42D1E">
          <w:rPr>
            <w:webHidden/>
          </w:rPr>
          <w:t>42</w:t>
        </w:r>
        <w:r w:rsidR="00236947">
          <w:rPr>
            <w:webHidden/>
          </w:rPr>
          <w:fldChar w:fldCharType="end"/>
        </w:r>
      </w:hyperlink>
    </w:p>
    <w:p w14:paraId="6CF1B53F" w14:textId="4BFCF01B" w:rsidR="00236947" w:rsidRDefault="00717F84">
      <w:pPr>
        <w:pStyle w:val="TOC3"/>
        <w:rPr>
          <w:rFonts w:asciiTheme="minorHAnsi" w:eastAsiaTheme="minorEastAsia" w:hAnsiTheme="minorHAnsi" w:cstheme="minorBidi"/>
        </w:rPr>
      </w:pPr>
      <w:hyperlink w:anchor="_Toc86390522" w:history="1">
        <w:r w:rsidR="00236947" w:rsidRPr="00326542">
          <w:rPr>
            <w:rStyle w:val="Hyperlink"/>
          </w:rPr>
          <w:t>4.6.3</w:t>
        </w:r>
        <w:r w:rsidR="00236947">
          <w:rPr>
            <w:rFonts w:asciiTheme="minorHAnsi" w:eastAsiaTheme="minorEastAsia" w:hAnsiTheme="minorHAnsi" w:cstheme="minorBidi"/>
          </w:rPr>
          <w:tab/>
        </w:r>
        <w:r w:rsidR="00236947" w:rsidRPr="00326542">
          <w:rPr>
            <w:rStyle w:val="Hyperlink"/>
          </w:rPr>
          <w:t>Sampled Cases to Remove</w:t>
        </w:r>
        <w:r w:rsidR="00236947">
          <w:rPr>
            <w:webHidden/>
          </w:rPr>
          <w:tab/>
        </w:r>
        <w:r w:rsidR="00236947">
          <w:rPr>
            <w:webHidden/>
          </w:rPr>
          <w:fldChar w:fldCharType="begin"/>
        </w:r>
        <w:r w:rsidR="00236947">
          <w:rPr>
            <w:webHidden/>
          </w:rPr>
          <w:instrText xml:space="preserve"> PAGEREF _Toc86390522 \h </w:instrText>
        </w:r>
        <w:r w:rsidR="00236947">
          <w:rPr>
            <w:webHidden/>
          </w:rPr>
        </w:r>
        <w:r w:rsidR="00236947">
          <w:rPr>
            <w:webHidden/>
          </w:rPr>
          <w:fldChar w:fldCharType="separate"/>
        </w:r>
        <w:r w:rsidR="00E42D1E">
          <w:rPr>
            <w:webHidden/>
          </w:rPr>
          <w:t>42</w:t>
        </w:r>
        <w:r w:rsidR="00236947">
          <w:rPr>
            <w:webHidden/>
          </w:rPr>
          <w:fldChar w:fldCharType="end"/>
        </w:r>
      </w:hyperlink>
    </w:p>
    <w:p w14:paraId="0FC3244E" w14:textId="68969868" w:rsidR="00236947" w:rsidRDefault="00717F84">
      <w:pPr>
        <w:pStyle w:val="TOC3"/>
        <w:rPr>
          <w:rFonts w:asciiTheme="minorHAnsi" w:eastAsiaTheme="minorEastAsia" w:hAnsiTheme="minorHAnsi" w:cstheme="minorBidi"/>
        </w:rPr>
      </w:pPr>
      <w:hyperlink w:anchor="_Toc86390523" w:history="1">
        <w:r w:rsidR="00236947" w:rsidRPr="00326542">
          <w:rPr>
            <w:rStyle w:val="Hyperlink"/>
          </w:rPr>
          <w:t>4.6.4</w:t>
        </w:r>
        <w:r w:rsidR="00236947">
          <w:rPr>
            <w:rFonts w:asciiTheme="minorHAnsi" w:eastAsiaTheme="minorEastAsia" w:hAnsiTheme="minorHAnsi" w:cstheme="minorBidi"/>
          </w:rPr>
          <w:tab/>
        </w:r>
        <w:r w:rsidR="00236947" w:rsidRPr="00326542">
          <w:rPr>
            <w:rStyle w:val="Hyperlink"/>
          </w:rPr>
          <w:t>Employ Address Standardization and Forwarding Address Techniques</w:t>
        </w:r>
        <w:r w:rsidR="00236947">
          <w:rPr>
            <w:webHidden/>
          </w:rPr>
          <w:tab/>
        </w:r>
        <w:r w:rsidR="00236947">
          <w:rPr>
            <w:webHidden/>
          </w:rPr>
          <w:fldChar w:fldCharType="begin"/>
        </w:r>
        <w:r w:rsidR="00236947">
          <w:rPr>
            <w:webHidden/>
          </w:rPr>
          <w:instrText xml:space="preserve"> PAGEREF _Toc86390523 \h </w:instrText>
        </w:r>
        <w:r w:rsidR="00236947">
          <w:rPr>
            <w:webHidden/>
          </w:rPr>
        </w:r>
        <w:r w:rsidR="00236947">
          <w:rPr>
            <w:webHidden/>
          </w:rPr>
          <w:fldChar w:fldCharType="separate"/>
        </w:r>
        <w:r w:rsidR="00E42D1E">
          <w:rPr>
            <w:webHidden/>
          </w:rPr>
          <w:t>43</w:t>
        </w:r>
        <w:r w:rsidR="00236947">
          <w:rPr>
            <w:webHidden/>
          </w:rPr>
          <w:fldChar w:fldCharType="end"/>
        </w:r>
      </w:hyperlink>
    </w:p>
    <w:p w14:paraId="4C5485E6" w14:textId="64482F53" w:rsidR="00236947" w:rsidRDefault="00717F84">
      <w:pPr>
        <w:pStyle w:val="TOC1"/>
        <w:tabs>
          <w:tab w:val="left" w:pos="1296"/>
          <w:tab w:val="right" w:leader="dot" w:pos="9350"/>
        </w:tabs>
        <w:rPr>
          <w:rFonts w:asciiTheme="minorHAnsi" w:eastAsiaTheme="minorEastAsia" w:hAnsiTheme="minorHAnsi"/>
          <w:noProof/>
        </w:rPr>
      </w:pPr>
      <w:hyperlink w:anchor="_Toc86390524" w:history="1">
        <w:r w:rsidR="00236947" w:rsidRPr="00326542">
          <w:rPr>
            <w:rStyle w:val="Hyperlink"/>
            <w:noProof/>
          </w:rPr>
          <w:t>Chapter 5:</w:t>
        </w:r>
        <w:r w:rsidR="00236947">
          <w:rPr>
            <w:rFonts w:asciiTheme="minorHAnsi" w:eastAsiaTheme="minorEastAsia" w:hAnsiTheme="minorHAnsi"/>
            <w:noProof/>
          </w:rPr>
          <w:tab/>
        </w:r>
        <w:r w:rsidR="00236947" w:rsidRPr="00326542">
          <w:rPr>
            <w:rStyle w:val="Hyperlink"/>
            <w:noProof/>
          </w:rPr>
          <w:t>Data Collection Protocol</w:t>
        </w:r>
        <w:r w:rsidR="00236947">
          <w:rPr>
            <w:noProof/>
            <w:webHidden/>
          </w:rPr>
          <w:tab/>
        </w:r>
        <w:r w:rsidR="00236947">
          <w:rPr>
            <w:noProof/>
            <w:webHidden/>
          </w:rPr>
          <w:fldChar w:fldCharType="begin"/>
        </w:r>
        <w:r w:rsidR="00236947">
          <w:rPr>
            <w:noProof/>
            <w:webHidden/>
          </w:rPr>
          <w:instrText xml:space="preserve"> PAGEREF _Toc86390524 \h </w:instrText>
        </w:r>
        <w:r w:rsidR="00236947">
          <w:rPr>
            <w:noProof/>
            <w:webHidden/>
          </w:rPr>
        </w:r>
        <w:r w:rsidR="00236947">
          <w:rPr>
            <w:noProof/>
            <w:webHidden/>
          </w:rPr>
          <w:fldChar w:fldCharType="separate"/>
        </w:r>
        <w:r w:rsidR="00E42D1E">
          <w:rPr>
            <w:noProof/>
            <w:webHidden/>
          </w:rPr>
          <w:t>45</w:t>
        </w:r>
        <w:r w:rsidR="00236947">
          <w:rPr>
            <w:noProof/>
            <w:webHidden/>
          </w:rPr>
          <w:fldChar w:fldCharType="end"/>
        </w:r>
      </w:hyperlink>
    </w:p>
    <w:p w14:paraId="61A19FEB" w14:textId="4F6CAD5B" w:rsidR="00236947" w:rsidRDefault="00717F84">
      <w:pPr>
        <w:pStyle w:val="TOC2"/>
        <w:rPr>
          <w:rFonts w:asciiTheme="minorHAnsi" w:eastAsiaTheme="minorEastAsia" w:hAnsiTheme="minorHAnsi"/>
        </w:rPr>
      </w:pPr>
      <w:hyperlink w:anchor="_Toc86390525" w:history="1">
        <w:r w:rsidR="00236947" w:rsidRPr="00326542">
          <w:rPr>
            <w:rStyle w:val="Hyperlink"/>
          </w:rPr>
          <w:t>5.1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_Toc86390525 \h </w:instrText>
        </w:r>
        <w:r w:rsidR="00236947">
          <w:rPr>
            <w:webHidden/>
          </w:rPr>
        </w:r>
        <w:r w:rsidR="00236947">
          <w:rPr>
            <w:webHidden/>
          </w:rPr>
          <w:fldChar w:fldCharType="separate"/>
        </w:r>
        <w:r w:rsidR="00E42D1E">
          <w:rPr>
            <w:webHidden/>
          </w:rPr>
          <w:t>45</w:t>
        </w:r>
        <w:r w:rsidR="00236947">
          <w:rPr>
            <w:webHidden/>
          </w:rPr>
          <w:fldChar w:fldCharType="end"/>
        </w:r>
      </w:hyperlink>
    </w:p>
    <w:p w14:paraId="1080F2A2" w14:textId="0CCA6FA9" w:rsidR="00236947" w:rsidRDefault="00717F84">
      <w:pPr>
        <w:pStyle w:val="TOC2"/>
        <w:rPr>
          <w:rFonts w:asciiTheme="minorHAnsi" w:eastAsiaTheme="minorEastAsia" w:hAnsiTheme="minorHAnsi"/>
        </w:rPr>
      </w:pPr>
      <w:hyperlink w:anchor="_Toc86390526" w:history="1">
        <w:r w:rsidR="00236947" w:rsidRPr="00326542">
          <w:rPr>
            <w:rStyle w:val="Hyperlink"/>
          </w:rPr>
          <w:t>5.2</w:t>
        </w:r>
        <w:r w:rsidR="00236947">
          <w:rPr>
            <w:rFonts w:asciiTheme="minorHAnsi" w:eastAsiaTheme="minorEastAsia" w:hAnsiTheme="minorHAnsi"/>
          </w:rPr>
          <w:tab/>
        </w:r>
        <w:r w:rsidR="00236947" w:rsidRPr="00326542">
          <w:rPr>
            <w:rStyle w:val="Hyperlink"/>
          </w:rPr>
          <w:t>Schedule of Mail with Telephone Follow-up Protocol</w:t>
        </w:r>
        <w:r w:rsidR="00236947">
          <w:rPr>
            <w:webHidden/>
          </w:rPr>
          <w:tab/>
        </w:r>
        <w:r w:rsidR="00236947">
          <w:rPr>
            <w:webHidden/>
          </w:rPr>
          <w:fldChar w:fldCharType="begin"/>
        </w:r>
        <w:r w:rsidR="00236947">
          <w:rPr>
            <w:webHidden/>
          </w:rPr>
          <w:instrText xml:space="preserve"> PAGEREF _Toc86390526 \h </w:instrText>
        </w:r>
        <w:r w:rsidR="00236947">
          <w:rPr>
            <w:webHidden/>
          </w:rPr>
        </w:r>
        <w:r w:rsidR="00236947">
          <w:rPr>
            <w:webHidden/>
          </w:rPr>
          <w:fldChar w:fldCharType="separate"/>
        </w:r>
        <w:r w:rsidR="00E42D1E">
          <w:rPr>
            <w:webHidden/>
          </w:rPr>
          <w:t>47</w:t>
        </w:r>
        <w:r w:rsidR="00236947">
          <w:rPr>
            <w:webHidden/>
          </w:rPr>
          <w:fldChar w:fldCharType="end"/>
        </w:r>
      </w:hyperlink>
    </w:p>
    <w:p w14:paraId="3DE8F8C8" w14:textId="6FA67093" w:rsidR="00236947" w:rsidRDefault="00717F84">
      <w:pPr>
        <w:pStyle w:val="TOC2"/>
        <w:rPr>
          <w:rFonts w:asciiTheme="minorHAnsi" w:eastAsiaTheme="minorEastAsia" w:hAnsiTheme="minorHAnsi"/>
        </w:rPr>
      </w:pPr>
      <w:hyperlink w:anchor="_Toc86390527" w:history="1">
        <w:r w:rsidR="00236947" w:rsidRPr="00326542">
          <w:rPr>
            <w:rStyle w:val="Hyperlink"/>
          </w:rPr>
          <w:t>5.3</w:t>
        </w:r>
        <w:r w:rsidR="00236947">
          <w:rPr>
            <w:rFonts w:asciiTheme="minorHAnsi" w:eastAsiaTheme="minorEastAsia" w:hAnsiTheme="minorHAnsi"/>
          </w:rPr>
          <w:tab/>
        </w:r>
        <w:r w:rsidR="00236947" w:rsidRPr="00326542">
          <w:rPr>
            <w:rStyle w:val="Hyperlink"/>
          </w:rPr>
          <w:t>Support Survey Administration in Spanish</w:t>
        </w:r>
        <w:r w:rsidR="00236947">
          <w:rPr>
            <w:webHidden/>
          </w:rPr>
          <w:tab/>
        </w:r>
        <w:r w:rsidR="00236947">
          <w:rPr>
            <w:webHidden/>
          </w:rPr>
          <w:fldChar w:fldCharType="begin"/>
        </w:r>
        <w:r w:rsidR="00236947">
          <w:rPr>
            <w:webHidden/>
          </w:rPr>
          <w:instrText xml:space="preserve"> PAGEREF _Toc86390527 \h </w:instrText>
        </w:r>
        <w:r w:rsidR="00236947">
          <w:rPr>
            <w:webHidden/>
          </w:rPr>
        </w:r>
        <w:r w:rsidR="00236947">
          <w:rPr>
            <w:webHidden/>
          </w:rPr>
          <w:fldChar w:fldCharType="separate"/>
        </w:r>
        <w:r w:rsidR="00E42D1E">
          <w:rPr>
            <w:webHidden/>
          </w:rPr>
          <w:t>48</w:t>
        </w:r>
        <w:r w:rsidR="00236947">
          <w:rPr>
            <w:webHidden/>
          </w:rPr>
          <w:fldChar w:fldCharType="end"/>
        </w:r>
      </w:hyperlink>
    </w:p>
    <w:p w14:paraId="2D9CF8E2" w14:textId="415468F0" w:rsidR="00236947" w:rsidRDefault="00717F84">
      <w:pPr>
        <w:pStyle w:val="TOC2"/>
        <w:rPr>
          <w:rFonts w:asciiTheme="minorHAnsi" w:eastAsiaTheme="minorEastAsia" w:hAnsiTheme="minorHAnsi"/>
        </w:rPr>
      </w:pPr>
      <w:hyperlink w:anchor="_Toc86390528" w:history="1">
        <w:r w:rsidR="00236947" w:rsidRPr="00326542">
          <w:rPr>
            <w:rStyle w:val="Hyperlink"/>
          </w:rPr>
          <w:t>5.4</w:t>
        </w:r>
        <w:r w:rsidR="00236947">
          <w:rPr>
            <w:rFonts w:asciiTheme="minorHAnsi" w:eastAsiaTheme="minorEastAsia" w:hAnsiTheme="minorHAnsi"/>
          </w:rPr>
          <w:tab/>
        </w:r>
        <w:r w:rsidR="00236947" w:rsidRPr="00326542">
          <w:rPr>
            <w:rStyle w:val="Hyperlink"/>
          </w:rPr>
          <w:t>Facilitate Completions by Sample Member Helpers and Proxies</w:t>
        </w:r>
        <w:r w:rsidR="00236947">
          <w:rPr>
            <w:webHidden/>
          </w:rPr>
          <w:tab/>
        </w:r>
        <w:r w:rsidR="00236947">
          <w:rPr>
            <w:webHidden/>
          </w:rPr>
          <w:fldChar w:fldCharType="begin"/>
        </w:r>
        <w:r w:rsidR="00236947">
          <w:rPr>
            <w:webHidden/>
          </w:rPr>
          <w:instrText xml:space="preserve"> PAGEREF _Toc86390528 \h </w:instrText>
        </w:r>
        <w:r w:rsidR="00236947">
          <w:rPr>
            <w:webHidden/>
          </w:rPr>
        </w:r>
        <w:r w:rsidR="00236947">
          <w:rPr>
            <w:webHidden/>
          </w:rPr>
          <w:fldChar w:fldCharType="separate"/>
        </w:r>
        <w:r w:rsidR="00E42D1E">
          <w:rPr>
            <w:webHidden/>
          </w:rPr>
          <w:t>49</w:t>
        </w:r>
        <w:r w:rsidR="00236947">
          <w:rPr>
            <w:webHidden/>
          </w:rPr>
          <w:fldChar w:fldCharType="end"/>
        </w:r>
      </w:hyperlink>
    </w:p>
    <w:p w14:paraId="7A04C2FA" w14:textId="70AC3E64" w:rsidR="00236947" w:rsidRDefault="00717F84">
      <w:pPr>
        <w:pStyle w:val="TOC2"/>
        <w:rPr>
          <w:rFonts w:asciiTheme="minorHAnsi" w:eastAsiaTheme="minorEastAsia" w:hAnsiTheme="minorHAnsi"/>
        </w:rPr>
      </w:pPr>
      <w:hyperlink w:anchor="_Toc86390529" w:history="1">
        <w:r w:rsidR="00236947" w:rsidRPr="00326542">
          <w:rPr>
            <w:rStyle w:val="Hyperlink"/>
          </w:rPr>
          <w:t>5.5</w:t>
        </w:r>
        <w:r w:rsidR="00236947">
          <w:rPr>
            <w:rFonts w:asciiTheme="minorHAnsi" w:eastAsiaTheme="minorEastAsia" w:hAnsiTheme="minorHAnsi"/>
          </w:rPr>
          <w:tab/>
        </w:r>
        <w:r w:rsidR="00236947" w:rsidRPr="00326542">
          <w:rPr>
            <w:rStyle w:val="Hyperlink"/>
          </w:rPr>
          <w:t>Administer Mail Protocol</w:t>
        </w:r>
        <w:r w:rsidR="00236947">
          <w:rPr>
            <w:webHidden/>
          </w:rPr>
          <w:tab/>
        </w:r>
        <w:r w:rsidR="00236947">
          <w:rPr>
            <w:webHidden/>
          </w:rPr>
          <w:fldChar w:fldCharType="begin"/>
        </w:r>
        <w:r w:rsidR="00236947">
          <w:rPr>
            <w:webHidden/>
          </w:rPr>
          <w:instrText xml:space="preserve"> PAGEREF _Toc86390529 \h </w:instrText>
        </w:r>
        <w:r w:rsidR="00236947">
          <w:rPr>
            <w:webHidden/>
          </w:rPr>
        </w:r>
        <w:r w:rsidR="00236947">
          <w:rPr>
            <w:webHidden/>
          </w:rPr>
          <w:fldChar w:fldCharType="separate"/>
        </w:r>
        <w:r w:rsidR="00E42D1E">
          <w:rPr>
            <w:webHidden/>
          </w:rPr>
          <w:t>50</w:t>
        </w:r>
        <w:r w:rsidR="00236947">
          <w:rPr>
            <w:webHidden/>
          </w:rPr>
          <w:fldChar w:fldCharType="end"/>
        </w:r>
      </w:hyperlink>
    </w:p>
    <w:p w14:paraId="23B8D899" w14:textId="7CF32187" w:rsidR="00236947" w:rsidRDefault="00717F84">
      <w:pPr>
        <w:pStyle w:val="TOC3"/>
        <w:rPr>
          <w:rFonts w:asciiTheme="minorHAnsi" w:eastAsiaTheme="minorEastAsia" w:hAnsiTheme="minorHAnsi" w:cstheme="minorBidi"/>
        </w:rPr>
      </w:pPr>
      <w:hyperlink w:anchor="_Toc86390530" w:history="1">
        <w:r w:rsidR="00236947" w:rsidRPr="00326542">
          <w:rPr>
            <w:rStyle w:val="Hyperlink"/>
          </w:rPr>
          <w:t>5.5.1</w:t>
        </w:r>
        <w:r w:rsidR="00236947">
          <w:rPr>
            <w:rFonts w:asciiTheme="minorHAnsi" w:eastAsiaTheme="minorEastAsia" w:hAnsiTheme="minorHAnsi" w:cstheme="minorBidi"/>
          </w:rPr>
          <w:tab/>
        </w:r>
        <w:r w:rsidR="00236947" w:rsidRPr="00326542">
          <w:rPr>
            <w:rStyle w:val="Hyperlink"/>
          </w:rPr>
          <w:t>Teaser Postcard</w:t>
        </w:r>
        <w:r w:rsidR="00236947">
          <w:rPr>
            <w:webHidden/>
          </w:rPr>
          <w:tab/>
        </w:r>
        <w:r w:rsidR="00236947">
          <w:rPr>
            <w:webHidden/>
          </w:rPr>
          <w:fldChar w:fldCharType="begin"/>
        </w:r>
        <w:r w:rsidR="00236947">
          <w:rPr>
            <w:webHidden/>
          </w:rPr>
          <w:instrText xml:space="preserve"> PAGEREF _Toc86390530 \h </w:instrText>
        </w:r>
        <w:r w:rsidR="00236947">
          <w:rPr>
            <w:webHidden/>
          </w:rPr>
        </w:r>
        <w:r w:rsidR="00236947">
          <w:rPr>
            <w:webHidden/>
          </w:rPr>
          <w:fldChar w:fldCharType="separate"/>
        </w:r>
        <w:r w:rsidR="00E42D1E">
          <w:rPr>
            <w:webHidden/>
          </w:rPr>
          <w:t>50</w:t>
        </w:r>
        <w:r w:rsidR="00236947">
          <w:rPr>
            <w:webHidden/>
          </w:rPr>
          <w:fldChar w:fldCharType="end"/>
        </w:r>
      </w:hyperlink>
    </w:p>
    <w:p w14:paraId="055A2F17" w14:textId="1F6BAC5B" w:rsidR="00236947" w:rsidRDefault="00717F84">
      <w:pPr>
        <w:pStyle w:val="TOC3"/>
        <w:rPr>
          <w:rFonts w:asciiTheme="minorHAnsi" w:eastAsiaTheme="minorEastAsia" w:hAnsiTheme="minorHAnsi" w:cstheme="minorBidi"/>
        </w:rPr>
      </w:pPr>
      <w:hyperlink w:anchor="_Toc86390531" w:history="1">
        <w:r w:rsidR="00236947" w:rsidRPr="00326542">
          <w:rPr>
            <w:rStyle w:val="Hyperlink"/>
          </w:rPr>
          <w:t>5.5.2</w:t>
        </w:r>
        <w:r w:rsidR="00236947">
          <w:rPr>
            <w:rFonts w:asciiTheme="minorHAnsi" w:eastAsiaTheme="minorEastAsia" w:hAnsiTheme="minorHAnsi" w:cstheme="minorBidi"/>
          </w:rPr>
          <w:tab/>
        </w:r>
        <w:r w:rsidR="00236947" w:rsidRPr="00326542">
          <w:rPr>
            <w:rStyle w:val="Hyperlink"/>
          </w:rPr>
          <w:t>Questionnaire Mailout #1: Letter, Questionnaire, BRE, Envelopes, and Envelope for Sample Members Residing in Residential Care Facilities</w:t>
        </w:r>
        <w:r w:rsidR="00236947">
          <w:rPr>
            <w:webHidden/>
          </w:rPr>
          <w:tab/>
        </w:r>
        <w:r w:rsidR="00236947">
          <w:rPr>
            <w:webHidden/>
          </w:rPr>
          <w:fldChar w:fldCharType="begin"/>
        </w:r>
        <w:r w:rsidR="00236947">
          <w:rPr>
            <w:webHidden/>
          </w:rPr>
          <w:instrText xml:space="preserve"> PAGEREF _Toc86390531 \h </w:instrText>
        </w:r>
        <w:r w:rsidR="00236947">
          <w:rPr>
            <w:webHidden/>
          </w:rPr>
        </w:r>
        <w:r w:rsidR="00236947">
          <w:rPr>
            <w:webHidden/>
          </w:rPr>
          <w:fldChar w:fldCharType="separate"/>
        </w:r>
        <w:r w:rsidR="00E42D1E">
          <w:rPr>
            <w:webHidden/>
          </w:rPr>
          <w:t>51</w:t>
        </w:r>
        <w:r w:rsidR="00236947">
          <w:rPr>
            <w:webHidden/>
          </w:rPr>
          <w:fldChar w:fldCharType="end"/>
        </w:r>
      </w:hyperlink>
    </w:p>
    <w:p w14:paraId="6FCD4019" w14:textId="5C72271E" w:rsidR="00236947" w:rsidRDefault="00717F84">
      <w:pPr>
        <w:pStyle w:val="TOC3"/>
        <w:rPr>
          <w:rFonts w:asciiTheme="minorHAnsi" w:eastAsiaTheme="minorEastAsia" w:hAnsiTheme="minorHAnsi" w:cstheme="minorBidi"/>
        </w:rPr>
      </w:pPr>
      <w:hyperlink w:anchor="_Toc86390532" w:history="1">
        <w:r w:rsidR="00236947" w:rsidRPr="00326542">
          <w:rPr>
            <w:rStyle w:val="Hyperlink"/>
          </w:rPr>
          <w:t>5.5.3</w:t>
        </w:r>
        <w:r w:rsidR="00236947">
          <w:rPr>
            <w:rFonts w:asciiTheme="minorHAnsi" w:eastAsiaTheme="minorEastAsia" w:hAnsiTheme="minorHAnsi" w:cstheme="minorBidi"/>
          </w:rPr>
          <w:tab/>
        </w:r>
        <w:r w:rsidR="00236947" w:rsidRPr="00326542">
          <w:rPr>
            <w:rStyle w:val="Hyperlink"/>
          </w:rPr>
          <w:t>Reminder Postcard</w:t>
        </w:r>
        <w:r w:rsidR="00236947">
          <w:rPr>
            <w:webHidden/>
          </w:rPr>
          <w:tab/>
        </w:r>
        <w:r w:rsidR="00236947">
          <w:rPr>
            <w:webHidden/>
          </w:rPr>
          <w:fldChar w:fldCharType="begin"/>
        </w:r>
        <w:r w:rsidR="00236947">
          <w:rPr>
            <w:webHidden/>
          </w:rPr>
          <w:instrText xml:space="preserve"> PAGEREF _Toc86390532 \h </w:instrText>
        </w:r>
        <w:r w:rsidR="00236947">
          <w:rPr>
            <w:webHidden/>
          </w:rPr>
        </w:r>
        <w:r w:rsidR="00236947">
          <w:rPr>
            <w:webHidden/>
          </w:rPr>
          <w:fldChar w:fldCharType="separate"/>
        </w:r>
        <w:r w:rsidR="00E42D1E">
          <w:rPr>
            <w:webHidden/>
          </w:rPr>
          <w:t>55</w:t>
        </w:r>
        <w:r w:rsidR="00236947">
          <w:rPr>
            <w:webHidden/>
          </w:rPr>
          <w:fldChar w:fldCharType="end"/>
        </w:r>
      </w:hyperlink>
    </w:p>
    <w:p w14:paraId="3020E882" w14:textId="7B9B0824" w:rsidR="00236947" w:rsidRDefault="00717F84">
      <w:pPr>
        <w:pStyle w:val="TOC3"/>
        <w:rPr>
          <w:rFonts w:asciiTheme="minorHAnsi" w:eastAsiaTheme="minorEastAsia" w:hAnsiTheme="minorHAnsi" w:cstheme="minorBidi"/>
        </w:rPr>
      </w:pPr>
      <w:hyperlink w:anchor="_Toc86390533" w:history="1">
        <w:r w:rsidR="00236947" w:rsidRPr="00326542">
          <w:rPr>
            <w:rStyle w:val="Hyperlink"/>
          </w:rPr>
          <w:t>5.5.4</w:t>
        </w:r>
        <w:r w:rsidR="00236947">
          <w:rPr>
            <w:rFonts w:asciiTheme="minorHAnsi" w:eastAsiaTheme="minorEastAsia" w:hAnsiTheme="minorHAnsi" w:cstheme="minorBidi"/>
          </w:rPr>
          <w:tab/>
        </w:r>
        <w:r w:rsidR="00236947" w:rsidRPr="00326542">
          <w:rPr>
            <w:rStyle w:val="Hyperlink"/>
          </w:rPr>
          <w:t>Questionnaire Mailout #2: Letter, Questionnaire, Envelopes, and Envelope for Sampling Members Residing in Residential Care Facilities</w:t>
        </w:r>
        <w:r w:rsidR="00236947">
          <w:rPr>
            <w:webHidden/>
          </w:rPr>
          <w:tab/>
        </w:r>
        <w:r w:rsidR="00236947">
          <w:rPr>
            <w:webHidden/>
          </w:rPr>
          <w:fldChar w:fldCharType="begin"/>
        </w:r>
        <w:r w:rsidR="00236947">
          <w:rPr>
            <w:webHidden/>
          </w:rPr>
          <w:instrText xml:space="preserve"> PAGEREF _Toc86390533 \h </w:instrText>
        </w:r>
        <w:r w:rsidR="00236947">
          <w:rPr>
            <w:webHidden/>
          </w:rPr>
        </w:r>
        <w:r w:rsidR="00236947">
          <w:rPr>
            <w:webHidden/>
          </w:rPr>
          <w:fldChar w:fldCharType="separate"/>
        </w:r>
        <w:r w:rsidR="00E42D1E">
          <w:rPr>
            <w:webHidden/>
          </w:rPr>
          <w:t>56</w:t>
        </w:r>
        <w:r w:rsidR="00236947">
          <w:rPr>
            <w:webHidden/>
          </w:rPr>
          <w:fldChar w:fldCharType="end"/>
        </w:r>
      </w:hyperlink>
    </w:p>
    <w:p w14:paraId="79848C94" w14:textId="273CFFB2" w:rsidR="00236947" w:rsidRDefault="00717F84">
      <w:pPr>
        <w:pStyle w:val="TOC3"/>
        <w:rPr>
          <w:rFonts w:asciiTheme="minorHAnsi" w:eastAsiaTheme="minorEastAsia" w:hAnsiTheme="minorHAnsi" w:cstheme="minorBidi"/>
        </w:rPr>
      </w:pPr>
      <w:hyperlink w:anchor="_Toc86390534" w:history="1">
        <w:r w:rsidR="00236947" w:rsidRPr="00326542">
          <w:rPr>
            <w:rStyle w:val="Hyperlink"/>
          </w:rPr>
          <w:t>5.5.5</w:t>
        </w:r>
        <w:r w:rsidR="00236947">
          <w:rPr>
            <w:rFonts w:asciiTheme="minorHAnsi" w:eastAsiaTheme="minorEastAsia" w:hAnsiTheme="minorHAnsi" w:cstheme="minorBidi"/>
          </w:rPr>
          <w:tab/>
        </w:r>
        <w:r w:rsidR="00236947" w:rsidRPr="00326542">
          <w:rPr>
            <w:rStyle w:val="Hyperlink"/>
          </w:rPr>
          <w:t>Incentives</w:t>
        </w:r>
        <w:r w:rsidR="00236947">
          <w:rPr>
            <w:webHidden/>
          </w:rPr>
          <w:tab/>
        </w:r>
        <w:r w:rsidR="00236947">
          <w:rPr>
            <w:webHidden/>
          </w:rPr>
          <w:fldChar w:fldCharType="begin"/>
        </w:r>
        <w:r w:rsidR="00236947">
          <w:rPr>
            <w:webHidden/>
          </w:rPr>
          <w:instrText xml:space="preserve"> PAGEREF _Toc86390534 \h </w:instrText>
        </w:r>
        <w:r w:rsidR="00236947">
          <w:rPr>
            <w:webHidden/>
          </w:rPr>
        </w:r>
        <w:r w:rsidR="00236947">
          <w:rPr>
            <w:webHidden/>
          </w:rPr>
          <w:fldChar w:fldCharType="separate"/>
        </w:r>
        <w:r w:rsidR="00E42D1E">
          <w:rPr>
            <w:webHidden/>
          </w:rPr>
          <w:t>58</w:t>
        </w:r>
        <w:r w:rsidR="00236947">
          <w:rPr>
            <w:webHidden/>
          </w:rPr>
          <w:fldChar w:fldCharType="end"/>
        </w:r>
      </w:hyperlink>
    </w:p>
    <w:p w14:paraId="6D12034C" w14:textId="6BF4C926" w:rsidR="00236947" w:rsidRDefault="00717F84">
      <w:pPr>
        <w:pStyle w:val="TOC3"/>
        <w:rPr>
          <w:rFonts w:asciiTheme="minorHAnsi" w:eastAsiaTheme="minorEastAsia" w:hAnsiTheme="minorHAnsi" w:cstheme="minorBidi"/>
        </w:rPr>
      </w:pPr>
      <w:hyperlink w:anchor="_Toc86390535" w:history="1">
        <w:r w:rsidR="00236947" w:rsidRPr="00326542">
          <w:rPr>
            <w:rStyle w:val="Hyperlink"/>
          </w:rPr>
          <w:t>5.5.6</w:t>
        </w:r>
        <w:r w:rsidR="00236947">
          <w:rPr>
            <w:rFonts w:asciiTheme="minorHAnsi" w:eastAsiaTheme="minorEastAsia" w:hAnsiTheme="minorHAnsi" w:cstheme="minorBidi"/>
          </w:rPr>
          <w:tab/>
        </w:r>
        <w:r w:rsidR="00236947" w:rsidRPr="00326542">
          <w:rPr>
            <w:rStyle w:val="Hyperlink"/>
          </w:rPr>
          <w:t>Instructions About Adding Practice-Specific Questions</w:t>
        </w:r>
        <w:r w:rsidR="00236947">
          <w:rPr>
            <w:webHidden/>
          </w:rPr>
          <w:tab/>
        </w:r>
        <w:r w:rsidR="00236947">
          <w:rPr>
            <w:webHidden/>
          </w:rPr>
          <w:fldChar w:fldCharType="begin"/>
        </w:r>
        <w:r w:rsidR="00236947">
          <w:rPr>
            <w:webHidden/>
          </w:rPr>
          <w:instrText xml:space="preserve"> PAGEREF _Toc86390535 \h </w:instrText>
        </w:r>
        <w:r w:rsidR="00236947">
          <w:rPr>
            <w:webHidden/>
          </w:rPr>
        </w:r>
        <w:r w:rsidR="00236947">
          <w:rPr>
            <w:webHidden/>
          </w:rPr>
          <w:fldChar w:fldCharType="separate"/>
        </w:r>
        <w:r w:rsidR="00E42D1E">
          <w:rPr>
            <w:webHidden/>
          </w:rPr>
          <w:t>58</w:t>
        </w:r>
        <w:r w:rsidR="00236947">
          <w:rPr>
            <w:webHidden/>
          </w:rPr>
          <w:fldChar w:fldCharType="end"/>
        </w:r>
      </w:hyperlink>
    </w:p>
    <w:p w14:paraId="67156C6C" w14:textId="277C14B0" w:rsidR="00236947" w:rsidRDefault="00717F84">
      <w:pPr>
        <w:pStyle w:val="TOC3"/>
        <w:rPr>
          <w:rFonts w:asciiTheme="minorHAnsi" w:eastAsiaTheme="minorEastAsia" w:hAnsiTheme="minorHAnsi" w:cstheme="minorBidi"/>
        </w:rPr>
      </w:pPr>
      <w:hyperlink w:anchor="_Toc86390536" w:history="1">
        <w:r w:rsidR="00236947" w:rsidRPr="00326542">
          <w:rPr>
            <w:rStyle w:val="Hyperlink"/>
          </w:rPr>
          <w:t>5.5.7</w:t>
        </w:r>
        <w:r w:rsidR="00236947">
          <w:rPr>
            <w:rFonts w:asciiTheme="minorHAnsi" w:eastAsiaTheme="minorEastAsia" w:hAnsiTheme="minorHAnsi" w:cstheme="minorBidi"/>
          </w:rPr>
          <w:tab/>
        </w:r>
        <w:r w:rsidR="00236947" w:rsidRPr="00326542">
          <w:rPr>
            <w:rStyle w:val="Hyperlink"/>
          </w:rPr>
          <w:t>Perform Quality Control Measures on Mailings</w:t>
        </w:r>
        <w:r w:rsidR="00236947">
          <w:rPr>
            <w:webHidden/>
          </w:rPr>
          <w:tab/>
        </w:r>
        <w:r w:rsidR="00236947">
          <w:rPr>
            <w:webHidden/>
          </w:rPr>
          <w:fldChar w:fldCharType="begin"/>
        </w:r>
        <w:r w:rsidR="00236947">
          <w:rPr>
            <w:webHidden/>
          </w:rPr>
          <w:instrText xml:space="preserve"> PAGEREF _Toc86390536 \h </w:instrText>
        </w:r>
        <w:r w:rsidR="00236947">
          <w:rPr>
            <w:webHidden/>
          </w:rPr>
        </w:r>
        <w:r w:rsidR="00236947">
          <w:rPr>
            <w:webHidden/>
          </w:rPr>
          <w:fldChar w:fldCharType="separate"/>
        </w:r>
        <w:r w:rsidR="00E42D1E">
          <w:rPr>
            <w:webHidden/>
          </w:rPr>
          <w:t>59</w:t>
        </w:r>
        <w:r w:rsidR="00236947">
          <w:rPr>
            <w:webHidden/>
          </w:rPr>
          <w:fldChar w:fldCharType="end"/>
        </w:r>
      </w:hyperlink>
    </w:p>
    <w:p w14:paraId="3BED6824" w14:textId="501343DB" w:rsidR="00236947" w:rsidRDefault="00717F84">
      <w:pPr>
        <w:pStyle w:val="TOC3"/>
        <w:rPr>
          <w:rFonts w:asciiTheme="minorHAnsi" w:eastAsiaTheme="minorEastAsia" w:hAnsiTheme="minorHAnsi" w:cstheme="minorBidi"/>
        </w:rPr>
      </w:pPr>
      <w:hyperlink w:anchor="_Toc86390537" w:history="1">
        <w:r w:rsidR="00236947" w:rsidRPr="00326542">
          <w:rPr>
            <w:rStyle w:val="Hyperlink"/>
          </w:rPr>
          <w:t>5.5.8</w:t>
        </w:r>
        <w:r w:rsidR="00236947">
          <w:rPr>
            <w:rFonts w:asciiTheme="minorHAnsi" w:eastAsiaTheme="minorEastAsia" w:hAnsiTheme="minorHAnsi" w:cstheme="minorBidi"/>
          </w:rPr>
          <w:tab/>
        </w:r>
        <w:r w:rsidR="00236947" w:rsidRPr="00326542">
          <w:rPr>
            <w:rStyle w:val="Hyperlink"/>
          </w:rPr>
          <w:t>Conduct Data Receipt of Questionnaires Returned by Mail</w:t>
        </w:r>
        <w:r w:rsidR="00236947">
          <w:rPr>
            <w:webHidden/>
          </w:rPr>
          <w:tab/>
        </w:r>
        <w:r w:rsidR="00236947">
          <w:rPr>
            <w:webHidden/>
          </w:rPr>
          <w:fldChar w:fldCharType="begin"/>
        </w:r>
        <w:r w:rsidR="00236947">
          <w:rPr>
            <w:webHidden/>
          </w:rPr>
          <w:instrText xml:space="preserve"> PAGEREF _Toc86390537 \h </w:instrText>
        </w:r>
        <w:r w:rsidR="00236947">
          <w:rPr>
            <w:webHidden/>
          </w:rPr>
        </w:r>
        <w:r w:rsidR="00236947">
          <w:rPr>
            <w:webHidden/>
          </w:rPr>
          <w:fldChar w:fldCharType="separate"/>
        </w:r>
        <w:r w:rsidR="00E42D1E">
          <w:rPr>
            <w:webHidden/>
          </w:rPr>
          <w:t>60</w:t>
        </w:r>
        <w:r w:rsidR="00236947">
          <w:rPr>
            <w:webHidden/>
          </w:rPr>
          <w:fldChar w:fldCharType="end"/>
        </w:r>
      </w:hyperlink>
    </w:p>
    <w:p w14:paraId="1DC0FF0D" w14:textId="56AEB499" w:rsidR="00236947" w:rsidRDefault="00717F84">
      <w:pPr>
        <w:pStyle w:val="TOC3"/>
        <w:rPr>
          <w:rFonts w:asciiTheme="minorHAnsi" w:eastAsiaTheme="minorEastAsia" w:hAnsiTheme="minorHAnsi" w:cstheme="minorBidi"/>
        </w:rPr>
      </w:pPr>
      <w:hyperlink w:anchor="_Toc86390538" w:history="1">
        <w:r w:rsidR="00236947" w:rsidRPr="00326542">
          <w:rPr>
            <w:rStyle w:val="Hyperlink"/>
          </w:rPr>
          <w:t>5.5.9</w:t>
        </w:r>
        <w:r w:rsidR="00236947">
          <w:rPr>
            <w:rFonts w:asciiTheme="minorHAnsi" w:eastAsiaTheme="minorEastAsia" w:hAnsiTheme="minorHAnsi" w:cstheme="minorBidi"/>
          </w:rPr>
          <w:tab/>
        </w:r>
        <w:r w:rsidR="00236947" w:rsidRPr="00326542">
          <w:rPr>
            <w:rStyle w:val="Hyperlink"/>
          </w:rPr>
          <w:t>Process Data from Questionnaires Returned by Mail</w:t>
        </w:r>
        <w:r w:rsidR="00236947">
          <w:rPr>
            <w:webHidden/>
          </w:rPr>
          <w:tab/>
        </w:r>
        <w:r w:rsidR="00236947">
          <w:rPr>
            <w:webHidden/>
          </w:rPr>
          <w:fldChar w:fldCharType="begin"/>
        </w:r>
        <w:r w:rsidR="00236947">
          <w:rPr>
            <w:webHidden/>
          </w:rPr>
          <w:instrText xml:space="preserve"> PAGEREF _Toc86390538 \h </w:instrText>
        </w:r>
        <w:r w:rsidR="00236947">
          <w:rPr>
            <w:webHidden/>
          </w:rPr>
        </w:r>
        <w:r w:rsidR="00236947">
          <w:rPr>
            <w:webHidden/>
          </w:rPr>
          <w:fldChar w:fldCharType="separate"/>
        </w:r>
        <w:r w:rsidR="00E42D1E">
          <w:rPr>
            <w:webHidden/>
          </w:rPr>
          <w:t>63</w:t>
        </w:r>
        <w:r w:rsidR="00236947">
          <w:rPr>
            <w:webHidden/>
          </w:rPr>
          <w:fldChar w:fldCharType="end"/>
        </w:r>
      </w:hyperlink>
    </w:p>
    <w:p w14:paraId="100564A0" w14:textId="1C0647CC" w:rsidR="00236947" w:rsidRDefault="00717F84">
      <w:pPr>
        <w:pStyle w:val="TOC3"/>
        <w:rPr>
          <w:rFonts w:asciiTheme="minorHAnsi" w:eastAsiaTheme="minorEastAsia" w:hAnsiTheme="minorHAnsi" w:cstheme="minorBidi"/>
        </w:rPr>
      </w:pPr>
      <w:hyperlink w:anchor="_Toc86390539" w:history="1">
        <w:r w:rsidR="00236947" w:rsidRPr="00326542">
          <w:rPr>
            <w:rStyle w:val="Hyperlink"/>
          </w:rPr>
          <w:t>5.5.10</w:t>
        </w:r>
        <w:r w:rsidR="00236947">
          <w:rPr>
            <w:rFonts w:asciiTheme="minorHAnsi" w:eastAsiaTheme="minorEastAsia" w:hAnsiTheme="minorHAnsi" w:cstheme="minorBidi"/>
          </w:rPr>
          <w:tab/>
        </w:r>
        <w:r w:rsidR="00236947" w:rsidRPr="00326542">
          <w:rPr>
            <w:rStyle w:val="Hyperlink"/>
          </w:rPr>
          <w:t>Process White Mail</w:t>
        </w:r>
        <w:r w:rsidR="00236947">
          <w:rPr>
            <w:webHidden/>
          </w:rPr>
          <w:tab/>
        </w:r>
        <w:r w:rsidR="00236947">
          <w:rPr>
            <w:webHidden/>
          </w:rPr>
          <w:fldChar w:fldCharType="begin"/>
        </w:r>
        <w:r w:rsidR="00236947">
          <w:rPr>
            <w:webHidden/>
          </w:rPr>
          <w:instrText xml:space="preserve"> PAGEREF _Toc86390539 \h </w:instrText>
        </w:r>
        <w:r w:rsidR="00236947">
          <w:rPr>
            <w:webHidden/>
          </w:rPr>
        </w:r>
        <w:r w:rsidR="00236947">
          <w:rPr>
            <w:webHidden/>
          </w:rPr>
          <w:fldChar w:fldCharType="separate"/>
        </w:r>
        <w:r w:rsidR="00E42D1E">
          <w:rPr>
            <w:webHidden/>
          </w:rPr>
          <w:t>64</w:t>
        </w:r>
        <w:r w:rsidR="00236947">
          <w:rPr>
            <w:webHidden/>
          </w:rPr>
          <w:fldChar w:fldCharType="end"/>
        </w:r>
      </w:hyperlink>
    </w:p>
    <w:p w14:paraId="39F20BDE" w14:textId="058E5858" w:rsidR="00236947" w:rsidRDefault="00717F84">
      <w:pPr>
        <w:pStyle w:val="TOC3"/>
        <w:rPr>
          <w:rFonts w:asciiTheme="minorHAnsi" w:eastAsiaTheme="minorEastAsia" w:hAnsiTheme="minorHAnsi" w:cstheme="minorBidi"/>
        </w:rPr>
      </w:pPr>
      <w:hyperlink w:anchor="_Toc86390540" w:history="1">
        <w:r w:rsidR="00236947" w:rsidRPr="00326542">
          <w:rPr>
            <w:rStyle w:val="Hyperlink"/>
          </w:rPr>
          <w:t>5.5.11</w:t>
        </w:r>
        <w:r w:rsidR="00236947">
          <w:rPr>
            <w:rFonts w:asciiTheme="minorHAnsi" w:eastAsiaTheme="minorEastAsia" w:hAnsiTheme="minorHAnsi" w:cstheme="minorBidi"/>
          </w:rPr>
          <w:tab/>
        </w:r>
        <w:r w:rsidR="00236947" w:rsidRPr="00326542">
          <w:rPr>
            <w:rStyle w:val="Hyperlink"/>
          </w:rPr>
          <w:t>Store Data</w:t>
        </w:r>
        <w:r w:rsidR="00236947">
          <w:rPr>
            <w:webHidden/>
          </w:rPr>
          <w:tab/>
        </w:r>
        <w:r w:rsidR="00236947">
          <w:rPr>
            <w:webHidden/>
          </w:rPr>
          <w:fldChar w:fldCharType="begin"/>
        </w:r>
        <w:r w:rsidR="00236947">
          <w:rPr>
            <w:webHidden/>
          </w:rPr>
          <w:instrText xml:space="preserve"> PAGEREF _Toc86390540 \h </w:instrText>
        </w:r>
        <w:r w:rsidR="00236947">
          <w:rPr>
            <w:webHidden/>
          </w:rPr>
        </w:r>
        <w:r w:rsidR="00236947">
          <w:rPr>
            <w:webHidden/>
          </w:rPr>
          <w:fldChar w:fldCharType="separate"/>
        </w:r>
        <w:r w:rsidR="00E42D1E">
          <w:rPr>
            <w:webHidden/>
          </w:rPr>
          <w:t>64</w:t>
        </w:r>
        <w:r w:rsidR="00236947">
          <w:rPr>
            <w:webHidden/>
          </w:rPr>
          <w:fldChar w:fldCharType="end"/>
        </w:r>
      </w:hyperlink>
    </w:p>
    <w:p w14:paraId="15BE10E7" w14:textId="684886B2" w:rsidR="00236947" w:rsidRDefault="00717F84">
      <w:pPr>
        <w:pStyle w:val="TOC3"/>
        <w:rPr>
          <w:rFonts w:asciiTheme="minorHAnsi" w:eastAsiaTheme="minorEastAsia" w:hAnsiTheme="minorHAnsi" w:cstheme="minorBidi"/>
        </w:rPr>
      </w:pPr>
      <w:hyperlink w:anchor="_Toc86390541" w:history="1">
        <w:r w:rsidR="00236947" w:rsidRPr="00326542">
          <w:rPr>
            <w:rStyle w:val="Hyperlink"/>
          </w:rPr>
          <w:t>5.5.12</w:t>
        </w:r>
        <w:r w:rsidR="00236947">
          <w:rPr>
            <w:rFonts w:asciiTheme="minorHAnsi" w:eastAsiaTheme="minorEastAsia" w:hAnsiTheme="minorHAnsi" w:cstheme="minorBidi"/>
          </w:rPr>
          <w:tab/>
        </w:r>
        <w:r w:rsidR="00236947" w:rsidRPr="00326542">
          <w:rPr>
            <w:rStyle w:val="Hyperlink"/>
          </w:rPr>
          <w:t>Conduct Training for Staff in Mail Portion of Survey</w:t>
        </w:r>
        <w:r w:rsidR="00236947">
          <w:rPr>
            <w:webHidden/>
          </w:rPr>
          <w:tab/>
        </w:r>
        <w:r w:rsidR="00236947">
          <w:rPr>
            <w:webHidden/>
          </w:rPr>
          <w:fldChar w:fldCharType="begin"/>
        </w:r>
        <w:r w:rsidR="00236947">
          <w:rPr>
            <w:webHidden/>
          </w:rPr>
          <w:instrText xml:space="preserve"> PAGEREF _Toc86390541 \h </w:instrText>
        </w:r>
        <w:r w:rsidR="00236947">
          <w:rPr>
            <w:webHidden/>
          </w:rPr>
        </w:r>
        <w:r w:rsidR="00236947">
          <w:rPr>
            <w:webHidden/>
          </w:rPr>
          <w:fldChar w:fldCharType="separate"/>
        </w:r>
        <w:r w:rsidR="00E42D1E">
          <w:rPr>
            <w:webHidden/>
          </w:rPr>
          <w:t>64</w:t>
        </w:r>
        <w:r w:rsidR="00236947">
          <w:rPr>
            <w:webHidden/>
          </w:rPr>
          <w:fldChar w:fldCharType="end"/>
        </w:r>
      </w:hyperlink>
    </w:p>
    <w:p w14:paraId="379B2BCF" w14:textId="3D6CDCF5" w:rsidR="00236947" w:rsidRDefault="00717F84">
      <w:pPr>
        <w:pStyle w:val="TOC2"/>
        <w:rPr>
          <w:rFonts w:asciiTheme="minorHAnsi" w:eastAsiaTheme="minorEastAsia" w:hAnsiTheme="minorHAnsi"/>
        </w:rPr>
      </w:pPr>
      <w:hyperlink w:anchor="_Toc86390542" w:history="1">
        <w:r w:rsidR="00236947" w:rsidRPr="00326542">
          <w:rPr>
            <w:rStyle w:val="Hyperlink"/>
          </w:rPr>
          <w:t>5.6</w:t>
        </w:r>
        <w:r w:rsidR="00236947">
          <w:rPr>
            <w:rFonts w:asciiTheme="minorHAnsi" w:eastAsiaTheme="minorEastAsia" w:hAnsiTheme="minorHAnsi"/>
          </w:rPr>
          <w:tab/>
        </w:r>
        <w:r w:rsidR="00236947" w:rsidRPr="00326542">
          <w:rPr>
            <w:rStyle w:val="Hyperlink"/>
          </w:rPr>
          <w:t>Conduct Telephone Follow-up Protocol</w:t>
        </w:r>
        <w:r w:rsidR="00236947">
          <w:rPr>
            <w:webHidden/>
          </w:rPr>
          <w:tab/>
        </w:r>
        <w:r w:rsidR="00236947">
          <w:rPr>
            <w:webHidden/>
          </w:rPr>
          <w:fldChar w:fldCharType="begin"/>
        </w:r>
        <w:r w:rsidR="00236947">
          <w:rPr>
            <w:webHidden/>
          </w:rPr>
          <w:instrText xml:space="preserve"> PAGEREF _Toc86390542 \h </w:instrText>
        </w:r>
        <w:r w:rsidR="00236947">
          <w:rPr>
            <w:webHidden/>
          </w:rPr>
        </w:r>
        <w:r w:rsidR="00236947">
          <w:rPr>
            <w:webHidden/>
          </w:rPr>
          <w:fldChar w:fldCharType="separate"/>
        </w:r>
        <w:r w:rsidR="00E42D1E">
          <w:rPr>
            <w:webHidden/>
          </w:rPr>
          <w:t>65</w:t>
        </w:r>
        <w:r w:rsidR="00236947">
          <w:rPr>
            <w:webHidden/>
          </w:rPr>
          <w:fldChar w:fldCharType="end"/>
        </w:r>
      </w:hyperlink>
    </w:p>
    <w:p w14:paraId="56EC7F63" w14:textId="12C6EF6A" w:rsidR="00236947" w:rsidRDefault="00717F84">
      <w:pPr>
        <w:pStyle w:val="TOC3"/>
        <w:rPr>
          <w:rFonts w:asciiTheme="minorHAnsi" w:eastAsiaTheme="minorEastAsia" w:hAnsiTheme="minorHAnsi" w:cstheme="minorBidi"/>
        </w:rPr>
      </w:pPr>
      <w:hyperlink w:anchor="_Toc86390543" w:history="1">
        <w:r w:rsidR="00236947" w:rsidRPr="00326542">
          <w:rPr>
            <w:rStyle w:val="Hyperlink"/>
          </w:rPr>
          <w:t>5.6.1</w:t>
        </w:r>
        <w:r w:rsidR="00236947">
          <w:rPr>
            <w:rFonts w:asciiTheme="minorHAnsi" w:eastAsiaTheme="minorEastAsia" w:hAnsiTheme="minorHAnsi" w:cstheme="minorBidi"/>
          </w:rPr>
          <w:tab/>
        </w:r>
        <w:r w:rsidR="00236947" w:rsidRPr="00326542">
          <w:rPr>
            <w:rStyle w:val="Hyperlink"/>
          </w:rPr>
          <w:t>Use a Batch Service to Obtain Sample Member Phone Numbers When Not Provided</w:t>
        </w:r>
        <w:r w:rsidR="00236947">
          <w:rPr>
            <w:webHidden/>
          </w:rPr>
          <w:tab/>
        </w:r>
        <w:r w:rsidR="00236947">
          <w:rPr>
            <w:webHidden/>
          </w:rPr>
          <w:fldChar w:fldCharType="begin"/>
        </w:r>
        <w:r w:rsidR="00236947">
          <w:rPr>
            <w:webHidden/>
          </w:rPr>
          <w:instrText xml:space="preserve"> PAGEREF _Toc86390543 \h </w:instrText>
        </w:r>
        <w:r w:rsidR="00236947">
          <w:rPr>
            <w:webHidden/>
          </w:rPr>
        </w:r>
        <w:r w:rsidR="00236947">
          <w:rPr>
            <w:webHidden/>
          </w:rPr>
          <w:fldChar w:fldCharType="separate"/>
        </w:r>
        <w:r w:rsidR="00E42D1E">
          <w:rPr>
            <w:webHidden/>
          </w:rPr>
          <w:t>65</w:t>
        </w:r>
        <w:r w:rsidR="00236947">
          <w:rPr>
            <w:webHidden/>
          </w:rPr>
          <w:fldChar w:fldCharType="end"/>
        </w:r>
      </w:hyperlink>
    </w:p>
    <w:p w14:paraId="49DFD4FA" w14:textId="204EBD9C" w:rsidR="00236947" w:rsidRDefault="00717F84">
      <w:pPr>
        <w:pStyle w:val="TOC3"/>
        <w:rPr>
          <w:rFonts w:asciiTheme="minorHAnsi" w:eastAsiaTheme="minorEastAsia" w:hAnsiTheme="minorHAnsi" w:cstheme="minorBidi"/>
        </w:rPr>
      </w:pPr>
      <w:hyperlink w:anchor="_Toc86390544" w:history="1">
        <w:r w:rsidR="00236947" w:rsidRPr="00326542">
          <w:rPr>
            <w:rStyle w:val="Hyperlink"/>
          </w:rPr>
          <w:t>5.6.2</w:t>
        </w:r>
        <w:r w:rsidR="00236947">
          <w:rPr>
            <w:rFonts w:asciiTheme="minorHAnsi" w:eastAsiaTheme="minorEastAsia" w:hAnsiTheme="minorHAnsi" w:cstheme="minorBidi"/>
          </w:rPr>
          <w:tab/>
        </w:r>
        <w:r w:rsidR="00236947" w:rsidRPr="00326542">
          <w:rPr>
            <w:rStyle w:val="Hyperlink"/>
          </w:rPr>
          <w:t>Operate the Inbound Telephone and Email Help Desk</w:t>
        </w:r>
        <w:r w:rsidR="00236947">
          <w:rPr>
            <w:webHidden/>
          </w:rPr>
          <w:tab/>
        </w:r>
        <w:r w:rsidR="00236947">
          <w:rPr>
            <w:webHidden/>
          </w:rPr>
          <w:fldChar w:fldCharType="begin"/>
        </w:r>
        <w:r w:rsidR="00236947">
          <w:rPr>
            <w:webHidden/>
          </w:rPr>
          <w:instrText xml:space="preserve"> PAGEREF _Toc86390544 \h </w:instrText>
        </w:r>
        <w:r w:rsidR="00236947">
          <w:rPr>
            <w:webHidden/>
          </w:rPr>
        </w:r>
        <w:r w:rsidR="00236947">
          <w:rPr>
            <w:webHidden/>
          </w:rPr>
          <w:fldChar w:fldCharType="separate"/>
        </w:r>
        <w:r w:rsidR="00E42D1E">
          <w:rPr>
            <w:webHidden/>
          </w:rPr>
          <w:t>66</w:t>
        </w:r>
        <w:r w:rsidR="00236947">
          <w:rPr>
            <w:webHidden/>
          </w:rPr>
          <w:fldChar w:fldCharType="end"/>
        </w:r>
      </w:hyperlink>
    </w:p>
    <w:p w14:paraId="2AFA56C2" w14:textId="564D17C9" w:rsidR="00236947" w:rsidRDefault="00717F84">
      <w:pPr>
        <w:pStyle w:val="TOC3"/>
        <w:rPr>
          <w:rFonts w:asciiTheme="minorHAnsi" w:eastAsiaTheme="minorEastAsia" w:hAnsiTheme="minorHAnsi" w:cstheme="minorBidi"/>
        </w:rPr>
      </w:pPr>
      <w:hyperlink w:anchor="_Toc86390545" w:history="1">
        <w:r w:rsidR="00236947" w:rsidRPr="00326542">
          <w:rPr>
            <w:rStyle w:val="Hyperlink"/>
          </w:rPr>
          <w:t>5.6.3</w:t>
        </w:r>
        <w:r w:rsidR="00236947">
          <w:rPr>
            <w:rFonts w:asciiTheme="minorHAnsi" w:eastAsiaTheme="minorEastAsia" w:hAnsiTheme="minorHAnsi" w:cstheme="minorBidi"/>
          </w:rPr>
          <w:tab/>
        </w:r>
        <w:r w:rsidR="00236947" w:rsidRPr="00326542">
          <w:rPr>
            <w:rStyle w:val="Hyperlink"/>
          </w:rPr>
          <w:t>Use a Phone Interviewing System</w:t>
        </w:r>
        <w:r w:rsidR="00236947">
          <w:rPr>
            <w:webHidden/>
          </w:rPr>
          <w:tab/>
        </w:r>
        <w:r w:rsidR="00236947">
          <w:rPr>
            <w:webHidden/>
          </w:rPr>
          <w:fldChar w:fldCharType="begin"/>
        </w:r>
        <w:r w:rsidR="00236947">
          <w:rPr>
            <w:webHidden/>
          </w:rPr>
          <w:instrText xml:space="preserve"> PAGEREF _Toc86390545 \h </w:instrText>
        </w:r>
        <w:r w:rsidR="00236947">
          <w:rPr>
            <w:webHidden/>
          </w:rPr>
        </w:r>
        <w:r w:rsidR="00236947">
          <w:rPr>
            <w:webHidden/>
          </w:rPr>
          <w:fldChar w:fldCharType="separate"/>
        </w:r>
        <w:r w:rsidR="00E42D1E">
          <w:rPr>
            <w:webHidden/>
          </w:rPr>
          <w:t>69</w:t>
        </w:r>
        <w:r w:rsidR="00236947">
          <w:rPr>
            <w:webHidden/>
          </w:rPr>
          <w:fldChar w:fldCharType="end"/>
        </w:r>
      </w:hyperlink>
    </w:p>
    <w:p w14:paraId="60DF2572" w14:textId="2EF6BDC9" w:rsidR="00236947" w:rsidRDefault="00717F84">
      <w:pPr>
        <w:pStyle w:val="TOC3"/>
        <w:rPr>
          <w:rFonts w:asciiTheme="minorHAnsi" w:eastAsiaTheme="minorEastAsia" w:hAnsiTheme="minorHAnsi" w:cstheme="minorBidi"/>
        </w:rPr>
      </w:pPr>
      <w:hyperlink w:anchor="_Toc86390546" w:history="1">
        <w:r w:rsidR="00236947" w:rsidRPr="00326542">
          <w:rPr>
            <w:rStyle w:val="Hyperlink"/>
          </w:rPr>
          <w:t>5.6.4</w:t>
        </w:r>
        <w:r w:rsidR="00236947">
          <w:rPr>
            <w:rFonts w:asciiTheme="minorHAnsi" w:eastAsiaTheme="minorEastAsia" w:hAnsiTheme="minorHAnsi" w:cstheme="minorBidi"/>
          </w:rPr>
          <w:tab/>
        </w:r>
        <w:r w:rsidR="00236947" w:rsidRPr="00326542">
          <w:rPr>
            <w:rStyle w:val="Hyperlink"/>
          </w:rPr>
          <w:t>Make Required Attempts to Reach Patient</w:t>
        </w:r>
        <w:r w:rsidR="00236947">
          <w:rPr>
            <w:webHidden/>
          </w:rPr>
          <w:tab/>
        </w:r>
        <w:r w:rsidR="00236947">
          <w:rPr>
            <w:webHidden/>
          </w:rPr>
          <w:fldChar w:fldCharType="begin"/>
        </w:r>
        <w:r w:rsidR="00236947">
          <w:rPr>
            <w:webHidden/>
          </w:rPr>
          <w:instrText xml:space="preserve"> PAGEREF _Toc86390546 \h </w:instrText>
        </w:r>
        <w:r w:rsidR="00236947">
          <w:rPr>
            <w:webHidden/>
          </w:rPr>
        </w:r>
        <w:r w:rsidR="00236947">
          <w:rPr>
            <w:webHidden/>
          </w:rPr>
          <w:fldChar w:fldCharType="separate"/>
        </w:r>
        <w:r w:rsidR="00E42D1E">
          <w:rPr>
            <w:webHidden/>
          </w:rPr>
          <w:t>71</w:t>
        </w:r>
        <w:r w:rsidR="00236947">
          <w:rPr>
            <w:webHidden/>
          </w:rPr>
          <w:fldChar w:fldCharType="end"/>
        </w:r>
      </w:hyperlink>
    </w:p>
    <w:p w14:paraId="6BAC5F80" w14:textId="668CCA36" w:rsidR="00236947" w:rsidRDefault="00717F84">
      <w:pPr>
        <w:pStyle w:val="TOC3"/>
        <w:rPr>
          <w:rFonts w:asciiTheme="minorHAnsi" w:eastAsiaTheme="minorEastAsia" w:hAnsiTheme="minorHAnsi" w:cstheme="minorBidi"/>
        </w:rPr>
      </w:pPr>
      <w:hyperlink w:anchor="_Toc86390547" w:history="1">
        <w:r w:rsidR="00236947" w:rsidRPr="00326542">
          <w:rPr>
            <w:rStyle w:val="Hyperlink"/>
          </w:rPr>
          <w:t>5.6.5</w:t>
        </w:r>
        <w:r w:rsidR="00236947">
          <w:rPr>
            <w:rFonts w:asciiTheme="minorHAnsi" w:eastAsiaTheme="minorEastAsia" w:hAnsiTheme="minorHAnsi" w:cstheme="minorBidi"/>
          </w:rPr>
          <w:tab/>
        </w:r>
        <w:r w:rsidR="00236947" w:rsidRPr="00326542">
          <w:rPr>
            <w:rStyle w:val="Hyperlink"/>
          </w:rPr>
          <w:t>Utilize Only Approved FAQs and Interview Phone Script</w:t>
        </w:r>
        <w:r w:rsidR="00236947">
          <w:rPr>
            <w:webHidden/>
          </w:rPr>
          <w:tab/>
        </w:r>
        <w:r w:rsidR="00236947">
          <w:rPr>
            <w:webHidden/>
          </w:rPr>
          <w:fldChar w:fldCharType="begin"/>
        </w:r>
        <w:r w:rsidR="00236947">
          <w:rPr>
            <w:webHidden/>
          </w:rPr>
          <w:instrText xml:space="preserve"> PAGEREF _Toc86390547 \h </w:instrText>
        </w:r>
        <w:r w:rsidR="00236947">
          <w:rPr>
            <w:webHidden/>
          </w:rPr>
        </w:r>
        <w:r w:rsidR="00236947">
          <w:rPr>
            <w:webHidden/>
          </w:rPr>
          <w:fldChar w:fldCharType="separate"/>
        </w:r>
        <w:r w:rsidR="00E42D1E">
          <w:rPr>
            <w:webHidden/>
          </w:rPr>
          <w:t>74</w:t>
        </w:r>
        <w:r w:rsidR="00236947">
          <w:rPr>
            <w:webHidden/>
          </w:rPr>
          <w:fldChar w:fldCharType="end"/>
        </w:r>
      </w:hyperlink>
    </w:p>
    <w:p w14:paraId="4ED8B094" w14:textId="3EE67F38" w:rsidR="00236947" w:rsidRDefault="00717F84">
      <w:pPr>
        <w:pStyle w:val="TOC3"/>
        <w:rPr>
          <w:rFonts w:asciiTheme="minorHAnsi" w:eastAsiaTheme="minorEastAsia" w:hAnsiTheme="minorHAnsi" w:cstheme="minorBidi"/>
        </w:rPr>
      </w:pPr>
      <w:hyperlink w:anchor="_Toc86390548" w:history="1">
        <w:r w:rsidR="00236947" w:rsidRPr="00326542">
          <w:rPr>
            <w:rStyle w:val="Hyperlink"/>
          </w:rPr>
          <w:t>5.6.6</w:t>
        </w:r>
        <w:r w:rsidR="00236947">
          <w:rPr>
            <w:rFonts w:asciiTheme="minorHAnsi" w:eastAsiaTheme="minorEastAsia" w:hAnsiTheme="minorHAnsi" w:cstheme="minorBidi"/>
          </w:rPr>
          <w:tab/>
        </w:r>
        <w:r w:rsidR="00236947" w:rsidRPr="00326542">
          <w:rPr>
            <w:rStyle w:val="Hyperlink"/>
          </w:rPr>
          <w:t>Assign Status Codes after Every Call</w:t>
        </w:r>
        <w:r w:rsidR="00236947">
          <w:rPr>
            <w:webHidden/>
          </w:rPr>
          <w:tab/>
        </w:r>
        <w:r w:rsidR="00236947">
          <w:rPr>
            <w:webHidden/>
          </w:rPr>
          <w:fldChar w:fldCharType="begin"/>
        </w:r>
        <w:r w:rsidR="00236947">
          <w:rPr>
            <w:webHidden/>
          </w:rPr>
          <w:instrText xml:space="preserve"> PAGEREF _Toc86390548 \h </w:instrText>
        </w:r>
        <w:r w:rsidR="00236947">
          <w:rPr>
            <w:webHidden/>
          </w:rPr>
        </w:r>
        <w:r w:rsidR="00236947">
          <w:rPr>
            <w:webHidden/>
          </w:rPr>
          <w:fldChar w:fldCharType="separate"/>
        </w:r>
        <w:r w:rsidR="00E42D1E">
          <w:rPr>
            <w:webHidden/>
          </w:rPr>
          <w:t>75</w:t>
        </w:r>
        <w:r w:rsidR="00236947">
          <w:rPr>
            <w:webHidden/>
          </w:rPr>
          <w:fldChar w:fldCharType="end"/>
        </w:r>
      </w:hyperlink>
    </w:p>
    <w:p w14:paraId="69FAFA00" w14:textId="69E70C4B" w:rsidR="00236947" w:rsidRDefault="00717F84">
      <w:pPr>
        <w:pStyle w:val="TOC3"/>
        <w:rPr>
          <w:rFonts w:asciiTheme="minorHAnsi" w:eastAsiaTheme="minorEastAsia" w:hAnsiTheme="minorHAnsi" w:cstheme="minorBidi"/>
        </w:rPr>
      </w:pPr>
      <w:hyperlink w:anchor="_Toc86390549" w:history="1">
        <w:r w:rsidR="00236947" w:rsidRPr="00326542">
          <w:rPr>
            <w:rStyle w:val="Hyperlink"/>
          </w:rPr>
          <w:t>5.6.7</w:t>
        </w:r>
        <w:r w:rsidR="00236947">
          <w:rPr>
            <w:rFonts w:asciiTheme="minorHAnsi" w:eastAsiaTheme="minorEastAsia" w:hAnsiTheme="minorHAnsi" w:cstheme="minorBidi"/>
          </w:rPr>
          <w:tab/>
        </w:r>
        <w:r w:rsidR="00236947" w:rsidRPr="00326542">
          <w:rPr>
            <w:rStyle w:val="Hyperlink"/>
          </w:rPr>
          <w:t>Utilize a Protocol for Distressed Sample Members/Respondents</w:t>
        </w:r>
        <w:r w:rsidR="00236947">
          <w:rPr>
            <w:webHidden/>
          </w:rPr>
          <w:tab/>
        </w:r>
        <w:r w:rsidR="00236947">
          <w:rPr>
            <w:webHidden/>
          </w:rPr>
          <w:fldChar w:fldCharType="begin"/>
        </w:r>
        <w:r w:rsidR="00236947">
          <w:rPr>
            <w:webHidden/>
          </w:rPr>
          <w:instrText xml:space="preserve"> PAGEREF _Toc86390549 \h </w:instrText>
        </w:r>
        <w:r w:rsidR="00236947">
          <w:rPr>
            <w:webHidden/>
          </w:rPr>
        </w:r>
        <w:r w:rsidR="00236947">
          <w:rPr>
            <w:webHidden/>
          </w:rPr>
          <w:fldChar w:fldCharType="separate"/>
        </w:r>
        <w:r w:rsidR="00E42D1E">
          <w:rPr>
            <w:webHidden/>
          </w:rPr>
          <w:t>75</w:t>
        </w:r>
        <w:r w:rsidR="00236947">
          <w:rPr>
            <w:webHidden/>
          </w:rPr>
          <w:fldChar w:fldCharType="end"/>
        </w:r>
      </w:hyperlink>
    </w:p>
    <w:p w14:paraId="5C55C2D7" w14:textId="39306E9B" w:rsidR="00236947" w:rsidRDefault="00717F84">
      <w:pPr>
        <w:pStyle w:val="TOC3"/>
        <w:rPr>
          <w:rFonts w:asciiTheme="minorHAnsi" w:eastAsiaTheme="minorEastAsia" w:hAnsiTheme="minorHAnsi" w:cstheme="minorBidi"/>
        </w:rPr>
      </w:pPr>
      <w:hyperlink w:anchor="_Toc86390550" w:history="1">
        <w:r w:rsidR="00236947" w:rsidRPr="00326542">
          <w:rPr>
            <w:rStyle w:val="Hyperlink"/>
          </w:rPr>
          <w:t>5.6.8</w:t>
        </w:r>
        <w:r w:rsidR="00236947">
          <w:rPr>
            <w:rFonts w:asciiTheme="minorHAnsi" w:eastAsiaTheme="minorEastAsia" w:hAnsiTheme="minorHAnsi" w:cstheme="minorBidi"/>
          </w:rPr>
          <w:tab/>
        </w:r>
        <w:r w:rsidR="00236947" w:rsidRPr="00326542">
          <w:rPr>
            <w:rStyle w:val="Hyperlink"/>
          </w:rPr>
          <w:t>Train Telephone Interviewers on All Telephone Follow-Up Protocols</w:t>
        </w:r>
        <w:r w:rsidR="00236947">
          <w:rPr>
            <w:webHidden/>
          </w:rPr>
          <w:tab/>
        </w:r>
        <w:r w:rsidR="00236947">
          <w:rPr>
            <w:webHidden/>
          </w:rPr>
          <w:fldChar w:fldCharType="begin"/>
        </w:r>
        <w:r w:rsidR="00236947">
          <w:rPr>
            <w:webHidden/>
          </w:rPr>
          <w:instrText xml:space="preserve"> PAGEREF _Toc86390550 \h </w:instrText>
        </w:r>
        <w:r w:rsidR="00236947">
          <w:rPr>
            <w:webHidden/>
          </w:rPr>
        </w:r>
        <w:r w:rsidR="00236947">
          <w:rPr>
            <w:webHidden/>
          </w:rPr>
          <w:fldChar w:fldCharType="separate"/>
        </w:r>
        <w:r w:rsidR="00E42D1E">
          <w:rPr>
            <w:webHidden/>
          </w:rPr>
          <w:t>76</w:t>
        </w:r>
        <w:r w:rsidR="00236947">
          <w:rPr>
            <w:webHidden/>
          </w:rPr>
          <w:fldChar w:fldCharType="end"/>
        </w:r>
      </w:hyperlink>
    </w:p>
    <w:p w14:paraId="6120A113" w14:textId="0CE09FCA" w:rsidR="00236947" w:rsidRDefault="00717F84">
      <w:pPr>
        <w:pStyle w:val="TOC3"/>
        <w:rPr>
          <w:rFonts w:asciiTheme="minorHAnsi" w:eastAsiaTheme="minorEastAsia" w:hAnsiTheme="minorHAnsi" w:cstheme="minorBidi"/>
        </w:rPr>
      </w:pPr>
      <w:hyperlink w:anchor="_Toc86390551" w:history="1">
        <w:r w:rsidR="00236947" w:rsidRPr="00326542">
          <w:rPr>
            <w:rStyle w:val="Hyperlink"/>
          </w:rPr>
          <w:t>5.6.9</w:t>
        </w:r>
        <w:r w:rsidR="00236947">
          <w:rPr>
            <w:rFonts w:asciiTheme="minorHAnsi" w:eastAsiaTheme="minorEastAsia" w:hAnsiTheme="minorHAnsi" w:cstheme="minorBidi"/>
          </w:rPr>
          <w:tab/>
        </w:r>
        <w:r w:rsidR="00236947" w:rsidRPr="00326542">
          <w:rPr>
            <w:rStyle w:val="Hyperlink"/>
          </w:rPr>
          <w:t>Conduct Phone Monitoring and Oversight</w:t>
        </w:r>
        <w:r w:rsidR="00236947">
          <w:rPr>
            <w:webHidden/>
          </w:rPr>
          <w:tab/>
        </w:r>
        <w:r w:rsidR="00236947">
          <w:rPr>
            <w:webHidden/>
          </w:rPr>
          <w:fldChar w:fldCharType="begin"/>
        </w:r>
        <w:r w:rsidR="00236947">
          <w:rPr>
            <w:webHidden/>
          </w:rPr>
          <w:instrText xml:space="preserve"> PAGEREF _Toc86390551 \h </w:instrText>
        </w:r>
        <w:r w:rsidR="00236947">
          <w:rPr>
            <w:webHidden/>
          </w:rPr>
        </w:r>
        <w:r w:rsidR="00236947">
          <w:rPr>
            <w:webHidden/>
          </w:rPr>
          <w:fldChar w:fldCharType="separate"/>
        </w:r>
        <w:r w:rsidR="00E42D1E">
          <w:rPr>
            <w:webHidden/>
          </w:rPr>
          <w:t>77</w:t>
        </w:r>
        <w:r w:rsidR="00236947">
          <w:rPr>
            <w:webHidden/>
          </w:rPr>
          <w:fldChar w:fldCharType="end"/>
        </w:r>
      </w:hyperlink>
    </w:p>
    <w:p w14:paraId="3BD0301E" w14:textId="6EDAE743" w:rsidR="00236947" w:rsidRDefault="00717F84">
      <w:pPr>
        <w:pStyle w:val="TOC2"/>
        <w:rPr>
          <w:rFonts w:asciiTheme="minorHAnsi" w:eastAsiaTheme="minorEastAsia" w:hAnsiTheme="minorHAnsi"/>
        </w:rPr>
      </w:pPr>
      <w:hyperlink w:anchor="_Toc86390552" w:history="1">
        <w:r w:rsidR="00236947" w:rsidRPr="00326542">
          <w:rPr>
            <w:rStyle w:val="Hyperlink"/>
          </w:rPr>
          <w:t>5.7</w:t>
        </w:r>
        <w:r w:rsidR="00236947">
          <w:rPr>
            <w:rFonts w:asciiTheme="minorHAnsi" w:eastAsiaTheme="minorEastAsia" w:hAnsiTheme="minorHAnsi"/>
          </w:rPr>
          <w:tab/>
        </w:r>
        <w:r w:rsidR="00236947" w:rsidRPr="00326542">
          <w:rPr>
            <w:rStyle w:val="Hyperlink"/>
          </w:rPr>
          <w:t>Exceptions Request Procedure</w:t>
        </w:r>
        <w:r w:rsidR="00236947">
          <w:rPr>
            <w:webHidden/>
          </w:rPr>
          <w:tab/>
        </w:r>
        <w:r w:rsidR="00236947">
          <w:rPr>
            <w:webHidden/>
          </w:rPr>
          <w:fldChar w:fldCharType="begin"/>
        </w:r>
        <w:r w:rsidR="00236947">
          <w:rPr>
            <w:webHidden/>
          </w:rPr>
          <w:instrText xml:space="preserve"> PAGEREF _Toc86390552 \h </w:instrText>
        </w:r>
        <w:r w:rsidR="00236947">
          <w:rPr>
            <w:webHidden/>
          </w:rPr>
        </w:r>
        <w:r w:rsidR="00236947">
          <w:rPr>
            <w:webHidden/>
          </w:rPr>
          <w:fldChar w:fldCharType="separate"/>
        </w:r>
        <w:r w:rsidR="00E42D1E">
          <w:rPr>
            <w:webHidden/>
          </w:rPr>
          <w:t>79</w:t>
        </w:r>
        <w:r w:rsidR="00236947">
          <w:rPr>
            <w:webHidden/>
          </w:rPr>
          <w:fldChar w:fldCharType="end"/>
        </w:r>
      </w:hyperlink>
    </w:p>
    <w:p w14:paraId="3CD2BD0D" w14:textId="5B10C224" w:rsidR="00236947" w:rsidRDefault="00717F84">
      <w:pPr>
        <w:pStyle w:val="TOC2"/>
        <w:rPr>
          <w:rFonts w:asciiTheme="minorHAnsi" w:eastAsiaTheme="minorEastAsia" w:hAnsiTheme="minorHAnsi"/>
        </w:rPr>
      </w:pPr>
      <w:hyperlink w:anchor="_Toc86390553" w:history="1">
        <w:r w:rsidR="00236947" w:rsidRPr="00326542">
          <w:rPr>
            <w:rStyle w:val="Hyperlink"/>
          </w:rPr>
          <w:t>5.8</w:t>
        </w:r>
        <w:r w:rsidR="00236947">
          <w:rPr>
            <w:rFonts w:asciiTheme="minorHAnsi" w:eastAsiaTheme="minorEastAsia" w:hAnsiTheme="minorHAnsi"/>
          </w:rPr>
          <w:tab/>
        </w:r>
        <w:r w:rsidR="00236947" w:rsidRPr="00326542">
          <w:rPr>
            <w:rStyle w:val="Hyperlink"/>
          </w:rPr>
          <w:t>Discrepancy Report Procedure</w:t>
        </w:r>
        <w:r w:rsidR="00236947">
          <w:rPr>
            <w:webHidden/>
          </w:rPr>
          <w:tab/>
        </w:r>
        <w:r w:rsidR="00236947">
          <w:rPr>
            <w:webHidden/>
          </w:rPr>
          <w:fldChar w:fldCharType="begin"/>
        </w:r>
        <w:r w:rsidR="00236947">
          <w:rPr>
            <w:webHidden/>
          </w:rPr>
          <w:instrText xml:space="preserve"> PAGEREF _Toc86390553 \h </w:instrText>
        </w:r>
        <w:r w:rsidR="00236947">
          <w:rPr>
            <w:webHidden/>
          </w:rPr>
        </w:r>
        <w:r w:rsidR="00236947">
          <w:rPr>
            <w:webHidden/>
          </w:rPr>
          <w:fldChar w:fldCharType="separate"/>
        </w:r>
        <w:r w:rsidR="00E42D1E">
          <w:rPr>
            <w:webHidden/>
          </w:rPr>
          <w:t>79</w:t>
        </w:r>
        <w:r w:rsidR="00236947">
          <w:rPr>
            <w:webHidden/>
          </w:rPr>
          <w:fldChar w:fldCharType="end"/>
        </w:r>
      </w:hyperlink>
    </w:p>
    <w:p w14:paraId="7BAB6081" w14:textId="465ADF08" w:rsidR="00236947" w:rsidRDefault="00717F84">
      <w:pPr>
        <w:pStyle w:val="TOC1"/>
        <w:tabs>
          <w:tab w:val="left" w:pos="1296"/>
          <w:tab w:val="right" w:leader="dot" w:pos="9350"/>
        </w:tabs>
        <w:rPr>
          <w:rFonts w:asciiTheme="minorHAnsi" w:eastAsiaTheme="minorEastAsia" w:hAnsiTheme="minorHAnsi"/>
          <w:noProof/>
        </w:rPr>
      </w:pPr>
      <w:hyperlink w:anchor="_Toc86390554" w:history="1">
        <w:r w:rsidR="00236947" w:rsidRPr="00326542">
          <w:rPr>
            <w:rStyle w:val="Hyperlink"/>
            <w:noProof/>
          </w:rPr>
          <w:t>Chapter 6:</w:t>
        </w:r>
        <w:r w:rsidR="00236947">
          <w:rPr>
            <w:rFonts w:asciiTheme="minorHAnsi" w:eastAsiaTheme="minorEastAsia" w:hAnsiTheme="minorHAnsi"/>
            <w:noProof/>
          </w:rPr>
          <w:tab/>
        </w:r>
        <w:r w:rsidR="00236947" w:rsidRPr="00326542">
          <w:rPr>
            <w:rStyle w:val="Hyperlink"/>
            <w:noProof/>
          </w:rPr>
          <w:t>Data Coding and Preparation</w:t>
        </w:r>
        <w:r w:rsidR="00236947">
          <w:rPr>
            <w:noProof/>
            <w:webHidden/>
          </w:rPr>
          <w:tab/>
        </w:r>
        <w:r w:rsidR="00236947">
          <w:rPr>
            <w:noProof/>
            <w:webHidden/>
          </w:rPr>
          <w:fldChar w:fldCharType="begin"/>
        </w:r>
        <w:r w:rsidR="00236947">
          <w:rPr>
            <w:noProof/>
            <w:webHidden/>
          </w:rPr>
          <w:instrText xml:space="preserve"> PAGEREF _Toc86390554 \h </w:instrText>
        </w:r>
        <w:r w:rsidR="00236947">
          <w:rPr>
            <w:noProof/>
            <w:webHidden/>
          </w:rPr>
        </w:r>
        <w:r w:rsidR="00236947">
          <w:rPr>
            <w:noProof/>
            <w:webHidden/>
          </w:rPr>
          <w:fldChar w:fldCharType="separate"/>
        </w:r>
        <w:r w:rsidR="00E42D1E">
          <w:rPr>
            <w:noProof/>
            <w:webHidden/>
          </w:rPr>
          <w:t>81</w:t>
        </w:r>
        <w:r w:rsidR="00236947">
          <w:rPr>
            <w:noProof/>
            <w:webHidden/>
          </w:rPr>
          <w:fldChar w:fldCharType="end"/>
        </w:r>
      </w:hyperlink>
    </w:p>
    <w:p w14:paraId="78A22B52" w14:textId="3883D585" w:rsidR="00236947" w:rsidRDefault="00717F84">
      <w:pPr>
        <w:pStyle w:val="TOC2"/>
        <w:rPr>
          <w:rFonts w:asciiTheme="minorHAnsi" w:eastAsiaTheme="minorEastAsia" w:hAnsiTheme="minorHAnsi"/>
        </w:rPr>
      </w:pPr>
      <w:hyperlink w:anchor="_Toc86390555" w:history="1">
        <w:r w:rsidR="00236947" w:rsidRPr="00326542">
          <w:rPr>
            <w:rStyle w:val="Hyperlink"/>
          </w:rPr>
          <w:t>6.1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_Toc86390555 \h </w:instrText>
        </w:r>
        <w:r w:rsidR="00236947">
          <w:rPr>
            <w:webHidden/>
          </w:rPr>
        </w:r>
        <w:r w:rsidR="00236947">
          <w:rPr>
            <w:webHidden/>
          </w:rPr>
          <w:fldChar w:fldCharType="separate"/>
        </w:r>
        <w:r w:rsidR="00E42D1E">
          <w:rPr>
            <w:webHidden/>
          </w:rPr>
          <w:t>81</w:t>
        </w:r>
        <w:r w:rsidR="00236947">
          <w:rPr>
            <w:webHidden/>
          </w:rPr>
          <w:fldChar w:fldCharType="end"/>
        </w:r>
      </w:hyperlink>
    </w:p>
    <w:p w14:paraId="0064EFBD" w14:textId="6F8076F4" w:rsidR="00236947" w:rsidRDefault="00717F84">
      <w:pPr>
        <w:pStyle w:val="TOC2"/>
        <w:rPr>
          <w:rFonts w:asciiTheme="minorHAnsi" w:eastAsiaTheme="minorEastAsia" w:hAnsiTheme="minorHAnsi"/>
        </w:rPr>
      </w:pPr>
      <w:hyperlink w:anchor="_Toc86390556" w:history="1">
        <w:r w:rsidR="00236947" w:rsidRPr="00326542">
          <w:rPr>
            <w:rStyle w:val="Hyperlink"/>
          </w:rPr>
          <w:t>6.2</w:t>
        </w:r>
        <w:r w:rsidR="00236947">
          <w:rPr>
            <w:rFonts w:asciiTheme="minorHAnsi" w:eastAsiaTheme="minorEastAsia" w:hAnsiTheme="minorHAnsi"/>
          </w:rPr>
          <w:tab/>
        </w:r>
        <w:r w:rsidR="00236947" w:rsidRPr="00326542">
          <w:rPr>
            <w:rStyle w:val="Hyperlink"/>
          </w:rPr>
          <w:t>Data Coding Guidelines</w:t>
        </w:r>
        <w:r w:rsidR="00236947">
          <w:rPr>
            <w:webHidden/>
          </w:rPr>
          <w:tab/>
        </w:r>
        <w:r w:rsidR="00236947">
          <w:rPr>
            <w:webHidden/>
          </w:rPr>
          <w:fldChar w:fldCharType="begin"/>
        </w:r>
        <w:r w:rsidR="00236947">
          <w:rPr>
            <w:webHidden/>
          </w:rPr>
          <w:instrText xml:space="preserve"> PAGEREF _Toc86390556 \h </w:instrText>
        </w:r>
        <w:r w:rsidR="00236947">
          <w:rPr>
            <w:webHidden/>
          </w:rPr>
        </w:r>
        <w:r w:rsidR="00236947">
          <w:rPr>
            <w:webHidden/>
          </w:rPr>
          <w:fldChar w:fldCharType="separate"/>
        </w:r>
        <w:r w:rsidR="00E42D1E">
          <w:rPr>
            <w:webHidden/>
          </w:rPr>
          <w:t>81</w:t>
        </w:r>
        <w:r w:rsidR="00236947">
          <w:rPr>
            <w:webHidden/>
          </w:rPr>
          <w:fldChar w:fldCharType="end"/>
        </w:r>
      </w:hyperlink>
    </w:p>
    <w:p w14:paraId="3B4DDE62" w14:textId="44AE8476" w:rsidR="00236947" w:rsidRDefault="00717F84">
      <w:pPr>
        <w:pStyle w:val="TOC3"/>
        <w:rPr>
          <w:rFonts w:asciiTheme="minorHAnsi" w:eastAsiaTheme="minorEastAsia" w:hAnsiTheme="minorHAnsi" w:cstheme="minorBidi"/>
        </w:rPr>
      </w:pPr>
      <w:hyperlink w:anchor="_Toc86390557" w:history="1">
        <w:r w:rsidR="00236947" w:rsidRPr="00326542">
          <w:rPr>
            <w:rStyle w:val="Hyperlink"/>
          </w:rPr>
          <w:t>6.2.1</w:t>
        </w:r>
        <w:r w:rsidR="00236947">
          <w:rPr>
            <w:rFonts w:asciiTheme="minorHAnsi" w:eastAsiaTheme="minorEastAsia" w:hAnsiTheme="minorHAnsi" w:cstheme="minorBidi"/>
          </w:rPr>
          <w:tab/>
        </w:r>
        <w:r w:rsidR="00236947" w:rsidRPr="00326542">
          <w:rPr>
            <w:rStyle w:val="Hyperlink"/>
          </w:rPr>
          <w:t>Coding When There is Ambiguity in Which Response is Marked</w:t>
        </w:r>
        <w:r w:rsidR="00236947">
          <w:rPr>
            <w:webHidden/>
          </w:rPr>
          <w:tab/>
        </w:r>
        <w:r w:rsidR="00236947">
          <w:rPr>
            <w:webHidden/>
          </w:rPr>
          <w:fldChar w:fldCharType="begin"/>
        </w:r>
        <w:r w:rsidR="00236947">
          <w:rPr>
            <w:webHidden/>
          </w:rPr>
          <w:instrText xml:space="preserve"> PAGEREF _Toc86390557 \h </w:instrText>
        </w:r>
        <w:r w:rsidR="00236947">
          <w:rPr>
            <w:webHidden/>
          </w:rPr>
        </w:r>
        <w:r w:rsidR="00236947">
          <w:rPr>
            <w:webHidden/>
          </w:rPr>
          <w:fldChar w:fldCharType="separate"/>
        </w:r>
        <w:r w:rsidR="00E42D1E">
          <w:rPr>
            <w:webHidden/>
          </w:rPr>
          <w:t>81</w:t>
        </w:r>
        <w:r w:rsidR="00236947">
          <w:rPr>
            <w:webHidden/>
          </w:rPr>
          <w:fldChar w:fldCharType="end"/>
        </w:r>
      </w:hyperlink>
    </w:p>
    <w:p w14:paraId="35591C56" w14:textId="6AA76ABD" w:rsidR="00236947" w:rsidRDefault="00717F84">
      <w:pPr>
        <w:pStyle w:val="TOC3"/>
        <w:rPr>
          <w:rFonts w:asciiTheme="minorHAnsi" w:eastAsiaTheme="minorEastAsia" w:hAnsiTheme="minorHAnsi" w:cstheme="minorBidi"/>
        </w:rPr>
      </w:pPr>
      <w:hyperlink w:anchor="_Toc86390558" w:history="1">
        <w:r w:rsidR="00236947" w:rsidRPr="00326542">
          <w:rPr>
            <w:rStyle w:val="Hyperlink"/>
          </w:rPr>
          <w:t>6.2.</w:t>
        </w:r>
        <w:r w:rsidR="00F24AB8">
          <w:rPr>
            <w:rStyle w:val="Hyperlink"/>
          </w:rPr>
          <w:t>2</w:t>
        </w:r>
        <w:r w:rsidR="00236947">
          <w:rPr>
            <w:rFonts w:asciiTheme="minorHAnsi" w:eastAsiaTheme="minorEastAsia" w:hAnsiTheme="minorHAnsi" w:cstheme="minorBidi"/>
          </w:rPr>
          <w:tab/>
        </w:r>
        <w:r w:rsidR="00236947" w:rsidRPr="00326542">
          <w:rPr>
            <w:rStyle w:val="Hyperlink"/>
          </w:rPr>
          <w:t>Coding Questions That are Not Answered</w:t>
        </w:r>
        <w:r w:rsidR="00236947">
          <w:rPr>
            <w:webHidden/>
          </w:rPr>
          <w:tab/>
        </w:r>
        <w:r w:rsidR="00236947">
          <w:rPr>
            <w:webHidden/>
          </w:rPr>
          <w:fldChar w:fldCharType="begin"/>
        </w:r>
        <w:r w:rsidR="00236947">
          <w:rPr>
            <w:webHidden/>
          </w:rPr>
          <w:instrText xml:space="preserve"> PAGEREF _Toc86390558 \h </w:instrText>
        </w:r>
        <w:r w:rsidR="00236947">
          <w:rPr>
            <w:webHidden/>
          </w:rPr>
        </w:r>
        <w:r w:rsidR="00236947">
          <w:rPr>
            <w:webHidden/>
          </w:rPr>
          <w:fldChar w:fldCharType="separate"/>
        </w:r>
        <w:r w:rsidR="00E42D1E">
          <w:rPr>
            <w:webHidden/>
          </w:rPr>
          <w:t>81</w:t>
        </w:r>
        <w:r w:rsidR="00236947">
          <w:rPr>
            <w:webHidden/>
          </w:rPr>
          <w:fldChar w:fldCharType="end"/>
        </w:r>
      </w:hyperlink>
    </w:p>
    <w:p w14:paraId="36A0E316" w14:textId="7A0D78A0" w:rsidR="00236947" w:rsidRDefault="00717F84">
      <w:pPr>
        <w:pStyle w:val="TOC2"/>
        <w:rPr>
          <w:rFonts w:asciiTheme="minorHAnsi" w:eastAsiaTheme="minorEastAsia" w:hAnsiTheme="minorHAnsi"/>
        </w:rPr>
      </w:pPr>
      <w:hyperlink w:anchor="_Toc86390559" w:history="1">
        <w:r w:rsidR="00236947" w:rsidRPr="00326542">
          <w:rPr>
            <w:rStyle w:val="Hyperlink"/>
          </w:rPr>
          <w:t>6.3</w:t>
        </w:r>
        <w:r w:rsidR="00236947">
          <w:rPr>
            <w:rFonts w:asciiTheme="minorHAnsi" w:eastAsiaTheme="minorEastAsia" w:hAnsiTheme="minorHAnsi"/>
          </w:rPr>
          <w:tab/>
        </w:r>
        <w:r w:rsidR="00236947" w:rsidRPr="00326542">
          <w:rPr>
            <w:rStyle w:val="Hyperlink"/>
          </w:rPr>
          <w:t>Data Preparation</w:t>
        </w:r>
        <w:r w:rsidR="00236947">
          <w:rPr>
            <w:webHidden/>
          </w:rPr>
          <w:tab/>
        </w:r>
        <w:r w:rsidR="00236947">
          <w:rPr>
            <w:webHidden/>
          </w:rPr>
          <w:fldChar w:fldCharType="begin"/>
        </w:r>
        <w:r w:rsidR="00236947">
          <w:rPr>
            <w:webHidden/>
          </w:rPr>
          <w:instrText xml:space="preserve"> PAGEREF _Toc86390559 \h </w:instrText>
        </w:r>
        <w:r w:rsidR="00236947">
          <w:rPr>
            <w:webHidden/>
          </w:rPr>
        </w:r>
        <w:r w:rsidR="00236947">
          <w:rPr>
            <w:webHidden/>
          </w:rPr>
          <w:fldChar w:fldCharType="separate"/>
        </w:r>
        <w:r w:rsidR="00E42D1E">
          <w:rPr>
            <w:webHidden/>
          </w:rPr>
          <w:t>82</w:t>
        </w:r>
        <w:r w:rsidR="00236947">
          <w:rPr>
            <w:webHidden/>
          </w:rPr>
          <w:fldChar w:fldCharType="end"/>
        </w:r>
      </w:hyperlink>
    </w:p>
    <w:p w14:paraId="5534A6A5" w14:textId="41260567" w:rsidR="00236947" w:rsidRDefault="00717F84">
      <w:pPr>
        <w:pStyle w:val="TOC3"/>
        <w:rPr>
          <w:rFonts w:asciiTheme="minorHAnsi" w:eastAsiaTheme="minorEastAsia" w:hAnsiTheme="minorHAnsi" w:cstheme="minorBidi"/>
        </w:rPr>
      </w:pPr>
      <w:hyperlink w:anchor="_Toc86390560" w:history="1">
        <w:r w:rsidR="00236947" w:rsidRPr="00326542">
          <w:rPr>
            <w:rStyle w:val="Hyperlink"/>
          </w:rPr>
          <w:t>6.3.1</w:t>
        </w:r>
        <w:r w:rsidR="00236947">
          <w:rPr>
            <w:rFonts w:asciiTheme="minorHAnsi" w:eastAsiaTheme="minorEastAsia" w:hAnsiTheme="minorHAnsi" w:cstheme="minorBidi"/>
          </w:rPr>
          <w:tab/>
        </w:r>
        <w:r w:rsidR="00236947" w:rsidRPr="00326542">
          <w:rPr>
            <w:rStyle w:val="Hyperlink"/>
          </w:rPr>
          <w:t>Definition of Complete and Partial Complete Surveys</w:t>
        </w:r>
        <w:r w:rsidR="00236947">
          <w:rPr>
            <w:webHidden/>
          </w:rPr>
          <w:tab/>
        </w:r>
        <w:r w:rsidR="00236947">
          <w:rPr>
            <w:webHidden/>
          </w:rPr>
          <w:fldChar w:fldCharType="begin"/>
        </w:r>
        <w:r w:rsidR="00236947">
          <w:rPr>
            <w:webHidden/>
          </w:rPr>
          <w:instrText xml:space="preserve"> PAGEREF _Toc86390560 \h </w:instrText>
        </w:r>
        <w:r w:rsidR="00236947">
          <w:rPr>
            <w:webHidden/>
          </w:rPr>
        </w:r>
        <w:r w:rsidR="00236947">
          <w:rPr>
            <w:webHidden/>
          </w:rPr>
          <w:fldChar w:fldCharType="separate"/>
        </w:r>
        <w:r w:rsidR="00E42D1E">
          <w:rPr>
            <w:webHidden/>
          </w:rPr>
          <w:t>83</w:t>
        </w:r>
        <w:r w:rsidR="00236947">
          <w:rPr>
            <w:webHidden/>
          </w:rPr>
          <w:fldChar w:fldCharType="end"/>
        </w:r>
      </w:hyperlink>
    </w:p>
    <w:p w14:paraId="5FE9F81C" w14:textId="1B25A2FF" w:rsidR="00236947" w:rsidRDefault="00717F84">
      <w:pPr>
        <w:pStyle w:val="TOC3"/>
        <w:rPr>
          <w:rFonts w:asciiTheme="minorHAnsi" w:eastAsiaTheme="minorEastAsia" w:hAnsiTheme="minorHAnsi" w:cstheme="minorBidi"/>
        </w:rPr>
      </w:pPr>
      <w:hyperlink w:anchor="_Toc86390561" w:history="1">
        <w:r w:rsidR="00236947" w:rsidRPr="00326542">
          <w:rPr>
            <w:rStyle w:val="Hyperlink"/>
          </w:rPr>
          <w:t>6.3.2</w:t>
        </w:r>
        <w:r w:rsidR="00236947">
          <w:rPr>
            <w:rFonts w:asciiTheme="minorHAnsi" w:eastAsiaTheme="minorEastAsia" w:hAnsiTheme="minorHAnsi" w:cstheme="minorBidi"/>
          </w:rPr>
          <w:tab/>
        </w:r>
        <w:r w:rsidR="00236947" w:rsidRPr="00326542">
          <w:rPr>
            <w:rStyle w:val="Hyperlink"/>
          </w:rPr>
          <w:t>Handling Blank Questionnaires</w:t>
        </w:r>
        <w:r w:rsidR="00236947">
          <w:rPr>
            <w:webHidden/>
          </w:rPr>
          <w:tab/>
        </w:r>
        <w:r w:rsidR="00236947">
          <w:rPr>
            <w:webHidden/>
          </w:rPr>
          <w:fldChar w:fldCharType="begin"/>
        </w:r>
        <w:r w:rsidR="00236947">
          <w:rPr>
            <w:webHidden/>
          </w:rPr>
          <w:instrText xml:space="preserve"> PAGEREF _Toc86390561 \h </w:instrText>
        </w:r>
        <w:r w:rsidR="00236947">
          <w:rPr>
            <w:webHidden/>
          </w:rPr>
        </w:r>
        <w:r w:rsidR="00236947">
          <w:rPr>
            <w:webHidden/>
          </w:rPr>
          <w:fldChar w:fldCharType="separate"/>
        </w:r>
        <w:r w:rsidR="00E42D1E">
          <w:rPr>
            <w:webHidden/>
          </w:rPr>
          <w:t>88</w:t>
        </w:r>
        <w:r w:rsidR="00236947">
          <w:rPr>
            <w:webHidden/>
          </w:rPr>
          <w:fldChar w:fldCharType="end"/>
        </w:r>
      </w:hyperlink>
    </w:p>
    <w:p w14:paraId="2DE020CA" w14:textId="03249631" w:rsidR="00236947" w:rsidRDefault="00717F84">
      <w:pPr>
        <w:pStyle w:val="TOC3"/>
        <w:rPr>
          <w:rFonts w:asciiTheme="minorHAnsi" w:eastAsiaTheme="minorEastAsia" w:hAnsiTheme="minorHAnsi" w:cstheme="minorBidi"/>
        </w:rPr>
      </w:pPr>
      <w:hyperlink w:anchor="_Toc86390562" w:history="1">
        <w:r w:rsidR="00236947" w:rsidRPr="00326542">
          <w:rPr>
            <w:rStyle w:val="Hyperlink"/>
          </w:rPr>
          <w:t>6.3.3</w:t>
        </w:r>
        <w:r w:rsidR="00236947">
          <w:rPr>
            <w:rFonts w:asciiTheme="minorHAnsi" w:eastAsiaTheme="minorEastAsia" w:hAnsiTheme="minorHAnsi" w:cstheme="minorBidi"/>
          </w:rPr>
          <w:tab/>
        </w:r>
        <w:r w:rsidR="00236947" w:rsidRPr="00326542">
          <w:rPr>
            <w:rStyle w:val="Hyperlink"/>
          </w:rPr>
          <w:t>Handling Duplicate Surveys by Mail and Phone</w:t>
        </w:r>
        <w:r w:rsidR="00236947">
          <w:rPr>
            <w:webHidden/>
          </w:rPr>
          <w:tab/>
        </w:r>
        <w:r w:rsidR="00236947">
          <w:rPr>
            <w:webHidden/>
          </w:rPr>
          <w:fldChar w:fldCharType="begin"/>
        </w:r>
        <w:r w:rsidR="00236947">
          <w:rPr>
            <w:webHidden/>
          </w:rPr>
          <w:instrText xml:space="preserve"> PAGEREF _Toc86390562 \h </w:instrText>
        </w:r>
        <w:r w:rsidR="00236947">
          <w:rPr>
            <w:webHidden/>
          </w:rPr>
        </w:r>
        <w:r w:rsidR="00236947">
          <w:rPr>
            <w:webHidden/>
          </w:rPr>
          <w:fldChar w:fldCharType="separate"/>
        </w:r>
        <w:r w:rsidR="00E42D1E">
          <w:rPr>
            <w:webHidden/>
          </w:rPr>
          <w:t>89</w:t>
        </w:r>
        <w:r w:rsidR="00236947">
          <w:rPr>
            <w:webHidden/>
          </w:rPr>
          <w:fldChar w:fldCharType="end"/>
        </w:r>
      </w:hyperlink>
    </w:p>
    <w:p w14:paraId="0A56BE54" w14:textId="515C24BD" w:rsidR="00236947" w:rsidRDefault="00717F84">
      <w:pPr>
        <w:pStyle w:val="TOC2"/>
        <w:rPr>
          <w:rFonts w:asciiTheme="minorHAnsi" w:eastAsiaTheme="minorEastAsia" w:hAnsiTheme="minorHAnsi"/>
        </w:rPr>
      </w:pPr>
      <w:hyperlink w:anchor="_Toc86390563" w:history="1">
        <w:r w:rsidR="00236947" w:rsidRPr="00326542">
          <w:rPr>
            <w:rStyle w:val="Hyperlink"/>
          </w:rPr>
          <w:t>6.4</w:t>
        </w:r>
        <w:r w:rsidR="00236947">
          <w:rPr>
            <w:rFonts w:asciiTheme="minorHAnsi" w:eastAsiaTheme="minorEastAsia" w:hAnsiTheme="minorHAnsi"/>
          </w:rPr>
          <w:tab/>
        </w:r>
        <w:r w:rsidR="00236947" w:rsidRPr="00326542">
          <w:rPr>
            <w:rStyle w:val="Hyperlink"/>
          </w:rPr>
          <w:t>Survey Status Codes</w:t>
        </w:r>
        <w:r w:rsidR="00236947">
          <w:rPr>
            <w:webHidden/>
          </w:rPr>
          <w:tab/>
        </w:r>
        <w:r w:rsidR="00236947">
          <w:rPr>
            <w:webHidden/>
          </w:rPr>
          <w:fldChar w:fldCharType="begin"/>
        </w:r>
        <w:r w:rsidR="00236947">
          <w:rPr>
            <w:webHidden/>
          </w:rPr>
          <w:instrText xml:space="preserve"> PAGEREF _Toc86390563 \h </w:instrText>
        </w:r>
        <w:r w:rsidR="00236947">
          <w:rPr>
            <w:webHidden/>
          </w:rPr>
        </w:r>
        <w:r w:rsidR="00236947">
          <w:rPr>
            <w:webHidden/>
          </w:rPr>
          <w:fldChar w:fldCharType="separate"/>
        </w:r>
        <w:r w:rsidR="00E42D1E">
          <w:rPr>
            <w:webHidden/>
          </w:rPr>
          <w:t>89</w:t>
        </w:r>
        <w:r w:rsidR="00236947">
          <w:rPr>
            <w:webHidden/>
          </w:rPr>
          <w:fldChar w:fldCharType="end"/>
        </w:r>
      </w:hyperlink>
    </w:p>
    <w:p w14:paraId="3CD040EE" w14:textId="5CA57C59" w:rsidR="00236947" w:rsidRDefault="00717F84">
      <w:pPr>
        <w:pStyle w:val="TOC3"/>
        <w:rPr>
          <w:rFonts w:asciiTheme="minorHAnsi" w:eastAsiaTheme="minorEastAsia" w:hAnsiTheme="minorHAnsi" w:cstheme="minorBidi"/>
        </w:rPr>
      </w:pPr>
      <w:hyperlink w:anchor="_Toc86390564" w:history="1">
        <w:r w:rsidR="00236947" w:rsidRPr="00326542">
          <w:rPr>
            <w:rStyle w:val="Hyperlink"/>
          </w:rPr>
          <w:t>6.4.1</w:t>
        </w:r>
        <w:r w:rsidR="00236947">
          <w:rPr>
            <w:rFonts w:asciiTheme="minorHAnsi" w:eastAsiaTheme="minorEastAsia" w:hAnsiTheme="minorHAnsi" w:cstheme="minorBidi"/>
          </w:rPr>
          <w:tab/>
        </w:r>
        <w:r w:rsidR="00236947" w:rsidRPr="00326542">
          <w:rPr>
            <w:rStyle w:val="Hyperlink"/>
          </w:rPr>
          <w:t>Types of Refusals</w:t>
        </w:r>
        <w:r w:rsidR="00236947">
          <w:rPr>
            <w:webHidden/>
          </w:rPr>
          <w:tab/>
        </w:r>
        <w:r w:rsidR="00236947">
          <w:rPr>
            <w:webHidden/>
          </w:rPr>
          <w:fldChar w:fldCharType="begin"/>
        </w:r>
        <w:r w:rsidR="00236947">
          <w:rPr>
            <w:webHidden/>
          </w:rPr>
          <w:instrText xml:space="preserve"> PAGEREF _Toc86390564 \h </w:instrText>
        </w:r>
        <w:r w:rsidR="00236947">
          <w:rPr>
            <w:webHidden/>
          </w:rPr>
        </w:r>
        <w:r w:rsidR="00236947">
          <w:rPr>
            <w:webHidden/>
          </w:rPr>
          <w:fldChar w:fldCharType="separate"/>
        </w:r>
        <w:r w:rsidR="00E42D1E">
          <w:rPr>
            <w:webHidden/>
          </w:rPr>
          <w:t>91</w:t>
        </w:r>
        <w:r w:rsidR="00236947">
          <w:rPr>
            <w:webHidden/>
          </w:rPr>
          <w:fldChar w:fldCharType="end"/>
        </w:r>
      </w:hyperlink>
    </w:p>
    <w:p w14:paraId="1C57CEF1" w14:textId="46874644" w:rsidR="00236947" w:rsidRDefault="00717F84">
      <w:pPr>
        <w:pStyle w:val="TOC1"/>
        <w:tabs>
          <w:tab w:val="left" w:pos="1296"/>
          <w:tab w:val="right" w:leader="dot" w:pos="9350"/>
        </w:tabs>
        <w:rPr>
          <w:rFonts w:asciiTheme="minorHAnsi" w:eastAsiaTheme="minorEastAsia" w:hAnsiTheme="minorHAnsi"/>
          <w:noProof/>
        </w:rPr>
      </w:pPr>
      <w:hyperlink w:anchor="_Toc86390565" w:history="1">
        <w:r w:rsidR="00236947" w:rsidRPr="00326542">
          <w:rPr>
            <w:rStyle w:val="Hyperlink"/>
            <w:noProof/>
          </w:rPr>
          <w:t>Chapter 7:</w:t>
        </w:r>
        <w:r w:rsidR="00236947">
          <w:rPr>
            <w:rFonts w:asciiTheme="minorHAnsi" w:eastAsiaTheme="minorEastAsia" w:hAnsiTheme="minorHAnsi"/>
            <w:noProof/>
          </w:rPr>
          <w:tab/>
        </w:r>
        <w:r w:rsidR="00236947" w:rsidRPr="00326542">
          <w:rPr>
            <w:rStyle w:val="Hyperlink"/>
            <w:noProof/>
          </w:rPr>
          <w:t>Data Submission</w:t>
        </w:r>
        <w:r w:rsidR="00236947">
          <w:rPr>
            <w:noProof/>
            <w:webHidden/>
          </w:rPr>
          <w:tab/>
        </w:r>
        <w:r w:rsidR="00236947">
          <w:rPr>
            <w:noProof/>
            <w:webHidden/>
          </w:rPr>
          <w:fldChar w:fldCharType="begin"/>
        </w:r>
        <w:r w:rsidR="00236947">
          <w:rPr>
            <w:noProof/>
            <w:webHidden/>
          </w:rPr>
          <w:instrText xml:space="preserve"> PAGEREF _Toc86390565 \h </w:instrText>
        </w:r>
        <w:r w:rsidR="00236947">
          <w:rPr>
            <w:noProof/>
            <w:webHidden/>
          </w:rPr>
        </w:r>
        <w:r w:rsidR="00236947">
          <w:rPr>
            <w:noProof/>
            <w:webHidden/>
          </w:rPr>
          <w:fldChar w:fldCharType="separate"/>
        </w:r>
        <w:r w:rsidR="00E42D1E">
          <w:rPr>
            <w:noProof/>
            <w:webHidden/>
          </w:rPr>
          <w:t>93</w:t>
        </w:r>
        <w:r w:rsidR="00236947">
          <w:rPr>
            <w:noProof/>
            <w:webHidden/>
          </w:rPr>
          <w:fldChar w:fldCharType="end"/>
        </w:r>
      </w:hyperlink>
    </w:p>
    <w:p w14:paraId="6FAABD47" w14:textId="580E1096" w:rsidR="00236947" w:rsidRDefault="00717F84">
      <w:pPr>
        <w:pStyle w:val="TOC2"/>
        <w:rPr>
          <w:rFonts w:asciiTheme="minorHAnsi" w:eastAsiaTheme="minorEastAsia" w:hAnsiTheme="minorHAnsi"/>
        </w:rPr>
      </w:pPr>
      <w:hyperlink w:anchor="_Toc86390566" w:history="1">
        <w:r w:rsidR="00236947" w:rsidRPr="00326542">
          <w:rPr>
            <w:rStyle w:val="Hyperlink"/>
          </w:rPr>
          <w:t>7.1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_Toc86390566 \h </w:instrText>
        </w:r>
        <w:r w:rsidR="00236947">
          <w:rPr>
            <w:webHidden/>
          </w:rPr>
        </w:r>
        <w:r w:rsidR="00236947">
          <w:rPr>
            <w:webHidden/>
          </w:rPr>
          <w:fldChar w:fldCharType="separate"/>
        </w:r>
        <w:r w:rsidR="00E42D1E">
          <w:rPr>
            <w:webHidden/>
          </w:rPr>
          <w:t>93</w:t>
        </w:r>
        <w:r w:rsidR="00236947">
          <w:rPr>
            <w:webHidden/>
          </w:rPr>
          <w:fldChar w:fldCharType="end"/>
        </w:r>
      </w:hyperlink>
    </w:p>
    <w:p w14:paraId="042C42CF" w14:textId="2E55139B" w:rsidR="00236947" w:rsidRDefault="00717F84">
      <w:pPr>
        <w:pStyle w:val="TOC2"/>
        <w:rPr>
          <w:rFonts w:asciiTheme="minorHAnsi" w:eastAsiaTheme="minorEastAsia" w:hAnsiTheme="minorHAnsi"/>
        </w:rPr>
      </w:pPr>
      <w:hyperlink w:anchor="_Toc86390567" w:history="1">
        <w:r w:rsidR="00236947" w:rsidRPr="00326542">
          <w:rPr>
            <w:rStyle w:val="Hyperlink"/>
          </w:rPr>
          <w:t>7.2</w:t>
        </w:r>
        <w:r w:rsidR="00236947">
          <w:rPr>
            <w:rFonts w:asciiTheme="minorHAnsi" w:eastAsiaTheme="minorEastAsia" w:hAnsiTheme="minorHAnsi"/>
          </w:rPr>
          <w:tab/>
        </w:r>
        <w:r w:rsidR="00236947" w:rsidRPr="00326542">
          <w:rPr>
            <w:rStyle w:val="Hyperlink"/>
          </w:rPr>
          <w:t>From Which Practices is a Data Submission File Expected?</w:t>
        </w:r>
        <w:r w:rsidR="00236947">
          <w:rPr>
            <w:webHidden/>
          </w:rPr>
          <w:tab/>
        </w:r>
        <w:r w:rsidR="00236947">
          <w:rPr>
            <w:webHidden/>
          </w:rPr>
          <w:fldChar w:fldCharType="begin"/>
        </w:r>
        <w:r w:rsidR="00236947">
          <w:rPr>
            <w:webHidden/>
          </w:rPr>
          <w:instrText xml:space="preserve"> PAGEREF _Toc86390567 \h </w:instrText>
        </w:r>
        <w:r w:rsidR="00236947">
          <w:rPr>
            <w:webHidden/>
          </w:rPr>
        </w:r>
        <w:r w:rsidR="00236947">
          <w:rPr>
            <w:webHidden/>
          </w:rPr>
          <w:fldChar w:fldCharType="separate"/>
        </w:r>
        <w:r w:rsidR="00E42D1E">
          <w:rPr>
            <w:webHidden/>
          </w:rPr>
          <w:t>93</w:t>
        </w:r>
        <w:r w:rsidR="00236947">
          <w:rPr>
            <w:webHidden/>
          </w:rPr>
          <w:fldChar w:fldCharType="end"/>
        </w:r>
      </w:hyperlink>
    </w:p>
    <w:p w14:paraId="310BB5F9" w14:textId="2EF012DE" w:rsidR="00236947" w:rsidRDefault="00717F84">
      <w:pPr>
        <w:pStyle w:val="TOC2"/>
        <w:rPr>
          <w:rFonts w:asciiTheme="minorHAnsi" w:eastAsiaTheme="minorEastAsia" w:hAnsiTheme="minorHAnsi"/>
        </w:rPr>
      </w:pPr>
      <w:hyperlink w:anchor="_Toc86390568" w:history="1">
        <w:r w:rsidR="00236947" w:rsidRPr="00326542">
          <w:rPr>
            <w:rStyle w:val="Hyperlink"/>
          </w:rPr>
          <w:t>7.3</w:t>
        </w:r>
        <w:r w:rsidR="00236947">
          <w:rPr>
            <w:rFonts w:asciiTheme="minorHAnsi" w:eastAsiaTheme="minorEastAsia" w:hAnsiTheme="minorHAnsi"/>
          </w:rPr>
          <w:tab/>
        </w:r>
        <w:r w:rsidR="00236947" w:rsidRPr="00326542">
          <w:rPr>
            <w:rStyle w:val="Hyperlink"/>
          </w:rPr>
          <w:t>Data to Submit</w:t>
        </w:r>
        <w:r w:rsidR="00236947">
          <w:rPr>
            <w:webHidden/>
          </w:rPr>
          <w:tab/>
        </w:r>
        <w:r w:rsidR="00236947">
          <w:rPr>
            <w:webHidden/>
          </w:rPr>
          <w:fldChar w:fldCharType="begin"/>
        </w:r>
        <w:r w:rsidR="00236947">
          <w:rPr>
            <w:webHidden/>
          </w:rPr>
          <w:instrText xml:space="preserve"> PAGEREF _Toc86390568 \h </w:instrText>
        </w:r>
        <w:r w:rsidR="00236947">
          <w:rPr>
            <w:webHidden/>
          </w:rPr>
        </w:r>
        <w:r w:rsidR="00236947">
          <w:rPr>
            <w:webHidden/>
          </w:rPr>
          <w:fldChar w:fldCharType="separate"/>
        </w:r>
        <w:r w:rsidR="00E42D1E">
          <w:rPr>
            <w:webHidden/>
          </w:rPr>
          <w:t>94</w:t>
        </w:r>
        <w:r w:rsidR="00236947">
          <w:rPr>
            <w:webHidden/>
          </w:rPr>
          <w:fldChar w:fldCharType="end"/>
        </w:r>
      </w:hyperlink>
    </w:p>
    <w:p w14:paraId="2950E2D5" w14:textId="5525E2BC" w:rsidR="00236947" w:rsidRDefault="00717F84">
      <w:pPr>
        <w:pStyle w:val="TOC3"/>
        <w:rPr>
          <w:rFonts w:asciiTheme="minorHAnsi" w:eastAsiaTheme="minorEastAsia" w:hAnsiTheme="minorHAnsi" w:cstheme="minorBidi"/>
        </w:rPr>
      </w:pPr>
      <w:hyperlink w:anchor="_Toc86390569" w:history="1">
        <w:r w:rsidR="00236947" w:rsidRPr="00326542">
          <w:rPr>
            <w:rStyle w:val="Hyperlink"/>
          </w:rPr>
          <w:t>7.3.1</w:t>
        </w:r>
        <w:r w:rsidR="00236947">
          <w:rPr>
            <w:rFonts w:asciiTheme="minorHAnsi" w:eastAsiaTheme="minorEastAsia" w:hAnsiTheme="minorHAnsi" w:cstheme="minorBidi"/>
          </w:rPr>
          <w:tab/>
        </w:r>
        <w:r w:rsidR="00236947" w:rsidRPr="00326542">
          <w:rPr>
            <w:rStyle w:val="Hyperlink"/>
          </w:rPr>
          <w:t>Header Record</w:t>
        </w:r>
        <w:r w:rsidR="00236947">
          <w:rPr>
            <w:webHidden/>
          </w:rPr>
          <w:tab/>
        </w:r>
        <w:r w:rsidR="00236947">
          <w:rPr>
            <w:webHidden/>
          </w:rPr>
          <w:fldChar w:fldCharType="begin"/>
        </w:r>
        <w:r w:rsidR="00236947">
          <w:rPr>
            <w:webHidden/>
          </w:rPr>
          <w:instrText xml:space="preserve"> PAGEREF _Toc86390569 \h </w:instrText>
        </w:r>
        <w:r w:rsidR="00236947">
          <w:rPr>
            <w:webHidden/>
          </w:rPr>
        </w:r>
        <w:r w:rsidR="00236947">
          <w:rPr>
            <w:webHidden/>
          </w:rPr>
          <w:fldChar w:fldCharType="separate"/>
        </w:r>
        <w:r w:rsidR="00E42D1E">
          <w:rPr>
            <w:webHidden/>
          </w:rPr>
          <w:t>94</w:t>
        </w:r>
        <w:r w:rsidR="00236947">
          <w:rPr>
            <w:webHidden/>
          </w:rPr>
          <w:fldChar w:fldCharType="end"/>
        </w:r>
      </w:hyperlink>
    </w:p>
    <w:p w14:paraId="1F1AC2E6" w14:textId="7FEE9676" w:rsidR="00236947" w:rsidRDefault="00717F84">
      <w:pPr>
        <w:pStyle w:val="TOC3"/>
        <w:rPr>
          <w:rFonts w:asciiTheme="minorHAnsi" w:eastAsiaTheme="minorEastAsia" w:hAnsiTheme="minorHAnsi" w:cstheme="minorBidi"/>
        </w:rPr>
      </w:pPr>
      <w:hyperlink w:anchor="_Toc86390570" w:history="1">
        <w:r w:rsidR="00236947" w:rsidRPr="00326542">
          <w:rPr>
            <w:rStyle w:val="Hyperlink"/>
          </w:rPr>
          <w:t>7.3.2</w:t>
        </w:r>
        <w:r w:rsidR="00236947">
          <w:rPr>
            <w:rFonts w:asciiTheme="minorHAnsi" w:eastAsiaTheme="minorEastAsia" w:hAnsiTheme="minorHAnsi" w:cstheme="minorBidi"/>
          </w:rPr>
          <w:tab/>
        </w:r>
        <w:r w:rsidR="00236947" w:rsidRPr="00326542">
          <w:rPr>
            <w:rStyle w:val="Hyperlink"/>
          </w:rPr>
          <w:t>Patient Administrative Data Record</w:t>
        </w:r>
        <w:r w:rsidR="00236947">
          <w:rPr>
            <w:webHidden/>
          </w:rPr>
          <w:tab/>
        </w:r>
        <w:r w:rsidR="00236947">
          <w:rPr>
            <w:webHidden/>
          </w:rPr>
          <w:fldChar w:fldCharType="begin"/>
        </w:r>
        <w:r w:rsidR="00236947">
          <w:rPr>
            <w:webHidden/>
          </w:rPr>
          <w:instrText xml:space="preserve"> PAGEREF _Toc86390570 \h </w:instrText>
        </w:r>
        <w:r w:rsidR="00236947">
          <w:rPr>
            <w:webHidden/>
          </w:rPr>
        </w:r>
        <w:r w:rsidR="00236947">
          <w:rPr>
            <w:webHidden/>
          </w:rPr>
          <w:fldChar w:fldCharType="separate"/>
        </w:r>
        <w:r w:rsidR="00E42D1E">
          <w:rPr>
            <w:webHidden/>
          </w:rPr>
          <w:t>94</w:t>
        </w:r>
        <w:r w:rsidR="00236947">
          <w:rPr>
            <w:webHidden/>
          </w:rPr>
          <w:fldChar w:fldCharType="end"/>
        </w:r>
      </w:hyperlink>
    </w:p>
    <w:p w14:paraId="60B3A9E6" w14:textId="04777AE8" w:rsidR="00236947" w:rsidRDefault="00717F84">
      <w:pPr>
        <w:pStyle w:val="TOC3"/>
        <w:rPr>
          <w:rFonts w:asciiTheme="minorHAnsi" w:eastAsiaTheme="minorEastAsia" w:hAnsiTheme="minorHAnsi" w:cstheme="minorBidi"/>
        </w:rPr>
      </w:pPr>
      <w:hyperlink w:anchor="_Toc86390571" w:history="1">
        <w:r w:rsidR="00236947" w:rsidRPr="00326542">
          <w:rPr>
            <w:rStyle w:val="Hyperlink"/>
          </w:rPr>
          <w:t>7.3.3</w:t>
        </w:r>
        <w:r w:rsidR="00236947">
          <w:rPr>
            <w:rFonts w:asciiTheme="minorHAnsi" w:eastAsiaTheme="minorEastAsia" w:hAnsiTheme="minorHAnsi" w:cstheme="minorBidi"/>
          </w:rPr>
          <w:tab/>
        </w:r>
        <w:r w:rsidR="00236947" w:rsidRPr="00326542">
          <w:rPr>
            <w:rStyle w:val="Hyperlink"/>
          </w:rPr>
          <w:t>Patient Response Record</w:t>
        </w:r>
        <w:r w:rsidR="00236947">
          <w:rPr>
            <w:webHidden/>
          </w:rPr>
          <w:tab/>
        </w:r>
        <w:r w:rsidR="00236947">
          <w:rPr>
            <w:webHidden/>
          </w:rPr>
          <w:fldChar w:fldCharType="begin"/>
        </w:r>
        <w:r w:rsidR="00236947">
          <w:rPr>
            <w:webHidden/>
          </w:rPr>
          <w:instrText xml:space="preserve"> PAGEREF _Toc86390571 \h </w:instrText>
        </w:r>
        <w:r w:rsidR="00236947">
          <w:rPr>
            <w:webHidden/>
          </w:rPr>
        </w:r>
        <w:r w:rsidR="00236947">
          <w:rPr>
            <w:webHidden/>
          </w:rPr>
          <w:fldChar w:fldCharType="separate"/>
        </w:r>
        <w:r w:rsidR="00E42D1E">
          <w:rPr>
            <w:webHidden/>
          </w:rPr>
          <w:t>95</w:t>
        </w:r>
        <w:r w:rsidR="00236947">
          <w:rPr>
            <w:webHidden/>
          </w:rPr>
          <w:fldChar w:fldCharType="end"/>
        </w:r>
      </w:hyperlink>
    </w:p>
    <w:p w14:paraId="6789CD2B" w14:textId="45BED475" w:rsidR="00236947" w:rsidRDefault="00717F84">
      <w:pPr>
        <w:pStyle w:val="TOC2"/>
        <w:rPr>
          <w:rFonts w:asciiTheme="minorHAnsi" w:eastAsiaTheme="minorEastAsia" w:hAnsiTheme="minorHAnsi"/>
        </w:rPr>
      </w:pPr>
      <w:hyperlink w:anchor="_Toc86390572" w:history="1">
        <w:r w:rsidR="00236947" w:rsidRPr="00326542">
          <w:rPr>
            <w:rStyle w:val="Hyperlink"/>
          </w:rPr>
          <w:t>7.4</w:t>
        </w:r>
        <w:r w:rsidR="00236947">
          <w:rPr>
            <w:rFonts w:asciiTheme="minorHAnsi" w:eastAsiaTheme="minorEastAsia" w:hAnsiTheme="minorHAnsi"/>
          </w:rPr>
          <w:tab/>
        </w:r>
        <w:r w:rsidR="00236947" w:rsidRPr="00326542">
          <w:rPr>
            <w:rStyle w:val="Hyperlink"/>
          </w:rPr>
          <w:t>XML File Quality Control Procedures</w:t>
        </w:r>
        <w:r w:rsidR="00236947">
          <w:rPr>
            <w:webHidden/>
          </w:rPr>
          <w:tab/>
        </w:r>
        <w:r w:rsidR="00236947">
          <w:rPr>
            <w:webHidden/>
          </w:rPr>
          <w:fldChar w:fldCharType="begin"/>
        </w:r>
        <w:r w:rsidR="00236947">
          <w:rPr>
            <w:webHidden/>
          </w:rPr>
          <w:instrText xml:space="preserve"> PAGEREF _Toc86390572 \h </w:instrText>
        </w:r>
        <w:r w:rsidR="00236947">
          <w:rPr>
            <w:webHidden/>
          </w:rPr>
        </w:r>
        <w:r w:rsidR="00236947">
          <w:rPr>
            <w:webHidden/>
          </w:rPr>
          <w:fldChar w:fldCharType="separate"/>
        </w:r>
        <w:r w:rsidR="00E42D1E">
          <w:rPr>
            <w:webHidden/>
          </w:rPr>
          <w:t>96</w:t>
        </w:r>
        <w:r w:rsidR="00236947">
          <w:rPr>
            <w:webHidden/>
          </w:rPr>
          <w:fldChar w:fldCharType="end"/>
        </w:r>
      </w:hyperlink>
    </w:p>
    <w:p w14:paraId="2C90EB0D" w14:textId="47E89C93" w:rsidR="00236947" w:rsidRDefault="00717F84">
      <w:pPr>
        <w:pStyle w:val="TOC2"/>
        <w:rPr>
          <w:rFonts w:asciiTheme="minorHAnsi" w:eastAsiaTheme="minorEastAsia" w:hAnsiTheme="minorHAnsi"/>
        </w:rPr>
      </w:pPr>
      <w:hyperlink w:anchor="_Toc86390573" w:history="1">
        <w:r w:rsidR="00236947" w:rsidRPr="00326542">
          <w:rPr>
            <w:rStyle w:val="Hyperlink"/>
          </w:rPr>
          <w:t>7.5</w:t>
        </w:r>
        <w:r w:rsidR="00236947">
          <w:rPr>
            <w:rFonts w:asciiTheme="minorHAnsi" w:eastAsiaTheme="minorEastAsia" w:hAnsiTheme="minorHAnsi"/>
          </w:rPr>
          <w:tab/>
        </w:r>
        <w:r w:rsidR="00236947" w:rsidRPr="00326542">
          <w:rPr>
            <w:rStyle w:val="Hyperlink"/>
          </w:rPr>
          <w:t>Submission Procedures</w:t>
        </w:r>
        <w:r w:rsidR="00236947">
          <w:rPr>
            <w:webHidden/>
          </w:rPr>
          <w:tab/>
        </w:r>
        <w:r w:rsidR="00236947">
          <w:rPr>
            <w:webHidden/>
          </w:rPr>
          <w:fldChar w:fldCharType="begin"/>
        </w:r>
        <w:r w:rsidR="00236947">
          <w:rPr>
            <w:webHidden/>
          </w:rPr>
          <w:instrText xml:space="preserve"> PAGEREF _Toc86390573 \h </w:instrText>
        </w:r>
        <w:r w:rsidR="00236947">
          <w:rPr>
            <w:webHidden/>
          </w:rPr>
        </w:r>
        <w:r w:rsidR="00236947">
          <w:rPr>
            <w:webHidden/>
          </w:rPr>
          <w:fldChar w:fldCharType="separate"/>
        </w:r>
        <w:r w:rsidR="00E42D1E">
          <w:rPr>
            <w:webHidden/>
          </w:rPr>
          <w:t>97</w:t>
        </w:r>
        <w:r w:rsidR="00236947">
          <w:rPr>
            <w:webHidden/>
          </w:rPr>
          <w:fldChar w:fldCharType="end"/>
        </w:r>
      </w:hyperlink>
    </w:p>
    <w:p w14:paraId="4E9611F0" w14:textId="3769A70B" w:rsidR="00236947" w:rsidRDefault="00717F84">
      <w:pPr>
        <w:pStyle w:val="TOC3"/>
        <w:rPr>
          <w:rFonts w:asciiTheme="minorHAnsi" w:eastAsiaTheme="minorEastAsia" w:hAnsiTheme="minorHAnsi" w:cstheme="minorBidi"/>
        </w:rPr>
      </w:pPr>
      <w:hyperlink w:anchor="_Toc86390574" w:history="1">
        <w:r w:rsidR="00236947" w:rsidRPr="00326542">
          <w:rPr>
            <w:rStyle w:val="Hyperlink"/>
          </w:rPr>
          <w:t>7.5.1</w:t>
        </w:r>
        <w:r w:rsidR="00236947">
          <w:rPr>
            <w:rFonts w:asciiTheme="minorHAnsi" w:eastAsiaTheme="minorEastAsia" w:hAnsiTheme="minorHAnsi" w:cstheme="minorBidi"/>
          </w:rPr>
          <w:tab/>
        </w:r>
        <w:r w:rsidR="00236947" w:rsidRPr="00326542">
          <w:rPr>
            <w:rStyle w:val="Hyperlink"/>
          </w:rPr>
          <w:t>File Naming Conventions</w:t>
        </w:r>
        <w:r w:rsidR="00236947">
          <w:rPr>
            <w:webHidden/>
          </w:rPr>
          <w:tab/>
        </w:r>
        <w:r w:rsidR="00236947">
          <w:rPr>
            <w:webHidden/>
          </w:rPr>
          <w:fldChar w:fldCharType="begin"/>
        </w:r>
        <w:r w:rsidR="00236947">
          <w:rPr>
            <w:webHidden/>
          </w:rPr>
          <w:instrText xml:space="preserve"> PAGEREF _Toc86390574 \h </w:instrText>
        </w:r>
        <w:r w:rsidR="00236947">
          <w:rPr>
            <w:webHidden/>
          </w:rPr>
        </w:r>
        <w:r w:rsidR="00236947">
          <w:rPr>
            <w:webHidden/>
          </w:rPr>
          <w:fldChar w:fldCharType="separate"/>
        </w:r>
        <w:r w:rsidR="00E42D1E">
          <w:rPr>
            <w:webHidden/>
          </w:rPr>
          <w:t>98</w:t>
        </w:r>
        <w:r w:rsidR="00236947">
          <w:rPr>
            <w:webHidden/>
          </w:rPr>
          <w:fldChar w:fldCharType="end"/>
        </w:r>
      </w:hyperlink>
    </w:p>
    <w:p w14:paraId="6E3AF136" w14:textId="307631D5" w:rsidR="00236947" w:rsidRDefault="00717F84">
      <w:pPr>
        <w:pStyle w:val="TOC3"/>
        <w:rPr>
          <w:rFonts w:asciiTheme="minorHAnsi" w:eastAsiaTheme="minorEastAsia" w:hAnsiTheme="minorHAnsi" w:cstheme="minorBidi"/>
        </w:rPr>
      </w:pPr>
      <w:hyperlink w:anchor="_Toc86390575" w:history="1">
        <w:r w:rsidR="00236947" w:rsidRPr="00326542">
          <w:rPr>
            <w:rStyle w:val="Hyperlink"/>
          </w:rPr>
          <w:t>7.5.2</w:t>
        </w:r>
        <w:r w:rsidR="00236947">
          <w:rPr>
            <w:rFonts w:asciiTheme="minorHAnsi" w:eastAsiaTheme="minorEastAsia" w:hAnsiTheme="minorHAnsi" w:cstheme="minorBidi"/>
          </w:rPr>
          <w:tab/>
        </w:r>
        <w:r w:rsidR="00236947" w:rsidRPr="00326542">
          <w:rPr>
            <w:rStyle w:val="Hyperlink"/>
          </w:rPr>
          <w:t>Validations Performed Upon Upload</w:t>
        </w:r>
        <w:r w:rsidR="00236947">
          <w:rPr>
            <w:webHidden/>
          </w:rPr>
          <w:tab/>
        </w:r>
        <w:r w:rsidR="00236947">
          <w:rPr>
            <w:webHidden/>
          </w:rPr>
          <w:fldChar w:fldCharType="begin"/>
        </w:r>
        <w:r w:rsidR="00236947">
          <w:rPr>
            <w:webHidden/>
          </w:rPr>
          <w:instrText xml:space="preserve"> PAGEREF _Toc86390575 \h </w:instrText>
        </w:r>
        <w:r w:rsidR="00236947">
          <w:rPr>
            <w:webHidden/>
          </w:rPr>
        </w:r>
        <w:r w:rsidR="00236947">
          <w:rPr>
            <w:webHidden/>
          </w:rPr>
          <w:fldChar w:fldCharType="separate"/>
        </w:r>
        <w:r w:rsidR="00E42D1E">
          <w:rPr>
            <w:webHidden/>
          </w:rPr>
          <w:t>98</w:t>
        </w:r>
        <w:r w:rsidR="00236947">
          <w:rPr>
            <w:webHidden/>
          </w:rPr>
          <w:fldChar w:fldCharType="end"/>
        </w:r>
      </w:hyperlink>
    </w:p>
    <w:p w14:paraId="66449A54" w14:textId="7990EE0D" w:rsidR="00236947" w:rsidRDefault="00717F84">
      <w:pPr>
        <w:pStyle w:val="TOC2"/>
        <w:rPr>
          <w:rFonts w:asciiTheme="minorHAnsi" w:eastAsiaTheme="minorEastAsia" w:hAnsiTheme="minorHAnsi"/>
        </w:rPr>
      </w:pPr>
      <w:hyperlink w:anchor="_Toc86390576" w:history="1">
        <w:r w:rsidR="00236947" w:rsidRPr="00326542">
          <w:rPr>
            <w:rStyle w:val="Hyperlink"/>
          </w:rPr>
          <w:t>7.6</w:t>
        </w:r>
        <w:r w:rsidR="00236947">
          <w:rPr>
            <w:rFonts w:asciiTheme="minorHAnsi" w:eastAsiaTheme="minorEastAsia" w:hAnsiTheme="minorHAnsi"/>
          </w:rPr>
          <w:tab/>
        </w:r>
        <w:r w:rsidR="00236947" w:rsidRPr="00326542">
          <w:rPr>
            <w:rStyle w:val="Hyperlink"/>
          </w:rPr>
          <w:t>Data Submission Reports</w:t>
        </w:r>
        <w:r w:rsidR="00236947">
          <w:rPr>
            <w:webHidden/>
          </w:rPr>
          <w:tab/>
        </w:r>
        <w:r w:rsidR="00236947">
          <w:rPr>
            <w:webHidden/>
          </w:rPr>
          <w:fldChar w:fldCharType="begin"/>
        </w:r>
        <w:r w:rsidR="00236947">
          <w:rPr>
            <w:webHidden/>
          </w:rPr>
          <w:instrText xml:space="preserve"> PAGEREF _Toc86390576 \h </w:instrText>
        </w:r>
        <w:r w:rsidR="00236947">
          <w:rPr>
            <w:webHidden/>
          </w:rPr>
        </w:r>
        <w:r w:rsidR="00236947">
          <w:rPr>
            <w:webHidden/>
          </w:rPr>
          <w:fldChar w:fldCharType="separate"/>
        </w:r>
        <w:r w:rsidR="00E42D1E">
          <w:rPr>
            <w:webHidden/>
          </w:rPr>
          <w:t>99</w:t>
        </w:r>
        <w:r w:rsidR="00236947">
          <w:rPr>
            <w:webHidden/>
          </w:rPr>
          <w:fldChar w:fldCharType="end"/>
        </w:r>
      </w:hyperlink>
    </w:p>
    <w:p w14:paraId="70E17024" w14:textId="2D5E4E96" w:rsidR="00236947" w:rsidRDefault="00717F84">
      <w:pPr>
        <w:pStyle w:val="TOC3"/>
        <w:rPr>
          <w:rFonts w:asciiTheme="minorHAnsi" w:eastAsiaTheme="minorEastAsia" w:hAnsiTheme="minorHAnsi" w:cstheme="minorBidi"/>
        </w:rPr>
      </w:pPr>
      <w:hyperlink w:anchor="_Toc86390577" w:history="1">
        <w:r w:rsidR="00236947" w:rsidRPr="00326542">
          <w:rPr>
            <w:rStyle w:val="Hyperlink"/>
          </w:rPr>
          <w:t>7.6.1</w:t>
        </w:r>
        <w:r w:rsidR="00236947">
          <w:rPr>
            <w:rFonts w:asciiTheme="minorHAnsi" w:eastAsiaTheme="minorEastAsia" w:hAnsiTheme="minorHAnsi" w:cstheme="minorBidi"/>
          </w:rPr>
          <w:tab/>
        </w:r>
        <w:r w:rsidR="00236947" w:rsidRPr="00326542">
          <w:rPr>
            <w:rStyle w:val="Hyperlink"/>
          </w:rPr>
          <w:t>Reports for Survey Vendors</w:t>
        </w:r>
        <w:r w:rsidR="00236947">
          <w:rPr>
            <w:webHidden/>
          </w:rPr>
          <w:tab/>
        </w:r>
        <w:r w:rsidR="00236947">
          <w:rPr>
            <w:webHidden/>
          </w:rPr>
          <w:fldChar w:fldCharType="begin"/>
        </w:r>
        <w:r w:rsidR="00236947">
          <w:rPr>
            <w:webHidden/>
          </w:rPr>
          <w:instrText xml:space="preserve"> PAGEREF _Toc86390577 \h </w:instrText>
        </w:r>
        <w:r w:rsidR="00236947">
          <w:rPr>
            <w:webHidden/>
          </w:rPr>
        </w:r>
        <w:r w:rsidR="00236947">
          <w:rPr>
            <w:webHidden/>
          </w:rPr>
          <w:fldChar w:fldCharType="separate"/>
        </w:r>
        <w:r w:rsidR="00E42D1E">
          <w:rPr>
            <w:webHidden/>
          </w:rPr>
          <w:t>99</w:t>
        </w:r>
        <w:r w:rsidR="00236947">
          <w:rPr>
            <w:webHidden/>
          </w:rPr>
          <w:fldChar w:fldCharType="end"/>
        </w:r>
      </w:hyperlink>
    </w:p>
    <w:p w14:paraId="1397F6F0" w14:textId="231FD20C" w:rsidR="00236947" w:rsidRDefault="00717F84">
      <w:pPr>
        <w:pStyle w:val="TOC3"/>
        <w:rPr>
          <w:rFonts w:asciiTheme="minorHAnsi" w:eastAsiaTheme="minorEastAsia" w:hAnsiTheme="minorHAnsi" w:cstheme="minorBidi"/>
        </w:rPr>
      </w:pPr>
      <w:hyperlink w:anchor="_Toc86390578" w:history="1">
        <w:r w:rsidR="00236947" w:rsidRPr="00326542">
          <w:rPr>
            <w:rStyle w:val="Hyperlink"/>
          </w:rPr>
          <w:t>7.6.2</w:t>
        </w:r>
        <w:r w:rsidR="00236947">
          <w:rPr>
            <w:rFonts w:asciiTheme="minorHAnsi" w:eastAsiaTheme="minorEastAsia" w:hAnsiTheme="minorHAnsi" w:cstheme="minorBidi"/>
          </w:rPr>
          <w:tab/>
        </w:r>
        <w:r w:rsidR="00236947" w:rsidRPr="00326542">
          <w:rPr>
            <w:rStyle w:val="Hyperlink"/>
          </w:rPr>
          <w:t>Reports for PCF Practice Sites</w:t>
        </w:r>
        <w:r w:rsidR="00236947">
          <w:rPr>
            <w:webHidden/>
          </w:rPr>
          <w:tab/>
        </w:r>
        <w:r w:rsidR="00236947">
          <w:rPr>
            <w:webHidden/>
          </w:rPr>
          <w:fldChar w:fldCharType="begin"/>
        </w:r>
        <w:r w:rsidR="00236947">
          <w:rPr>
            <w:webHidden/>
          </w:rPr>
          <w:instrText xml:space="preserve"> PAGEREF _Toc86390578 \h </w:instrText>
        </w:r>
        <w:r w:rsidR="00236947">
          <w:rPr>
            <w:webHidden/>
          </w:rPr>
        </w:r>
        <w:r w:rsidR="00236947">
          <w:rPr>
            <w:webHidden/>
          </w:rPr>
          <w:fldChar w:fldCharType="separate"/>
        </w:r>
        <w:r w:rsidR="00E42D1E">
          <w:rPr>
            <w:webHidden/>
          </w:rPr>
          <w:t>99</w:t>
        </w:r>
        <w:r w:rsidR="00236947">
          <w:rPr>
            <w:webHidden/>
          </w:rPr>
          <w:fldChar w:fldCharType="end"/>
        </w:r>
      </w:hyperlink>
    </w:p>
    <w:p w14:paraId="47E9115B" w14:textId="5AF9D2BE" w:rsidR="00236947" w:rsidRDefault="00717F84">
      <w:pPr>
        <w:pStyle w:val="TOC2"/>
        <w:rPr>
          <w:rFonts w:asciiTheme="minorHAnsi" w:eastAsiaTheme="minorEastAsia" w:hAnsiTheme="minorHAnsi"/>
        </w:rPr>
      </w:pPr>
      <w:hyperlink w:anchor="_Toc86390579" w:history="1">
        <w:r w:rsidR="00236947" w:rsidRPr="00326542">
          <w:rPr>
            <w:rStyle w:val="Hyperlink"/>
          </w:rPr>
          <w:t>7.7</w:t>
        </w:r>
        <w:r w:rsidR="00236947">
          <w:rPr>
            <w:rFonts w:asciiTheme="minorHAnsi" w:eastAsiaTheme="minorEastAsia" w:hAnsiTheme="minorHAnsi"/>
          </w:rPr>
          <w:tab/>
        </w:r>
        <w:r w:rsidR="00236947" w:rsidRPr="00326542">
          <w:rPr>
            <w:rStyle w:val="Hyperlink"/>
          </w:rPr>
          <w:t>Resubmitting Files</w:t>
        </w:r>
        <w:r w:rsidR="00236947">
          <w:rPr>
            <w:webHidden/>
          </w:rPr>
          <w:tab/>
        </w:r>
        <w:r w:rsidR="00236947">
          <w:rPr>
            <w:webHidden/>
          </w:rPr>
          <w:fldChar w:fldCharType="begin"/>
        </w:r>
        <w:r w:rsidR="00236947">
          <w:rPr>
            <w:webHidden/>
          </w:rPr>
          <w:instrText xml:space="preserve"> PAGEREF _Toc86390579 \h </w:instrText>
        </w:r>
        <w:r w:rsidR="00236947">
          <w:rPr>
            <w:webHidden/>
          </w:rPr>
        </w:r>
        <w:r w:rsidR="00236947">
          <w:rPr>
            <w:webHidden/>
          </w:rPr>
          <w:fldChar w:fldCharType="separate"/>
        </w:r>
        <w:r w:rsidR="00E42D1E">
          <w:rPr>
            <w:webHidden/>
          </w:rPr>
          <w:t>99</w:t>
        </w:r>
        <w:r w:rsidR="00236947">
          <w:rPr>
            <w:webHidden/>
          </w:rPr>
          <w:fldChar w:fldCharType="end"/>
        </w:r>
      </w:hyperlink>
    </w:p>
    <w:p w14:paraId="534BA46D" w14:textId="29E560EE" w:rsidR="00236947" w:rsidRDefault="00717F84">
      <w:pPr>
        <w:pStyle w:val="TOC2"/>
        <w:rPr>
          <w:rFonts w:asciiTheme="minorHAnsi" w:eastAsiaTheme="minorEastAsia" w:hAnsiTheme="minorHAnsi"/>
        </w:rPr>
      </w:pPr>
      <w:hyperlink w:anchor="_Toc86390580" w:history="1">
        <w:r w:rsidR="00236947" w:rsidRPr="00326542">
          <w:rPr>
            <w:rStyle w:val="Hyperlink"/>
          </w:rPr>
          <w:t>7.8</w:t>
        </w:r>
        <w:r w:rsidR="00236947">
          <w:rPr>
            <w:rFonts w:asciiTheme="minorHAnsi" w:eastAsiaTheme="minorEastAsia" w:hAnsiTheme="minorHAnsi"/>
          </w:rPr>
          <w:tab/>
        </w:r>
        <w:r w:rsidR="00236947" w:rsidRPr="00326542">
          <w:rPr>
            <w:rStyle w:val="Hyperlink"/>
          </w:rPr>
          <w:t>Assistance with Data Files and Data Submissions</w:t>
        </w:r>
        <w:r w:rsidR="00236947">
          <w:rPr>
            <w:webHidden/>
          </w:rPr>
          <w:tab/>
        </w:r>
        <w:r w:rsidR="00236947">
          <w:rPr>
            <w:webHidden/>
          </w:rPr>
          <w:fldChar w:fldCharType="begin"/>
        </w:r>
        <w:r w:rsidR="00236947">
          <w:rPr>
            <w:webHidden/>
          </w:rPr>
          <w:instrText xml:space="preserve"> PAGEREF _Toc86390580 \h </w:instrText>
        </w:r>
        <w:r w:rsidR="00236947">
          <w:rPr>
            <w:webHidden/>
          </w:rPr>
        </w:r>
        <w:r w:rsidR="00236947">
          <w:rPr>
            <w:webHidden/>
          </w:rPr>
          <w:fldChar w:fldCharType="separate"/>
        </w:r>
        <w:r w:rsidR="00E42D1E">
          <w:rPr>
            <w:webHidden/>
          </w:rPr>
          <w:t>100</w:t>
        </w:r>
        <w:r w:rsidR="00236947">
          <w:rPr>
            <w:webHidden/>
          </w:rPr>
          <w:fldChar w:fldCharType="end"/>
        </w:r>
      </w:hyperlink>
    </w:p>
    <w:p w14:paraId="17EFD7AC" w14:textId="099F6E4C" w:rsidR="00236947" w:rsidRDefault="00717F84">
      <w:pPr>
        <w:pStyle w:val="TOC1"/>
        <w:tabs>
          <w:tab w:val="left" w:pos="1296"/>
          <w:tab w:val="right" w:leader="dot" w:pos="9350"/>
        </w:tabs>
        <w:rPr>
          <w:rFonts w:asciiTheme="minorHAnsi" w:eastAsiaTheme="minorEastAsia" w:hAnsiTheme="minorHAnsi"/>
          <w:noProof/>
        </w:rPr>
      </w:pPr>
      <w:hyperlink w:anchor="_Toc86390581" w:history="1">
        <w:r w:rsidR="00236947" w:rsidRPr="00326542">
          <w:rPr>
            <w:rStyle w:val="Hyperlink"/>
            <w:noProof/>
          </w:rPr>
          <w:t>Chapter 8:</w:t>
        </w:r>
        <w:r w:rsidR="00236947">
          <w:rPr>
            <w:rFonts w:asciiTheme="minorHAnsi" w:eastAsiaTheme="minorEastAsia" w:hAnsiTheme="minorHAnsi"/>
            <w:noProof/>
          </w:rPr>
          <w:tab/>
        </w:r>
        <w:r w:rsidR="00236947" w:rsidRPr="00326542">
          <w:rPr>
            <w:rStyle w:val="Hyperlink"/>
            <w:noProof/>
          </w:rPr>
          <w:t>Data Analysis and Reporting</w:t>
        </w:r>
        <w:r w:rsidR="00236947">
          <w:rPr>
            <w:noProof/>
            <w:webHidden/>
          </w:rPr>
          <w:tab/>
        </w:r>
        <w:r w:rsidR="00236947">
          <w:rPr>
            <w:noProof/>
            <w:webHidden/>
          </w:rPr>
          <w:fldChar w:fldCharType="begin"/>
        </w:r>
        <w:r w:rsidR="00236947">
          <w:rPr>
            <w:noProof/>
            <w:webHidden/>
          </w:rPr>
          <w:instrText xml:space="preserve"> PAGEREF _Toc86390581 \h </w:instrText>
        </w:r>
        <w:r w:rsidR="00236947">
          <w:rPr>
            <w:noProof/>
            <w:webHidden/>
          </w:rPr>
        </w:r>
        <w:r w:rsidR="00236947">
          <w:rPr>
            <w:noProof/>
            <w:webHidden/>
          </w:rPr>
          <w:fldChar w:fldCharType="separate"/>
        </w:r>
        <w:r w:rsidR="00E42D1E">
          <w:rPr>
            <w:noProof/>
            <w:webHidden/>
          </w:rPr>
          <w:t>101</w:t>
        </w:r>
        <w:r w:rsidR="00236947">
          <w:rPr>
            <w:noProof/>
            <w:webHidden/>
          </w:rPr>
          <w:fldChar w:fldCharType="end"/>
        </w:r>
      </w:hyperlink>
    </w:p>
    <w:p w14:paraId="67318E70" w14:textId="5D30190C" w:rsidR="00236947" w:rsidRDefault="00717F84">
      <w:pPr>
        <w:pStyle w:val="TOC2"/>
        <w:rPr>
          <w:rFonts w:asciiTheme="minorHAnsi" w:eastAsiaTheme="minorEastAsia" w:hAnsiTheme="minorHAnsi"/>
        </w:rPr>
      </w:pPr>
      <w:hyperlink w:anchor="_Toc86390582" w:history="1">
        <w:r w:rsidR="00236947" w:rsidRPr="00326542">
          <w:rPr>
            <w:rStyle w:val="Hyperlink"/>
          </w:rPr>
          <w:t>8.1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_Toc86390582 \h </w:instrText>
        </w:r>
        <w:r w:rsidR="00236947">
          <w:rPr>
            <w:webHidden/>
          </w:rPr>
        </w:r>
        <w:r w:rsidR="00236947">
          <w:rPr>
            <w:webHidden/>
          </w:rPr>
          <w:fldChar w:fldCharType="separate"/>
        </w:r>
        <w:r w:rsidR="00E42D1E">
          <w:rPr>
            <w:webHidden/>
          </w:rPr>
          <w:t>101</w:t>
        </w:r>
        <w:r w:rsidR="00236947">
          <w:rPr>
            <w:webHidden/>
          </w:rPr>
          <w:fldChar w:fldCharType="end"/>
        </w:r>
      </w:hyperlink>
    </w:p>
    <w:p w14:paraId="73325E4A" w14:textId="727F6B76" w:rsidR="00236947" w:rsidRDefault="00717F84">
      <w:pPr>
        <w:pStyle w:val="TOC2"/>
        <w:rPr>
          <w:rFonts w:asciiTheme="minorHAnsi" w:eastAsiaTheme="minorEastAsia" w:hAnsiTheme="minorHAnsi"/>
        </w:rPr>
      </w:pPr>
      <w:hyperlink w:anchor="_Toc86390583" w:history="1">
        <w:r w:rsidR="00236947" w:rsidRPr="00326542">
          <w:rPr>
            <w:rStyle w:val="Hyperlink"/>
          </w:rPr>
          <w:t>8.2</w:t>
        </w:r>
        <w:r w:rsidR="00236947">
          <w:rPr>
            <w:rFonts w:asciiTheme="minorHAnsi" w:eastAsiaTheme="minorEastAsia" w:hAnsiTheme="minorHAnsi"/>
          </w:rPr>
          <w:tab/>
        </w:r>
        <w:r w:rsidR="00236947" w:rsidRPr="00326542">
          <w:rPr>
            <w:rStyle w:val="Hyperlink"/>
          </w:rPr>
          <w:t>CMS Analysis of the PCF PEC Survey Data Set</w:t>
        </w:r>
        <w:r w:rsidR="00236947">
          <w:rPr>
            <w:webHidden/>
          </w:rPr>
          <w:tab/>
        </w:r>
        <w:r w:rsidR="00236947">
          <w:rPr>
            <w:webHidden/>
          </w:rPr>
          <w:fldChar w:fldCharType="begin"/>
        </w:r>
        <w:r w:rsidR="00236947">
          <w:rPr>
            <w:webHidden/>
          </w:rPr>
          <w:instrText xml:space="preserve"> PAGEREF _Toc86390583 \h </w:instrText>
        </w:r>
        <w:r w:rsidR="00236947">
          <w:rPr>
            <w:webHidden/>
          </w:rPr>
        </w:r>
        <w:r w:rsidR="00236947">
          <w:rPr>
            <w:webHidden/>
          </w:rPr>
          <w:fldChar w:fldCharType="separate"/>
        </w:r>
        <w:r w:rsidR="00E42D1E">
          <w:rPr>
            <w:webHidden/>
          </w:rPr>
          <w:t>101</w:t>
        </w:r>
        <w:r w:rsidR="00236947">
          <w:rPr>
            <w:webHidden/>
          </w:rPr>
          <w:fldChar w:fldCharType="end"/>
        </w:r>
      </w:hyperlink>
    </w:p>
    <w:p w14:paraId="6E582388" w14:textId="4DFD13F2" w:rsidR="00236947" w:rsidRDefault="00717F84">
      <w:pPr>
        <w:pStyle w:val="TOC2"/>
        <w:rPr>
          <w:rFonts w:asciiTheme="minorHAnsi" w:eastAsiaTheme="minorEastAsia" w:hAnsiTheme="minorHAnsi"/>
        </w:rPr>
      </w:pPr>
      <w:hyperlink w:anchor="_Toc86390584" w:history="1">
        <w:r w:rsidR="00236947" w:rsidRPr="00326542">
          <w:rPr>
            <w:rStyle w:val="Hyperlink"/>
          </w:rPr>
          <w:t>8.3</w:t>
        </w:r>
        <w:r w:rsidR="00236947">
          <w:rPr>
            <w:rFonts w:asciiTheme="minorHAnsi" w:eastAsiaTheme="minorEastAsia" w:hAnsiTheme="minorHAnsi"/>
          </w:rPr>
          <w:tab/>
        </w:r>
        <w:r w:rsidR="00236947" w:rsidRPr="00326542">
          <w:rPr>
            <w:rStyle w:val="Hyperlink"/>
          </w:rPr>
          <w:t>CMS’ Reports and Training Given to PCF Practice Sites</w:t>
        </w:r>
        <w:r w:rsidR="00236947">
          <w:rPr>
            <w:webHidden/>
          </w:rPr>
          <w:tab/>
        </w:r>
        <w:r w:rsidR="00236947">
          <w:rPr>
            <w:webHidden/>
          </w:rPr>
          <w:fldChar w:fldCharType="begin"/>
        </w:r>
        <w:r w:rsidR="00236947">
          <w:rPr>
            <w:webHidden/>
          </w:rPr>
          <w:instrText xml:space="preserve"> PAGEREF _Toc86390584 \h </w:instrText>
        </w:r>
        <w:r w:rsidR="00236947">
          <w:rPr>
            <w:webHidden/>
          </w:rPr>
        </w:r>
        <w:r w:rsidR="00236947">
          <w:rPr>
            <w:webHidden/>
          </w:rPr>
          <w:fldChar w:fldCharType="separate"/>
        </w:r>
        <w:r w:rsidR="00E42D1E">
          <w:rPr>
            <w:webHidden/>
          </w:rPr>
          <w:t>101</w:t>
        </w:r>
        <w:r w:rsidR="00236947">
          <w:rPr>
            <w:webHidden/>
          </w:rPr>
          <w:fldChar w:fldCharType="end"/>
        </w:r>
      </w:hyperlink>
    </w:p>
    <w:p w14:paraId="465812EA" w14:textId="0823B99B" w:rsidR="00236947" w:rsidRDefault="00717F84">
      <w:pPr>
        <w:pStyle w:val="TOC2"/>
        <w:rPr>
          <w:rFonts w:asciiTheme="minorHAnsi" w:eastAsiaTheme="minorEastAsia" w:hAnsiTheme="minorHAnsi"/>
        </w:rPr>
      </w:pPr>
      <w:hyperlink w:anchor="_Toc86390585" w:history="1">
        <w:r w:rsidR="00236947" w:rsidRPr="00326542">
          <w:rPr>
            <w:rStyle w:val="Hyperlink"/>
          </w:rPr>
          <w:t>8.4</w:t>
        </w:r>
        <w:r w:rsidR="00236947">
          <w:rPr>
            <w:rFonts w:asciiTheme="minorHAnsi" w:eastAsiaTheme="minorEastAsia" w:hAnsiTheme="minorHAnsi"/>
          </w:rPr>
          <w:tab/>
        </w:r>
        <w:r w:rsidR="00236947" w:rsidRPr="00326542">
          <w:rPr>
            <w:rStyle w:val="Hyperlink"/>
          </w:rPr>
          <w:t>Survey Vendor Analysis and Reporting of PCF PEC Survey Data</w:t>
        </w:r>
        <w:r w:rsidR="00236947">
          <w:rPr>
            <w:webHidden/>
          </w:rPr>
          <w:tab/>
        </w:r>
        <w:r w:rsidR="00236947">
          <w:rPr>
            <w:webHidden/>
          </w:rPr>
          <w:fldChar w:fldCharType="begin"/>
        </w:r>
        <w:r w:rsidR="00236947">
          <w:rPr>
            <w:webHidden/>
          </w:rPr>
          <w:instrText xml:space="preserve"> PAGEREF _Toc86390585 \h </w:instrText>
        </w:r>
        <w:r w:rsidR="00236947">
          <w:rPr>
            <w:webHidden/>
          </w:rPr>
        </w:r>
        <w:r w:rsidR="00236947">
          <w:rPr>
            <w:webHidden/>
          </w:rPr>
          <w:fldChar w:fldCharType="separate"/>
        </w:r>
        <w:r w:rsidR="00E42D1E">
          <w:rPr>
            <w:webHidden/>
          </w:rPr>
          <w:t>101</w:t>
        </w:r>
        <w:r w:rsidR="00236947">
          <w:rPr>
            <w:webHidden/>
          </w:rPr>
          <w:fldChar w:fldCharType="end"/>
        </w:r>
      </w:hyperlink>
    </w:p>
    <w:p w14:paraId="3BDA743F" w14:textId="1674BCCB" w:rsidR="00236947" w:rsidRDefault="00717F84">
      <w:pPr>
        <w:pStyle w:val="TOC1"/>
        <w:tabs>
          <w:tab w:val="left" w:pos="1296"/>
          <w:tab w:val="right" w:leader="dot" w:pos="9350"/>
        </w:tabs>
        <w:rPr>
          <w:rFonts w:asciiTheme="minorHAnsi" w:eastAsiaTheme="minorEastAsia" w:hAnsiTheme="minorHAnsi"/>
          <w:noProof/>
        </w:rPr>
      </w:pPr>
      <w:hyperlink w:anchor="_Toc86390586" w:history="1">
        <w:r w:rsidR="00236947" w:rsidRPr="00326542">
          <w:rPr>
            <w:rStyle w:val="Hyperlink"/>
            <w:noProof/>
          </w:rPr>
          <w:t>Chapter 9:</w:t>
        </w:r>
        <w:r w:rsidR="00236947">
          <w:rPr>
            <w:rFonts w:asciiTheme="minorHAnsi" w:eastAsiaTheme="minorEastAsia" w:hAnsiTheme="minorHAnsi"/>
            <w:noProof/>
          </w:rPr>
          <w:tab/>
        </w:r>
        <w:r w:rsidR="00236947" w:rsidRPr="00326542">
          <w:rPr>
            <w:rStyle w:val="Hyperlink"/>
            <w:noProof/>
          </w:rPr>
          <w:t>Data Confidentiality and Data Security</w:t>
        </w:r>
        <w:r w:rsidR="00236947">
          <w:rPr>
            <w:noProof/>
            <w:webHidden/>
          </w:rPr>
          <w:tab/>
        </w:r>
        <w:r w:rsidR="00236947">
          <w:rPr>
            <w:noProof/>
            <w:webHidden/>
          </w:rPr>
          <w:fldChar w:fldCharType="begin"/>
        </w:r>
        <w:r w:rsidR="00236947">
          <w:rPr>
            <w:noProof/>
            <w:webHidden/>
          </w:rPr>
          <w:instrText xml:space="preserve"> PAGEREF _Toc86390586 \h </w:instrText>
        </w:r>
        <w:r w:rsidR="00236947">
          <w:rPr>
            <w:noProof/>
            <w:webHidden/>
          </w:rPr>
        </w:r>
        <w:r w:rsidR="00236947">
          <w:rPr>
            <w:noProof/>
            <w:webHidden/>
          </w:rPr>
          <w:fldChar w:fldCharType="separate"/>
        </w:r>
        <w:r w:rsidR="00E42D1E">
          <w:rPr>
            <w:noProof/>
            <w:webHidden/>
          </w:rPr>
          <w:t>103</w:t>
        </w:r>
        <w:r w:rsidR="00236947">
          <w:rPr>
            <w:noProof/>
            <w:webHidden/>
          </w:rPr>
          <w:fldChar w:fldCharType="end"/>
        </w:r>
      </w:hyperlink>
    </w:p>
    <w:p w14:paraId="46AA7B8A" w14:textId="73EFE556" w:rsidR="00236947" w:rsidRDefault="00717F84">
      <w:pPr>
        <w:pStyle w:val="TOC2"/>
        <w:rPr>
          <w:rFonts w:asciiTheme="minorHAnsi" w:eastAsiaTheme="minorEastAsia" w:hAnsiTheme="minorHAnsi"/>
        </w:rPr>
      </w:pPr>
      <w:hyperlink w:anchor="_Toc86390587" w:history="1">
        <w:r w:rsidR="00236947" w:rsidRPr="00326542">
          <w:rPr>
            <w:rStyle w:val="Hyperlink"/>
          </w:rPr>
          <w:t>9.1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_Toc86390587 \h </w:instrText>
        </w:r>
        <w:r w:rsidR="00236947">
          <w:rPr>
            <w:webHidden/>
          </w:rPr>
        </w:r>
        <w:r w:rsidR="00236947">
          <w:rPr>
            <w:webHidden/>
          </w:rPr>
          <w:fldChar w:fldCharType="separate"/>
        </w:r>
        <w:r w:rsidR="00E42D1E">
          <w:rPr>
            <w:webHidden/>
          </w:rPr>
          <w:t>103</w:t>
        </w:r>
        <w:r w:rsidR="00236947">
          <w:rPr>
            <w:webHidden/>
          </w:rPr>
          <w:fldChar w:fldCharType="end"/>
        </w:r>
      </w:hyperlink>
    </w:p>
    <w:p w14:paraId="15523121" w14:textId="4561BC1A" w:rsidR="00236947" w:rsidRDefault="00717F84">
      <w:pPr>
        <w:pStyle w:val="TOC2"/>
        <w:rPr>
          <w:rFonts w:asciiTheme="minorHAnsi" w:eastAsiaTheme="minorEastAsia" w:hAnsiTheme="minorHAnsi"/>
        </w:rPr>
      </w:pPr>
      <w:hyperlink w:anchor="_Toc86390588" w:history="1">
        <w:r w:rsidR="00236947" w:rsidRPr="00326542">
          <w:rPr>
            <w:rStyle w:val="Hyperlink"/>
          </w:rPr>
          <w:t>9.2</w:t>
        </w:r>
        <w:r w:rsidR="00236947">
          <w:rPr>
            <w:rFonts w:asciiTheme="minorHAnsi" w:eastAsiaTheme="minorEastAsia" w:hAnsiTheme="minorHAnsi"/>
          </w:rPr>
          <w:tab/>
        </w:r>
        <w:r w:rsidR="00236947" w:rsidRPr="00326542">
          <w:rPr>
            <w:rStyle w:val="Hyperlink"/>
          </w:rPr>
          <w:t>Assuring Sample Patients of Confidentiality</w:t>
        </w:r>
        <w:r w:rsidR="00236947">
          <w:rPr>
            <w:webHidden/>
          </w:rPr>
          <w:tab/>
        </w:r>
        <w:r w:rsidR="00236947">
          <w:rPr>
            <w:webHidden/>
          </w:rPr>
          <w:fldChar w:fldCharType="begin"/>
        </w:r>
        <w:r w:rsidR="00236947">
          <w:rPr>
            <w:webHidden/>
          </w:rPr>
          <w:instrText xml:space="preserve"> PAGEREF _Toc86390588 \h </w:instrText>
        </w:r>
        <w:r w:rsidR="00236947">
          <w:rPr>
            <w:webHidden/>
          </w:rPr>
        </w:r>
        <w:r w:rsidR="00236947">
          <w:rPr>
            <w:webHidden/>
          </w:rPr>
          <w:fldChar w:fldCharType="separate"/>
        </w:r>
        <w:r w:rsidR="00E42D1E">
          <w:rPr>
            <w:webHidden/>
          </w:rPr>
          <w:t>103</w:t>
        </w:r>
        <w:r w:rsidR="00236947">
          <w:rPr>
            <w:webHidden/>
          </w:rPr>
          <w:fldChar w:fldCharType="end"/>
        </w:r>
      </w:hyperlink>
    </w:p>
    <w:p w14:paraId="0D338A38" w14:textId="5057F4FA" w:rsidR="00236947" w:rsidRDefault="00717F84">
      <w:pPr>
        <w:pStyle w:val="TOC2"/>
        <w:rPr>
          <w:rFonts w:asciiTheme="minorHAnsi" w:eastAsiaTheme="minorEastAsia" w:hAnsiTheme="minorHAnsi"/>
        </w:rPr>
      </w:pPr>
      <w:hyperlink w:anchor="_Toc86390589" w:history="1">
        <w:r w:rsidR="00236947" w:rsidRPr="00326542">
          <w:rPr>
            <w:rStyle w:val="Hyperlink"/>
          </w:rPr>
          <w:t>9.3</w:t>
        </w:r>
        <w:r w:rsidR="00236947">
          <w:rPr>
            <w:rFonts w:asciiTheme="minorHAnsi" w:eastAsiaTheme="minorEastAsia" w:hAnsiTheme="minorHAnsi"/>
          </w:rPr>
          <w:tab/>
        </w:r>
        <w:r w:rsidR="00236947" w:rsidRPr="00326542">
          <w:rPr>
            <w:rStyle w:val="Hyperlink"/>
          </w:rPr>
          <w:t>Safeguarding Patient Data</w:t>
        </w:r>
        <w:r w:rsidR="00236947">
          <w:rPr>
            <w:webHidden/>
          </w:rPr>
          <w:tab/>
        </w:r>
        <w:r w:rsidR="00236947">
          <w:rPr>
            <w:webHidden/>
          </w:rPr>
          <w:fldChar w:fldCharType="begin"/>
        </w:r>
        <w:r w:rsidR="00236947">
          <w:rPr>
            <w:webHidden/>
          </w:rPr>
          <w:instrText xml:space="preserve"> PAGEREF _Toc86390589 \h </w:instrText>
        </w:r>
        <w:r w:rsidR="00236947">
          <w:rPr>
            <w:webHidden/>
          </w:rPr>
        </w:r>
        <w:r w:rsidR="00236947">
          <w:rPr>
            <w:webHidden/>
          </w:rPr>
          <w:fldChar w:fldCharType="separate"/>
        </w:r>
        <w:r w:rsidR="00E42D1E">
          <w:rPr>
            <w:webHidden/>
          </w:rPr>
          <w:t>104</w:t>
        </w:r>
        <w:r w:rsidR="00236947">
          <w:rPr>
            <w:webHidden/>
          </w:rPr>
          <w:fldChar w:fldCharType="end"/>
        </w:r>
      </w:hyperlink>
    </w:p>
    <w:p w14:paraId="0D4A47E9" w14:textId="06EF8D02" w:rsidR="00236947" w:rsidRDefault="00717F84">
      <w:pPr>
        <w:pStyle w:val="TOC3"/>
        <w:rPr>
          <w:rFonts w:asciiTheme="minorHAnsi" w:eastAsiaTheme="minorEastAsia" w:hAnsiTheme="minorHAnsi" w:cstheme="minorBidi"/>
        </w:rPr>
      </w:pPr>
      <w:hyperlink w:anchor="_Toc86390590" w:history="1">
        <w:r w:rsidR="00236947" w:rsidRPr="00326542">
          <w:rPr>
            <w:rStyle w:val="Hyperlink"/>
          </w:rPr>
          <w:t>9.3.1</w:t>
        </w:r>
        <w:r w:rsidR="00236947">
          <w:rPr>
            <w:rFonts w:asciiTheme="minorHAnsi" w:eastAsiaTheme="minorEastAsia" w:hAnsiTheme="minorHAnsi" w:cstheme="minorBidi"/>
          </w:rPr>
          <w:tab/>
        </w:r>
        <w:r w:rsidR="00236947" w:rsidRPr="00326542">
          <w:rPr>
            <w:rStyle w:val="Hyperlink"/>
          </w:rPr>
          <w:t>Limit Access to Confidential Data to Authorized Staff</w:t>
        </w:r>
        <w:r w:rsidR="00236947">
          <w:rPr>
            <w:webHidden/>
          </w:rPr>
          <w:tab/>
        </w:r>
        <w:r w:rsidR="00236947">
          <w:rPr>
            <w:webHidden/>
          </w:rPr>
          <w:fldChar w:fldCharType="begin"/>
        </w:r>
        <w:r w:rsidR="00236947">
          <w:rPr>
            <w:webHidden/>
          </w:rPr>
          <w:instrText xml:space="preserve"> PAGEREF _Toc86390590 \h </w:instrText>
        </w:r>
        <w:r w:rsidR="00236947">
          <w:rPr>
            <w:webHidden/>
          </w:rPr>
        </w:r>
        <w:r w:rsidR="00236947">
          <w:rPr>
            <w:webHidden/>
          </w:rPr>
          <w:fldChar w:fldCharType="separate"/>
        </w:r>
        <w:r w:rsidR="00E42D1E">
          <w:rPr>
            <w:webHidden/>
          </w:rPr>
          <w:t>104</w:t>
        </w:r>
        <w:r w:rsidR="00236947">
          <w:rPr>
            <w:webHidden/>
          </w:rPr>
          <w:fldChar w:fldCharType="end"/>
        </w:r>
      </w:hyperlink>
    </w:p>
    <w:p w14:paraId="75B566A5" w14:textId="5B2206E6" w:rsidR="00236947" w:rsidRDefault="00717F84">
      <w:pPr>
        <w:pStyle w:val="TOC3"/>
        <w:rPr>
          <w:rFonts w:asciiTheme="minorHAnsi" w:eastAsiaTheme="minorEastAsia" w:hAnsiTheme="minorHAnsi" w:cstheme="minorBidi"/>
        </w:rPr>
      </w:pPr>
      <w:hyperlink w:anchor="_Toc86390591" w:history="1">
        <w:r w:rsidR="00236947" w:rsidRPr="00326542">
          <w:rPr>
            <w:rStyle w:val="Hyperlink"/>
          </w:rPr>
          <w:t>9.3.2</w:t>
        </w:r>
        <w:r w:rsidR="00236947">
          <w:rPr>
            <w:rFonts w:asciiTheme="minorHAnsi" w:eastAsiaTheme="minorEastAsia" w:hAnsiTheme="minorHAnsi" w:cstheme="minorBidi"/>
          </w:rPr>
          <w:tab/>
        </w:r>
        <w:r w:rsidR="00236947" w:rsidRPr="00326542">
          <w:rPr>
            <w:rStyle w:val="Hyperlink"/>
          </w:rPr>
          <w:t>Physical Security of Patient Data</w:t>
        </w:r>
        <w:r w:rsidR="00236947">
          <w:rPr>
            <w:webHidden/>
          </w:rPr>
          <w:tab/>
        </w:r>
        <w:r w:rsidR="00236947">
          <w:rPr>
            <w:webHidden/>
          </w:rPr>
          <w:fldChar w:fldCharType="begin"/>
        </w:r>
        <w:r w:rsidR="00236947">
          <w:rPr>
            <w:webHidden/>
          </w:rPr>
          <w:instrText xml:space="preserve"> PAGEREF _Toc86390591 \h </w:instrText>
        </w:r>
        <w:r w:rsidR="00236947">
          <w:rPr>
            <w:webHidden/>
          </w:rPr>
        </w:r>
        <w:r w:rsidR="00236947">
          <w:rPr>
            <w:webHidden/>
          </w:rPr>
          <w:fldChar w:fldCharType="separate"/>
        </w:r>
        <w:r w:rsidR="00E42D1E">
          <w:rPr>
            <w:webHidden/>
          </w:rPr>
          <w:t>104</w:t>
        </w:r>
        <w:r w:rsidR="00236947">
          <w:rPr>
            <w:webHidden/>
          </w:rPr>
          <w:fldChar w:fldCharType="end"/>
        </w:r>
      </w:hyperlink>
    </w:p>
    <w:p w14:paraId="4B2FC033" w14:textId="2B904829" w:rsidR="00236947" w:rsidRDefault="00717F84">
      <w:pPr>
        <w:pStyle w:val="TOC3"/>
        <w:rPr>
          <w:rFonts w:asciiTheme="minorHAnsi" w:eastAsiaTheme="minorEastAsia" w:hAnsiTheme="minorHAnsi" w:cstheme="minorBidi"/>
        </w:rPr>
      </w:pPr>
      <w:hyperlink w:anchor="_Toc86390592" w:history="1">
        <w:r w:rsidR="00236947" w:rsidRPr="00326542">
          <w:rPr>
            <w:rStyle w:val="Hyperlink"/>
          </w:rPr>
          <w:t>9.3.3</w:t>
        </w:r>
        <w:r w:rsidR="00236947">
          <w:rPr>
            <w:rFonts w:asciiTheme="minorHAnsi" w:eastAsiaTheme="minorEastAsia" w:hAnsiTheme="minorHAnsi" w:cstheme="minorBidi"/>
          </w:rPr>
          <w:tab/>
        </w:r>
        <w:r w:rsidR="00236947" w:rsidRPr="00326542">
          <w:rPr>
            <w:rStyle w:val="Hyperlink"/>
          </w:rPr>
          <w:t>Electronic Security of Patient Data</w:t>
        </w:r>
        <w:r w:rsidR="00236947">
          <w:rPr>
            <w:webHidden/>
          </w:rPr>
          <w:tab/>
        </w:r>
        <w:r w:rsidR="00236947">
          <w:rPr>
            <w:webHidden/>
          </w:rPr>
          <w:fldChar w:fldCharType="begin"/>
        </w:r>
        <w:r w:rsidR="00236947">
          <w:rPr>
            <w:webHidden/>
          </w:rPr>
          <w:instrText xml:space="preserve"> PAGEREF _Toc86390592 \h </w:instrText>
        </w:r>
        <w:r w:rsidR="00236947">
          <w:rPr>
            <w:webHidden/>
          </w:rPr>
        </w:r>
        <w:r w:rsidR="00236947">
          <w:rPr>
            <w:webHidden/>
          </w:rPr>
          <w:fldChar w:fldCharType="separate"/>
        </w:r>
        <w:r w:rsidR="00E42D1E">
          <w:rPr>
            <w:webHidden/>
          </w:rPr>
          <w:t>104</w:t>
        </w:r>
        <w:r w:rsidR="00236947">
          <w:rPr>
            <w:webHidden/>
          </w:rPr>
          <w:fldChar w:fldCharType="end"/>
        </w:r>
      </w:hyperlink>
    </w:p>
    <w:p w14:paraId="01ED52E7" w14:textId="32EEFA95" w:rsidR="00236947" w:rsidRDefault="00717F84">
      <w:pPr>
        <w:pStyle w:val="TOC2"/>
        <w:rPr>
          <w:rFonts w:asciiTheme="minorHAnsi" w:eastAsiaTheme="minorEastAsia" w:hAnsiTheme="minorHAnsi"/>
        </w:rPr>
      </w:pPr>
      <w:hyperlink w:anchor="_Toc86390593" w:history="1">
        <w:r w:rsidR="00236947" w:rsidRPr="00326542">
          <w:rPr>
            <w:rStyle w:val="Hyperlink"/>
          </w:rPr>
          <w:t>9.4</w:t>
        </w:r>
        <w:r w:rsidR="00236947">
          <w:rPr>
            <w:rFonts w:asciiTheme="minorHAnsi" w:eastAsiaTheme="minorEastAsia" w:hAnsiTheme="minorHAnsi"/>
          </w:rPr>
          <w:tab/>
        </w:r>
        <w:r w:rsidR="00236947" w:rsidRPr="00326542">
          <w:rPr>
            <w:rStyle w:val="Hyperlink"/>
          </w:rPr>
          <w:t>Develop Procedures for Identifying and Handling Breaches of Confidential Data</w:t>
        </w:r>
        <w:r w:rsidR="00236947">
          <w:rPr>
            <w:webHidden/>
          </w:rPr>
          <w:tab/>
        </w:r>
        <w:r w:rsidR="00236947">
          <w:rPr>
            <w:webHidden/>
          </w:rPr>
          <w:fldChar w:fldCharType="begin"/>
        </w:r>
        <w:r w:rsidR="00236947">
          <w:rPr>
            <w:webHidden/>
          </w:rPr>
          <w:instrText xml:space="preserve"> PAGEREF _Toc86390593 \h </w:instrText>
        </w:r>
        <w:r w:rsidR="00236947">
          <w:rPr>
            <w:webHidden/>
          </w:rPr>
        </w:r>
        <w:r w:rsidR="00236947">
          <w:rPr>
            <w:webHidden/>
          </w:rPr>
          <w:fldChar w:fldCharType="separate"/>
        </w:r>
        <w:r w:rsidR="00E42D1E">
          <w:rPr>
            <w:webHidden/>
          </w:rPr>
          <w:t>105</w:t>
        </w:r>
        <w:r w:rsidR="00236947">
          <w:rPr>
            <w:webHidden/>
          </w:rPr>
          <w:fldChar w:fldCharType="end"/>
        </w:r>
      </w:hyperlink>
    </w:p>
    <w:p w14:paraId="08920A64" w14:textId="2296765D" w:rsidR="00236947" w:rsidRDefault="00717F84">
      <w:pPr>
        <w:pStyle w:val="TOC2"/>
        <w:rPr>
          <w:rFonts w:asciiTheme="minorHAnsi" w:eastAsiaTheme="minorEastAsia" w:hAnsiTheme="minorHAnsi"/>
        </w:rPr>
      </w:pPr>
      <w:hyperlink w:anchor="_Toc86390594" w:history="1">
        <w:r w:rsidR="00236947" w:rsidRPr="00326542">
          <w:rPr>
            <w:rStyle w:val="Hyperlink"/>
          </w:rPr>
          <w:t>9.5</w:t>
        </w:r>
        <w:r w:rsidR="00236947">
          <w:rPr>
            <w:rFonts w:asciiTheme="minorHAnsi" w:eastAsiaTheme="minorEastAsia" w:hAnsiTheme="minorHAnsi"/>
          </w:rPr>
          <w:tab/>
        </w:r>
        <w:r w:rsidR="00236947" w:rsidRPr="00326542">
          <w:rPr>
            <w:rStyle w:val="Hyperlink"/>
          </w:rPr>
          <w:t>Required Confidentiality Agreements</w:t>
        </w:r>
        <w:r w:rsidR="00236947">
          <w:rPr>
            <w:webHidden/>
          </w:rPr>
          <w:tab/>
        </w:r>
        <w:r w:rsidR="00236947">
          <w:rPr>
            <w:webHidden/>
          </w:rPr>
          <w:fldChar w:fldCharType="begin"/>
        </w:r>
        <w:r w:rsidR="00236947">
          <w:rPr>
            <w:webHidden/>
          </w:rPr>
          <w:instrText xml:space="preserve"> PAGEREF _Toc86390594 \h </w:instrText>
        </w:r>
        <w:r w:rsidR="00236947">
          <w:rPr>
            <w:webHidden/>
          </w:rPr>
        </w:r>
        <w:r w:rsidR="00236947">
          <w:rPr>
            <w:webHidden/>
          </w:rPr>
          <w:fldChar w:fldCharType="separate"/>
        </w:r>
        <w:r w:rsidR="00E42D1E">
          <w:rPr>
            <w:webHidden/>
          </w:rPr>
          <w:t>106</w:t>
        </w:r>
        <w:r w:rsidR="00236947">
          <w:rPr>
            <w:webHidden/>
          </w:rPr>
          <w:fldChar w:fldCharType="end"/>
        </w:r>
      </w:hyperlink>
    </w:p>
    <w:p w14:paraId="65A540B8" w14:textId="2F3F58A0" w:rsidR="00236947" w:rsidRDefault="00717F84">
      <w:pPr>
        <w:pStyle w:val="TOC3"/>
        <w:rPr>
          <w:rFonts w:asciiTheme="minorHAnsi" w:eastAsiaTheme="minorEastAsia" w:hAnsiTheme="minorHAnsi" w:cstheme="minorBidi"/>
        </w:rPr>
      </w:pPr>
      <w:hyperlink w:anchor="_Toc86390595" w:history="1">
        <w:r w:rsidR="00236947" w:rsidRPr="00326542">
          <w:rPr>
            <w:rStyle w:val="Hyperlink"/>
          </w:rPr>
          <w:t>9.5.1</w:t>
        </w:r>
        <w:r w:rsidR="00236947">
          <w:rPr>
            <w:rFonts w:asciiTheme="minorHAnsi" w:eastAsiaTheme="minorEastAsia" w:hAnsiTheme="minorHAnsi" w:cstheme="minorBidi"/>
          </w:rPr>
          <w:tab/>
        </w:r>
        <w:r w:rsidR="00236947" w:rsidRPr="00326542">
          <w:rPr>
            <w:rStyle w:val="Hyperlink"/>
          </w:rPr>
          <w:t>Business Associate Agreement with Practice</w:t>
        </w:r>
        <w:r w:rsidR="00236947">
          <w:rPr>
            <w:webHidden/>
          </w:rPr>
          <w:tab/>
        </w:r>
        <w:r w:rsidR="00236947">
          <w:rPr>
            <w:webHidden/>
          </w:rPr>
          <w:fldChar w:fldCharType="begin"/>
        </w:r>
        <w:r w:rsidR="00236947">
          <w:rPr>
            <w:webHidden/>
          </w:rPr>
          <w:instrText xml:space="preserve"> PAGEREF _Toc86390595 \h </w:instrText>
        </w:r>
        <w:r w:rsidR="00236947">
          <w:rPr>
            <w:webHidden/>
          </w:rPr>
        </w:r>
        <w:r w:rsidR="00236947">
          <w:rPr>
            <w:webHidden/>
          </w:rPr>
          <w:fldChar w:fldCharType="separate"/>
        </w:r>
        <w:r w:rsidR="00E42D1E">
          <w:rPr>
            <w:webHidden/>
          </w:rPr>
          <w:t>106</w:t>
        </w:r>
        <w:r w:rsidR="00236947">
          <w:rPr>
            <w:webHidden/>
          </w:rPr>
          <w:fldChar w:fldCharType="end"/>
        </w:r>
      </w:hyperlink>
    </w:p>
    <w:p w14:paraId="0FB0D1FE" w14:textId="71AD1604" w:rsidR="00236947" w:rsidRDefault="00717F84">
      <w:pPr>
        <w:pStyle w:val="TOC3"/>
        <w:rPr>
          <w:rFonts w:asciiTheme="minorHAnsi" w:eastAsiaTheme="minorEastAsia" w:hAnsiTheme="minorHAnsi" w:cstheme="minorBidi"/>
        </w:rPr>
      </w:pPr>
      <w:hyperlink w:anchor="_Toc86390596" w:history="1">
        <w:r w:rsidR="00236947" w:rsidRPr="00326542">
          <w:rPr>
            <w:rStyle w:val="Hyperlink"/>
          </w:rPr>
          <w:t>9.5.2</w:t>
        </w:r>
        <w:r w:rsidR="00236947">
          <w:rPr>
            <w:rFonts w:asciiTheme="minorHAnsi" w:eastAsiaTheme="minorEastAsia" w:hAnsiTheme="minorHAnsi" w:cstheme="minorBidi"/>
          </w:rPr>
          <w:tab/>
        </w:r>
        <w:r w:rsidR="00236947" w:rsidRPr="00326542">
          <w:rPr>
            <w:rStyle w:val="Hyperlink"/>
          </w:rPr>
          <w:t>Vendor and Subcontractor Staff Confidentiality Agreement</w:t>
        </w:r>
        <w:r w:rsidR="00236947">
          <w:rPr>
            <w:webHidden/>
          </w:rPr>
          <w:tab/>
        </w:r>
        <w:r w:rsidR="00236947">
          <w:rPr>
            <w:webHidden/>
          </w:rPr>
          <w:fldChar w:fldCharType="begin"/>
        </w:r>
        <w:r w:rsidR="00236947">
          <w:rPr>
            <w:webHidden/>
          </w:rPr>
          <w:instrText xml:space="preserve"> PAGEREF _Toc86390596 \h </w:instrText>
        </w:r>
        <w:r w:rsidR="00236947">
          <w:rPr>
            <w:webHidden/>
          </w:rPr>
        </w:r>
        <w:r w:rsidR="00236947">
          <w:rPr>
            <w:webHidden/>
          </w:rPr>
          <w:fldChar w:fldCharType="separate"/>
        </w:r>
        <w:r w:rsidR="00E42D1E">
          <w:rPr>
            <w:webHidden/>
          </w:rPr>
          <w:t>106</w:t>
        </w:r>
        <w:r w:rsidR="00236947">
          <w:rPr>
            <w:webHidden/>
          </w:rPr>
          <w:fldChar w:fldCharType="end"/>
        </w:r>
      </w:hyperlink>
    </w:p>
    <w:p w14:paraId="0D74AAD5" w14:textId="66711B01" w:rsidR="00236947" w:rsidRDefault="00717F84">
      <w:pPr>
        <w:pStyle w:val="TOC1"/>
        <w:tabs>
          <w:tab w:val="left" w:pos="1540"/>
          <w:tab w:val="right" w:leader="dot" w:pos="9350"/>
        </w:tabs>
        <w:rPr>
          <w:rFonts w:asciiTheme="minorHAnsi" w:eastAsiaTheme="minorEastAsia" w:hAnsiTheme="minorHAnsi"/>
          <w:noProof/>
        </w:rPr>
      </w:pPr>
      <w:hyperlink w:anchor="_Toc86390597" w:history="1">
        <w:r w:rsidR="00236947" w:rsidRPr="00326542">
          <w:rPr>
            <w:rStyle w:val="Hyperlink"/>
            <w:noProof/>
          </w:rPr>
          <w:t>Chapter 10:</w:t>
        </w:r>
        <w:r w:rsidR="00236947">
          <w:rPr>
            <w:rFonts w:asciiTheme="minorHAnsi" w:eastAsiaTheme="minorEastAsia" w:hAnsiTheme="minorHAnsi"/>
            <w:noProof/>
          </w:rPr>
          <w:tab/>
        </w:r>
        <w:r w:rsidR="00236947" w:rsidRPr="00326542">
          <w:rPr>
            <w:rStyle w:val="Hyperlink"/>
            <w:noProof/>
          </w:rPr>
          <w:t>Oversight</w:t>
        </w:r>
        <w:r w:rsidR="00236947">
          <w:rPr>
            <w:noProof/>
            <w:webHidden/>
          </w:rPr>
          <w:tab/>
        </w:r>
        <w:r w:rsidR="00236947">
          <w:rPr>
            <w:noProof/>
            <w:webHidden/>
          </w:rPr>
          <w:fldChar w:fldCharType="begin"/>
        </w:r>
        <w:r w:rsidR="00236947">
          <w:rPr>
            <w:noProof/>
            <w:webHidden/>
          </w:rPr>
          <w:instrText xml:space="preserve"> PAGEREF _Toc86390597 \h </w:instrText>
        </w:r>
        <w:r w:rsidR="00236947">
          <w:rPr>
            <w:noProof/>
            <w:webHidden/>
          </w:rPr>
        </w:r>
        <w:r w:rsidR="00236947">
          <w:rPr>
            <w:noProof/>
            <w:webHidden/>
          </w:rPr>
          <w:fldChar w:fldCharType="separate"/>
        </w:r>
        <w:r w:rsidR="00E42D1E">
          <w:rPr>
            <w:noProof/>
            <w:webHidden/>
          </w:rPr>
          <w:t>107</w:t>
        </w:r>
        <w:r w:rsidR="00236947">
          <w:rPr>
            <w:noProof/>
            <w:webHidden/>
          </w:rPr>
          <w:fldChar w:fldCharType="end"/>
        </w:r>
      </w:hyperlink>
    </w:p>
    <w:p w14:paraId="4FCA71A3" w14:textId="73F4D3C1" w:rsidR="00236947" w:rsidRDefault="00717F84">
      <w:pPr>
        <w:pStyle w:val="TOC2"/>
        <w:rPr>
          <w:rFonts w:asciiTheme="minorHAnsi" w:eastAsiaTheme="minorEastAsia" w:hAnsiTheme="minorHAnsi"/>
        </w:rPr>
      </w:pPr>
      <w:hyperlink w:anchor="_Toc86390598" w:history="1">
        <w:r w:rsidR="00236947" w:rsidRPr="00326542">
          <w:rPr>
            <w:rStyle w:val="Hyperlink"/>
          </w:rPr>
          <w:t>10.1</w:t>
        </w:r>
        <w:r w:rsidR="00236947">
          <w:rPr>
            <w:rFonts w:asciiTheme="minorHAnsi" w:eastAsiaTheme="minorEastAsia" w:hAnsiTheme="minorHAnsi"/>
          </w:rPr>
          <w:tab/>
        </w:r>
        <w:r w:rsidR="00236947" w:rsidRPr="00326542">
          <w:rPr>
            <w:rStyle w:val="Hyperlink"/>
          </w:rPr>
          <w:t>Overview</w:t>
        </w:r>
        <w:r w:rsidR="00236947">
          <w:rPr>
            <w:webHidden/>
          </w:rPr>
          <w:tab/>
        </w:r>
        <w:r w:rsidR="00236947">
          <w:rPr>
            <w:webHidden/>
          </w:rPr>
          <w:fldChar w:fldCharType="begin"/>
        </w:r>
        <w:r w:rsidR="00236947">
          <w:rPr>
            <w:webHidden/>
          </w:rPr>
          <w:instrText xml:space="preserve"> PAGEREF _Toc86390598 \h </w:instrText>
        </w:r>
        <w:r w:rsidR="00236947">
          <w:rPr>
            <w:webHidden/>
          </w:rPr>
        </w:r>
        <w:r w:rsidR="00236947">
          <w:rPr>
            <w:webHidden/>
          </w:rPr>
          <w:fldChar w:fldCharType="separate"/>
        </w:r>
        <w:r w:rsidR="00E42D1E">
          <w:rPr>
            <w:webHidden/>
          </w:rPr>
          <w:t>107</w:t>
        </w:r>
        <w:r w:rsidR="00236947">
          <w:rPr>
            <w:webHidden/>
          </w:rPr>
          <w:fldChar w:fldCharType="end"/>
        </w:r>
      </w:hyperlink>
    </w:p>
    <w:p w14:paraId="24766643" w14:textId="69BE4335" w:rsidR="00236947" w:rsidRDefault="00717F84">
      <w:pPr>
        <w:pStyle w:val="TOC2"/>
        <w:rPr>
          <w:rFonts w:asciiTheme="minorHAnsi" w:eastAsiaTheme="minorEastAsia" w:hAnsiTheme="minorHAnsi"/>
        </w:rPr>
      </w:pPr>
      <w:hyperlink w:anchor="_Toc86390599" w:history="1">
        <w:r w:rsidR="00236947" w:rsidRPr="00326542">
          <w:rPr>
            <w:rStyle w:val="Hyperlink"/>
          </w:rPr>
          <w:t>10.2</w:t>
        </w:r>
        <w:r w:rsidR="00236947">
          <w:rPr>
            <w:rFonts w:asciiTheme="minorHAnsi" w:eastAsiaTheme="minorEastAsia" w:hAnsiTheme="minorHAnsi"/>
          </w:rPr>
          <w:tab/>
        </w:r>
        <w:r w:rsidR="00236947" w:rsidRPr="00326542">
          <w:rPr>
            <w:rStyle w:val="Hyperlink"/>
          </w:rPr>
          <w:t>Oversight Activities and Timeline</w:t>
        </w:r>
        <w:r w:rsidR="00236947">
          <w:rPr>
            <w:webHidden/>
          </w:rPr>
          <w:tab/>
        </w:r>
        <w:r w:rsidR="00236947">
          <w:rPr>
            <w:webHidden/>
          </w:rPr>
          <w:fldChar w:fldCharType="begin"/>
        </w:r>
        <w:r w:rsidR="00236947">
          <w:rPr>
            <w:webHidden/>
          </w:rPr>
          <w:instrText xml:space="preserve"> PAGEREF _Toc86390599 \h </w:instrText>
        </w:r>
        <w:r w:rsidR="00236947">
          <w:rPr>
            <w:webHidden/>
          </w:rPr>
        </w:r>
        <w:r w:rsidR="00236947">
          <w:rPr>
            <w:webHidden/>
          </w:rPr>
          <w:fldChar w:fldCharType="separate"/>
        </w:r>
        <w:r w:rsidR="00E42D1E">
          <w:rPr>
            <w:webHidden/>
          </w:rPr>
          <w:t>107</w:t>
        </w:r>
        <w:r w:rsidR="00236947">
          <w:rPr>
            <w:webHidden/>
          </w:rPr>
          <w:fldChar w:fldCharType="end"/>
        </w:r>
      </w:hyperlink>
    </w:p>
    <w:p w14:paraId="6D3DEF54" w14:textId="07C12909" w:rsidR="00236947" w:rsidRDefault="00717F84">
      <w:pPr>
        <w:pStyle w:val="TOC2"/>
        <w:rPr>
          <w:rFonts w:asciiTheme="minorHAnsi" w:eastAsiaTheme="minorEastAsia" w:hAnsiTheme="minorHAnsi"/>
        </w:rPr>
      </w:pPr>
      <w:hyperlink w:anchor="_Toc86390600" w:history="1">
        <w:r w:rsidR="00236947" w:rsidRPr="00326542">
          <w:rPr>
            <w:rStyle w:val="Hyperlink"/>
          </w:rPr>
          <w:t>10.3</w:t>
        </w:r>
        <w:r w:rsidR="00236947">
          <w:rPr>
            <w:rFonts w:asciiTheme="minorHAnsi" w:eastAsiaTheme="minorEastAsia" w:hAnsiTheme="minorHAnsi"/>
          </w:rPr>
          <w:tab/>
        </w:r>
        <w:r w:rsidR="00236947" w:rsidRPr="00326542">
          <w:rPr>
            <w:rStyle w:val="Hyperlink"/>
          </w:rPr>
          <w:t>Quality Assurance Plans (QAPs)</w:t>
        </w:r>
        <w:r w:rsidR="00236947">
          <w:rPr>
            <w:webHidden/>
          </w:rPr>
          <w:tab/>
        </w:r>
        <w:r w:rsidR="00236947">
          <w:rPr>
            <w:webHidden/>
          </w:rPr>
          <w:fldChar w:fldCharType="begin"/>
        </w:r>
        <w:r w:rsidR="00236947">
          <w:rPr>
            <w:webHidden/>
          </w:rPr>
          <w:instrText xml:space="preserve"> PAGEREF _Toc86390600 \h </w:instrText>
        </w:r>
        <w:r w:rsidR="00236947">
          <w:rPr>
            <w:webHidden/>
          </w:rPr>
        </w:r>
        <w:r w:rsidR="00236947">
          <w:rPr>
            <w:webHidden/>
          </w:rPr>
          <w:fldChar w:fldCharType="separate"/>
        </w:r>
        <w:r w:rsidR="00E42D1E">
          <w:rPr>
            <w:webHidden/>
          </w:rPr>
          <w:t>108</w:t>
        </w:r>
        <w:r w:rsidR="00236947">
          <w:rPr>
            <w:webHidden/>
          </w:rPr>
          <w:fldChar w:fldCharType="end"/>
        </w:r>
      </w:hyperlink>
    </w:p>
    <w:p w14:paraId="7C13654B" w14:textId="4C257323" w:rsidR="00236947" w:rsidRDefault="00717F84">
      <w:pPr>
        <w:pStyle w:val="TOC3"/>
        <w:rPr>
          <w:rFonts w:asciiTheme="minorHAnsi" w:eastAsiaTheme="minorEastAsia" w:hAnsiTheme="minorHAnsi" w:cstheme="minorBidi"/>
        </w:rPr>
      </w:pPr>
      <w:hyperlink w:anchor="_Toc86390601" w:history="1">
        <w:r w:rsidR="00236947" w:rsidRPr="00326542">
          <w:rPr>
            <w:rStyle w:val="Hyperlink"/>
          </w:rPr>
          <w:t>10.3.1</w:t>
        </w:r>
        <w:r w:rsidR="00236947">
          <w:rPr>
            <w:rFonts w:asciiTheme="minorHAnsi" w:eastAsiaTheme="minorEastAsia" w:hAnsiTheme="minorHAnsi" w:cstheme="minorBidi"/>
          </w:rPr>
          <w:tab/>
        </w:r>
        <w:r w:rsidR="00236947" w:rsidRPr="00326542">
          <w:rPr>
            <w:rStyle w:val="Hyperlink"/>
          </w:rPr>
          <w:t>Submission by Vendors</w:t>
        </w:r>
        <w:r w:rsidR="00236947">
          <w:rPr>
            <w:webHidden/>
          </w:rPr>
          <w:tab/>
        </w:r>
        <w:r w:rsidR="00236947">
          <w:rPr>
            <w:webHidden/>
          </w:rPr>
          <w:fldChar w:fldCharType="begin"/>
        </w:r>
        <w:r w:rsidR="00236947">
          <w:rPr>
            <w:webHidden/>
          </w:rPr>
          <w:instrText xml:space="preserve"> PAGEREF _Toc86390601 \h </w:instrText>
        </w:r>
        <w:r w:rsidR="00236947">
          <w:rPr>
            <w:webHidden/>
          </w:rPr>
        </w:r>
        <w:r w:rsidR="00236947">
          <w:rPr>
            <w:webHidden/>
          </w:rPr>
          <w:fldChar w:fldCharType="separate"/>
        </w:r>
        <w:r w:rsidR="00E42D1E">
          <w:rPr>
            <w:webHidden/>
          </w:rPr>
          <w:t>109</w:t>
        </w:r>
        <w:r w:rsidR="00236947">
          <w:rPr>
            <w:webHidden/>
          </w:rPr>
          <w:fldChar w:fldCharType="end"/>
        </w:r>
      </w:hyperlink>
    </w:p>
    <w:p w14:paraId="0F21F126" w14:textId="5F701B47" w:rsidR="00236947" w:rsidRDefault="00717F84">
      <w:pPr>
        <w:pStyle w:val="TOC3"/>
        <w:rPr>
          <w:rFonts w:asciiTheme="minorHAnsi" w:eastAsiaTheme="minorEastAsia" w:hAnsiTheme="minorHAnsi" w:cstheme="minorBidi"/>
        </w:rPr>
      </w:pPr>
      <w:hyperlink w:anchor="_Toc86390602" w:history="1">
        <w:r w:rsidR="00236947" w:rsidRPr="00326542">
          <w:rPr>
            <w:rStyle w:val="Hyperlink"/>
          </w:rPr>
          <w:t>10.3.2</w:t>
        </w:r>
        <w:r w:rsidR="00236947">
          <w:rPr>
            <w:rFonts w:asciiTheme="minorHAnsi" w:eastAsiaTheme="minorEastAsia" w:hAnsiTheme="minorHAnsi" w:cstheme="minorBidi"/>
          </w:rPr>
          <w:tab/>
        </w:r>
        <w:r w:rsidR="00236947" w:rsidRPr="00326542">
          <w:rPr>
            <w:rStyle w:val="Hyperlink"/>
          </w:rPr>
          <w:t>Review by CMS and Resubmission of QAPs When Needed</w:t>
        </w:r>
        <w:r w:rsidR="00236947">
          <w:rPr>
            <w:webHidden/>
          </w:rPr>
          <w:tab/>
        </w:r>
        <w:r w:rsidR="00236947">
          <w:rPr>
            <w:webHidden/>
          </w:rPr>
          <w:fldChar w:fldCharType="begin"/>
        </w:r>
        <w:r w:rsidR="00236947">
          <w:rPr>
            <w:webHidden/>
          </w:rPr>
          <w:instrText xml:space="preserve"> PAGEREF _Toc86390602 \h </w:instrText>
        </w:r>
        <w:r w:rsidR="00236947">
          <w:rPr>
            <w:webHidden/>
          </w:rPr>
        </w:r>
        <w:r w:rsidR="00236947">
          <w:rPr>
            <w:webHidden/>
          </w:rPr>
          <w:fldChar w:fldCharType="separate"/>
        </w:r>
        <w:r w:rsidR="00E42D1E">
          <w:rPr>
            <w:webHidden/>
          </w:rPr>
          <w:t>109</w:t>
        </w:r>
        <w:r w:rsidR="00236947">
          <w:rPr>
            <w:webHidden/>
          </w:rPr>
          <w:fldChar w:fldCharType="end"/>
        </w:r>
      </w:hyperlink>
    </w:p>
    <w:p w14:paraId="242CFEDF" w14:textId="4A9C6D14" w:rsidR="00236947" w:rsidRDefault="00717F84">
      <w:pPr>
        <w:pStyle w:val="TOC3"/>
        <w:rPr>
          <w:rFonts w:asciiTheme="minorHAnsi" w:eastAsiaTheme="minorEastAsia" w:hAnsiTheme="minorHAnsi" w:cstheme="minorBidi"/>
        </w:rPr>
      </w:pPr>
      <w:hyperlink w:anchor="_Toc86390603" w:history="1">
        <w:r w:rsidR="00236947" w:rsidRPr="00326542">
          <w:rPr>
            <w:rStyle w:val="Hyperlink"/>
          </w:rPr>
          <w:t>10.3.3</w:t>
        </w:r>
        <w:r w:rsidR="00236947">
          <w:rPr>
            <w:rFonts w:asciiTheme="minorHAnsi" w:eastAsiaTheme="minorEastAsia" w:hAnsiTheme="minorHAnsi" w:cstheme="minorBidi"/>
          </w:rPr>
          <w:tab/>
        </w:r>
        <w:r w:rsidR="00236947" w:rsidRPr="00326542">
          <w:rPr>
            <w:rStyle w:val="Hyperlink"/>
          </w:rPr>
          <w:t>Mail Templates and Telephone Survey Materials</w:t>
        </w:r>
        <w:r w:rsidR="00236947">
          <w:rPr>
            <w:webHidden/>
          </w:rPr>
          <w:tab/>
        </w:r>
        <w:r w:rsidR="00236947">
          <w:rPr>
            <w:webHidden/>
          </w:rPr>
          <w:fldChar w:fldCharType="begin"/>
        </w:r>
        <w:r w:rsidR="00236947">
          <w:rPr>
            <w:webHidden/>
          </w:rPr>
          <w:instrText xml:space="preserve"> PAGEREF _Toc86390603 \h </w:instrText>
        </w:r>
        <w:r w:rsidR="00236947">
          <w:rPr>
            <w:webHidden/>
          </w:rPr>
        </w:r>
        <w:r w:rsidR="00236947">
          <w:rPr>
            <w:webHidden/>
          </w:rPr>
          <w:fldChar w:fldCharType="separate"/>
        </w:r>
        <w:r w:rsidR="00E42D1E">
          <w:rPr>
            <w:webHidden/>
          </w:rPr>
          <w:t>109</w:t>
        </w:r>
        <w:r w:rsidR="00236947">
          <w:rPr>
            <w:webHidden/>
          </w:rPr>
          <w:fldChar w:fldCharType="end"/>
        </w:r>
      </w:hyperlink>
    </w:p>
    <w:p w14:paraId="6D3A7019" w14:textId="2FA0B87B" w:rsidR="00236947" w:rsidRDefault="00717F84">
      <w:pPr>
        <w:pStyle w:val="TOC2"/>
        <w:rPr>
          <w:rFonts w:asciiTheme="minorHAnsi" w:eastAsiaTheme="minorEastAsia" w:hAnsiTheme="minorHAnsi"/>
        </w:rPr>
      </w:pPr>
      <w:hyperlink w:anchor="_Toc86390604" w:history="1">
        <w:r w:rsidR="00236947" w:rsidRPr="00326542">
          <w:rPr>
            <w:rStyle w:val="Hyperlink"/>
          </w:rPr>
          <w:t>10.4</w:t>
        </w:r>
        <w:r w:rsidR="00236947">
          <w:rPr>
            <w:rFonts w:asciiTheme="minorHAnsi" w:eastAsiaTheme="minorEastAsia" w:hAnsiTheme="minorHAnsi"/>
          </w:rPr>
          <w:tab/>
        </w:r>
        <w:r w:rsidR="00236947" w:rsidRPr="00326542">
          <w:rPr>
            <w:rStyle w:val="Hyperlink"/>
          </w:rPr>
          <w:t>Data Review</w:t>
        </w:r>
        <w:r w:rsidR="00236947">
          <w:rPr>
            <w:webHidden/>
          </w:rPr>
          <w:tab/>
        </w:r>
        <w:r w:rsidR="00236947">
          <w:rPr>
            <w:webHidden/>
          </w:rPr>
          <w:fldChar w:fldCharType="begin"/>
        </w:r>
        <w:r w:rsidR="00236947">
          <w:rPr>
            <w:webHidden/>
          </w:rPr>
          <w:instrText xml:space="preserve"> PAGEREF _Toc86390604 \h </w:instrText>
        </w:r>
        <w:r w:rsidR="00236947">
          <w:rPr>
            <w:webHidden/>
          </w:rPr>
        </w:r>
        <w:r w:rsidR="00236947">
          <w:rPr>
            <w:webHidden/>
          </w:rPr>
          <w:fldChar w:fldCharType="separate"/>
        </w:r>
        <w:r w:rsidR="00E42D1E">
          <w:rPr>
            <w:webHidden/>
          </w:rPr>
          <w:t>110</w:t>
        </w:r>
        <w:r w:rsidR="00236947">
          <w:rPr>
            <w:webHidden/>
          </w:rPr>
          <w:fldChar w:fldCharType="end"/>
        </w:r>
      </w:hyperlink>
    </w:p>
    <w:p w14:paraId="75EB6D09" w14:textId="6C84A563" w:rsidR="00236947" w:rsidRDefault="00717F84">
      <w:pPr>
        <w:pStyle w:val="TOC2"/>
        <w:rPr>
          <w:rFonts w:asciiTheme="minorHAnsi" w:eastAsiaTheme="minorEastAsia" w:hAnsiTheme="minorHAnsi"/>
        </w:rPr>
      </w:pPr>
      <w:hyperlink w:anchor="_Toc86390605" w:history="1">
        <w:r w:rsidR="00236947" w:rsidRPr="00326542">
          <w:rPr>
            <w:rStyle w:val="Hyperlink"/>
          </w:rPr>
          <w:t>10.5</w:t>
        </w:r>
        <w:r w:rsidR="00236947">
          <w:rPr>
            <w:rFonts w:asciiTheme="minorHAnsi" w:eastAsiaTheme="minorEastAsia" w:hAnsiTheme="minorHAnsi"/>
          </w:rPr>
          <w:tab/>
        </w:r>
        <w:r w:rsidR="00236947" w:rsidRPr="00326542">
          <w:rPr>
            <w:rStyle w:val="Hyperlink"/>
          </w:rPr>
          <w:t>Telephone Interviewer Monitoring</w:t>
        </w:r>
        <w:r w:rsidR="00236947">
          <w:rPr>
            <w:webHidden/>
          </w:rPr>
          <w:tab/>
        </w:r>
        <w:r w:rsidR="00236947">
          <w:rPr>
            <w:webHidden/>
          </w:rPr>
          <w:fldChar w:fldCharType="begin"/>
        </w:r>
        <w:r w:rsidR="00236947">
          <w:rPr>
            <w:webHidden/>
          </w:rPr>
          <w:instrText xml:space="preserve"> PAGEREF _Toc86390605 \h </w:instrText>
        </w:r>
        <w:r w:rsidR="00236947">
          <w:rPr>
            <w:webHidden/>
          </w:rPr>
        </w:r>
        <w:r w:rsidR="00236947">
          <w:rPr>
            <w:webHidden/>
          </w:rPr>
          <w:fldChar w:fldCharType="separate"/>
        </w:r>
        <w:r w:rsidR="00E42D1E">
          <w:rPr>
            <w:webHidden/>
          </w:rPr>
          <w:t>111</w:t>
        </w:r>
        <w:r w:rsidR="00236947">
          <w:rPr>
            <w:webHidden/>
          </w:rPr>
          <w:fldChar w:fldCharType="end"/>
        </w:r>
      </w:hyperlink>
    </w:p>
    <w:p w14:paraId="63C2D925" w14:textId="51975DA1" w:rsidR="00236947" w:rsidRDefault="00717F84">
      <w:pPr>
        <w:pStyle w:val="TOC2"/>
        <w:rPr>
          <w:rFonts w:asciiTheme="minorHAnsi" w:eastAsiaTheme="minorEastAsia" w:hAnsiTheme="minorHAnsi"/>
        </w:rPr>
      </w:pPr>
      <w:hyperlink w:anchor="_Toc86390606" w:history="1">
        <w:r w:rsidR="00236947" w:rsidRPr="00326542">
          <w:rPr>
            <w:rStyle w:val="Hyperlink"/>
          </w:rPr>
          <w:t>10.6</w:t>
        </w:r>
        <w:r w:rsidR="00236947">
          <w:rPr>
            <w:rFonts w:asciiTheme="minorHAnsi" w:eastAsiaTheme="minorEastAsia" w:hAnsiTheme="minorHAnsi"/>
          </w:rPr>
          <w:tab/>
        </w:r>
        <w:r w:rsidR="00236947" w:rsidRPr="00326542">
          <w:rPr>
            <w:rStyle w:val="Hyperlink"/>
          </w:rPr>
          <w:t xml:space="preserve">Remote Site Visits </w:t>
        </w:r>
        <w:r w:rsidR="00236947">
          <w:rPr>
            <w:webHidden/>
          </w:rPr>
          <w:tab/>
        </w:r>
        <w:r w:rsidR="00236947">
          <w:rPr>
            <w:webHidden/>
          </w:rPr>
          <w:fldChar w:fldCharType="begin"/>
        </w:r>
        <w:r w:rsidR="00236947">
          <w:rPr>
            <w:webHidden/>
          </w:rPr>
          <w:instrText xml:space="preserve"> PAGEREF _Toc86390606 \h </w:instrText>
        </w:r>
        <w:r w:rsidR="00236947">
          <w:rPr>
            <w:webHidden/>
          </w:rPr>
        </w:r>
        <w:r w:rsidR="00236947">
          <w:rPr>
            <w:webHidden/>
          </w:rPr>
          <w:fldChar w:fldCharType="separate"/>
        </w:r>
        <w:r w:rsidR="00E42D1E">
          <w:rPr>
            <w:webHidden/>
          </w:rPr>
          <w:t>112</w:t>
        </w:r>
        <w:r w:rsidR="00236947">
          <w:rPr>
            <w:webHidden/>
          </w:rPr>
          <w:fldChar w:fldCharType="end"/>
        </w:r>
      </w:hyperlink>
    </w:p>
    <w:p w14:paraId="4511496A" w14:textId="26422968" w:rsidR="00236947" w:rsidRDefault="00717F84">
      <w:pPr>
        <w:pStyle w:val="TOC2"/>
        <w:rPr>
          <w:rFonts w:asciiTheme="minorHAnsi" w:eastAsiaTheme="minorEastAsia" w:hAnsiTheme="minorHAnsi"/>
        </w:rPr>
      </w:pPr>
      <w:hyperlink w:anchor="_Toc86390607" w:history="1">
        <w:r w:rsidR="00236947" w:rsidRPr="00326542">
          <w:rPr>
            <w:rStyle w:val="Hyperlink"/>
          </w:rPr>
          <w:t>10.7</w:t>
        </w:r>
        <w:r w:rsidR="00236947">
          <w:rPr>
            <w:rFonts w:asciiTheme="minorHAnsi" w:eastAsiaTheme="minorEastAsia" w:hAnsiTheme="minorHAnsi"/>
          </w:rPr>
          <w:tab/>
        </w:r>
        <w:r w:rsidR="00236947" w:rsidRPr="00326542">
          <w:rPr>
            <w:rStyle w:val="Hyperlink"/>
          </w:rPr>
          <w:t>Corrective Action Plans</w:t>
        </w:r>
        <w:r w:rsidR="00236947">
          <w:rPr>
            <w:webHidden/>
          </w:rPr>
          <w:tab/>
        </w:r>
        <w:r w:rsidR="00236947">
          <w:rPr>
            <w:webHidden/>
          </w:rPr>
          <w:fldChar w:fldCharType="begin"/>
        </w:r>
        <w:r w:rsidR="00236947">
          <w:rPr>
            <w:webHidden/>
          </w:rPr>
          <w:instrText xml:space="preserve"> PAGEREF _Toc86390607 \h </w:instrText>
        </w:r>
        <w:r w:rsidR="00236947">
          <w:rPr>
            <w:webHidden/>
          </w:rPr>
        </w:r>
        <w:r w:rsidR="00236947">
          <w:rPr>
            <w:webHidden/>
          </w:rPr>
          <w:fldChar w:fldCharType="separate"/>
        </w:r>
        <w:r w:rsidR="00E42D1E">
          <w:rPr>
            <w:webHidden/>
          </w:rPr>
          <w:t>114</w:t>
        </w:r>
        <w:r w:rsidR="00236947">
          <w:rPr>
            <w:webHidden/>
          </w:rPr>
          <w:fldChar w:fldCharType="end"/>
        </w:r>
      </w:hyperlink>
    </w:p>
    <w:p w14:paraId="21FB8D93" w14:textId="433A53B4" w:rsidR="0094291D" w:rsidRDefault="005313AB" w:rsidP="0094291D">
      <w:pPr>
        <w:rPr>
          <w:rFonts w:cs="Arial"/>
        </w:rPr>
      </w:pPr>
      <w:r>
        <w:rPr>
          <w:rFonts w:cs="Arial"/>
        </w:rPr>
        <w:fldChar w:fldCharType="end"/>
      </w:r>
    </w:p>
    <w:p w14:paraId="4A73130C" w14:textId="77777777" w:rsidR="0094291D" w:rsidRDefault="0094291D" w:rsidP="0094291D">
      <w:pPr>
        <w:pStyle w:val="TOCHead"/>
        <w:spacing w:after="120"/>
        <w:rPr>
          <w:rFonts w:cs="Arial"/>
        </w:rPr>
      </w:pPr>
      <w:r>
        <w:rPr>
          <w:rFonts w:cs="Arial"/>
        </w:rPr>
        <w:t>Appendices</w:t>
      </w:r>
    </w:p>
    <w:p w14:paraId="346E380D" w14:textId="2249F4A4" w:rsidR="0094291D" w:rsidRDefault="000F3575" w:rsidP="006001E0">
      <w:pPr>
        <w:pStyle w:val="TableofFigures"/>
        <w:tabs>
          <w:tab w:val="clear" w:pos="1260"/>
          <w:tab w:val="left" w:pos="1440"/>
        </w:tabs>
        <w:ind w:left="1440" w:hanging="1440"/>
      </w:pPr>
      <w:r>
        <w:t>Appendix A:</w:t>
      </w:r>
      <w:r>
        <w:tab/>
        <w:t>Minimum Business Requirements</w:t>
      </w:r>
    </w:p>
    <w:p w14:paraId="0A3AEC2E" w14:textId="2ED08AA6" w:rsidR="000F3575" w:rsidRDefault="000F3575" w:rsidP="006001E0">
      <w:pPr>
        <w:pStyle w:val="TableofFigures"/>
        <w:tabs>
          <w:tab w:val="clear" w:pos="1260"/>
          <w:tab w:val="left" w:pos="1440"/>
        </w:tabs>
        <w:ind w:left="1440" w:hanging="1440"/>
      </w:pPr>
      <w:r>
        <w:t>Appendix B:</w:t>
      </w:r>
      <w:r>
        <w:tab/>
        <w:t>Vendor Application</w:t>
      </w:r>
    </w:p>
    <w:p w14:paraId="1163DE78" w14:textId="64D63948" w:rsidR="000F3575" w:rsidRDefault="000F3575" w:rsidP="006001E0">
      <w:pPr>
        <w:pStyle w:val="TableofFigures"/>
        <w:tabs>
          <w:tab w:val="clear" w:pos="1260"/>
          <w:tab w:val="left" w:pos="1440"/>
        </w:tabs>
        <w:ind w:left="1440" w:hanging="1440"/>
      </w:pPr>
      <w:r>
        <w:t>Appendix C:</w:t>
      </w:r>
      <w:r>
        <w:tab/>
        <w:t>Teaser Postcard</w:t>
      </w:r>
    </w:p>
    <w:p w14:paraId="096078D8" w14:textId="43EFDDCA" w:rsidR="000F3575" w:rsidRDefault="000F3575" w:rsidP="006001E0">
      <w:pPr>
        <w:pStyle w:val="TableofFigures"/>
        <w:tabs>
          <w:tab w:val="clear" w:pos="1260"/>
          <w:tab w:val="left" w:pos="1440"/>
        </w:tabs>
        <w:ind w:left="1440" w:hanging="1440"/>
      </w:pPr>
      <w:r>
        <w:t>Appendix D:</w:t>
      </w:r>
      <w:r>
        <w:tab/>
        <w:t>Mailout #1</w:t>
      </w:r>
    </w:p>
    <w:p w14:paraId="641C55B6" w14:textId="11B333B1" w:rsidR="000F3575" w:rsidRDefault="000F3575" w:rsidP="006001E0">
      <w:pPr>
        <w:pStyle w:val="TableofFigures"/>
        <w:tabs>
          <w:tab w:val="clear" w:pos="1260"/>
          <w:tab w:val="left" w:pos="1440"/>
        </w:tabs>
        <w:ind w:left="1440" w:hanging="1440"/>
      </w:pPr>
      <w:r>
        <w:t>Appendix E:</w:t>
      </w:r>
      <w:r>
        <w:tab/>
        <w:t>Reminder Postcard</w:t>
      </w:r>
    </w:p>
    <w:p w14:paraId="22D2B949" w14:textId="66E27910" w:rsidR="000F3575" w:rsidRDefault="000F3575" w:rsidP="006001E0">
      <w:pPr>
        <w:pStyle w:val="TableofFigures"/>
        <w:tabs>
          <w:tab w:val="clear" w:pos="1260"/>
          <w:tab w:val="left" w:pos="1440"/>
        </w:tabs>
        <w:ind w:left="1440" w:hanging="1440"/>
      </w:pPr>
      <w:r>
        <w:t>Appendix F:</w:t>
      </w:r>
      <w:r>
        <w:tab/>
        <w:t>Mailout #2</w:t>
      </w:r>
    </w:p>
    <w:p w14:paraId="194B418B" w14:textId="1ADD8AAD" w:rsidR="000F3575" w:rsidRDefault="000F3575" w:rsidP="006001E0">
      <w:pPr>
        <w:pStyle w:val="TableofFigures"/>
        <w:tabs>
          <w:tab w:val="clear" w:pos="1260"/>
          <w:tab w:val="left" w:pos="1440"/>
        </w:tabs>
        <w:ind w:left="1440" w:hanging="1440"/>
      </w:pPr>
      <w:r>
        <w:t>Appendix G:</w:t>
      </w:r>
      <w:r>
        <w:tab/>
        <w:t>CATI Script English</w:t>
      </w:r>
    </w:p>
    <w:p w14:paraId="401DE192" w14:textId="7E2F50F2" w:rsidR="000F3575" w:rsidRDefault="000F3575" w:rsidP="006001E0">
      <w:pPr>
        <w:pStyle w:val="TableofFigures"/>
        <w:tabs>
          <w:tab w:val="clear" w:pos="1260"/>
          <w:tab w:val="left" w:pos="1440"/>
        </w:tabs>
        <w:ind w:left="1440" w:hanging="1440"/>
      </w:pPr>
      <w:r>
        <w:t>Appendix H:</w:t>
      </w:r>
      <w:r>
        <w:tab/>
        <w:t>CATI Script Spanish</w:t>
      </w:r>
    </w:p>
    <w:p w14:paraId="784152D7" w14:textId="065B56C1" w:rsidR="000F3575" w:rsidRDefault="000F3575" w:rsidP="006001E0">
      <w:pPr>
        <w:pStyle w:val="TableofFigures"/>
        <w:tabs>
          <w:tab w:val="clear" w:pos="1260"/>
          <w:tab w:val="left" w:pos="1440"/>
        </w:tabs>
        <w:ind w:left="1440" w:hanging="1440"/>
      </w:pPr>
      <w:r>
        <w:t>Appendix I:</w:t>
      </w:r>
      <w:r>
        <w:tab/>
        <w:t>Frequently Asked Questions from Sample Members for Use by Telephone Interviewing/Inbound Help Desk</w:t>
      </w:r>
    </w:p>
    <w:p w14:paraId="791BDFFC" w14:textId="59C21492" w:rsidR="000F3575" w:rsidRDefault="000F3575" w:rsidP="006001E0">
      <w:pPr>
        <w:pStyle w:val="TableofFigures"/>
        <w:tabs>
          <w:tab w:val="clear" w:pos="1260"/>
          <w:tab w:val="left" w:pos="1440"/>
        </w:tabs>
        <w:ind w:left="1440" w:hanging="1440"/>
      </w:pPr>
      <w:r>
        <w:t>Appendix J:</w:t>
      </w:r>
      <w:r>
        <w:tab/>
        <w:t>General Guidelines for Telephone Interviewers</w:t>
      </w:r>
    </w:p>
    <w:p w14:paraId="059BFBBC" w14:textId="19915C6D" w:rsidR="000F3575" w:rsidRPr="000F3575" w:rsidRDefault="000F3575" w:rsidP="006001E0">
      <w:pPr>
        <w:pStyle w:val="TableofFigures"/>
        <w:tabs>
          <w:tab w:val="clear" w:pos="1260"/>
          <w:tab w:val="left" w:pos="1440"/>
        </w:tabs>
        <w:ind w:left="1440" w:hanging="1440"/>
      </w:pPr>
      <w:r>
        <w:lastRenderedPageBreak/>
        <w:t>Appendix K:</w:t>
      </w:r>
      <w:r>
        <w:tab/>
        <w:t>Exceptions Request Form</w:t>
      </w:r>
    </w:p>
    <w:p w14:paraId="3E8EBE61" w14:textId="39DA70D7" w:rsidR="000F3575" w:rsidRDefault="000F3575" w:rsidP="006001E0">
      <w:pPr>
        <w:pStyle w:val="TableofFigures"/>
        <w:tabs>
          <w:tab w:val="clear" w:pos="1260"/>
          <w:tab w:val="left" w:pos="1440"/>
        </w:tabs>
        <w:ind w:left="1440" w:hanging="1440"/>
      </w:pPr>
      <w:r>
        <w:t>Appendix L:</w:t>
      </w:r>
      <w:r>
        <w:tab/>
        <w:t>Discrepancy Notification Form</w:t>
      </w:r>
    </w:p>
    <w:p w14:paraId="444AD5C0" w14:textId="3113DE9D" w:rsidR="000F3575" w:rsidRDefault="000F3575" w:rsidP="006001E0">
      <w:pPr>
        <w:pStyle w:val="TableofFigures"/>
        <w:tabs>
          <w:tab w:val="clear" w:pos="1260"/>
          <w:tab w:val="left" w:pos="1440"/>
        </w:tabs>
        <w:ind w:left="1440" w:hanging="1440"/>
      </w:pPr>
      <w:r>
        <w:t>Appendix M:</w:t>
      </w:r>
      <w:r>
        <w:tab/>
        <w:t>Poster</w:t>
      </w:r>
    </w:p>
    <w:p w14:paraId="6CA8F9AB" w14:textId="2F54928F" w:rsidR="000F3575" w:rsidRDefault="000F3575" w:rsidP="006001E0">
      <w:pPr>
        <w:pStyle w:val="TableofFigures"/>
        <w:tabs>
          <w:tab w:val="clear" w:pos="1260"/>
          <w:tab w:val="left" w:pos="1440"/>
        </w:tabs>
        <w:ind w:left="1440" w:hanging="1440"/>
      </w:pPr>
      <w:r>
        <w:t>Appendix N:</w:t>
      </w:r>
      <w:r>
        <w:tab/>
        <w:t>Waiting Room FAQs</w:t>
      </w:r>
    </w:p>
    <w:p w14:paraId="5A87571B" w14:textId="2052F620" w:rsidR="000F3575" w:rsidRDefault="000F3575" w:rsidP="006001E0">
      <w:pPr>
        <w:pStyle w:val="TableofFigures"/>
        <w:tabs>
          <w:tab w:val="clear" w:pos="1260"/>
          <w:tab w:val="left" w:pos="1440"/>
        </w:tabs>
        <w:ind w:left="1440" w:hanging="1440"/>
      </w:pPr>
      <w:r>
        <w:t>Appendix O:</w:t>
      </w:r>
      <w:r>
        <w:tab/>
        <w:t>Model Quality Assurance Plan Outline</w:t>
      </w:r>
    </w:p>
    <w:p w14:paraId="43A9B814" w14:textId="3C48C8D3" w:rsidR="002873B1" w:rsidRPr="002873B1" w:rsidRDefault="002873B1" w:rsidP="00AF0704">
      <w:pPr>
        <w:pStyle w:val="TableofFigures"/>
        <w:tabs>
          <w:tab w:val="clear" w:pos="1260"/>
          <w:tab w:val="left" w:pos="1440"/>
        </w:tabs>
        <w:ind w:left="1440" w:hanging="1440"/>
      </w:pPr>
      <w:r>
        <w:t xml:space="preserve">Appendix P: </w:t>
      </w:r>
      <w:r w:rsidR="00C07481">
        <w:tab/>
      </w:r>
      <w:r>
        <w:t>XML Data File Layout for Standard Record</w:t>
      </w:r>
    </w:p>
    <w:p w14:paraId="09C3F587" w14:textId="77777777" w:rsidR="000F3575" w:rsidRPr="000F3575" w:rsidRDefault="000F3575" w:rsidP="00AF0704">
      <w:pPr>
        <w:pStyle w:val="TableofFigures"/>
        <w:tabs>
          <w:tab w:val="clear" w:pos="1260"/>
          <w:tab w:val="left" w:pos="1440"/>
        </w:tabs>
        <w:ind w:left="1440" w:hanging="1440"/>
      </w:pPr>
    </w:p>
    <w:p w14:paraId="724AE9E4" w14:textId="77777777" w:rsidR="0094291D" w:rsidRDefault="0094291D" w:rsidP="005C7ABE">
      <w:pPr>
        <w:pStyle w:val="TOCHeading"/>
      </w:pPr>
      <w:r>
        <w:t>List of Figures</w:t>
      </w:r>
    </w:p>
    <w:p w14:paraId="343D3BE8" w14:textId="4D0BC25F" w:rsidR="00C07481" w:rsidRDefault="005313AB">
      <w:pPr>
        <w:pStyle w:val="TableofFigures"/>
        <w:rPr>
          <w:rFonts w:asciiTheme="minorHAnsi" w:eastAsiaTheme="minorEastAsia" w:hAnsiTheme="minorHAnsi" w:cstheme="minorBidi"/>
        </w:rPr>
      </w:pPr>
      <w:r>
        <w:fldChar w:fldCharType="begin"/>
      </w:r>
      <w:r>
        <w:instrText xml:space="preserve"> TOC \h \z \t "Figure Title" \c </w:instrText>
      </w:r>
      <w:r>
        <w:fldChar w:fldCharType="separate"/>
      </w:r>
      <w:hyperlink w:anchor="_Toc89941698" w:history="1">
        <w:r w:rsidR="00C07481" w:rsidRPr="008A2BFE">
          <w:rPr>
            <w:rStyle w:val="Hyperlink"/>
          </w:rPr>
          <w:t>Figure 5-1</w:t>
        </w:r>
        <w:r w:rsidR="00C07481">
          <w:rPr>
            <w:rFonts w:asciiTheme="minorHAnsi" w:eastAsiaTheme="minorEastAsia" w:hAnsiTheme="minorHAnsi" w:cstheme="minorBidi"/>
          </w:rPr>
          <w:tab/>
        </w:r>
        <w:r w:rsidR="00C07481" w:rsidRPr="008A2BFE">
          <w:rPr>
            <w:rStyle w:val="Hyperlink"/>
          </w:rPr>
          <w:t xml:space="preserve"> Mail with Telephone Follow-up Timing</w:t>
        </w:r>
        <w:r w:rsidR="00C07481">
          <w:rPr>
            <w:webHidden/>
          </w:rPr>
          <w:tab/>
        </w:r>
        <w:r w:rsidR="00C07481">
          <w:rPr>
            <w:webHidden/>
          </w:rPr>
          <w:fldChar w:fldCharType="begin"/>
        </w:r>
        <w:r w:rsidR="00C07481">
          <w:rPr>
            <w:webHidden/>
          </w:rPr>
          <w:instrText xml:space="preserve"> PAGEREF _Toc89941698 \h </w:instrText>
        </w:r>
        <w:r w:rsidR="00C07481">
          <w:rPr>
            <w:webHidden/>
          </w:rPr>
        </w:r>
        <w:r w:rsidR="00C07481">
          <w:rPr>
            <w:webHidden/>
          </w:rPr>
          <w:fldChar w:fldCharType="separate"/>
        </w:r>
        <w:r w:rsidR="00E42D1E">
          <w:rPr>
            <w:webHidden/>
          </w:rPr>
          <w:t>48</w:t>
        </w:r>
        <w:r w:rsidR="00C07481">
          <w:rPr>
            <w:webHidden/>
          </w:rPr>
          <w:fldChar w:fldCharType="end"/>
        </w:r>
      </w:hyperlink>
    </w:p>
    <w:p w14:paraId="2C2FF9CA" w14:textId="63F27B22" w:rsidR="00C07481" w:rsidRDefault="00717F84">
      <w:pPr>
        <w:pStyle w:val="TableofFigures"/>
        <w:rPr>
          <w:rFonts w:asciiTheme="minorHAnsi" w:eastAsiaTheme="minorEastAsia" w:hAnsiTheme="minorHAnsi" w:cstheme="minorBidi"/>
        </w:rPr>
      </w:pPr>
      <w:hyperlink w:anchor="_Toc89941699" w:history="1">
        <w:r w:rsidR="00C07481" w:rsidRPr="008A2BFE">
          <w:rPr>
            <w:rStyle w:val="Hyperlink"/>
          </w:rPr>
          <w:t>Figure 5-2</w:t>
        </w:r>
        <w:r w:rsidR="00C07481">
          <w:rPr>
            <w:rFonts w:asciiTheme="minorHAnsi" w:eastAsiaTheme="minorEastAsia" w:hAnsiTheme="minorHAnsi" w:cstheme="minorBidi"/>
          </w:rPr>
          <w:tab/>
        </w:r>
        <w:r w:rsidR="00C07481" w:rsidRPr="008A2BFE">
          <w:rPr>
            <w:rStyle w:val="Hyperlink"/>
          </w:rPr>
          <w:t xml:space="preserve"> Summary of Proxy Use on PCF PEC Survey</w:t>
        </w:r>
        <w:r w:rsidR="00C07481">
          <w:rPr>
            <w:webHidden/>
          </w:rPr>
          <w:tab/>
        </w:r>
        <w:r w:rsidR="00C07481">
          <w:rPr>
            <w:webHidden/>
          </w:rPr>
          <w:fldChar w:fldCharType="begin"/>
        </w:r>
        <w:r w:rsidR="00C07481">
          <w:rPr>
            <w:webHidden/>
          </w:rPr>
          <w:instrText xml:space="preserve"> PAGEREF _Toc89941699 \h </w:instrText>
        </w:r>
        <w:r w:rsidR="00C07481">
          <w:rPr>
            <w:webHidden/>
          </w:rPr>
        </w:r>
        <w:r w:rsidR="00C07481">
          <w:rPr>
            <w:webHidden/>
          </w:rPr>
          <w:fldChar w:fldCharType="separate"/>
        </w:r>
        <w:r w:rsidR="00E42D1E">
          <w:rPr>
            <w:webHidden/>
          </w:rPr>
          <w:t>49</w:t>
        </w:r>
        <w:r w:rsidR="00C07481">
          <w:rPr>
            <w:webHidden/>
          </w:rPr>
          <w:fldChar w:fldCharType="end"/>
        </w:r>
      </w:hyperlink>
    </w:p>
    <w:p w14:paraId="478E914D" w14:textId="5F74326D" w:rsidR="00C07481" w:rsidRDefault="00717F84">
      <w:pPr>
        <w:pStyle w:val="TableofFigures"/>
        <w:rPr>
          <w:rFonts w:asciiTheme="minorHAnsi" w:eastAsiaTheme="minorEastAsia" w:hAnsiTheme="minorHAnsi" w:cstheme="minorBidi"/>
        </w:rPr>
      </w:pPr>
      <w:hyperlink w:anchor="_Toc89941700" w:history="1">
        <w:r w:rsidR="00C07481" w:rsidRPr="008A2BFE">
          <w:rPr>
            <w:rStyle w:val="Hyperlink"/>
          </w:rPr>
          <w:t>Figure 5-3</w:t>
        </w:r>
        <w:r w:rsidR="00C07481">
          <w:rPr>
            <w:rFonts w:asciiTheme="minorHAnsi" w:eastAsiaTheme="minorEastAsia" w:hAnsiTheme="minorHAnsi" w:cstheme="minorBidi"/>
          </w:rPr>
          <w:tab/>
        </w:r>
        <w:r w:rsidR="00C07481" w:rsidRPr="008A2BFE">
          <w:rPr>
            <w:rStyle w:val="Hyperlink"/>
          </w:rPr>
          <w:t xml:space="preserve"> Teaser Postcard Timing</w:t>
        </w:r>
        <w:r w:rsidR="00C07481">
          <w:rPr>
            <w:webHidden/>
          </w:rPr>
          <w:tab/>
        </w:r>
        <w:r w:rsidR="00C07481">
          <w:rPr>
            <w:webHidden/>
          </w:rPr>
          <w:fldChar w:fldCharType="begin"/>
        </w:r>
        <w:r w:rsidR="00C07481">
          <w:rPr>
            <w:webHidden/>
          </w:rPr>
          <w:instrText xml:space="preserve"> PAGEREF _Toc89941700 \h </w:instrText>
        </w:r>
        <w:r w:rsidR="00C07481">
          <w:rPr>
            <w:webHidden/>
          </w:rPr>
        </w:r>
        <w:r w:rsidR="00C07481">
          <w:rPr>
            <w:webHidden/>
          </w:rPr>
          <w:fldChar w:fldCharType="separate"/>
        </w:r>
        <w:r w:rsidR="00E42D1E">
          <w:rPr>
            <w:webHidden/>
          </w:rPr>
          <w:t>50</w:t>
        </w:r>
        <w:r w:rsidR="00C07481">
          <w:rPr>
            <w:webHidden/>
          </w:rPr>
          <w:fldChar w:fldCharType="end"/>
        </w:r>
      </w:hyperlink>
    </w:p>
    <w:p w14:paraId="4369056C" w14:textId="54C838FC" w:rsidR="00C07481" w:rsidRDefault="00717F84">
      <w:pPr>
        <w:pStyle w:val="TableofFigures"/>
        <w:rPr>
          <w:rFonts w:asciiTheme="minorHAnsi" w:eastAsiaTheme="minorEastAsia" w:hAnsiTheme="minorHAnsi" w:cstheme="minorBidi"/>
        </w:rPr>
      </w:pPr>
      <w:hyperlink w:anchor="_Toc89941701" w:history="1">
        <w:r w:rsidR="00C07481" w:rsidRPr="008A2BFE">
          <w:rPr>
            <w:rStyle w:val="Hyperlink"/>
          </w:rPr>
          <w:t>Figure 5-4</w:t>
        </w:r>
        <w:r w:rsidR="00C07481">
          <w:rPr>
            <w:rFonts w:asciiTheme="minorHAnsi" w:eastAsiaTheme="minorEastAsia" w:hAnsiTheme="minorHAnsi" w:cstheme="minorBidi"/>
          </w:rPr>
          <w:tab/>
        </w:r>
        <w:r w:rsidR="00C07481" w:rsidRPr="008A2BFE">
          <w:rPr>
            <w:rStyle w:val="Hyperlink"/>
          </w:rPr>
          <w:t xml:space="preserve"> First Questionnaire Timing</w:t>
        </w:r>
        <w:r w:rsidR="00C07481">
          <w:rPr>
            <w:webHidden/>
          </w:rPr>
          <w:tab/>
        </w:r>
        <w:r w:rsidR="00C07481">
          <w:rPr>
            <w:webHidden/>
          </w:rPr>
          <w:fldChar w:fldCharType="begin"/>
        </w:r>
        <w:r w:rsidR="00C07481">
          <w:rPr>
            <w:webHidden/>
          </w:rPr>
          <w:instrText xml:space="preserve"> PAGEREF _Toc89941701 \h </w:instrText>
        </w:r>
        <w:r w:rsidR="00C07481">
          <w:rPr>
            <w:webHidden/>
          </w:rPr>
        </w:r>
        <w:r w:rsidR="00C07481">
          <w:rPr>
            <w:webHidden/>
          </w:rPr>
          <w:fldChar w:fldCharType="separate"/>
        </w:r>
        <w:r w:rsidR="00E42D1E">
          <w:rPr>
            <w:webHidden/>
          </w:rPr>
          <w:t>51</w:t>
        </w:r>
        <w:r w:rsidR="00C07481">
          <w:rPr>
            <w:webHidden/>
          </w:rPr>
          <w:fldChar w:fldCharType="end"/>
        </w:r>
      </w:hyperlink>
    </w:p>
    <w:p w14:paraId="2F01E0E5" w14:textId="2CABADDE" w:rsidR="00C07481" w:rsidRDefault="00717F84">
      <w:pPr>
        <w:pStyle w:val="TableofFigures"/>
        <w:rPr>
          <w:rFonts w:asciiTheme="minorHAnsi" w:eastAsiaTheme="minorEastAsia" w:hAnsiTheme="minorHAnsi" w:cstheme="minorBidi"/>
        </w:rPr>
      </w:pPr>
      <w:hyperlink w:anchor="_Toc89941702" w:history="1">
        <w:r w:rsidR="00C07481" w:rsidRPr="008A2BFE">
          <w:rPr>
            <w:rStyle w:val="Hyperlink"/>
          </w:rPr>
          <w:t>Figure 5-5</w:t>
        </w:r>
        <w:r w:rsidR="00C07481">
          <w:rPr>
            <w:rFonts w:asciiTheme="minorHAnsi" w:eastAsiaTheme="minorEastAsia" w:hAnsiTheme="minorHAnsi" w:cstheme="minorBidi"/>
          </w:rPr>
          <w:tab/>
        </w:r>
        <w:r w:rsidR="00C07481" w:rsidRPr="008A2BFE">
          <w:rPr>
            <w:rStyle w:val="Hyperlink"/>
          </w:rPr>
          <w:t xml:space="preserve"> Reminder Postcard Timing</w:t>
        </w:r>
        <w:r w:rsidR="00C07481">
          <w:rPr>
            <w:webHidden/>
          </w:rPr>
          <w:tab/>
        </w:r>
        <w:r w:rsidR="00C07481">
          <w:rPr>
            <w:webHidden/>
          </w:rPr>
          <w:fldChar w:fldCharType="begin"/>
        </w:r>
        <w:r w:rsidR="00C07481">
          <w:rPr>
            <w:webHidden/>
          </w:rPr>
          <w:instrText xml:space="preserve"> PAGEREF _Toc89941702 \h </w:instrText>
        </w:r>
        <w:r w:rsidR="00C07481">
          <w:rPr>
            <w:webHidden/>
          </w:rPr>
        </w:r>
        <w:r w:rsidR="00C07481">
          <w:rPr>
            <w:webHidden/>
          </w:rPr>
          <w:fldChar w:fldCharType="separate"/>
        </w:r>
        <w:r w:rsidR="00E42D1E">
          <w:rPr>
            <w:webHidden/>
          </w:rPr>
          <w:t>55</w:t>
        </w:r>
        <w:r w:rsidR="00C07481">
          <w:rPr>
            <w:webHidden/>
          </w:rPr>
          <w:fldChar w:fldCharType="end"/>
        </w:r>
      </w:hyperlink>
    </w:p>
    <w:p w14:paraId="761D70CD" w14:textId="366B3882" w:rsidR="00C07481" w:rsidRDefault="00717F84">
      <w:pPr>
        <w:pStyle w:val="TableofFigures"/>
        <w:rPr>
          <w:rFonts w:asciiTheme="minorHAnsi" w:eastAsiaTheme="minorEastAsia" w:hAnsiTheme="minorHAnsi" w:cstheme="minorBidi"/>
        </w:rPr>
      </w:pPr>
      <w:hyperlink w:anchor="_Toc89941703" w:history="1">
        <w:r w:rsidR="00C07481" w:rsidRPr="008A2BFE">
          <w:rPr>
            <w:rStyle w:val="Hyperlink"/>
          </w:rPr>
          <w:t>Figure 5-6</w:t>
        </w:r>
        <w:r w:rsidR="00C07481">
          <w:rPr>
            <w:rFonts w:asciiTheme="minorHAnsi" w:eastAsiaTheme="minorEastAsia" w:hAnsiTheme="minorHAnsi" w:cstheme="minorBidi"/>
          </w:rPr>
          <w:tab/>
        </w:r>
        <w:r w:rsidR="00C07481" w:rsidRPr="008A2BFE">
          <w:rPr>
            <w:rStyle w:val="Hyperlink"/>
          </w:rPr>
          <w:t xml:space="preserve"> Second Questionnaire Timing</w:t>
        </w:r>
        <w:r w:rsidR="00C07481">
          <w:rPr>
            <w:webHidden/>
          </w:rPr>
          <w:tab/>
        </w:r>
        <w:r w:rsidR="00C07481">
          <w:rPr>
            <w:webHidden/>
          </w:rPr>
          <w:fldChar w:fldCharType="begin"/>
        </w:r>
        <w:r w:rsidR="00C07481">
          <w:rPr>
            <w:webHidden/>
          </w:rPr>
          <w:instrText xml:space="preserve"> PAGEREF _Toc89941703 \h </w:instrText>
        </w:r>
        <w:r w:rsidR="00C07481">
          <w:rPr>
            <w:webHidden/>
          </w:rPr>
        </w:r>
        <w:r w:rsidR="00C07481">
          <w:rPr>
            <w:webHidden/>
          </w:rPr>
          <w:fldChar w:fldCharType="separate"/>
        </w:r>
        <w:r w:rsidR="00E42D1E">
          <w:rPr>
            <w:webHidden/>
          </w:rPr>
          <w:t>56</w:t>
        </w:r>
        <w:r w:rsidR="00C07481">
          <w:rPr>
            <w:webHidden/>
          </w:rPr>
          <w:fldChar w:fldCharType="end"/>
        </w:r>
      </w:hyperlink>
    </w:p>
    <w:p w14:paraId="627D70D7" w14:textId="6AD3EF4A" w:rsidR="00C07481" w:rsidRDefault="00717F84">
      <w:pPr>
        <w:pStyle w:val="TableofFigures"/>
        <w:rPr>
          <w:rFonts w:asciiTheme="minorHAnsi" w:eastAsiaTheme="minorEastAsia" w:hAnsiTheme="minorHAnsi" w:cstheme="minorBidi"/>
        </w:rPr>
      </w:pPr>
      <w:hyperlink w:anchor="_Toc89941704" w:history="1">
        <w:r w:rsidR="00C07481" w:rsidRPr="008A2BFE">
          <w:rPr>
            <w:rStyle w:val="Hyperlink"/>
          </w:rPr>
          <w:t>Figure 5-7</w:t>
        </w:r>
        <w:r w:rsidR="00C07481">
          <w:rPr>
            <w:rFonts w:asciiTheme="minorHAnsi" w:eastAsiaTheme="minorEastAsia" w:hAnsiTheme="minorHAnsi" w:cstheme="minorBidi"/>
          </w:rPr>
          <w:tab/>
        </w:r>
        <w:r w:rsidR="00C07481" w:rsidRPr="008A2BFE">
          <w:rPr>
            <w:rStyle w:val="Hyperlink"/>
          </w:rPr>
          <w:t xml:space="preserve"> Telephone Follow-up Timing</w:t>
        </w:r>
        <w:r w:rsidR="00C07481">
          <w:rPr>
            <w:webHidden/>
          </w:rPr>
          <w:tab/>
        </w:r>
        <w:r w:rsidR="00C07481">
          <w:rPr>
            <w:webHidden/>
          </w:rPr>
          <w:fldChar w:fldCharType="begin"/>
        </w:r>
        <w:r w:rsidR="00C07481">
          <w:rPr>
            <w:webHidden/>
          </w:rPr>
          <w:instrText xml:space="preserve"> PAGEREF _Toc89941704 \h </w:instrText>
        </w:r>
        <w:r w:rsidR="00C07481">
          <w:rPr>
            <w:webHidden/>
          </w:rPr>
        </w:r>
        <w:r w:rsidR="00C07481">
          <w:rPr>
            <w:webHidden/>
          </w:rPr>
          <w:fldChar w:fldCharType="separate"/>
        </w:r>
        <w:r w:rsidR="00E42D1E">
          <w:rPr>
            <w:webHidden/>
          </w:rPr>
          <w:t>65</w:t>
        </w:r>
        <w:r w:rsidR="00C07481">
          <w:rPr>
            <w:webHidden/>
          </w:rPr>
          <w:fldChar w:fldCharType="end"/>
        </w:r>
      </w:hyperlink>
    </w:p>
    <w:p w14:paraId="015ED86D" w14:textId="2B00AE9C" w:rsidR="00C07481" w:rsidRDefault="00717F84">
      <w:pPr>
        <w:pStyle w:val="TableofFigures"/>
        <w:rPr>
          <w:rFonts w:asciiTheme="minorHAnsi" w:eastAsiaTheme="minorEastAsia" w:hAnsiTheme="minorHAnsi" w:cstheme="minorBidi"/>
        </w:rPr>
      </w:pPr>
      <w:hyperlink w:anchor="_Toc89941705" w:history="1">
        <w:r w:rsidR="00C07481" w:rsidRPr="008A2BFE">
          <w:rPr>
            <w:rStyle w:val="Hyperlink"/>
          </w:rPr>
          <w:t>Figure 5-8</w:t>
        </w:r>
        <w:r w:rsidR="00C07481">
          <w:rPr>
            <w:rFonts w:asciiTheme="minorHAnsi" w:eastAsiaTheme="minorEastAsia" w:hAnsiTheme="minorHAnsi" w:cstheme="minorBidi"/>
          </w:rPr>
          <w:tab/>
        </w:r>
        <w:r w:rsidR="00C07481" w:rsidRPr="008A2BFE">
          <w:rPr>
            <w:rStyle w:val="Hyperlink"/>
          </w:rPr>
          <w:t xml:space="preserve"> Help Desk Timing</w:t>
        </w:r>
        <w:r w:rsidR="00C07481">
          <w:rPr>
            <w:webHidden/>
          </w:rPr>
          <w:tab/>
        </w:r>
        <w:r w:rsidR="00C07481">
          <w:rPr>
            <w:webHidden/>
          </w:rPr>
          <w:fldChar w:fldCharType="begin"/>
        </w:r>
        <w:r w:rsidR="00C07481">
          <w:rPr>
            <w:webHidden/>
          </w:rPr>
          <w:instrText xml:space="preserve"> PAGEREF _Toc89941705 \h </w:instrText>
        </w:r>
        <w:r w:rsidR="00C07481">
          <w:rPr>
            <w:webHidden/>
          </w:rPr>
        </w:r>
        <w:r w:rsidR="00C07481">
          <w:rPr>
            <w:webHidden/>
          </w:rPr>
          <w:fldChar w:fldCharType="separate"/>
        </w:r>
        <w:r w:rsidR="00E42D1E">
          <w:rPr>
            <w:webHidden/>
          </w:rPr>
          <w:t>66</w:t>
        </w:r>
        <w:r w:rsidR="00C07481">
          <w:rPr>
            <w:webHidden/>
          </w:rPr>
          <w:fldChar w:fldCharType="end"/>
        </w:r>
      </w:hyperlink>
    </w:p>
    <w:p w14:paraId="2EA18BCA" w14:textId="6DCA446C" w:rsidR="00C07481" w:rsidRDefault="00717F84">
      <w:pPr>
        <w:pStyle w:val="TableofFigures"/>
        <w:rPr>
          <w:rFonts w:asciiTheme="minorHAnsi" w:eastAsiaTheme="minorEastAsia" w:hAnsiTheme="minorHAnsi" w:cstheme="minorBidi"/>
        </w:rPr>
      </w:pPr>
      <w:hyperlink w:anchor="_Toc89941706" w:history="1">
        <w:r w:rsidR="00C07481" w:rsidRPr="008A2BFE">
          <w:rPr>
            <w:rStyle w:val="Hyperlink"/>
          </w:rPr>
          <w:t>Figure 7-1</w:t>
        </w:r>
        <w:r w:rsidR="00C07481">
          <w:rPr>
            <w:rFonts w:asciiTheme="minorHAnsi" w:eastAsiaTheme="minorEastAsia" w:hAnsiTheme="minorHAnsi" w:cstheme="minorBidi"/>
          </w:rPr>
          <w:tab/>
        </w:r>
        <w:r w:rsidR="00C07481" w:rsidRPr="008A2BFE">
          <w:rPr>
            <w:rStyle w:val="Hyperlink"/>
          </w:rPr>
          <w:t xml:space="preserve"> Data Submissions Timing</w:t>
        </w:r>
        <w:r w:rsidR="00C07481">
          <w:rPr>
            <w:webHidden/>
          </w:rPr>
          <w:tab/>
        </w:r>
        <w:r w:rsidR="00C07481">
          <w:rPr>
            <w:webHidden/>
          </w:rPr>
          <w:fldChar w:fldCharType="begin"/>
        </w:r>
        <w:r w:rsidR="00C07481">
          <w:rPr>
            <w:webHidden/>
          </w:rPr>
          <w:instrText xml:space="preserve"> PAGEREF _Toc89941706 \h </w:instrText>
        </w:r>
        <w:r w:rsidR="00C07481">
          <w:rPr>
            <w:webHidden/>
          </w:rPr>
        </w:r>
        <w:r w:rsidR="00C07481">
          <w:rPr>
            <w:webHidden/>
          </w:rPr>
          <w:fldChar w:fldCharType="separate"/>
        </w:r>
        <w:r w:rsidR="00E42D1E">
          <w:rPr>
            <w:webHidden/>
          </w:rPr>
          <w:t>93</w:t>
        </w:r>
        <w:r w:rsidR="00C07481">
          <w:rPr>
            <w:webHidden/>
          </w:rPr>
          <w:fldChar w:fldCharType="end"/>
        </w:r>
      </w:hyperlink>
    </w:p>
    <w:p w14:paraId="067C9516" w14:textId="0D72F456" w:rsidR="00C07481" w:rsidRDefault="00717F84">
      <w:pPr>
        <w:pStyle w:val="TableofFigures"/>
        <w:rPr>
          <w:rFonts w:asciiTheme="minorHAnsi" w:eastAsiaTheme="minorEastAsia" w:hAnsiTheme="minorHAnsi" w:cstheme="minorBidi"/>
        </w:rPr>
      </w:pPr>
      <w:hyperlink w:anchor="_Toc89941707" w:history="1">
        <w:r w:rsidR="00C07481" w:rsidRPr="008A2BFE">
          <w:rPr>
            <w:rStyle w:val="Hyperlink"/>
          </w:rPr>
          <w:t>Figure 10-1</w:t>
        </w:r>
        <w:r w:rsidR="00C07481">
          <w:rPr>
            <w:rFonts w:asciiTheme="minorHAnsi" w:eastAsiaTheme="minorEastAsia" w:hAnsiTheme="minorHAnsi" w:cstheme="minorBidi"/>
          </w:rPr>
          <w:tab/>
        </w:r>
        <w:r w:rsidR="00C07481" w:rsidRPr="008A2BFE">
          <w:rPr>
            <w:rStyle w:val="Hyperlink"/>
          </w:rPr>
          <w:t xml:space="preserve"> Quality Assurance Plans Timing</w:t>
        </w:r>
        <w:r w:rsidR="00C07481">
          <w:rPr>
            <w:webHidden/>
          </w:rPr>
          <w:tab/>
        </w:r>
        <w:r w:rsidR="00C07481">
          <w:rPr>
            <w:webHidden/>
          </w:rPr>
          <w:fldChar w:fldCharType="begin"/>
        </w:r>
        <w:r w:rsidR="00C07481">
          <w:rPr>
            <w:webHidden/>
          </w:rPr>
          <w:instrText xml:space="preserve"> PAGEREF _Toc89941707 \h </w:instrText>
        </w:r>
        <w:r w:rsidR="00C07481">
          <w:rPr>
            <w:webHidden/>
          </w:rPr>
        </w:r>
        <w:r w:rsidR="00C07481">
          <w:rPr>
            <w:webHidden/>
          </w:rPr>
          <w:fldChar w:fldCharType="separate"/>
        </w:r>
        <w:r w:rsidR="00E42D1E">
          <w:rPr>
            <w:webHidden/>
          </w:rPr>
          <w:t>108</w:t>
        </w:r>
        <w:r w:rsidR="00C07481">
          <w:rPr>
            <w:webHidden/>
          </w:rPr>
          <w:fldChar w:fldCharType="end"/>
        </w:r>
      </w:hyperlink>
    </w:p>
    <w:p w14:paraId="58D0E99F" w14:textId="74701DA8" w:rsidR="0094291D" w:rsidRDefault="005313AB" w:rsidP="00FC11CB">
      <w:pPr>
        <w:pStyle w:val="TableofFigures"/>
      </w:pPr>
      <w:r>
        <w:fldChar w:fldCharType="end"/>
      </w:r>
    </w:p>
    <w:p w14:paraId="619F5D9D" w14:textId="77777777" w:rsidR="0094291D" w:rsidRDefault="0094291D" w:rsidP="00FC11CB">
      <w:pPr>
        <w:pStyle w:val="TableofFigures"/>
      </w:pPr>
    </w:p>
    <w:p w14:paraId="39D73C9B" w14:textId="2EAA7E1F" w:rsidR="0094291D" w:rsidRDefault="0094291D" w:rsidP="005C7ABE">
      <w:pPr>
        <w:pStyle w:val="TOCHeading"/>
      </w:pPr>
      <w:r>
        <w:t xml:space="preserve">List of </w:t>
      </w:r>
      <w:r w:rsidR="00B75166">
        <w:t>Exhibits</w:t>
      </w:r>
    </w:p>
    <w:p w14:paraId="659F18B2" w14:textId="3BC0F820" w:rsidR="00B970A4" w:rsidRDefault="005313AB">
      <w:pPr>
        <w:pStyle w:val="TableofFigures"/>
        <w:rPr>
          <w:rFonts w:asciiTheme="minorHAnsi" w:eastAsiaTheme="minorEastAsia" w:hAnsiTheme="minorHAnsi" w:cstheme="minorBidi"/>
          <w:lang w:eastAsia="zh-CN"/>
        </w:rPr>
      </w:pPr>
      <w:r>
        <w:fldChar w:fldCharType="begin"/>
      </w:r>
      <w:r>
        <w:instrText xml:space="preserve"> TOC \h \z \t "Table-title" \c </w:instrText>
      </w:r>
      <w:r>
        <w:fldChar w:fldCharType="separate"/>
      </w:r>
      <w:hyperlink w:anchor="_Toc89795241" w:history="1">
        <w:r w:rsidR="00B970A4" w:rsidRPr="00380908">
          <w:rPr>
            <w:rStyle w:val="Hyperlink"/>
          </w:rPr>
          <w:t>Exhibit 2-1</w:t>
        </w:r>
        <w:r w:rsidR="00B970A4">
          <w:rPr>
            <w:rFonts w:asciiTheme="minorHAnsi" w:eastAsiaTheme="minorEastAsia" w:hAnsiTheme="minorHAnsi" w:cstheme="minorBidi"/>
            <w:lang w:eastAsia="zh-CN"/>
          </w:rPr>
          <w:tab/>
        </w:r>
        <w:r w:rsidR="00B970A4" w:rsidRPr="00380908">
          <w:rPr>
            <w:rStyle w:val="Hyperlink"/>
          </w:rPr>
          <w:t xml:space="preserve"> New or Updated Information in this Manual</w:t>
        </w:r>
        <w:r w:rsidR="00B970A4">
          <w:rPr>
            <w:webHidden/>
          </w:rPr>
          <w:tab/>
        </w:r>
        <w:r w:rsidR="00B970A4">
          <w:rPr>
            <w:webHidden/>
          </w:rPr>
          <w:fldChar w:fldCharType="begin"/>
        </w:r>
        <w:r w:rsidR="00B970A4">
          <w:rPr>
            <w:webHidden/>
          </w:rPr>
          <w:instrText xml:space="preserve"> PAGEREF _Toc89795241 \h </w:instrText>
        </w:r>
        <w:r w:rsidR="00B970A4">
          <w:rPr>
            <w:webHidden/>
          </w:rPr>
        </w:r>
        <w:r w:rsidR="00B970A4">
          <w:rPr>
            <w:webHidden/>
          </w:rPr>
          <w:fldChar w:fldCharType="separate"/>
        </w:r>
        <w:r w:rsidR="00E42D1E">
          <w:rPr>
            <w:webHidden/>
          </w:rPr>
          <w:t>13</w:t>
        </w:r>
        <w:r w:rsidR="00B970A4">
          <w:rPr>
            <w:webHidden/>
          </w:rPr>
          <w:fldChar w:fldCharType="end"/>
        </w:r>
      </w:hyperlink>
    </w:p>
    <w:p w14:paraId="2383544F" w14:textId="7727C0D7" w:rsidR="00B970A4" w:rsidRDefault="00717F84">
      <w:pPr>
        <w:pStyle w:val="TableofFigures"/>
        <w:rPr>
          <w:rFonts w:asciiTheme="minorHAnsi" w:eastAsiaTheme="minorEastAsia" w:hAnsiTheme="minorHAnsi" w:cstheme="minorBidi"/>
          <w:lang w:eastAsia="zh-CN"/>
        </w:rPr>
      </w:pPr>
      <w:hyperlink w:anchor="_Toc89795242" w:history="1">
        <w:r w:rsidR="00B970A4" w:rsidRPr="00380908">
          <w:rPr>
            <w:rStyle w:val="Hyperlink"/>
          </w:rPr>
          <w:t>Exhibit 4-1</w:t>
        </w:r>
        <w:r w:rsidR="00B970A4">
          <w:rPr>
            <w:rFonts w:asciiTheme="minorHAnsi" w:eastAsiaTheme="minorEastAsia" w:hAnsiTheme="minorHAnsi" w:cstheme="minorBidi"/>
            <w:lang w:eastAsia="zh-CN"/>
          </w:rPr>
          <w:tab/>
        </w:r>
        <w:r w:rsidR="00B970A4" w:rsidRPr="00380908">
          <w:rPr>
            <w:rStyle w:val="Hyperlink"/>
          </w:rPr>
          <w:t xml:space="preserve"> Number of Patients CMS will sample, By Practice site Size Strata</w:t>
        </w:r>
        <w:r w:rsidR="00B970A4">
          <w:rPr>
            <w:webHidden/>
          </w:rPr>
          <w:tab/>
        </w:r>
        <w:r w:rsidR="00B970A4">
          <w:rPr>
            <w:webHidden/>
          </w:rPr>
          <w:fldChar w:fldCharType="begin"/>
        </w:r>
        <w:r w:rsidR="00B970A4">
          <w:rPr>
            <w:webHidden/>
          </w:rPr>
          <w:instrText xml:space="preserve"> PAGEREF _Toc89795242 \h </w:instrText>
        </w:r>
        <w:r w:rsidR="00B970A4">
          <w:rPr>
            <w:webHidden/>
          </w:rPr>
        </w:r>
        <w:r w:rsidR="00B970A4">
          <w:rPr>
            <w:webHidden/>
          </w:rPr>
          <w:fldChar w:fldCharType="separate"/>
        </w:r>
        <w:r w:rsidR="00E42D1E">
          <w:rPr>
            <w:webHidden/>
          </w:rPr>
          <w:t>32</w:t>
        </w:r>
        <w:r w:rsidR="00B970A4">
          <w:rPr>
            <w:webHidden/>
          </w:rPr>
          <w:fldChar w:fldCharType="end"/>
        </w:r>
      </w:hyperlink>
    </w:p>
    <w:p w14:paraId="004626E8" w14:textId="5827BC4E" w:rsidR="00B970A4" w:rsidRDefault="00717F84">
      <w:pPr>
        <w:pStyle w:val="TableofFigures"/>
        <w:rPr>
          <w:rFonts w:asciiTheme="minorHAnsi" w:eastAsiaTheme="minorEastAsia" w:hAnsiTheme="minorHAnsi" w:cstheme="minorBidi"/>
          <w:lang w:eastAsia="zh-CN"/>
        </w:rPr>
      </w:pPr>
      <w:hyperlink w:anchor="_Toc89795243" w:history="1">
        <w:r w:rsidR="00B970A4" w:rsidRPr="00380908">
          <w:rPr>
            <w:rStyle w:val="Hyperlink"/>
          </w:rPr>
          <w:t>Exhibit 4-2</w:t>
        </w:r>
        <w:r w:rsidR="00B970A4">
          <w:rPr>
            <w:rFonts w:asciiTheme="minorHAnsi" w:eastAsiaTheme="minorEastAsia" w:hAnsiTheme="minorHAnsi" w:cstheme="minorBidi"/>
            <w:lang w:eastAsia="zh-CN"/>
          </w:rPr>
          <w:tab/>
        </w:r>
        <w:r w:rsidR="00B970A4" w:rsidRPr="00380908">
          <w:rPr>
            <w:rStyle w:val="Hyperlink"/>
          </w:rPr>
          <w:t xml:space="preserve"> Variables Included in PCF PEC Survey Sample Files</w:t>
        </w:r>
        <w:r w:rsidR="00B970A4">
          <w:rPr>
            <w:webHidden/>
          </w:rPr>
          <w:tab/>
        </w:r>
        <w:r w:rsidR="00B970A4">
          <w:rPr>
            <w:webHidden/>
          </w:rPr>
          <w:fldChar w:fldCharType="begin"/>
        </w:r>
        <w:r w:rsidR="00B970A4">
          <w:rPr>
            <w:webHidden/>
          </w:rPr>
          <w:instrText xml:space="preserve"> PAGEREF _Toc89795243 \h </w:instrText>
        </w:r>
        <w:r w:rsidR="00B970A4">
          <w:rPr>
            <w:webHidden/>
          </w:rPr>
        </w:r>
        <w:r w:rsidR="00B970A4">
          <w:rPr>
            <w:webHidden/>
          </w:rPr>
          <w:fldChar w:fldCharType="separate"/>
        </w:r>
        <w:r w:rsidR="00E42D1E">
          <w:rPr>
            <w:webHidden/>
          </w:rPr>
          <w:t>35</w:t>
        </w:r>
        <w:r w:rsidR="00B970A4">
          <w:rPr>
            <w:webHidden/>
          </w:rPr>
          <w:fldChar w:fldCharType="end"/>
        </w:r>
      </w:hyperlink>
    </w:p>
    <w:p w14:paraId="1E4F3B58" w14:textId="6CAE3D85" w:rsidR="00B970A4" w:rsidRDefault="00717F84">
      <w:pPr>
        <w:pStyle w:val="TableofFigures"/>
        <w:rPr>
          <w:rFonts w:asciiTheme="minorHAnsi" w:eastAsiaTheme="minorEastAsia" w:hAnsiTheme="minorHAnsi" w:cstheme="minorBidi"/>
          <w:lang w:eastAsia="zh-CN"/>
        </w:rPr>
      </w:pPr>
      <w:hyperlink w:anchor="_Toc89795244" w:history="1">
        <w:r w:rsidR="00B970A4" w:rsidRPr="00380908">
          <w:rPr>
            <w:rStyle w:val="Hyperlink"/>
          </w:rPr>
          <w:t>Exhibit 5-1</w:t>
        </w:r>
        <w:r w:rsidR="00B970A4">
          <w:rPr>
            <w:rFonts w:asciiTheme="minorHAnsi" w:eastAsiaTheme="minorEastAsia" w:hAnsiTheme="minorHAnsi" w:cstheme="minorBidi"/>
            <w:lang w:eastAsia="zh-CN"/>
          </w:rPr>
          <w:tab/>
        </w:r>
        <w:r w:rsidR="00B970A4" w:rsidRPr="00380908">
          <w:rPr>
            <w:rStyle w:val="Hyperlink"/>
          </w:rPr>
          <w:t xml:space="preserve"> PCF PEC Survey Administration Schedule</w:t>
        </w:r>
        <w:r w:rsidR="00B970A4">
          <w:rPr>
            <w:webHidden/>
          </w:rPr>
          <w:tab/>
        </w:r>
        <w:r w:rsidR="00B970A4">
          <w:rPr>
            <w:webHidden/>
          </w:rPr>
          <w:fldChar w:fldCharType="begin"/>
        </w:r>
        <w:r w:rsidR="00B970A4">
          <w:rPr>
            <w:webHidden/>
          </w:rPr>
          <w:instrText xml:space="preserve"> PAGEREF _Toc89795244 \h </w:instrText>
        </w:r>
        <w:r w:rsidR="00B970A4">
          <w:rPr>
            <w:webHidden/>
          </w:rPr>
        </w:r>
        <w:r w:rsidR="00B970A4">
          <w:rPr>
            <w:webHidden/>
          </w:rPr>
          <w:fldChar w:fldCharType="separate"/>
        </w:r>
        <w:r w:rsidR="00E42D1E">
          <w:rPr>
            <w:webHidden/>
          </w:rPr>
          <w:t>45</w:t>
        </w:r>
        <w:r w:rsidR="00B970A4">
          <w:rPr>
            <w:webHidden/>
          </w:rPr>
          <w:fldChar w:fldCharType="end"/>
        </w:r>
      </w:hyperlink>
    </w:p>
    <w:p w14:paraId="60A46720" w14:textId="52900E84" w:rsidR="00B970A4" w:rsidRDefault="00717F84">
      <w:pPr>
        <w:pStyle w:val="TableofFigures"/>
        <w:rPr>
          <w:rFonts w:asciiTheme="minorHAnsi" w:eastAsiaTheme="minorEastAsia" w:hAnsiTheme="minorHAnsi" w:cstheme="minorBidi"/>
          <w:lang w:eastAsia="zh-CN"/>
        </w:rPr>
      </w:pPr>
      <w:hyperlink w:anchor="_Toc89795245" w:history="1">
        <w:r w:rsidR="00B970A4" w:rsidRPr="00380908">
          <w:rPr>
            <w:rStyle w:val="Hyperlink"/>
          </w:rPr>
          <w:t>Exhibit 5-2</w:t>
        </w:r>
        <w:r w:rsidR="00B970A4">
          <w:rPr>
            <w:rFonts w:asciiTheme="minorHAnsi" w:eastAsiaTheme="minorEastAsia" w:hAnsiTheme="minorHAnsi" w:cstheme="minorBidi"/>
            <w:lang w:eastAsia="zh-CN"/>
          </w:rPr>
          <w:tab/>
        </w:r>
        <w:r w:rsidR="00B970A4" w:rsidRPr="00380908">
          <w:rPr>
            <w:rStyle w:val="Hyperlink"/>
          </w:rPr>
          <w:t xml:space="preserve"> PCF PEC Survey Final Status Codes</w:t>
        </w:r>
        <w:r w:rsidR="00B970A4">
          <w:rPr>
            <w:webHidden/>
          </w:rPr>
          <w:tab/>
        </w:r>
        <w:r w:rsidR="00B970A4">
          <w:rPr>
            <w:webHidden/>
          </w:rPr>
          <w:fldChar w:fldCharType="begin"/>
        </w:r>
        <w:r w:rsidR="00B970A4">
          <w:rPr>
            <w:webHidden/>
          </w:rPr>
          <w:instrText xml:space="preserve"> PAGEREF _Toc89795245 \h </w:instrText>
        </w:r>
        <w:r w:rsidR="00B970A4">
          <w:rPr>
            <w:webHidden/>
          </w:rPr>
        </w:r>
        <w:r w:rsidR="00B970A4">
          <w:rPr>
            <w:webHidden/>
          </w:rPr>
          <w:fldChar w:fldCharType="separate"/>
        </w:r>
        <w:r w:rsidR="00E42D1E">
          <w:rPr>
            <w:webHidden/>
          </w:rPr>
          <w:t>61</w:t>
        </w:r>
        <w:r w:rsidR="00B970A4">
          <w:rPr>
            <w:webHidden/>
          </w:rPr>
          <w:fldChar w:fldCharType="end"/>
        </w:r>
      </w:hyperlink>
    </w:p>
    <w:p w14:paraId="1E151BC8" w14:textId="6E932A73" w:rsidR="00B970A4" w:rsidRDefault="00717F84">
      <w:pPr>
        <w:pStyle w:val="TableofFigures"/>
        <w:rPr>
          <w:rFonts w:asciiTheme="minorHAnsi" w:eastAsiaTheme="minorEastAsia" w:hAnsiTheme="minorHAnsi" w:cstheme="minorBidi"/>
          <w:lang w:eastAsia="zh-CN"/>
        </w:rPr>
      </w:pPr>
      <w:hyperlink w:anchor="_Toc89795246" w:history="1">
        <w:r w:rsidR="00B970A4" w:rsidRPr="00380908">
          <w:rPr>
            <w:rStyle w:val="Hyperlink"/>
          </w:rPr>
          <w:t>Exhibit 6-1</w:t>
        </w:r>
        <w:r w:rsidR="00B970A4">
          <w:rPr>
            <w:rFonts w:asciiTheme="minorHAnsi" w:eastAsiaTheme="minorEastAsia" w:hAnsiTheme="minorHAnsi" w:cstheme="minorBidi"/>
            <w:lang w:eastAsia="zh-CN"/>
          </w:rPr>
          <w:tab/>
        </w:r>
        <w:r w:rsidR="00B970A4" w:rsidRPr="00380908">
          <w:rPr>
            <w:rStyle w:val="Hyperlink"/>
          </w:rPr>
          <w:t xml:space="preserve"> PCF PEC Survey Items and Survey Completeness Criteria</w:t>
        </w:r>
        <w:r w:rsidR="00B970A4">
          <w:rPr>
            <w:webHidden/>
          </w:rPr>
          <w:tab/>
        </w:r>
        <w:r w:rsidR="00B970A4">
          <w:rPr>
            <w:webHidden/>
          </w:rPr>
          <w:fldChar w:fldCharType="begin"/>
        </w:r>
        <w:r w:rsidR="00B970A4">
          <w:rPr>
            <w:webHidden/>
          </w:rPr>
          <w:instrText xml:space="preserve"> PAGEREF _Toc89795246 \h </w:instrText>
        </w:r>
        <w:r w:rsidR="00B970A4">
          <w:rPr>
            <w:webHidden/>
          </w:rPr>
        </w:r>
        <w:r w:rsidR="00B970A4">
          <w:rPr>
            <w:webHidden/>
          </w:rPr>
          <w:fldChar w:fldCharType="separate"/>
        </w:r>
        <w:r w:rsidR="00E42D1E">
          <w:rPr>
            <w:webHidden/>
          </w:rPr>
          <w:t>84</w:t>
        </w:r>
        <w:r w:rsidR="00B970A4">
          <w:rPr>
            <w:webHidden/>
          </w:rPr>
          <w:fldChar w:fldCharType="end"/>
        </w:r>
      </w:hyperlink>
    </w:p>
    <w:p w14:paraId="2AD78360" w14:textId="3BFD0048" w:rsidR="00B970A4" w:rsidRDefault="00717F84">
      <w:pPr>
        <w:pStyle w:val="TableofFigures"/>
        <w:rPr>
          <w:rFonts w:asciiTheme="minorHAnsi" w:eastAsiaTheme="minorEastAsia" w:hAnsiTheme="minorHAnsi" w:cstheme="minorBidi"/>
          <w:lang w:eastAsia="zh-CN"/>
        </w:rPr>
      </w:pPr>
      <w:hyperlink w:anchor="_Toc89795247" w:history="1">
        <w:r w:rsidR="00B970A4" w:rsidRPr="00380908">
          <w:rPr>
            <w:rStyle w:val="Hyperlink"/>
          </w:rPr>
          <w:t>Exhibit 10-1</w:t>
        </w:r>
        <w:r w:rsidR="00B970A4">
          <w:rPr>
            <w:rFonts w:asciiTheme="minorHAnsi" w:eastAsiaTheme="minorEastAsia" w:hAnsiTheme="minorHAnsi" w:cstheme="minorBidi"/>
            <w:lang w:eastAsia="zh-CN"/>
          </w:rPr>
          <w:tab/>
        </w:r>
        <w:r w:rsidR="00B970A4" w:rsidRPr="00380908">
          <w:rPr>
            <w:rStyle w:val="Hyperlink"/>
          </w:rPr>
          <w:t xml:space="preserve"> PCF PEC Survey Oversight Timeline</w:t>
        </w:r>
        <w:r w:rsidR="00B970A4">
          <w:rPr>
            <w:webHidden/>
          </w:rPr>
          <w:tab/>
        </w:r>
        <w:r w:rsidR="00B970A4">
          <w:rPr>
            <w:webHidden/>
          </w:rPr>
          <w:fldChar w:fldCharType="begin"/>
        </w:r>
        <w:r w:rsidR="00B970A4">
          <w:rPr>
            <w:webHidden/>
          </w:rPr>
          <w:instrText xml:space="preserve"> PAGEREF _Toc89795247 \h </w:instrText>
        </w:r>
        <w:r w:rsidR="00B970A4">
          <w:rPr>
            <w:webHidden/>
          </w:rPr>
        </w:r>
        <w:r w:rsidR="00B970A4">
          <w:rPr>
            <w:webHidden/>
          </w:rPr>
          <w:fldChar w:fldCharType="separate"/>
        </w:r>
        <w:r w:rsidR="00E42D1E">
          <w:rPr>
            <w:webHidden/>
          </w:rPr>
          <w:t>107</w:t>
        </w:r>
        <w:r w:rsidR="00B970A4">
          <w:rPr>
            <w:webHidden/>
          </w:rPr>
          <w:fldChar w:fldCharType="end"/>
        </w:r>
      </w:hyperlink>
    </w:p>
    <w:p w14:paraId="4C3E5FAB" w14:textId="28D7CACD" w:rsidR="0094291D" w:rsidRDefault="005313AB" w:rsidP="00FC11CB">
      <w:pPr>
        <w:pStyle w:val="TableofFigures"/>
      </w:pPr>
      <w:r>
        <w:fldChar w:fldCharType="end"/>
      </w:r>
    </w:p>
    <w:p w14:paraId="0FE8F0D3" w14:textId="77777777" w:rsidR="0094291D" w:rsidRDefault="0094291D" w:rsidP="0094291D">
      <w:pPr>
        <w:rPr>
          <w:rFonts w:cs="Arial"/>
        </w:rPr>
      </w:pPr>
    </w:p>
    <w:p w14:paraId="766B8FFD" w14:textId="77777777" w:rsidR="0094291D" w:rsidRDefault="0094291D" w:rsidP="0094291D">
      <w:pPr>
        <w:rPr>
          <w:rFonts w:cs="Arial"/>
        </w:rPr>
      </w:pPr>
      <w:r>
        <w:rPr>
          <w:rFonts w:cs="Arial"/>
        </w:rPr>
        <w:br w:type="page"/>
      </w:r>
    </w:p>
    <w:p w14:paraId="177FC5BD" w14:textId="50735828" w:rsidR="0094291D" w:rsidRDefault="0094291D" w:rsidP="005311D1">
      <w:pPr>
        <w:pStyle w:val="ESHeading1"/>
      </w:pPr>
      <w:bookmarkStart w:id="0" w:name="_Toc497076648"/>
      <w:bookmarkStart w:id="1" w:name="_Toc86390479"/>
      <w:r>
        <w:lastRenderedPageBreak/>
        <w:t>Acronyms</w:t>
      </w:r>
      <w:bookmarkEnd w:id="0"/>
      <w:bookmarkEnd w:id="1"/>
    </w:p>
    <w:p w14:paraId="1BD19BA2" w14:textId="0C8AED12" w:rsidR="0094291D" w:rsidRDefault="0094291D" w:rsidP="0094291D">
      <w:pPr>
        <w:pStyle w:val="TOCHead"/>
        <w:tabs>
          <w:tab w:val="left" w:pos="2160"/>
        </w:tabs>
        <w:rPr>
          <w:rFonts w:cs="Arial"/>
        </w:rPr>
      </w:pPr>
      <w:r>
        <w:rPr>
          <w:rFonts w:cs="Arial"/>
        </w:rPr>
        <w:t>Acronym</w:t>
      </w:r>
      <w:r>
        <w:tab/>
      </w:r>
      <w:r>
        <w:rPr>
          <w:rFonts w:cs="Arial"/>
        </w:rPr>
        <w:t>Term</w:t>
      </w:r>
    </w:p>
    <w:p w14:paraId="79C15B74" w14:textId="1BA392A7" w:rsidR="00DC4658" w:rsidRPr="00DC4658" w:rsidRDefault="00DC4658" w:rsidP="00DC4658">
      <w:pPr>
        <w:pStyle w:val="BodyText2"/>
      </w:pPr>
      <w:r w:rsidRPr="00DC4658">
        <w:t xml:space="preserve">ACO </w:t>
      </w:r>
      <w:r>
        <w:tab/>
      </w:r>
      <w:r w:rsidRPr="00DC4658">
        <w:t>Accountable Care Organization</w:t>
      </w:r>
    </w:p>
    <w:p w14:paraId="09DE5925" w14:textId="6D3DDC7E" w:rsidR="00DC4658" w:rsidRPr="00DC4658" w:rsidRDefault="00DC4658" w:rsidP="00DC4658">
      <w:pPr>
        <w:pStyle w:val="BodyText2"/>
      </w:pPr>
      <w:r w:rsidRPr="00DC4658">
        <w:t xml:space="preserve">ATA </w:t>
      </w:r>
      <w:r>
        <w:tab/>
      </w:r>
      <w:r w:rsidRPr="00DC4658">
        <w:t>Applies to all</w:t>
      </w:r>
    </w:p>
    <w:p w14:paraId="320E986A" w14:textId="7940C714" w:rsidR="00DC4658" w:rsidRPr="00DC4658" w:rsidRDefault="00DC4658" w:rsidP="00DC4658">
      <w:pPr>
        <w:pStyle w:val="BodyText2"/>
      </w:pPr>
      <w:r w:rsidRPr="00DC4658">
        <w:t xml:space="preserve">CAHPS </w:t>
      </w:r>
      <w:r>
        <w:tab/>
      </w:r>
      <w:r w:rsidRPr="00DC4658">
        <w:t>Consumer Assessment of Healthcare Providers and Systems</w:t>
      </w:r>
    </w:p>
    <w:p w14:paraId="74F9E848" w14:textId="45224D77" w:rsidR="00DC4658" w:rsidRDefault="00DC4658" w:rsidP="00DC4658">
      <w:pPr>
        <w:pStyle w:val="BodyText2"/>
      </w:pPr>
      <w:r>
        <w:t xml:space="preserve">CATI </w:t>
      </w:r>
      <w:r>
        <w:tab/>
        <w:t>Computer Assisted Telephone Interviewing</w:t>
      </w:r>
    </w:p>
    <w:p w14:paraId="4C18327D" w14:textId="01E71023" w:rsidR="00F16C42" w:rsidRPr="00DC4658" w:rsidRDefault="00F16C42" w:rsidP="00DC4658">
      <w:pPr>
        <w:pStyle w:val="BodyText2"/>
      </w:pPr>
      <w:r>
        <w:t>CDA</w:t>
      </w:r>
      <w:r>
        <w:tab/>
        <w:t xml:space="preserve">Confidential Disclosure Agreement </w:t>
      </w:r>
    </w:p>
    <w:p w14:paraId="325100D4" w14:textId="5002AA2B" w:rsidR="00DC4658" w:rsidRPr="00DC4658" w:rsidRDefault="00DC4658" w:rsidP="00DC4658">
      <w:pPr>
        <w:pStyle w:val="BodyText2"/>
      </w:pPr>
      <w:r w:rsidRPr="00DC4658">
        <w:t xml:space="preserve">CMS </w:t>
      </w:r>
      <w:r>
        <w:tab/>
      </w:r>
      <w:r w:rsidRPr="00DC4658">
        <w:t>Centers for Medicare and Medicaid Services</w:t>
      </w:r>
    </w:p>
    <w:p w14:paraId="6899836E" w14:textId="11470898" w:rsidR="00DC4658" w:rsidRPr="00DC4658" w:rsidRDefault="00DC4658" w:rsidP="00DC4658">
      <w:pPr>
        <w:pStyle w:val="BodyText2"/>
      </w:pPr>
      <w:r w:rsidRPr="00DC4658">
        <w:t xml:space="preserve">DUA </w:t>
      </w:r>
      <w:r>
        <w:tab/>
      </w:r>
      <w:r w:rsidRPr="00DC4658">
        <w:t>Data Use Agreement</w:t>
      </w:r>
    </w:p>
    <w:p w14:paraId="6453F890" w14:textId="6D2161F1" w:rsidR="00DC4658" w:rsidRPr="00DC4658" w:rsidRDefault="00DC4658" w:rsidP="00DC4658">
      <w:pPr>
        <w:pStyle w:val="BodyText2"/>
      </w:pPr>
      <w:r w:rsidRPr="00DC4658">
        <w:t xml:space="preserve">PECS </w:t>
      </w:r>
      <w:r>
        <w:tab/>
      </w:r>
      <w:r w:rsidRPr="00DC4658">
        <w:t xml:space="preserve">Patient Experience of Care Survey </w:t>
      </w:r>
    </w:p>
    <w:p w14:paraId="047391D8" w14:textId="34B759A1" w:rsidR="00DC4658" w:rsidRPr="00DC4658" w:rsidRDefault="00DC4658" w:rsidP="00DC4658">
      <w:pPr>
        <w:pStyle w:val="BodyText2"/>
      </w:pPr>
      <w:r w:rsidRPr="00DC4658">
        <w:t xml:space="preserve">PHI </w:t>
      </w:r>
      <w:r>
        <w:tab/>
      </w:r>
      <w:r w:rsidRPr="00DC4658">
        <w:t>Protected health information</w:t>
      </w:r>
    </w:p>
    <w:p w14:paraId="60AEC3AA" w14:textId="78F651B9" w:rsidR="00DC4658" w:rsidRPr="00DC4658" w:rsidRDefault="00DC4658" w:rsidP="00DC4658">
      <w:pPr>
        <w:pStyle w:val="BodyText2"/>
      </w:pPr>
      <w:r w:rsidRPr="00DC4658">
        <w:t xml:space="preserve">PII </w:t>
      </w:r>
      <w:r>
        <w:tab/>
      </w:r>
      <w:r w:rsidRPr="00DC4658">
        <w:t>Personally identifiable information</w:t>
      </w:r>
    </w:p>
    <w:p w14:paraId="2B953371" w14:textId="1CAA170D" w:rsidR="00DC4658" w:rsidRPr="00DC4658" w:rsidRDefault="00DC4658" w:rsidP="00DC4658">
      <w:pPr>
        <w:pStyle w:val="BodyText2"/>
      </w:pPr>
      <w:r w:rsidRPr="00DC4658">
        <w:t xml:space="preserve">QAP </w:t>
      </w:r>
      <w:r>
        <w:tab/>
      </w:r>
      <w:r w:rsidRPr="00DC4658">
        <w:t>Quality Assurance Plan</w:t>
      </w:r>
    </w:p>
    <w:p w14:paraId="15E331FF" w14:textId="7D8AA5B3" w:rsidR="00DC4658" w:rsidRPr="00DC4658" w:rsidRDefault="00DC4658" w:rsidP="00DC4658">
      <w:pPr>
        <w:pStyle w:val="BodyText2"/>
      </w:pPr>
      <w:r w:rsidRPr="00DC4658">
        <w:t>SID</w:t>
      </w:r>
      <w:r w:rsidR="000D6E33">
        <w:t xml:space="preserve"> </w:t>
      </w:r>
      <w:r>
        <w:tab/>
      </w:r>
      <w:r w:rsidRPr="00DC4658">
        <w:t>Sample Identification Number</w:t>
      </w:r>
    </w:p>
    <w:p w14:paraId="3496DFCC" w14:textId="77777777" w:rsidR="0094291D" w:rsidRDefault="0094291D" w:rsidP="0094291D">
      <w:pPr>
        <w:rPr>
          <w:rFonts w:cs="Arial"/>
        </w:rPr>
      </w:pPr>
    </w:p>
    <w:p w14:paraId="1B145374" w14:textId="3FB55B28" w:rsidR="009572AE" w:rsidRDefault="009572AE">
      <w:pPr>
        <w:rPr>
          <w:rFonts w:cs="Arial"/>
        </w:rPr>
      </w:pPr>
      <w:r>
        <w:rPr>
          <w:rFonts w:cs="Arial"/>
        </w:rPr>
        <w:br w:type="page"/>
      </w:r>
    </w:p>
    <w:p w14:paraId="2B76D131" w14:textId="08441F78" w:rsidR="0094291D" w:rsidRDefault="0094291D" w:rsidP="007E1F37"/>
    <w:p w14:paraId="13F166BB" w14:textId="427D52D4" w:rsidR="009572AE" w:rsidRPr="008723AC" w:rsidRDefault="009572AE" w:rsidP="00CF650C">
      <w:pPr>
        <w:pStyle w:val="ablank"/>
      </w:pPr>
      <w:r w:rsidRPr="008723AC">
        <w:t xml:space="preserve">[This page </w:t>
      </w:r>
      <w:r>
        <w:t xml:space="preserve">was </w:t>
      </w:r>
      <w:r w:rsidRPr="008723AC">
        <w:t>intentionally left blank]</w:t>
      </w:r>
    </w:p>
    <w:p w14:paraId="3877E9D4" w14:textId="77777777" w:rsidR="009572AE" w:rsidRPr="007E1F37" w:rsidRDefault="009572AE" w:rsidP="007E1F37">
      <w:pPr>
        <w:pStyle w:val="BodyText"/>
      </w:pPr>
    </w:p>
    <w:p w14:paraId="75D24169" w14:textId="77777777" w:rsidR="0094291D" w:rsidRPr="007E1F37" w:rsidRDefault="0094291D" w:rsidP="007E1F37">
      <w:pPr>
        <w:pStyle w:val="BodyText"/>
        <w:sectPr w:rsidR="0094291D" w:rsidRPr="007E1F37" w:rsidSect="00656670">
          <w:headerReference w:type="default" r:id="rId13"/>
          <w:footerReference w:type="default" r:id="rId14"/>
          <w:pgSz w:w="12240" w:h="15840" w:code="1"/>
          <w:pgMar w:top="1714" w:right="1440" w:bottom="1440" w:left="1440" w:header="0" w:footer="576" w:gutter="0"/>
          <w:cols w:space="720"/>
          <w:docGrid w:linePitch="299"/>
        </w:sectPr>
      </w:pPr>
    </w:p>
    <w:p w14:paraId="1B6A9E21" w14:textId="4584D6E8" w:rsidR="00DC4658" w:rsidRPr="005A7EC0" w:rsidRDefault="00C30FB7" w:rsidP="002E1776">
      <w:pPr>
        <w:pStyle w:val="Heading1"/>
      </w:pPr>
      <w:bookmarkStart w:id="2" w:name="_Toc60672784"/>
      <w:bookmarkStart w:id="3" w:name="_Toc86390480"/>
      <w:r>
        <w:lastRenderedPageBreak/>
        <w:t>Chapter 1:</w:t>
      </w:r>
      <w:r w:rsidR="00E949FD">
        <w:tab/>
      </w:r>
      <w:r w:rsidR="00DC4658">
        <w:t>Quality Assurance Guidelines and Technical Assistance for Primary Care First Patient Experience of Care Survey (PCF PEC</w:t>
      </w:r>
      <w:r w:rsidR="00AC7C2F">
        <w:t xml:space="preserve"> </w:t>
      </w:r>
      <w:r w:rsidR="00DC4658">
        <w:t>S</w:t>
      </w:r>
      <w:r w:rsidR="00AC7C2F">
        <w:t>urvey</w:t>
      </w:r>
      <w:r w:rsidR="00DC4658">
        <w:t>)</w:t>
      </w:r>
      <w:bookmarkEnd w:id="2"/>
      <w:bookmarkEnd w:id="3"/>
    </w:p>
    <w:p w14:paraId="2E112986" w14:textId="2110C9E8" w:rsidR="00DC4658" w:rsidRDefault="00C30FB7" w:rsidP="00DC4658">
      <w:pPr>
        <w:pStyle w:val="Heading2"/>
      </w:pPr>
      <w:bookmarkStart w:id="4" w:name="_Toc60672785"/>
      <w:bookmarkStart w:id="5" w:name="_Toc86390481"/>
      <w:r>
        <w:t>1.1</w:t>
      </w:r>
      <w:r w:rsidR="00E949FD">
        <w:tab/>
      </w:r>
      <w:r w:rsidR="00DC4658">
        <w:t xml:space="preserve">Purpose of the </w:t>
      </w:r>
      <w:r w:rsidR="00DC4658" w:rsidRPr="00D0211D">
        <w:t>Quality Assurance Guidelines</w:t>
      </w:r>
      <w:bookmarkEnd w:id="4"/>
      <w:bookmarkEnd w:id="5"/>
    </w:p>
    <w:p w14:paraId="6372D35E" w14:textId="797AFCEA" w:rsidR="00DC4658" w:rsidRDefault="00DC4658" w:rsidP="00DC4658">
      <w:pPr>
        <w:pStyle w:val="BodyText"/>
      </w:pPr>
      <w:r w:rsidRPr="367B8675">
        <w:rPr>
          <w:rStyle w:val="BodyTextChar"/>
        </w:rPr>
        <w:t xml:space="preserve">The Centers for Medicare &amp; Medicaid Services (CMS) developed the Quality Assurance Guidelines for the Primary Care First </w:t>
      </w:r>
      <w:r>
        <w:rPr>
          <w:rStyle w:val="BodyTextChar"/>
        </w:rPr>
        <w:t xml:space="preserve">Patient Experience of Care Survey </w:t>
      </w:r>
      <w:r w:rsidRPr="367B8675">
        <w:rPr>
          <w:rStyle w:val="BodyTextChar"/>
        </w:rPr>
        <w:t>(PCF</w:t>
      </w:r>
      <w:r>
        <w:rPr>
          <w:rStyle w:val="BodyTextChar"/>
        </w:rPr>
        <w:t xml:space="preserve"> </w:t>
      </w:r>
      <w:r w:rsidRPr="367B8675">
        <w:rPr>
          <w:rStyle w:val="BodyTextChar"/>
        </w:rPr>
        <w:t>PEC</w:t>
      </w:r>
      <w:r w:rsidR="00AA3E91">
        <w:rPr>
          <w:rStyle w:val="BodyTextChar"/>
        </w:rPr>
        <w:t xml:space="preserve"> </w:t>
      </w:r>
      <w:r w:rsidRPr="367B8675">
        <w:rPr>
          <w:rStyle w:val="BodyTextChar"/>
        </w:rPr>
        <w:t>S</w:t>
      </w:r>
      <w:r w:rsidR="00AA3E91">
        <w:rPr>
          <w:rStyle w:val="BodyTextChar"/>
        </w:rPr>
        <w:t>urvey</w:t>
      </w:r>
      <w:r>
        <w:rPr>
          <w:rStyle w:val="BodyTextChar"/>
        </w:rPr>
        <w:t>) (</w:t>
      </w:r>
      <w:r w:rsidRPr="367B8675">
        <w:rPr>
          <w:rStyle w:val="BodyTextChar"/>
        </w:rPr>
        <w:t>CAHPS</w:t>
      </w:r>
      <w:r w:rsidRPr="00AE260E">
        <w:rPr>
          <w:rStyle w:val="BodyTextChar"/>
          <w:rFonts w:cs="Times New Roman"/>
          <w:vertAlign w:val="superscript"/>
        </w:rPr>
        <w:t>®</w:t>
      </w:r>
      <w:r>
        <w:rPr>
          <w:rStyle w:val="BodyTextChar"/>
        </w:rPr>
        <w:t xml:space="preserve"> with PCF supplemental items</w:t>
      </w:r>
      <w:r w:rsidRPr="367B8675">
        <w:rPr>
          <w:rStyle w:val="BodyTextChar"/>
        </w:rPr>
        <w:t>) to standardize the data collection process and to make sure the survey data collected across survey vendors are comparable. The information included in this document is intended primarily for survey vendors, though PCF practice sites may also find it of interest</w:t>
      </w:r>
      <w:r>
        <w:t>.</w:t>
      </w:r>
      <w:r w:rsidRPr="00E47910">
        <w:t xml:space="preserve"> </w:t>
      </w:r>
      <w:r>
        <w:t>Survey vendors on PCF PECS are required to adhere to all aspects of these Quality Assurance Guidelines.</w:t>
      </w:r>
    </w:p>
    <w:p w14:paraId="3DD3FD85" w14:textId="58E9ED0B" w:rsidR="00DC4658" w:rsidRDefault="00C30FB7" w:rsidP="00DC4658">
      <w:pPr>
        <w:pStyle w:val="Heading2"/>
      </w:pPr>
      <w:bookmarkStart w:id="6" w:name="_Toc57985901"/>
      <w:bookmarkStart w:id="7" w:name="_Toc57986072"/>
      <w:bookmarkStart w:id="8" w:name="_Toc57986965"/>
      <w:bookmarkStart w:id="9" w:name="_Toc57987132"/>
      <w:bookmarkStart w:id="10" w:name="_Toc60672786"/>
      <w:bookmarkStart w:id="11" w:name="_Toc86390482"/>
      <w:bookmarkEnd w:id="6"/>
      <w:bookmarkEnd w:id="7"/>
      <w:bookmarkEnd w:id="8"/>
      <w:bookmarkEnd w:id="9"/>
      <w:r>
        <w:t>1.2</w:t>
      </w:r>
      <w:r w:rsidR="00E949FD">
        <w:tab/>
      </w:r>
      <w:r w:rsidR="00DC4658">
        <w:t>Technical Assistance on PCF PECS</w:t>
      </w:r>
      <w:bookmarkEnd w:id="10"/>
      <w:bookmarkEnd w:id="11"/>
    </w:p>
    <w:p w14:paraId="220BD28B" w14:textId="45FA8392" w:rsidR="00DC4658" w:rsidRDefault="00DC4658" w:rsidP="00DC4658">
      <w:pPr>
        <w:pStyle w:val="BodyText"/>
      </w:pPr>
      <w:r>
        <w:t xml:space="preserve">Survey vendors approved or interested in being approved for </w:t>
      </w:r>
      <w:r w:rsidR="004476D3">
        <w:t>the</w:t>
      </w:r>
      <w:r>
        <w:t xml:space="preserve"> </w:t>
      </w:r>
      <w:r w:rsidR="00284D8A">
        <w:t>PCF PEC</w:t>
      </w:r>
      <w:r w:rsidR="00AA3E91">
        <w:t xml:space="preserve"> </w:t>
      </w:r>
      <w:r w:rsidR="00284D8A">
        <w:t>S</w:t>
      </w:r>
      <w:r w:rsidR="00AA3E91">
        <w:t>urvey</w:t>
      </w:r>
      <w:r w:rsidR="00A3299C">
        <w:rPr>
          <w:rStyle w:val="FootnoteReference"/>
        </w:rPr>
        <w:footnoteReference w:id="2"/>
      </w:r>
      <w:r>
        <w:t xml:space="preserve"> may use the following resources to obtain information or technical support with any aspect of </w:t>
      </w:r>
      <w:r w:rsidR="00A3299C">
        <w:t>PCF PEC</w:t>
      </w:r>
      <w:r w:rsidR="00AA3E91">
        <w:t xml:space="preserve"> </w:t>
      </w:r>
      <w:r w:rsidR="00A3299C">
        <w:t>S</w:t>
      </w:r>
      <w:r w:rsidR="00AA3E91">
        <w:t>urvey</w:t>
      </w:r>
      <w:r>
        <w:t>:</w:t>
      </w:r>
    </w:p>
    <w:p w14:paraId="17D53FED" w14:textId="4ED289E3" w:rsidR="00DC4658" w:rsidRPr="002E1776" w:rsidRDefault="00717F84" w:rsidP="00DC4658">
      <w:pPr>
        <w:pStyle w:val="BodyText"/>
        <w:jc w:val="center"/>
      </w:pPr>
      <w:hyperlink r:id="rId15" w:history="1">
        <w:r w:rsidR="000D6E33" w:rsidRPr="007F0318">
          <w:rPr>
            <w:rStyle w:val="Hyperlink"/>
          </w:rPr>
          <w:t>pcfpecs@rti.org</w:t>
        </w:r>
        <w:r w:rsidR="000D6E33" w:rsidRPr="007F0318">
          <w:rPr>
            <w:rStyle w:val="Hyperlink"/>
          </w:rPr>
          <w:br/>
        </w:r>
      </w:hyperlink>
      <w:r w:rsidR="00DC4658" w:rsidRPr="002E1776">
        <w:t>833-997-2715</w:t>
      </w:r>
    </w:p>
    <w:p w14:paraId="6B023878" w14:textId="77777777" w:rsidR="00DC4658" w:rsidRDefault="00DC4658" w:rsidP="00DC4658">
      <w:pPr>
        <w:pStyle w:val="BodyText"/>
      </w:pPr>
      <w:r>
        <w:t xml:space="preserve">For general information, important news, updates and all materials to support implementation: </w:t>
      </w:r>
    </w:p>
    <w:p w14:paraId="4F3D3779" w14:textId="6A74BCEC" w:rsidR="00DC4658" w:rsidRPr="002E1776" w:rsidRDefault="00717F84" w:rsidP="00DC4658">
      <w:pPr>
        <w:pStyle w:val="BodyText"/>
        <w:jc w:val="center"/>
      </w:pPr>
      <w:hyperlink r:id="rId16" w:history="1">
        <w:r w:rsidR="00DC4658" w:rsidRPr="002E1776">
          <w:rPr>
            <w:rStyle w:val="Hyperlink"/>
          </w:rPr>
          <w:t>https://</w:t>
        </w:r>
        <w:r w:rsidR="00DC4658" w:rsidRPr="002E1776">
          <w:rPr>
            <w:rStyle w:val="Hyperlink"/>
            <w:bCs/>
          </w:rPr>
          <w:t>pcfpecs</w:t>
        </w:r>
        <w:r w:rsidR="00DC4658" w:rsidRPr="002E1776">
          <w:rPr>
            <w:rStyle w:val="Hyperlink"/>
          </w:rPr>
          <w:t>.org</w:t>
        </w:r>
      </w:hyperlink>
      <w:r w:rsidR="000D6E33" w:rsidRPr="004340BD">
        <w:t> </w:t>
      </w:r>
      <w:r w:rsidR="000D6E33" w:rsidRPr="004340BD">
        <w:rPr>
          <w:noProof/>
        </w:rPr>
        <w:drawing>
          <wp:inline distT="0" distB="0" distL="0" distR="0" wp14:anchorId="1B809F60" wp14:editId="306EEB8F">
            <wp:extent cx="95250" cy="95250"/>
            <wp:effectExtent l="0" t="0" r="0" b="0"/>
            <wp:docPr id="27" name="Graphic 2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p>
    <w:p w14:paraId="01177940" w14:textId="6E5E9FAD" w:rsidR="00DC4658" w:rsidRDefault="00DC4658" w:rsidP="00DC4658">
      <w:pPr>
        <w:pStyle w:val="BodyText"/>
      </w:pPr>
      <w:r>
        <w:t>Primary care practice sites participating in the Primary Care First Model who have questions about survey administration</w:t>
      </w:r>
      <w:r w:rsidR="005E42EC">
        <w:t>,</w:t>
      </w:r>
      <w:r>
        <w:t xml:space="preserve"> survey vendors</w:t>
      </w:r>
      <w:r w:rsidR="005E42EC">
        <w:t>, or the PCF model</w:t>
      </w:r>
      <w:r>
        <w:t xml:space="preserve"> should contact PCF Support:</w:t>
      </w:r>
    </w:p>
    <w:p w14:paraId="376B1AF8" w14:textId="43F99661" w:rsidR="00DC4658" w:rsidRPr="002E1776" w:rsidRDefault="00717F84" w:rsidP="00DC4658">
      <w:pPr>
        <w:pStyle w:val="BodyText"/>
        <w:jc w:val="center"/>
      </w:pPr>
      <w:hyperlink r:id="rId19" w:history="1">
        <w:r w:rsidR="00DC4658" w:rsidRPr="002E1776">
          <w:rPr>
            <w:rStyle w:val="Hyperlink"/>
          </w:rPr>
          <w:t>PCF@telligen.com</w:t>
        </w:r>
      </w:hyperlink>
      <w:r w:rsidR="002E1776" w:rsidRPr="002E1776">
        <w:br/>
      </w:r>
      <w:r w:rsidR="00DC4658" w:rsidRPr="002E1776">
        <w:t>888-517-7753</w:t>
      </w:r>
    </w:p>
    <w:p w14:paraId="5D2D5FB0" w14:textId="1513F957" w:rsidR="00EE1BD1" w:rsidRDefault="00DC4658" w:rsidP="00EE1BD1">
      <w:pPr>
        <w:pStyle w:val="BodyText"/>
        <w:jc w:val="center"/>
        <w:rPr>
          <w:bCs/>
        </w:rPr>
      </w:pPr>
      <w:r w:rsidRPr="0073359D">
        <w:t>Visit the Primary Care First website:</w:t>
      </w:r>
      <w:r w:rsidR="002E1776">
        <w:br/>
      </w:r>
      <w:r w:rsidR="00EE1BD1">
        <w:t xml:space="preserve">  </w:t>
      </w:r>
      <w:hyperlink r:id="rId20" w:history="1">
        <w:r w:rsidR="00EE1BD1" w:rsidRPr="00137C08">
          <w:rPr>
            <w:rStyle w:val="Hyperlink"/>
            <w:bCs/>
          </w:rPr>
          <w:t>https://innovation.cms.gov/innovation-models/primary-care-first-model-options</w:t>
        </w:r>
      </w:hyperlink>
      <w:r w:rsidR="00EE1BD1">
        <w:rPr>
          <w:bCs/>
        </w:rPr>
        <w:t xml:space="preserve"> </w:t>
      </w:r>
    </w:p>
    <w:p w14:paraId="352B063D" w14:textId="6EA5795A" w:rsidR="009572AE" w:rsidRDefault="009572AE">
      <w:pPr>
        <w:rPr>
          <w:bCs/>
        </w:rPr>
      </w:pPr>
      <w:r>
        <w:rPr>
          <w:bCs/>
        </w:rPr>
        <w:br w:type="page"/>
      </w:r>
    </w:p>
    <w:p w14:paraId="22C177DE" w14:textId="4E9B1CB7" w:rsidR="002E1776" w:rsidRDefault="002E1776" w:rsidP="00731475"/>
    <w:p w14:paraId="1109B72F" w14:textId="343134E3" w:rsidR="009572AE" w:rsidRPr="008723AC" w:rsidRDefault="009572AE" w:rsidP="00CF650C">
      <w:pPr>
        <w:pStyle w:val="ablank"/>
      </w:pPr>
      <w:r w:rsidRPr="008723AC">
        <w:t>[This page</w:t>
      </w:r>
      <w:r>
        <w:t xml:space="preserve"> was</w:t>
      </w:r>
      <w:r w:rsidRPr="008723AC">
        <w:t xml:space="preserve"> intentionally left blank]</w:t>
      </w:r>
    </w:p>
    <w:p w14:paraId="2FA9680E" w14:textId="3DB2F315" w:rsidR="009572AE" w:rsidRDefault="009572AE" w:rsidP="002E1776">
      <w:pPr>
        <w:pStyle w:val="BodyText"/>
        <w:rPr>
          <w:bCs/>
        </w:rPr>
      </w:pPr>
    </w:p>
    <w:p w14:paraId="4570B6B3" w14:textId="77777777" w:rsidR="00731475" w:rsidRDefault="00731475" w:rsidP="002E1776">
      <w:pPr>
        <w:pStyle w:val="BodyText"/>
        <w:rPr>
          <w:bCs/>
        </w:rPr>
        <w:sectPr w:rsidR="00731475" w:rsidSect="00656670">
          <w:footerReference w:type="default" r:id="rId21"/>
          <w:headerReference w:type="first" r:id="rId22"/>
          <w:footerReference w:type="first" r:id="rId23"/>
          <w:pgSz w:w="12240" w:h="15840"/>
          <w:pgMar w:top="1800" w:right="1440" w:bottom="1440" w:left="1440" w:header="0" w:footer="576" w:gutter="0"/>
          <w:cols w:space="720"/>
          <w:titlePg/>
          <w:docGrid w:linePitch="360"/>
        </w:sectPr>
      </w:pPr>
    </w:p>
    <w:p w14:paraId="49B1B2B3" w14:textId="5FAE50D4" w:rsidR="00DC4658" w:rsidRDefault="00C30FB7" w:rsidP="000D6E33">
      <w:pPr>
        <w:pStyle w:val="Heading1"/>
      </w:pPr>
      <w:bookmarkStart w:id="12" w:name="_Toc60672787"/>
      <w:bookmarkStart w:id="13" w:name="_Toc86390483"/>
      <w:r>
        <w:lastRenderedPageBreak/>
        <w:t>Chapter 2:</w:t>
      </w:r>
      <w:r w:rsidR="00E949FD">
        <w:tab/>
      </w:r>
      <w:r w:rsidR="00DC4658">
        <w:t>Introduction and Overview</w:t>
      </w:r>
      <w:bookmarkEnd w:id="12"/>
      <w:bookmarkEnd w:id="13"/>
    </w:p>
    <w:p w14:paraId="41216002" w14:textId="6F4AC041" w:rsidR="00DC4658" w:rsidRDefault="00C30FB7" w:rsidP="00DC4658">
      <w:pPr>
        <w:pStyle w:val="Heading2"/>
      </w:pPr>
      <w:bookmarkStart w:id="14" w:name="_Toc60672788"/>
      <w:bookmarkStart w:id="15" w:name="_Toc86390484"/>
      <w:r>
        <w:t>2.1</w:t>
      </w:r>
      <w:r w:rsidR="00E949FD">
        <w:tab/>
      </w:r>
      <w:r w:rsidR="00DC4658">
        <w:t xml:space="preserve">About the Primary Care First Model </w:t>
      </w:r>
      <w:r w:rsidR="00DC4658" w:rsidRPr="0067627C">
        <w:t>Option</w:t>
      </w:r>
      <w:bookmarkEnd w:id="14"/>
      <w:bookmarkEnd w:id="15"/>
    </w:p>
    <w:p w14:paraId="52BBC607" w14:textId="281D0E19" w:rsidR="00AD5C4A" w:rsidRDefault="00DC4658" w:rsidP="00431169">
      <w:pPr>
        <w:pStyle w:val="BodyText"/>
      </w:pPr>
      <w:r>
        <w:t>Primary Care First reflects a regionally-based, multi-payer approach to care delivery and payment. Primary Care First fosters practitioner independence by increasing flexibility for primary care, providing participating practitioners with the freedom to innovate their care delivery approach based on their unique patient population and resources.</w:t>
      </w:r>
      <w:r w:rsidR="006F5A87">
        <w:t xml:space="preserve"> </w:t>
      </w:r>
      <w:r>
        <w:t>Primary Care First rewards participants with additional revenue for taking on limited risk based on easily understood, actionable outcomes.</w:t>
      </w:r>
    </w:p>
    <w:p w14:paraId="3B0996AD" w14:textId="7DB29DE9" w:rsidR="00DC4658" w:rsidRDefault="00DC4658" w:rsidP="00DC4658">
      <w:pPr>
        <w:pStyle w:val="BodyText"/>
      </w:pPr>
      <w:r>
        <w:t>In Primary Care First, CMS use</w:t>
      </w:r>
      <w:r w:rsidR="00894439">
        <w:t>s</w:t>
      </w:r>
      <w:r>
        <w:t xml:space="preserve"> a focused set of clinical quality and patient experience measures to assess quality of care delivered at the practice site. A Primary Care First practice site must meet standards that reflect quality care in order to be eligible for a positive performance-based adjustment to their primary care revenue. These measures were selected to be actionable, clinically meaningful, and aligned with CMS’s broader quality measurement strategy. </w:t>
      </w:r>
    </w:p>
    <w:p w14:paraId="79E62EF4" w14:textId="4860E2C3" w:rsidR="00DC4658" w:rsidRDefault="00DC4658" w:rsidP="00DC4658">
      <w:pPr>
        <w:pStyle w:val="BodyText"/>
      </w:pPr>
      <w:r>
        <w:t xml:space="preserve">The Primary Care First model </w:t>
      </w:r>
      <w:r w:rsidR="00CA0935">
        <w:t xml:space="preserve">begins </w:t>
      </w:r>
      <w:r w:rsidR="00A53E9E">
        <w:t>on</w:t>
      </w:r>
      <w:r w:rsidR="00CA0935">
        <w:t xml:space="preserve"> January 1</w:t>
      </w:r>
      <w:r w:rsidR="00A53E9E" w:rsidRPr="00A53E9E">
        <w:rPr>
          <w:vertAlign w:val="superscript"/>
        </w:rPr>
        <w:t>st</w:t>
      </w:r>
      <w:r w:rsidR="00A53E9E">
        <w:t xml:space="preserve"> </w:t>
      </w:r>
      <w:r w:rsidR="00CA0935">
        <w:t>of each year</w:t>
      </w:r>
      <w:r>
        <w:t xml:space="preserve">. The model is organized into performance years. The </w:t>
      </w:r>
      <w:r w:rsidR="00CA0935">
        <w:t xml:space="preserve">second </w:t>
      </w:r>
      <w:r>
        <w:t>performance year is January 1, 202</w:t>
      </w:r>
      <w:r w:rsidR="00CA0935" w:rsidRPr="007B1922">
        <w:t>2</w:t>
      </w:r>
      <w:r w:rsidR="000D6E33" w:rsidRPr="007B1922">
        <w:t>—</w:t>
      </w:r>
      <w:r w:rsidRPr="007B1922">
        <w:t>D</w:t>
      </w:r>
      <w:r>
        <w:t>ecember 31, 202</w:t>
      </w:r>
      <w:r w:rsidR="00CA0935">
        <w:t>2</w:t>
      </w:r>
      <w:r>
        <w:t xml:space="preserve">. CMS plans for at least five performance years. Each performance year begins January 1 and ends December 31. </w:t>
      </w:r>
    </w:p>
    <w:p w14:paraId="4B17BD96" w14:textId="47E83B11" w:rsidR="00895133" w:rsidRDefault="00DC4658" w:rsidP="00DC4658">
      <w:pPr>
        <w:pStyle w:val="BodyText"/>
      </w:pPr>
      <w:r>
        <w:t>One of practice sites’ requirements as a PCF participant is an annual Patient Experience of Care Survey (PECS). CMS scores practice sites’ performance on the PECS and benchmarks it against scores of all Model participants. The PECS score each year impacts practice sites’ quality score and financial recoupment for that performance year. Because of this PECS requirement, PCF practice sites are required to select a CAHPS survey vendor to administer an annual patient experience of care survey on their behalf. Only CAHPS survey vendors who have been fully approved by CMS for mixed</w:t>
      </w:r>
      <w:r w:rsidR="000C54DA">
        <w:t>-</w:t>
      </w:r>
      <w:r>
        <w:t>mode surveys on a CMS program may apply for the PCF PEC</w:t>
      </w:r>
      <w:r w:rsidR="00AA3E91">
        <w:t xml:space="preserve"> </w:t>
      </w:r>
      <w:r>
        <w:t>S</w:t>
      </w:r>
      <w:r w:rsidR="00AA3E91">
        <w:t>urvey</w:t>
      </w:r>
      <w:r>
        <w:t xml:space="preserve"> program.</w:t>
      </w:r>
      <w:r w:rsidR="000D6E33">
        <w:t xml:space="preserve"> </w:t>
      </w:r>
      <w:r w:rsidRPr="00510AF8">
        <w:rPr>
          <w:b/>
          <w:bCs/>
          <w:i/>
          <w:iCs/>
        </w:rPr>
        <w:t>Section 3.</w:t>
      </w:r>
      <w:r w:rsidR="006F5A87">
        <w:rPr>
          <w:b/>
          <w:bCs/>
          <w:i/>
          <w:iCs/>
        </w:rPr>
        <w:t>3</w:t>
      </w:r>
      <w:r w:rsidRPr="00510AF8">
        <w:rPr>
          <w:b/>
          <w:bCs/>
          <w:i/>
          <w:iCs/>
        </w:rPr>
        <w:t>.2</w:t>
      </w:r>
      <w:r>
        <w:rPr>
          <w:b/>
          <w:bCs/>
          <w:i/>
          <w:iCs/>
        </w:rPr>
        <w:t>,</w:t>
      </w:r>
      <w:r w:rsidRPr="00510AF8">
        <w:rPr>
          <w:b/>
          <w:bCs/>
          <w:i/>
          <w:iCs/>
        </w:rPr>
        <w:t xml:space="preserve"> Register on the PCF PECS </w:t>
      </w:r>
      <w:r w:rsidR="00C6344E" w:rsidRPr="00510AF8">
        <w:rPr>
          <w:b/>
          <w:bCs/>
          <w:i/>
          <w:iCs/>
        </w:rPr>
        <w:t>Web Portal</w:t>
      </w:r>
      <w:r w:rsidRPr="00510AF8">
        <w:rPr>
          <w:b/>
          <w:bCs/>
          <w:i/>
          <w:iCs/>
        </w:rPr>
        <w:t xml:space="preserve"> and </w:t>
      </w:r>
      <w:r w:rsidR="00C6344E" w:rsidRPr="00510AF8">
        <w:rPr>
          <w:b/>
          <w:bCs/>
          <w:i/>
          <w:iCs/>
        </w:rPr>
        <w:t>Submit Vendor Application</w:t>
      </w:r>
      <w:r>
        <w:t xml:space="preserve"> outlines the process vendors follow to initiate, attain and retain approval. </w:t>
      </w:r>
    </w:p>
    <w:p w14:paraId="0EA44B1E" w14:textId="20A63270" w:rsidR="00DC4658" w:rsidRPr="00257EDA" w:rsidRDefault="00C30FB7" w:rsidP="00CF754A">
      <w:pPr>
        <w:pStyle w:val="Heading2"/>
      </w:pPr>
      <w:bookmarkStart w:id="16" w:name="_Toc86390485"/>
      <w:r>
        <w:t>2.2</w:t>
      </w:r>
      <w:r w:rsidR="00E949FD">
        <w:tab/>
      </w:r>
      <w:r w:rsidR="00DC4658">
        <w:t>About the PCF PEC Survey instrument</w:t>
      </w:r>
      <w:bookmarkEnd w:id="16"/>
    </w:p>
    <w:p w14:paraId="4FE276C5" w14:textId="77777777" w:rsidR="00DC4658" w:rsidRDefault="00DC4658" w:rsidP="00DC4658">
      <w:pPr>
        <w:pStyle w:val="BodyText"/>
      </w:pPr>
      <w:r>
        <w:t xml:space="preserve">The </w:t>
      </w:r>
      <w:hyperlink r:id="rId24" w:history="1">
        <w:r w:rsidRPr="00895B7C">
          <w:rPr>
            <w:rStyle w:val="Hyperlink"/>
          </w:rPr>
          <w:t>CAHPS initiative</w:t>
        </w:r>
      </w:hyperlink>
      <w:r>
        <w:t xml:space="preserve"> is a family of surveys developed by a consortium of researchers from the American Institutes for </w:t>
      </w:r>
      <w:r w:rsidRPr="00895B7C">
        <w:t>Research</w:t>
      </w:r>
      <w:r>
        <w:t>, Harvard Medical School, the RAND Corporation, and RTI International under a cooperative agreement between CMS and the Agency for Healthcare Research and Quality (AHRQ), a component of the U.S. Public Health Service.</w:t>
      </w:r>
    </w:p>
    <w:p w14:paraId="3DF3383C" w14:textId="5A6A1952" w:rsidR="00DC4658" w:rsidRDefault="00DC4658" w:rsidP="00DC4658">
      <w:pPr>
        <w:pStyle w:val="BodyText"/>
      </w:pPr>
      <w:r>
        <w:t>The PCF PEC</w:t>
      </w:r>
      <w:r w:rsidR="00AA3E91">
        <w:t xml:space="preserve"> </w:t>
      </w:r>
      <w:r>
        <w:t>S</w:t>
      </w:r>
      <w:r w:rsidR="00AA3E91">
        <w:t>urvey</w:t>
      </w:r>
      <w:r>
        <w:t xml:space="preserve"> instrument is the CAHPS Clinician &amp; Group Survey version 3.</w:t>
      </w:r>
      <w:r w:rsidR="00292587">
        <w:t xml:space="preserve">1 </w:t>
      </w:r>
      <w:r>
        <w:t>(known as CG</w:t>
      </w:r>
      <w:r w:rsidR="000D6E33">
        <w:noBreakHyphen/>
      </w:r>
      <w:r>
        <w:t>CAHPS 3.</w:t>
      </w:r>
      <w:r w:rsidR="00292587">
        <w:t>1</w:t>
      </w:r>
      <w:r>
        <w:t xml:space="preserve">) with additional PCF-specific questions. Some questions are about experience in the last 6 months with the practice site in general, and other questions are about experience </w:t>
      </w:r>
      <w:r>
        <w:lastRenderedPageBreak/>
        <w:t>in the last 6 months with the primary care provider the patient saw most often at this practice site. In addition to the CG-CAHPS questions, PCF PEC</w:t>
      </w:r>
      <w:r w:rsidR="00AA3E91">
        <w:t xml:space="preserve"> </w:t>
      </w:r>
      <w:r>
        <w:t>S</w:t>
      </w:r>
      <w:r w:rsidR="00AA3E91">
        <w:t>urvey</w:t>
      </w:r>
      <w:r>
        <w:t xml:space="preserve"> measure</w:t>
      </w:r>
      <w:r w:rsidR="00111AAB">
        <w:t>s</w:t>
      </w:r>
      <w:r>
        <w:t xml:space="preserve"> the extent to which patients experienced the practice site and provider demonstrating other desirable behaviors. These behaviors are called </w:t>
      </w:r>
      <w:r w:rsidRPr="0067627C">
        <w:rPr>
          <w:b/>
          <w:bCs/>
        </w:rPr>
        <w:t>care delivery functions</w:t>
      </w:r>
      <w:r>
        <w:t xml:space="preserve"> and they are important to PCF because they help achieve PCF Model goals such as improving patient health, raising patient engagement, and reducing unnecessary spending.</w:t>
      </w:r>
      <w:r w:rsidR="000D6E33">
        <w:t xml:space="preserve"> </w:t>
      </w:r>
    </w:p>
    <w:p w14:paraId="36C13961" w14:textId="77777777" w:rsidR="00DC4658" w:rsidRDefault="00DC4658" w:rsidP="00DC4658">
      <w:pPr>
        <w:pStyle w:val="BodyText"/>
      </w:pPr>
      <w:r>
        <w:t>The survey measures patient experience of care across 5 domains:</w:t>
      </w:r>
    </w:p>
    <w:p w14:paraId="2DC30113" w14:textId="77777777" w:rsidR="00DC4658" w:rsidRDefault="00DC4658" w:rsidP="00F74EF6">
      <w:pPr>
        <w:pStyle w:val="ListNumber"/>
      </w:pPr>
      <w:r w:rsidRPr="00705839">
        <w:rPr>
          <w:b/>
          <w:bCs/>
        </w:rPr>
        <w:t>Getting Timely Care, Appointments</w:t>
      </w:r>
      <w:r>
        <w:rPr>
          <w:b/>
          <w:bCs/>
        </w:rPr>
        <w:t>,</w:t>
      </w:r>
      <w:r w:rsidRPr="00705839">
        <w:rPr>
          <w:b/>
          <w:bCs/>
        </w:rPr>
        <w:t xml:space="preserve"> and Information</w:t>
      </w:r>
      <w:r w:rsidRPr="006001E0">
        <w:t xml:space="preserve">. </w:t>
      </w:r>
      <w:r>
        <w:t>This includes questions about making routine appointments, getting care right away, extended office hours, and getting answers to medical questions when the office is closed.</w:t>
      </w:r>
    </w:p>
    <w:p w14:paraId="2D0D10A4" w14:textId="77777777" w:rsidR="00DC4658" w:rsidRDefault="00DC4658" w:rsidP="000D6E33">
      <w:pPr>
        <w:pStyle w:val="ListNumber"/>
      </w:pPr>
      <w:r w:rsidRPr="00D15037">
        <w:rPr>
          <w:b/>
          <w:bCs/>
        </w:rPr>
        <w:t>How Well Providers Communicate</w:t>
      </w:r>
      <w:r w:rsidRPr="006001E0">
        <w:t xml:space="preserve">. </w:t>
      </w:r>
      <w:r>
        <w:t>Questions in this domain ask how the provider explained things, listened to the patient, knew about the patient’s medical history, showed respect for what the patient had to say, and spent enough time with the patient.</w:t>
      </w:r>
    </w:p>
    <w:p w14:paraId="69443C24" w14:textId="77777777" w:rsidR="00DC4658" w:rsidRDefault="00DC4658" w:rsidP="000D6E33">
      <w:pPr>
        <w:pStyle w:val="ListNumber"/>
      </w:pPr>
      <w:r w:rsidRPr="00D15037">
        <w:rPr>
          <w:b/>
          <w:bCs/>
        </w:rPr>
        <w:t>Patient’s Rating of Provider</w:t>
      </w:r>
      <w:r>
        <w:t>. This question asks the patient to use a number from 0-10 to rate their provider.</w:t>
      </w:r>
    </w:p>
    <w:p w14:paraId="79C425BD" w14:textId="77777777" w:rsidR="00DC4658" w:rsidRDefault="00DC4658" w:rsidP="000D6E33">
      <w:pPr>
        <w:pStyle w:val="ListNumber"/>
      </w:pPr>
      <w:r w:rsidRPr="00D15037">
        <w:rPr>
          <w:b/>
          <w:bCs/>
        </w:rPr>
        <w:t>Attention to Care from Other Providers</w:t>
      </w:r>
      <w:r w:rsidRPr="006001E0">
        <w:t xml:space="preserve">. </w:t>
      </w:r>
      <w:r>
        <w:t xml:space="preserve">This includes patient experience questions about receiving test results, how knowledgeable the provider seemed about care received from other specialists, if provider gave helped the patient manage care among different providers, and if the provider followed up with the patient after a hospital or emergency room visit. </w:t>
      </w:r>
    </w:p>
    <w:p w14:paraId="74E8BCBE" w14:textId="77777777" w:rsidR="00DC4658" w:rsidRDefault="00DC4658" w:rsidP="000D6E33">
      <w:pPr>
        <w:pStyle w:val="ListNumber"/>
      </w:pPr>
      <w:r w:rsidRPr="00D56496">
        <w:rPr>
          <w:b/>
          <w:bCs/>
        </w:rPr>
        <w:t>Support Patients Taking Care of Own Health</w:t>
      </w:r>
      <w:r w:rsidRPr="006001E0">
        <w:t>. Q</w:t>
      </w:r>
      <w:r>
        <w:t>uestions in this domain ask if the provider talked with the patient about health goals, common behavior health needs, about things that make it hard to take care of their health, and about decisions related to medication.</w:t>
      </w:r>
    </w:p>
    <w:p w14:paraId="1F9DB33F" w14:textId="3829807E" w:rsidR="00DC4658" w:rsidRDefault="00DC4658" w:rsidP="00DC4658">
      <w:pPr>
        <w:pStyle w:val="BodyText"/>
      </w:pPr>
      <w:r>
        <w:t>The questions and structure of the PCF PEC</w:t>
      </w:r>
      <w:r w:rsidR="00AA3E91">
        <w:t xml:space="preserve"> </w:t>
      </w:r>
      <w:r>
        <w:t>S</w:t>
      </w:r>
      <w:r w:rsidR="00AA3E91">
        <w:t>urvey</w:t>
      </w:r>
      <w:r>
        <w:t xml:space="preserve"> is based on the instrument from CMS’ Comprehensive Primary Care First (CPC+) model. CPC+ is a payment model which has been in use since 2017. It is considered a precursor to PCF.</w:t>
      </w:r>
    </w:p>
    <w:p w14:paraId="7FF232DA" w14:textId="73362B7D" w:rsidR="00DC4658" w:rsidRPr="000D6E33" w:rsidRDefault="00DC4658" w:rsidP="00DC4658">
      <w:pPr>
        <w:pStyle w:val="BodyText"/>
      </w:pPr>
      <w:r>
        <w:t>Detailed information about CMS’ scoring of the PCF PEC</w:t>
      </w:r>
      <w:r w:rsidR="00AA3E91">
        <w:t xml:space="preserve"> </w:t>
      </w:r>
      <w:r>
        <w:t>S</w:t>
      </w:r>
      <w:r w:rsidR="00AA3E91">
        <w:t>urvey</w:t>
      </w:r>
      <w:r>
        <w:t xml:space="preserve"> is found in </w:t>
      </w:r>
      <w:r w:rsidRPr="00F05534">
        <w:rPr>
          <w:b/>
          <w:bCs/>
          <w:i/>
          <w:iCs/>
        </w:rPr>
        <w:t>Section 8.2</w:t>
      </w:r>
      <w:r>
        <w:rPr>
          <w:b/>
          <w:bCs/>
          <w:i/>
          <w:iCs/>
        </w:rPr>
        <w:t>,</w:t>
      </w:r>
      <w:r>
        <w:t xml:space="preserve"> </w:t>
      </w:r>
      <w:r w:rsidRPr="00415FD4">
        <w:rPr>
          <w:b/>
          <w:bCs/>
          <w:i/>
          <w:iCs/>
        </w:rPr>
        <w:t>CMS Analysis of the PCF PEC</w:t>
      </w:r>
      <w:r w:rsidR="00AA3E91">
        <w:rPr>
          <w:b/>
          <w:bCs/>
          <w:i/>
          <w:iCs/>
        </w:rPr>
        <w:t xml:space="preserve"> </w:t>
      </w:r>
      <w:r w:rsidRPr="00415FD4">
        <w:rPr>
          <w:b/>
          <w:bCs/>
          <w:i/>
          <w:iCs/>
        </w:rPr>
        <w:t>S</w:t>
      </w:r>
      <w:r w:rsidR="00AA3E91">
        <w:rPr>
          <w:b/>
          <w:bCs/>
          <w:i/>
          <w:iCs/>
        </w:rPr>
        <w:t>urvey</w:t>
      </w:r>
      <w:r w:rsidRPr="00415FD4">
        <w:rPr>
          <w:b/>
          <w:bCs/>
          <w:i/>
          <w:iCs/>
        </w:rPr>
        <w:t xml:space="preserve"> Data Set</w:t>
      </w:r>
      <w:r w:rsidRPr="000D6E33">
        <w:t>.</w:t>
      </w:r>
    </w:p>
    <w:p w14:paraId="53E09F1C" w14:textId="7BAEE75D" w:rsidR="00DC4658" w:rsidRDefault="006214EF" w:rsidP="00DC4658">
      <w:pPr>
        <w:pStyle w:val="Heading2"/>
      </w:pPr>
      <w:bookmarkStart w:id="17" w:name="_Toc60672789"/>
      <w:bookmarkStart w:id="18" w:name="_Toc86390486"/>
      <w:r>
        <w:t>2.3</w:t>
      </w:r>
      <w:r w:rsidR="00E949FD">
        <w:tab/>
      </w:r>
      <w:r w:rsidR="00DC4658">
        <w:t xml:space="preserve">About the PCF PEC Survey </w:t>
      </w:r>
      <w:r w:rsidR="006F5A87">
        <w:t>Administration</w:t>
      </w:r>
      <w:bookmarkEnd w:id="17"/>
      <w:bookmarkEnd w:id="18"/>
    </w:p>
    <w:p w14:paraId="6B44D06F" w14:textId="1A50BB40" w:rsidR="00DC4658" w:rsidRPr="000D6E33" w:rsidRDefault="00DC4658" w:rsidP="00DC4658">
      <w:pPr>
        <w:pStyle w:val="BodyText"/>
      </w:pPr>
      <w:r>
        <w:t>The PCF PEC</w:t>
      </w:r>
      <w:r w:rsidR="00AA3E91">
        <w:t xml:space="preserve"> </w:t>
      </w:r>
      <w:r>
        <w:t>S</w:t>
      </w:r>
      <w:r w:rsidR="00AA3E91">
        <w:t>urvey</w:t>
      </w:r>
      <w:r>
        <w:t xml:space="preserve"> is an annual mixed-mode (i.e., mail with telephone follow-up) survey conducted each Fall with an all-payer, all-adult sample of patients from each participating PCF practice site. Practice sites provide their patient rosters to CMS, and CMS selects a sample for each practice site, commensurate with practice site size. Detailed information on sampling is found in </w:t>
      </w:r>
      <w:r w:rsidR="00E36565">
        <w:rPr>
          <w:b/>
          <w:bCs/>
          <w:i/>
          <w:iCs/>
        </w:rPr>
        <w:t>Chapter</w:t>
      </w:r>
      <w:r w:rsidRPr="620FA20D">
        <w:rPr>
          <w:b/>
          <w:bCs/>
          <w:i/>
          <w:iCs/>
        </w:rPr>
        <w:t xml:space="preserve"> 4,</w:t>
      </w:r>
      <w:r>
        <w:rPr>
          <w:b/>
          <w:bCs/>
          <w:i/>
          <w:iCs/>
        </w:rPr>
        <w:t xml:space="preserve"> Sampling Protocol</w:t>
      </w:r>
      <w:r w:rsidRPr="620FA20D">
        <w:rPr>
          <w:b/>
          <w:bCs/>
          <w:i/>
          <w:iCs/>
        </w:rPr>
        <w:t xml:space="preserve"> </w:t>
      </w:r>
      <w:r>
        <w:t xml:space="preserve">and information on data preparation and submission are found in </w:t>
      </w:r>
      <w:r w:rsidR="00E36565">
        <w:rPr>
          <w:b/>
          <w:bCs/>
          <w:i/>
          <w:iCs/>
        </w:rPr>
        <w:t>Chapters</w:t>
      </w:r>
      <w:r w:rsidR="00E36565" w:rsidRPr="620FA20D">
        <w:rPr>
          <w:b/>
          <w:bCs/>
          <w:i/>
          <w:iCs/>
        </w:rPr>
        <w:t xml:space="preserve"> </w:t>
      </w:r>
      <w:r w:rsidRPr="620FA20D">
        <w:rPr>
          <w:b/>
          <w:bCs/>
          <w:i/>
          <w:iCs/>
        </w:rPr>
        <w:t>6</w:t>
      </w:r>
      <w:r w:rsidR="000D6E33">
        <w:rPr>
          <w:rFonts w:cs="Arial"/>
          <w:b/>
          <w:bCs/>
          <w:i/>
          <w:iCs/>
        </w:rPr>
        <w:t>–</w:t>
      </w:r>
      <w:r w:rsidRPr="620FA20D">
        <w:rPr>
          <w:b/>
          <w:bCs/>
          <w:i/>
          <w:iCs/>
        </w:rPr>
        <w:t>7</w:t>
      </w:r>
      <w:r w:rsidRPr="000D6E33">
        <w:t xml:space="preserve">. </w:t>
      </w:r>
    </w:p>
    <w:p w14:paraId="49FD154E" w14:textId="58959FF9" w:rsidR="00DC4658" w:rsidRPr="004340BD" w:rsidRDefault="00DC4658" w:rsidP="00DC4658">
      <w:pPr>
        <w:pStyle w:val="BodyText"/>
      </w:pPr>
      <w:r>
        <w:lastRenderedPageBreak/>
        <w:t>In general, each year of PCF follow</w:t>
      </w:r>
      <w:r w:rsidR="00065B8E">
        <w:t>s</w:t>
      </w:r>
      <w:r>
        <w:t xml:space="preserve"> the same pattern, whereby practice sites’ new performance year begins in January and </w:t>
      </w:r>
      <w:r w:rsidR="00895133">
        <w:t>PCF PEC</w:t>
      </w:r>
      <w:r w:rsidR="00AA3E91">
        <w:t xml:space="preserve"> </w:t>
      </w:r>
      <w:r w:rsidR="00895133">
        <w:t>S</w:t>
      </w:r>
      <w:r w:rsidR="00AA3E91">
        <w:t>urvey</w:t>
      </w:r>
      <w:r>
        <w:t xml:space="preserve"> begins in the Fall. A general schedule and Performance Year 202</w:t>
      </w:r>
      <w:r w:rsidR="0082578C">
        <w:t>2</w:t>
      </w:r>
      <w:r>
        <w:t xml:space="preserve"> schedule is presented in Table 5-1. The dates for each survey year will be updated and published on </w:t>
      </w:r>
      <w:hyperlink r:id="rId25">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0D6E33" w:rsidRPr="004340BD">
        <w:t> </w:t>
      </w:r>
      <w:r w:rsidR="000D6E33" w:rsidRPr="004340BD">
        <w:rPr>
          <w:noProof/>
        </w:rPr>
        <w:drawing>
          <wp:inline distT="0" distB="0" distL="0" distR="0" wp14:anchorId="1723B925" wp14:editId="508283C4">
            <wp:extent cx="95250" cy="95250"/>
            <wp:effectExtent l="0" t="0" r="0" b="0"/>
            <wp:docPr id="53" name="Graphic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0D6E33" w:rsidRPr="004340BD">
        <w:t>.</w:t>
      </w:r>
    </w:p>
    <w:p w14:paraId="53050B6C" w14:textId="0626722F" w:rsidR="006972BA" w:rsidRPr="00FE3B09" w:rsidRDefault="006214EF" w:rsidP="00FE3B09">
      <w:pPr>
        <w:pStyle w:val="Heading2"/>
      </w:pPr>
      <w:bookmarkStart w:id="19" w:name="_Toc86390487"/>
      <w:r w:rsidRPr="00FE3B09">
        <w:t>2.4</w:t>
      </w:r>
      <w:r w:rsidRPr="00FE3B09">
        <w:tab/>
      </w:r>
      <w:r w:rsidR="006972BA" w:rsidRPr="00FE3B09">
        <w:t>What’s New or Different?</w:t>
      </w:r>
      <w:bookmarkEnd w:id="19"/>
    </w:p>
    <w:p w14:paraId="045C82B4" w14:textId="569C7C94" w:rsidR="008E6862" w:rsidRDefault="00CA2712" w:rsidP="004E00C6">
      <w:pPr>
        <w:pStyle w:val="BodyText"/>
      </w:pPr>
      <w:r>
        <w:rPr>
          <w:b/>
          <w:bCs/>
          <w:i/>
          <w:iCs/>
        </w:rPr>
        <w:t>Exhibit</w:t>
      </w:r>
      <w:r w:rsidRPr="6CEBEA28">
        <w:rPr>
          <w:b/>
          <w:bCs/>
          <w:i/>
          <w:iCs/>
        </w:rPr>
        <w:t xml:space="preserve"> </w:t>
      </w:r>
      <w:r w:rsidR="007F4EEE" w:rsidRPr="6CEBEA28">
        <w:rPr>
          <w:b/>
          <w:bCs/>
          <w:i/>
          <w:iCs/>
        </w:rPr>
        <w:t>2</w:t>
      </w:r>
      <w:r w:rsidR="008E0674" w:rsidRPr="6CEBEA28">
        <w:rPr>
          <w:b/>
          <w:bCs/>
          <w:i/>
          <w:iCs/>
        </w:rPr>
        <w:t>-1</w:t>
      </w:r>
      <w:r w:rsidR="008E0674">
        <w:t xml:space="preserve"> c</w:t>
      </w:r>
      <w:r w:rsidR="00313F3D">
        <w:t>ontains a list of the chapters in this document in which some of the more major changes in survey protocols and materials are described</w:t>
      </w:r>
      <w:r w:rsidR="00A0506B">
        <w:t xml:space="preserve"> and where topics have been clarified. Survey vendors should note that this table only highlights chapters in which the more major changes are described. The PCF PEC Survey team strongly encourages vendors to read this entire manual because information in some chapters changed but is not described in the table below. </w:t>
      </w:r>
    </w:p>
    <w:p w14:paraId="039D1748" w14:textId="6773686D" w:rsidR="007F4EEE" w:rsidRPr="00E45F97" w:rsidRDefault="007F4EEE" w:rsidP="00E45F97">
      <w:pPr>
        <w:pStyle w:val="Table-title"/>
      </w:pPr>
      <w:bookmarkStart w:id="20" w:name="_Toc89795241"/>
      <w:r w:rsidRPr="00E45F97">
        <w:t>Exhibit 2-1</w:t>
      </w:r>
      <w:r w:rsidR="00E45F97" w:rsidRPr="00E45F97">
        <w:tab/>
      </w:r>
      <w:r w:rsidR="00E45F97" w:rsidRPr="00E45F97">
        <w:br/>
      </w:r>
      <w:r w:rsidR="00AD5311" w:rsidRPr="00E45F97">
        <w:t>New or Updated Information</w:t>
      </w:r>
      <w:r w:rsidR="00FC6761" w:rsidRPr="00E45F97">
        <w:t xml:space="preserve"> in this Manual</w:t>
      </w:r>
      <w:bookmarkEnd w:id="20"/>
      <w:r w:rsidR="00F74EF6">
        <w:t xml:space="preserve"> </w:t>
      </w:r>
    </w:p>
    <w:tbl>
      <w:tblPr>
        <w:tblStyle w:val="CPC"/>
        <w:tblW w:w="5000" w:type="pct"/>
        <w:tblLayout w:type="fixed"/>
        <w:tblLook w:val="04A0" w:firstRow="1" w:lastRow="0" w:firstColumn="1" w:lastColumn="0" w:noHBand="0" w:noVBand="1"/>
      </w:tblPr>
      <w:tblGrid>
        <w:gridCol w:w="1705"/>
        <w:gridCol w:w="1440"/>
        <w:gridCol w:w="6205"/>
      </w:tblGrid>
      <w:tr w:rsidR="008E6862" w14:paraId="3F2D8D04" w14:textId="77777777" w:rsidTr="0082155B">
        <w:trPr>
          <w:cnfStyle w:val="100000000000" w:firstRow="1" w:lastRow="0" w:firstColumn="0" w:lastColumn="0" w:oddVBand="0" w:evenVBand="0" w:oddHBand="0" w:evenHBand="0" w:firstRowFirstColumn="0" w:firstRowLastColumn="0" w:lastRowFirstColumn="0" w:lastRowLastColumn="0"/>
          <w:cantSplit/>
          <w:tblHeader/>
        </w:trPr>
        <w:tc>
          <w:tcPr>
            <w:tcW w:w="1705" w:type="dxa"/>
          </w:tcPr>
          <w:p w14:paraId="6C0EEC7C" w14:textId="77777777" w:rsidR="008E6862" w:rsidRPr="004C24C6" w:rsidRDefault="008E6862" w:rsidP="0082155B">
            <w:pPr>
              <w:pStyle w:val="Table-header"/>
            </w:pPr>
            <w:r w:rsidRPr="6CEBEA28">
              <w:t>Chapter</w:t>
            </w:r>
          </w:p>
        </w:tc>
        <w:tc>
          <w:tcPr>
            <w:tcW w:w="1440" w:type="dxa"/>
          </w:tcPr>
          <w:p w14:paraId="13933AA0" w14:textId="77777777" w:rsidR="008E6862" w:rsidRPr="004C24C6" w:rsidRDefault="008E6862" w:rsidP="007D61FF">
            <w:pPr>
              <w:pStyle w:val="Table-header"/>
            </w:pPr>
            <w:r w:rsidRPr="6CEBEA28">
              <w:t>Page</w:t>
            </w:r>
          </w:p>
        </w:tc>
        <w:tc>
          <w:tcPr>
            <w:tcW w:w="6205" w:type="dxa"/>
          </w:tcPr>
          <w:p w14:paraId="123CBD0E" w14:textId="77777777" w:rsidR="008E6862" w:rsidRPr="004C24C6" w:rsidRDefault="008E6862" w:rsidP="0082155B">
            <w:pPr>
              <w:pStyle w:val="Table-header"/>
            </w:pPr>
            <w:r w:rsidRPr="6CEBEA28">
              <w:t>New or Additional Information</w:t>
            </w:r>
          </w:p>
        </w:tc>
      </w:tr>
      <w:tr w:rsidR="008E6862" w14:paraId="13658BC2"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51879E81" w14:textId="77777777" w:rsidR="008E6862" w:rsidRDefault="008E6862" w:rsidP="0082155B">
            <w:pPr>
              <w:pStyle w:val="Table-text"/>
            </w:pPr>
            <w:r>
              <w:t xml:space="preserve">Global </w:t>
            </w:r>
          </w:p>
        </w:tc>
        <w:tc>
          <w:tcPr>
            <w:tcW w:w="1440" w:type="dxa"/>
          </w:tcPr>
          <w:p w14:paraId="5AD8A2B6" w14:textId="77777777" w:rsidR="008E6862" w:rsidRDefault="008E6862" w:rsidP="007D61FF">
            <w:pPr>
              <w:pStyle w:val="Table-text"/>
              <w:jc w:val="center"/>
            </w:pPr>
            <w:r>
              <w:t>NA</w:t>
            </w:r>
          </w:p>
        </w:tc>
        <w:tc>
          <w:tcPr>
            <w:tcW w:w="6205" w:type="dxa"/>
          </w:tcPr>
          <w:p w14:paraId="43E716E1" w14:textId="4C1516FD" w:rsidR="008E6862" w:rsidRDefault="008E6862" w:rsidP="0082155B">
            <w:pPr>
              <w:pStyle w:val="Table-text"/>
            </w:pPr>
            <w:r>
              <w:t>Dates change</w:t>
            </w:r>
            <w:r w:rsidR="00702D91">
              <w:t>d</w:t>
            </w:r>
            <w:r>
              <w:t xml:space="preserve"> to reflect the 2022 </w:t>
            </w:r>
            <w:r w:rsidR="00702D91">
              <w:t>P</w:t>
            </w:r>
            <w:r>
              <w:t xml:space="preserve">erformance </w:t>
            </w:r>
            <w:r w:rsidR="00702D91">
              <w:t>Y</w:t>
            </w:r>
            <w:r>
              <w:t xml:space="preserve">ear </w:t>
            </w:r>
          </w:p>
        </w:tc>
      </w:tr>
      <w:tr w:rsidR="008E6862" w14:paraId="1D782AB6" w14:textId="77777777" w:rsidTr="0082155B">
        <w:trPr>
          <w:cantSplit/>
        </w:trPr>
        <w:tc>
          <w:tcPr>
            <w:tcW w:w="1705" w:type="dxa"/>
          </w:tcPr>
          <w:p w14:paraId="39AF5909" w14:textId="77777777" w:rsidR="008E6862" w:rsidRDefault="008E6862" w:rsidP="0082155B">
            <w:pPr>
              <w:pStyle w:val="Table-text"/>
            </w:pPr>
            <w:r>
              <w:t>Global</w:t>
            </w:r>
          </w:p>
        </w:tc>
        <w:tc>
          <w:tcPr>
            <w:tcW w:w="1440" w:type="dxa"/>
          </w:tcPr>
          <w:p w14:paraId="16F773A8" w14:textId="77777777" w:rsidR="008E6862" w:rsidRDefault="008E6862" w:rsidP="007D61FF">
            <w:pPr>
              <w:pStyle w:val="Table-text"/>
              <w:jc w:val="center"/>
            </w:pPr>
            <w:r>
              <w:t>NA</w:t>
            </w:r>
          </w:p>
        </w:tc>
        <w:tc>
          <w:tcPr>
            <w:tcW w:w="6205" w:type="dxa"/>
          </w:tcPr>
          <w:p w14:paraId="2E1CAF27" w14:textId="77777777" w:rsidR="008E6862" w:rsidRPr="004C24C6" w:rsidRDefault="008E6862" w:rsidP="0082155B">
            <w:pPr>
              <w:pStyle w:val="Table-text"/>
            </w:pPr>
            <w:r>
              <w:t xml:space="preserve">References to </w:t>
            </w:r>
            <w:r w:rsidRPr="6CEBEA28">
              <w:rPr>
                <w:i/>
                <w:iCs/>
              </w:rPr>
              <w:t>Introduction to PCF PECS Webinar for Survey Vendors</w:t>
            </w:r>
            <w:r>
              <w:t xml:space="preserve"> replaced with references to self-guided introductory training. </w:t>
            </w:r>
          </w:p>
        </w:tc>
      </w:tr>
      <w:tr w:rsidR="008E6862" w14:paraId="4E0128D0"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260B3CCB" w14:textId="77777777" w:rsidR="008E6862" w:rsidRDefault="008E6862" w:rsidP="0082155B">
            <w:pPr>
              <w:pStyle w:val="Table-text"/>
            </w:pPr>
            <w:r>
              <w:t>Global</w:t>
            </w:r>
          </w:p>
        </w:tc>
        <w:tc>
          <w:tcPr>
            <w:tcW w:w="1440" w:type="dxa"/>
          </w:tcPr>
          <w:p w14:paraId="182805D3" w14:textId="77777777" w:rsidR="008E6862" w:rsidRDefault="008E6862" w:rsidP="007D61FF">
            <w:pPr>
              <w:pStyle w:val="Table-text"/>
              <w:jc w:val="center"/>
            </w:pPr>
            <w:r>
              <w:t>NA</w:t>
            </w:r>
          </w:p>
        </w:tc>
        <w:tc>
          <w:tcPr>
            <w:tcW w:w="6205" w:type="dxa"/>
          </w:tcPr>
          <w:p w14:paraId="52742D78" w14:textId="1D22D638" w:rsidR="008E6862" w:rsidRDefault="008E6862" w:rsidP="0082155B">
            <w:pPr>
              <w:pStyle w:val="Table-text"/>
            </w:pPr>
            <w:r>
              <w:t xml:space="preserve">Distinction between tasks for new applicants/conditionally approved vendors and </w:t>
            </w:r>
            <w:r w:rsidR="0061333F">
              <w:t>returning/</w:t>
            </w:r>
            <w:r>
              <w:t xml:space="preserve">fully approved vendors who participated in PY 2021 data collection </w:t>
            </w:r>
          </w:p>
        </w:tc>
      </w:tr>
      <w:tr w:rsidR="00D73EA1" w14:paraId="12A7815F" w14:textId="77777777" w:rsidTr="0082155B">
        <w:trPr>
          <w:cantSplit/>
        </w:trPr>
        <w:tc>
          <w:tcPr>
            <w:tcW w:w="1705" w:type="dxa"/>
          </w:tcPr>
          <w:p w14:paraId="6486932B" w14:textId="43D08017" w:rsidR="00D73EA1" w:rsidRDefault="00D73EA1" w:rsidP="0082155B">
            <w:pPr>
              <w:pStyle w:val="Table-text"/>
            </w:pPr>
            <w:r>
              <w:t xml:space="preserve">Chapter 2 </w:t>
            </w:r>
          </w:p>
        </w:tc>
        <w:tc>
          <w:tcPr>
            <w:tcW w:w="1440" w:type="dxa"/>
          </w:tcPr>
          <w:p w14:paraId="19C8B54F" w14:textId="44062D94" w:rsidR="00D73EA1" w:rsidRDefault="0061333F" w:rsidP="007D61FF">
            <w:pPr>
              <w:pStyle w:val="Table-text"/>
              <w:jc w:val="center"/>
            </w:pPr>
            <w:r>
              <w:t>13</w:t>
            </w:r>
          </w:p>
        </w:tc>
        <w:tc>
          <w:tcPr>
            <w:tcW w:w="6205" w:type="dxa"/>
          </w:tcPr>
          <w:p w14:paraId="43E065A0" w14:textId="01739DBA" w:rsidR="00D73EA1" w:rsidRDefault="0061333F" w:rsidP="0082155B">
            <w:pPr>
              <w:pStyle w:val="Table-text"/>
            </w:pPr>
            <w:r>
              <w:t>What’s new or different table highlighting changes</w:t>
            </w:r>
            <w:r w:rsidR="009376AD">
              <w:t xml:space="preserve"> </w:t>
            </w:r>
          </w:p>
        </w:tc>
      </w:tr>
      <w:tr w:rsidR="00DF24A3" w14:paraId="287CA677"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433FBD72" w14:textId="250875BE" w:rsidR="00DF24A3" w:rsidRDefault="00714808" w:rsidP="0082155B">
            <w:pPr>
              <w:pStyle w:val="Table-text"/>
            </w:pPr>
            <w:r>
              <w:t xml:space="preserve">Chapter </w:t>
            </w:r>
            <w:r w:rsidR="005D014D">
              <w:t>2</w:t>
            </w:r>
          </w:p>
        </w:tc>
        <w:tc>
          <w:tcPr>
            <w:tcW w:w="1440" w:type="dxa"/>
          </w:tcPr>
          <w:p w14:paraId="7F539062" w14:textId="2CC3D6E9" w:rsidR="00DF24A3" w:rsidRDefault="00DF24A3" w:rsidP="007D61FF">
            <w:pPr>
              <w:pStyle w:val="Table-text"/>
              <w:jc w:val="center"/>
            </w:pPr>
            <w:r>
              <w:t>17</w:t>
            </w:r>
          </w:p>
        </w:tc>
        <w:tc>
          <w:tcPr>
            <w:tcW w:w="6205" w:type="dxa"/>
          </w:tcPr>
          <w:p w14:paraId="43D6F4DD" w14:textId="2A0EF33D" w:rsidR="00DF24A3" w:rsidRDefault="00DF24A3" w:rsidP="0082155B">
            <w:pPr>
              <w:pStyle w:val="Table-text"/>
            </w:pPr>
            <w:r>
              <w:t xml:space="preserve">Updated </w:t>
            </w:r>
            <w:r w:rsidR="003E387A">
              <w:t xml:space="preserve">requirements for conditionally and fully approved vendors to maintain their status </w:t>
            </w:r>
          </w:p>
        </w:tc>
      </w:tr>
      <w:tr w:rsidR="00A71D20" w14:paraId="0CD68E1B" w14:textId="77777777" w:rsidTr="0082155B">
        <w:trPr>
          <w:cantSplit/>
        </w:trPr>
        <w:tc>
          <w:tcPr>
            <w:tcW w:w="1705" w:type="dxa"/>
          </w:tcPr>
          <w:p w14:paraId="62087487" w14:textId="4B685ED7" w:rsidR="00A71D20" w:rsidRDefault="00A71D20" w:rsidP="0082155B">
            <w:pPr>
              <w:pStyle w:val="Table-text"/>
            </w:pPr>
            <w:r>
              <w:t>Chapter 3</w:t>
            </w:r>
          </w:p>
        </w:tc>
        <w:tc>
          <w:tcPr>
            <w:tcW w:w="1440" w:type="dxa"/>
          </w:tcPr>
          <w:p w14:paraId="796B4577" w14:textId="581AD6FA" w:rsidR="00A71D20" w:rsidRDefault="00A71D20" w:rsidP="007D61FF">
            <w:pPr>
              <w:pStyle w:val="Table-text"/>
              <w:jc w:val="center"/>
            </w:pPr>
            <w:r>
              <w:t>25</w:t>
            </w:r>
          </w:p>
        </w:tc>
        <w:tc>
          <w:tcPr>
            <w:tcW w:w="6205" w:type="dxa"/>
          </w:tcPr>
          <w:p w14:paraId="2354F20C" w14:textId="2C2BC007" w:rsidR="00A71D20" w:rsidRDefault="00B1187C" w:rsidP="0082155B">
            <w:pPr>
              <w:pStyle w:val="Table-text"/>
            </w:pPr>
            <w:r>
              <w:t xml:space="preserve">Updated practice responsibilities to include signing contract with authorized survey vendor </w:t>
            </w:r>
          </w:p>
        </w:tc>
      </w:tr>
      <w:tr w:rsidR="00665179" w14:paraId="0234C6CE"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709CAA39" w14:textId="16025977" w:rsidR="00665179" w:rsidRDefault="00665179" w:rsidP="0082155B">
            <w:pPr>
              <w:pStyle w:val="Table-text"/>
            </w:pPr>
            <w:r>
              <w:t>Chapter 3</w:t>
            </w:r>
          </w:p>
        </w:tc>
        <w:tc>
          <w:tcPr>
            <w:tcW w:w="1440" w:type="dxa"/>
          </w:tcPr>
          <w:p w14:paraId="453B3588" w14:textId="6B4F1425" w:rsidR="00665179" w:rsidRDefault="00665179" w:rsidP="007D61FF">
            <w:pPr>
              <w:pStyle w:val="Table-text"/>
              <w:jc w:val="center"/>
            </w:pPr>
            <w:r>
              <w:t>29</w:t>
            </w:r>
          </w:p>
        </w:tc>
        <w:tc>
          <w:tcPr>
            <w:tcW w:w="6205" w:type="dxa"/>
          </w:tcPr>
          <w:p w14:paraId="0B8180BF" w14:textId="028C6251" w:rsidR="00665179" w:rsidRDefault="00665179" w:rsidP="0082155B">
            <w:pPr>
              <w:pStyle w:val="Table-text"/>
            </w:pPr>
            <w:r>
              <w:t xml:space="preserve">Business Associate Agreement </w:t>
            </w:r>
            <w:r w:rsidR="002B1CDD">
              <w:t xml:space="preserve">requirements for practice </w:t>
            </w:r>
            <w:r w:rsidR="00381DF3">
              <w:t xml:space="preserve">sites have been updated to require </w:t>
            </w:r>
            <w:r w:rsidR="00147D09">
              <w:t>an attestation during vendor authorizatio</w:t>
            </w:r>
            <w:r w:rsidR="00C84CDE">
              <w:t>n</w:t>
            </w:r>
            <w:r w:rsidR="00562CCF">
              <w:t xml:space="preserve"> </w:t>
            </w:r>
          </w:p>
        </w:tc>
      </w:tr>
      <w:tr w:rsidR="008E6862" w14:paraId="453AC7B8" w14:textId="77777777" w:rsidTr="0082155B">
        <w:trPr>
          <w:cantSplit/>
        </w:trPr>
        <w:tc>
          <w:tcPr>
            <w:tcW w:w="1705" w:type="dxa"/>
          </w:tcPr>
          <w:p w14:paraId="1D8793B3" w14:textId="45C72B9F" w:rsidR="008E6862" w:rsidRDefault="00C7012D" w:rsidP="0082155B">
            <w:pPr>
              <w:pStyle w:val="Table-text"/>
            </w:pPr>
            <w:r>
              <w:t>Chapter 4</w:t>
            </w:r>
          </w:p>
        </w:tc>
        <w:tc>
          <w:tcPr>
            <w:tcW w:w="1440" w:type="dxa"/>
          </w:tcPr>
          <w:p w14:paraId="7539EF39" w14:textId="5310986F" w:rsidR="008E6862" w:rsidRDefault="00C7012D" w:rsidP="007D61FF">
            <w:pPr>
              <w:pStyle w:val="Table-text"/>
              <w:jc w:val="center"/>
            </w:pPr>
            <w:r>
              <w:t>31</w:t>
            </w:r>
          </w:p>
        </w:tc>
        <w:tc>
          <w:tcPr>
            <w:tcW w:w="6205" w:type="dxa"/>
          </w:tcPr>
          <w:p w14:paraId="4A9B5C8F" w14:textId="0135C421" w:rsidR="008E6862" w:rsidRDefault="0095625D" w:rsidP="0082155B">
            <w:pPr>
              <w:pStyle w:val="Table-text"/>
            </w:pPr>
            <w:r>
              <w:t xml:space="preserve">Downloading sample from PCF PEC Survey website has been expanded to include more detail,  website screenshots, and </w:t>
            </w:r>
            <w:r w:rsidR="00363903">
              <w:t>link to PDF instructions</w:t>
            </w:r>
          </w:p>
        </w:tc>
      </w:tr>
      <w:tr w:rsidR="00956B95" w14:paraId="2B572C5B"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0EE82CB2" w14:textId="524E5DB0" w:rsidR="00956B95" w:rsidRDefault="00956B95" w:rsidP="0082155B">
            <w:pPr>
              <w:pStyle w:val="Table-text"/>
            </w:pPr>
            <w:r>
              <w:t xml:space="preserve">Chapter 4 </w:t>
            </w:r>
          </w:p>
        </w:tc>
        <w:tc>
          <w:tcPr>
            <w:tcW w:w="1440" w:type="dxa"/>
          </w:tcPr>
          <w:p w14:paraId="7C075731" w14:textId="27B4621B" w:rsidR="00956B95" w:rsidRDefault="00956B95" w:rsidP="007D61FF">
            <w:pPr>
              <w:pStyle w:val="Table-text"/>
              <w:jc w:val="center"/>
            </w:pPr>
            <w:r>
              <w:t>35</w:t>
            </w:r>
          </w:p>
        </w:tc>
        <w:tc>
          <w:tcPr>
            <w:tcW w:w="6205" w:type="dxa"/>
          </w:tcPr>
          <w:p w14:paraId="40A8EB49" w14:textId="2A738126" w:rsidR="00956B95" w:rsidRDefault="00673A8A" w:rsidP="0082155B">
            <w:pPr>
              <w:pStyle w:val="Table-text"/>
            </w:pPr>
            <w:r>
              <w:t>Parts of Exhibit 4-2 have been updated with new variable names</w:t>
            </w:r>
            <w:r w:rsidR="00030729">
              <w:t xml:space="preserve">, formats, and lengths </w:t>
            </w:r>
            <w:r>
              <w:t xml:space="preserve"> </w:t>
            </w:r>
          </w:p>
        </w:tc>
      </w:tr>
      <w:tr w:rsidR="008E6862" w14:paraId="74FA04A2" w14:textId="77777777" w:rsidTr="0082155B">
        <w:trPr>
          <w:cantSplit/>
        </w:trPr>
        <w:tc>
          <w:tcPr>
            <w:tcW w:w="1705" w:type="dxa"/>
          </w:tcPr>
          <w:p w14:paraId="7B0CBBA7" w14:textId="332BCFF7" w:rsidR="008E6862" w:rsidRDefault="00AB12C2" w:rsidP="0082155B">
            <w:pPr>
              <w:pStyle w:val="Table-text"/>
            </w:pPr>
            <w:r>
              <w:t xml:space="preserve">Chapter </w:t>
            </w:r>
            <w:r w:rsidR="00E2549C">
              <w:t>5</w:t>
            </w:r>
          </w:p>
        </w:tc>
        <w:tc>
          <w:tcPr>
            <w:tcW w:w="1440" w:type="dxa"/>
          </w:tcPr>
          <w:p w14:paraId="3287DF65" w14:textId="20F6B288" w:rsidR="008E6862" w:rsidRDefault="00E2549C" w:rsidP="007D61FF">
            <w:pPr>
              <w:pStyle w:val="Table-text"/>
              <w:jc w:val="center"/>
            </w:pPr>
            <w:r>
              <w:t>45</w:t>
            </w:r>
          </w:p>
        </w:tc>
        <w:tc>
          <w:tcPr>
            <w:tcW w:w="6205" w:type="dxa"/>
          </w:tcPr>
          <w:p w14:paraId="2191E48F" w14:textId="47A6D2CB" w:rsidR="008E6862" w:rsidRPr="00E2549C" w:rsidRDefault="00E2549C" w:rsidP="0082155B">
            <w:pPr>
              <w:pStyle w:val="Table-text"/>
            </w:pPr>
            <w:r>
              <w:t xml:space="preserve">Updated Exhibit 5-1 to reflect </w:t>
            </w:r>
            <w:r w:rsidR="00E0239F">
              <w:t xml:space="preserve">PY 2022 survey timing </w:t>
            </w:r>
          </w:p>
        </w:tc>
      </w:tr>
      <w:tr w:rsidR="008E6862" w14:paraId="7E15B97B"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3690AE04" w14:textId="5125854F" w:rsidR="008E6862" w:rsidRDefault="0000706F" w:rsidP="0082155B">
            <w:pPr>
              <w:pStyle w:val="Table-text"/>
            </w:pPr>
            <w:r>
              <w:t>Chapter 5</w:t>
            </w:r>
          </w:p>
        </w:tc>
        <w:tc>
          <w:tcPr>
            <w:tcW w:w="1440" w:type="dxa"/>
          </w:tcPr>
          <w:p w14:paraId="6770B055" w14:textId="2E8DE88A" w:rsidR="008E6862" w:rsidRDefault="0000706F" w:rsidP="007D61FF">
            <w:pPr>
              <w:pStyle w:val="Table-text"/>
              <w:jc w:val="center"/>
            </w:pPr>
            <w:r>
              <w:t>49</w:t>
            </w:r>
          </w:p>
        </w:tc>
        <w:tc>
          <w:tcPr>
            <w:tcW w:w="6205" w:type="dxa"/>
          </w:tcPr>
          <w:p w14:paraId="6929A7C2" w14:textId="7EC0CFEB" w:rsidR="008E6862" w:rsidRDefault="0000706F" w:rsidP="0082155B">
            <w:pPr>
              <w:pStyle w:val="Table-text"/>
            </w:pPr>
            <w:r>
              <w:t>Updated mail survey</w:t>
            </w:r>
            <w:r w:rsidR="006E74C6">
              <w:t xml:space="preserve"> timing to reflect PY 2022 and </w:t>
            </w:r>
            <w:r w:rsidR="00BD4605">
              <w:t xml:space="preserve">updated formatting and printing guidelines </w:t>
            </w:r>
            <w:r>
              <w:t xml:space="preserve"> </w:t>
            </w:r>
          </w:p>
        </w:tc>
      </w:tr>
      <w:tr w:rsidR="00B11376" w14:paraId="2C3B7993" w14:textId="77777777" w:rsidTr="0082155B">
        <w:trPr>
          <w:cantSplit/>
        </w:trPr>
        <w:tc>
          <w:tcPr>
            <w:tcW w:w="1705" w:type="dxa"/>
          </w:tcPr>
          <w:p w14:paraId="715872A5" w14:textId="4B81E8B9" w:rsidR="00B11376" w:rsidRDefault="001465A3" w:rsidP="0082155B">
            <w:pPr>
              <w:pStyle w:val="Table-text"/>
            </w:pPr>
            <w:r>
              <w:t>Chapter 5</w:t>
            </w:r>
          </w:p>
        </w:tc>
        <w:tc>
          <w:tcPr>
            <w:tcW w:w="1440" w:type="dxa"/>
          </w:tcPr>
          <w:p w14:paraId="69331F7F" w14:textId="4AA84D37" w:rsidR="00B11376" w:rsidRDefault="001465A3" w:rsidP="007D61FF">
            <w:pPr>
              <w:pStyle w:val="Table-text"/>
              <w:jc w:val="center"/>
            </w:pPr>
            <w:r>
              <w:t>50</w:t>
            </w:r>
          </w:p>
        </w:tc>
        <w:tc>
          <w:tcPr>
            <w:tcW w:w="6205" w:type="dxa"/>
          </w:tcPr>
          <w:p w14:paraId="694C3934" w14:textId="4531AF66" w:rsidR="00B11376" w:rsidRDefault="00CE5161" w:rsidP="0082155B">
            <w:pPr>
              <w:pStyle w:val="Table-text"/>
            </w:pPr>
            <w:r>
              <w:t xml:space="preserve">Updated postcard </w:t>
            </w:r>
            <w:r w:rsidR="00CF237D">
              <w:t xml:space="preserve">requirements to allow </w:t>
            </w:r>
            <w:r w:rsidR="00A507A9">
              <w:t xml:space="preserve">sample IDs to be included on postcards </w:t>
            </w:r>
          </w:p>
        </w:tc>
      </w:tr>
      <w:tr w:rsidR="004B00ED" w14:paraId="77ABC9BA"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29F7C5B3" w14:textId="19E84BBF" w:rsidR="004B00ED" w:rsidRDefault="00EA5336" w:rsidP="0082155B">
            <w:pPr>
              <w:pStyle w:val="Table-text"/>
            </w:pPr>
            <w:r>
              <w:lastRenderedPageBreak/>
              <w:t>Chapter 5</w:t>
            </w:r>
          </w:p>
        </w:tc>
        <w:tc>
          <w:tcPr>
            <w:tcW w:w="1440" w:type="dxa"/>
          </w:tcPr>
          <w:p w14:paraId="21682AFD" w14:textId="4BBF21F4" w:rsidR="004B00ED" w:rsidRDefault="004B00ED" w:rsidP="007D61FF">
            <w:pPr>
              <w:pStyle w:val="Table-text"/>
              <w:jc w:val="center"/>
            </w:pPr>
            <w:r>
              <w:t>65</w:t>
            </w:r>
          </w:p>
        </w:tc>
        <w:tc>
          <w:tcPr>
            <w:tcW w:w="6205" w:type="dxa"/>
          </w:tcPr>
          <w:p w14:paraId="3445DFE9" w14:textId="6E9605D4" w:rsidR="004B00ED" w:rsidRDefault="004B00ED" w:rsidP="0082155B">
            <w:pPr>
              <w:pStyle w:val="Table-text"/>
            </w:pPr>
            <w:r>
              <w:t xml:space="preserve">Updated </w:t>
            </w:r>
            <w:r w:rsidR="00560218">
              <w:t xml:space="preserve">recommendations for Help Desk </w:t>
            </w:r>
            <w:r w:rsidR="00EA5336">
              <w:t xml:space="preserve">email address </w:t>
            </w:r>
          </w:p>
        </w:tc>
      </w:tr>
      <w:tr w:rsidR="002C2EDD" w14:paraId="0DCE5A75" w14:textId="77777777" w:rsidTr="0082155B">
        <w:trPr>
          <w:cantSplit/>
        </w:trPr>
        <w:tc>
          <w:tcPr>
            <w:tcW w:w="1705" w:type="dxa"/>
          </w:tcPr>
          <w:p w14:paraId="137E8424" w14:textId="310D7768" w:rsidR="002C2EDD" w:rsidRDefault="002C2EDD" w:rsidP="0082155B">
            <w:pPr>
              <w:pStyle w:val="Table-text"/>
            </w:pPr>
            <w:r>
              <w:t>Chapter 6</w:t>
            </w:r>
          </w:p>
        </w:tc>
        <w:tc>
          <w:tcPr>
            <w:tcW w:w="1440" w:type="dxa"/>
          </w:tcPr>
          <w:p w14:paraId="77A009DA" w14:textId="6605199C" w:rsidR="002C2EDD" w:rsidRDefault="002C2EDD" w:rsidP="007D61FF">
            <w:pPr>
              <w:pStyle w:val="Table-text"/>
              <w:jc w:val="center"/>
            </w:pPr>
            <w:r>
              <w:t>67</w:t>
            </w:r>
          </w:p>
        </w:tc>
        <w:tc>
          <w:tcPr>
            <w:tcW w:w="6205" w:type="dxa"/>
          </w:tcPr>
          <w:p w14:paraId="51A6F9EA" w14:textId="1BB58FEE" w:rsidR="002C2EDD" w:rsidRDefault="002C2EDD" w:rsidP="0082155B">
            <w:pPr>
              <w:pStyle w:val="Table-text"/>
            </w:pPr>
            <w:r>
              <w:t>Updated requirements for white mail</w:t>
            </w:r>
          </w:p>
        </w:tc>
      </w:tr>
      <w:tr w:rsidR="003043F1" w14:paraId="5909378F"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270435CD" w14:textId="1096C374" w:rsidR="003043F1" w:rsidRDefault="003043F1" w:rsidP="0082155B">
            <w:pPr>
              <w:pStyle w:val="Table-text"/>
            </w:pPr>
            <w:r>
              <w:t>Chapter 5</w:t>
            </w:r>
          </w:p>
        </w:tc>
        <w:tc>
          <w:tcPr>
            <w:tcW w:w="1440" w:type="dxa"/>
          </w:tcPr>
          <w:p w14:paraId="6790D2B6" w14:textId="39248AE8" w:rsidR="003043F1" w:rsidRDefault="00823228" w:rsidP="007D61FF">
            <w:pPr>
              <w:pStyle w:val="Table-text"/>
              <w:jc w:val="center"/>
            </w:pPr>
            <w:r>
              <w:t>70</w:t>
            </w:r>
          </w:p>
        </w:tc>
        <w:tc>
          <w:tcPr>
            <w:tcW w:w="6205" w:type="dxa"/>
          </w:tcPr>
          <w:p w14:paraId="39F076C5" w14:textId="72B3C71B" w:rsidR="003043F1" w:rsidRDefault="00E45A87" w:rsidP="0082155B">
            <w:pPr>
              <w:pStyle w:val="Table-text"/>
            </w:pPr>
            <w:r>
              <w:t xml:space="preserve">Updated requirements for Help Desk training </w:t>
            </w:r>
          </w:p>
        </w:tc>
      </w:tr>
      <w:tr w:rsidR="0072461D" w14:paraId="0F05294D" w14:textId="77777777" w:rsidTr="0082155B">
        <w:trPr>
          <w:cantSplit/>
        </w:trPr>
        <w:tc>
          <w:tcPr>
            <w:tcW w:w="1705" w:type="dxa"/>
          </w:tcPr>
          <w:p w14:paraId="71AE88C0" w14:textId="0D6990D6" w:rsidR="0072461D" w:rsidRDefault="0072461D" w:rsidP="0082155B">
            <w:pPr>
              <w:pStyle w:val="Table-text"/>
            </w:pPr>
            <w:r>
              <w:t>Chapter 5</w:t>
            </w:r>
          </w:p>
        </w:tc>
        <w:tc>
          <w:tcPr>
            <w:tcW w:w="1440" w:type="dxa"/>
          </w:tcPr>
          <w:p w14:paraId="4FC12449" w14:textId="091EBC1F" w:rsidR="0072461D" w:rsidRDefault="0072461D" w:rsidP="007D61FF">
            <w:pPr>
              <w:pStyle w:val="Table-text"/>
              <w:jc w:val="center"/>
            </w:pPr>
            <w:r>
              <w:t>75</w:t>
            </w:r>
          </w:p>
        </w:tc>
        <w:tc>
          <w:tcPr>
            <w:tcW w:w="6205" w:type="dxa"/>
          </w:tcPr>
          <w:p w14:paraId="3F99EC25" w14:textId="7E60C575" w:rsidR="0072461D" w:rsidRDefault="003A7712" w:rsidP="0082155B">
            <w:pPr>
              <w:pStyle w:val="Table-text"/>
            </w:pPr>
            <w:r>
              <w:t xml:space="preserve">Updated phone attempt definition </w:t>
            </w:r>
          </w:p>
        </w:tc>
      </w:tr>
      <w:tr w:rsidR="00F46DA9" w14:paraId="455EA078"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33BA8314" w14:textId="4490B83B" w:rsidR="00F46DA9" w:rsidRDefault="00F46DA9" w:rsidP="0082155B">
            <w:pPr>
              <w:pStyle w:val="Table-text"/>
            </w:pPr>
            <w:r>
              <w:t>Chapter 5</w:t>
            </w:r>
          </w:p>
        </w:tc>
        <w:tc>
          <w:tcPr>
            <w:tcW w:w="1440" w:type="dxa"/>
          </w:tcPr>
          <w:p w14:paraId="15437760" w14:textId="22F8A441" w:rsidR="00F46DA9" w:rsidRDefault="0027114F" w:rsidP="007D61FF">
            <w:pPr>
              <w:pStyle w:val="Table-text"/>
              <w:jc w:val="center"/>
            </w:pPr>
            <w:r>
              <w:t>78</w:t>
            </w:r>
          </w:p>
        </w:tc>
        <w:tc>
          <w:tcPr>
            <w:tcW w:w="6205" w:type="dxa"/>
          </w:tcPr>
          <w:p w14:paraId="584760EF" w14:textId="369D8E8E" w:rsidR="00F46DA9" w:rsidRDefault="0027114F" w:rsidP="0082155B">
            <w:pPr>
              <w:pStyle w:val="Table-text"/>
            </w:pPr>
            <w:r>
              <w:t>Clarified that vendors shoul</w:t>
            </w:r>
            <w:r w:rsidR="002F7AEA">
              <w:t>d use their own CATI front-end and back-end programming</w:t>
            </w:r>
            <w:r w:rsidR="00901C91">
              <w:t xml:space="preserve"> around the PCF PEC Survey instrument</w:t>
            </w:r>
            <w:r w:rsidR="00697C98">
              <w:t xml:space="preserve"> to ensure proper dispositioning of cases</w:t>
            </w:r>
          </w:p>
        </w:tc>
      </w:tr>
      <w:tr w:rsidR="00823228" w14:paraId="673CD27F" w14:textId="77777777" w:rsidTr="0082155B">
        <w:trPr>
          <w:cantSplit/>
        </w:trPr>
        <w:tc>
          <w:tcPr>
            <w:tcW w:w="1705" w:type="dxa"/>
          </w:tcPr>
          <w:p w14:paraId="0CD87EAE" w14:textId="633A9F36" w:rsidR="00823228" w:rsidRDefault="00823228" w:rsidP="0082155B">
            <w:pPr>
              <w:pStyle w:val="Table-text"/>
            </w:pPr>
            <w:r>
              <w:t>Chapter 5</w:t>
            </w:r>
          </w:p>
        </w:tc>
        <w:tc>
          <w:tcPr>
            <w:tcW w:w="1440" w:type="dxa"/>
          </w:tcPr>
          <w:p w14:paraId="68808797" w14:textId="584E1F3C" w:rsidR="00823228" w:rsidRDefault="00091BD6" w:rsidP="007D61FF">
            <w:pPr>
              <w:pStyle w:val="Table-text"/>
              <w:jc w:val="center"/>
            </w:pPr>
            <w:r>
              <w:t>81</w:t>
            </w:r>
          </w:p>
        </w:tc>
        <w:tc>
          <w:tcPr>
            <w:tcW w:w="6205" w:type="dxa"/>
          </w:tcPr>
          <w:p w14:paraId="25DE9668" w14:textId="76D53E29" w:rsidR="00823228" w:rsidRDefault="00091BD6" w:rsidP="0082155B">
            <w:pPr>
              <w:pStyle w:val="Table-text"/>
            </w:pPr>
            <w:r>
              <w:t>Updated requirements for Help Desk monitoring</w:t>
            </w:r>
          </w:p>
        </w:tc>
      </w:tr>
      <w:tr w:rsidR="00AB2D03" w14:paraId="12DC51D1"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51CFB207" w14:textId="62D8E016" w:rsidR="00AB2D03" w:rsidRDefault="00AB2D03" w:rsidP="0082155B">
            <w:pPr>
              <w:pStyle w:val="Table-text"/>
            </w:pPr>
            <w:r>
              <w:t>Chapter 6</w:t>
            </w:r>
          </w:p>
        </w:tc>
        <w:tc>
          <w:tcPr>
            <w:tcW w:w="1440" w:type="dxa"/>
          </w:tcPr>
          <w:p w14:paraId="27ED86CB" w14:textId="6B32ED79" w:rsidR="00AB2D03" w:rsidRDefault="00AB2D03" w:rsidP="007D61FF">
            <w:pPr>
              <w:pStyle w:val="Table-text"/>
              <w:jc w:val="center"/>
            </w:pPr>
            <w:r>
              <w:t>89</w:t>
            </w:r>
          </w:p>
        </w:tc>
        <w:tc>
          <w:tcPr>
            <w:tcW w:w="6205" w:type="dxa"/>
          </w:tcPr>
          <w:p w14:paraId="5E58E1D3" w14:textId="38CA6DB5" w:rsidR="00AB2D03" w:rsidRDefault="00765276" w:rsidP="0082155B">
            <w:pPr>
              <w:pStyle w:val="Table-text"/>
            </w:pPr>
            <w:r>
              <w:t xml:space="preserve">Updated to include descriptions for the types of refusals </w:t>
            </w:r>
          </w:p>
        </w:tc>
      </w:tr>
      <w:tr w:rsidR="00C46C18" w14:paraId="1733B0DA" w14:textId="77777777" w:rsidTr="0082155B">
        <w:trPr>
          <w:cantSplit/>
        </w:trPr>
        <w:tc>
          <w:tcPr>
            <w:tcW w:w="1705" w:type="dxa"/>
          </w:tcPr>
          <w:p w14:paraId="20C79172" w14:textId="4475C25B" w:rsidR="00C46C18" w:rsidRDefault="00C46C18" w:rsidP="0082155B">
            <w:pPr>
              <w:pStyle w:val="Table-text"/>
            </w:pPr>
            <w:r>
              <w:t>Chapter 7</w:t>
            </w:r>
          </w:p>
        </w:tc>
        <w:tc>
          <w:tcPr>
            <w:tcW w:w="1440" w:type="dxa"/>
          </w:tcPr>
          <w:p w14:paraId="23238241" w14:textId="43D9B0BB" w:rsidR="00C46C18" w:rsidRDefault="00091BD6" w:rsidP="007D61FF">
            <w:pPr>
              <w:pStyle w:val="Table-text"/>
              <w:jc w:val="center"/>
            </w:pPr>
            <w:r>
              <w:t>97</w:t>
            </w:r>
          </w:p>
        </w:tc>
        <w:tc>
          <w:tcPr>
            <w:tcW w:w="6205" w:type="dxa"/>
          </w:tcPr>
          <w:p w14:paraId="2448C82A" w14:textId="0564BD0C" w:rsidR="00C46C18" w:rsidRDefault="00C46C18" w:rsidP="0082155B">
            <w:pPr>
              <w:pStyle w:val="Table-text"/>
            </w:pPr>
            <w:r>
              <w:t>Clarified that vendors should not submit provider name</w:t>
            </w:r>
            <w:r w:rsidR="007F307F">
              <w:t xml:space="preserve"> for Question 2</w:t>
            </w:r>
          </w:p>
        </w:tc>
      </w:tr>
      <w:tr w:rsidR="00C550AF" w14:paraId="74C6F8FC"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11EC5F0E" w14:textId="2131A7C1" w:rsidR="00C550AF" w:rsidRDefault="00C339B0" w:rsidP="0082155B">
            <w:pPr>
              <w:pStyle w:val="Table-text"/>
            </w:pPr>
            <w:r>
              <w:t xml:space="preserve">Chapter 9 </w:t>
            </w:r>
          </w:p>
        </w:tc>
        <w:tc>
          <w:tcPr>
            <w:tcW w:w="1440" w:type="dxa"/>
          </w:tcPr>
          <w:p w14:paraId="34075662" w14:textId="1AFB33BB" w:rsidR="00C550AF" w:rsidRDefault="003E4AEF" w:rsidP="007D61FF">
            <w:pPr>
              <w:pStyle w:val="Table-text"/>
              <w:jc w:val="center"/>
            </w:pPr>
            <w:r>
              <w:t>10</w:t>
            </w:r>
            <w:r w:rsidR="00CA5B4B">
              <w:t>4</w:t>
            </w:r>
          </w:p>
        </w:tc>
        <w:tc>
          <w:tcPr>
            <w:tcW w:w="6205" w:type="dxa"/>
          </w:tcPr>
          <w:p w14:paraId="1889AD38" w14:textId="4419EA1A" w:rsidR="00C550AF" w:rsidRDefault="003E4AEF" w:rsidP="0082155B">
            <w:pPr>
              <w:pStyle w:val="Table-text"/>
            </w:pPr>
            <w:r>
              <w:t>Updates t</w:t>
            </w:r>
            <w:r w:rsidR="008B609F">
              <w:t>o requirements for electronic data security</w:t>
            </w:r>
          </w:p>
        </w:tc>
      </w:tr>
      <w:tr w:rsidR="00CA5B4B" w14:paraId="476B6F05" w14:textId="77777777" w:rsidTr="0082155B">
        <w:trPr>
          <w:cantSplit/>
        </w:trPr>
        <w:tc>
          <w:tcPr>
            <w:tcW w:w="1705" w:type="dxa"/>
          </w:tcPr>
          <w:p w14:paraId="5A0961EC" w14:textId="29F30902" w:rsidR="00CA5B4B" w:rsidRDefault="00CA5B4B" w:rsidP="0082155B">
            <w:pPr>
              <w:pStyle w:val="Table-text"/>
            </w:pPr>
            <w:r>
              <w:t xml:space="preserve">Chapter 9 </w:t>
            </w:r>
          </w:p>
        </w:tc>
        <w:tc>
          <w:tcPr>
            <w:tcW w:w="1440" w:type="dxa"/>
          </w:tcPr>
          <w:p w14:paraId="34FE8535" w14:textId="36763FDA" w:rsidR="00CA5B4B" w:rsidRDefault="00CA5B4B" w:rsidP="007D61FF">
            <w:pPr>
              <w:pStyle w:val="Table-text"/>
              <w:jc w:val="center"/>
            </w:pPr>
            <w:r>
              <w:t>105</w:t>
            </w:r>
          </w:p>
        </w:tc>
        <w:tc>
          <w:tcPr>
            <w:tcW w:w="6205" w:type="dxa"/>
          </w:tcPr>
          <w:p w14:paraId="2349205E" w14:textId="2EC7404E" w:rsidR="00CA5B4B" w:rsidRDefault="00CA5B4B" w:rsidP="0082155B">
            <w:pPr>
              <w:pStyle w:val="Table-text"/>
            </w:pPr>
            <w:r>
              <w:t xml:space="preserve">Turnaround time for </w:t>
            </w:r>
            <w:r w:rsidR="00A24A48">
              <w:t xml:space="preserve">notification of a HIPAA breach has been </w:t>
            </w:r>
            <w:r w:rsidR="00D62EAF">
              <w:t>changed</w:t>
            </w:r>
            <w:r w:rsidR="00A24A48">
              <w:t xml:space="preserve"> from 3 business days to 24 hours </w:t>
            </w:r>
          </w:p>
        </w:tc>
      </w:tr>
      <w:tr w:rsidR="00951BBD" w14:paraId="4676AF6D"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47509F35" w14:textId="259C51C6" w:rsidR="00951BBD" w:rsidRDefault="00951BBD" w:rsidP="0082155B">
            <w:pPr>
              <w:pStyle w:val="Table-text"/>
            </w:pPr>
            <w:r>
              <w:t xml:space="preserve">Chapter 9 </w:t>
            </w:r>
          </w:p>
        </w:tc>
        <w:tc>
          <w:tcPr>
            <w:tcW w:w="1440" w:type="dxa"/>
          </w:tcPr>
          <w:p w14:paraId="7AF88360" w14:textId="003322DA" w:rsidR="00951BBD" w:rsidRDefault="00951BBD" w:rsidP="007D61FF">
            <w:pPr>
              <w:pStyle w:val="Table-text"/>
              <w:jc w:val="center"/>
            </w:pPr>
            <w:r>
              <w:t>108</w:t>
            </w:r>
          </w:p>
        </w:tc>
        <w:tc>
          <w:tcPr>
            <w:tcW w:w="6205" w:type="dxa"/>
          </w:tcPr>
          <w:p w14:paraId="2AD4F2E3" w14:textId="20FAC999" w:rsidR="00951BBD" w:rsidRDefault="00860B1C" w:rsidP="0082155B">
            <w:pPr>
              <w:pStyle w:val="Table-text"/>
            </w:pPr>
            <w:r>
              <w:t xml:space="preserve">Data security requirements have been </w:t>
            </w:r>
            <w:r w:rsidR="006F10FF">
              <w:t xml:space="preserve">updated to include requirement that </w:t>
            </w:r>
            <w:r w:rsidR="00AD1DEE">
              <w:t>portable hard drives</w:t>
            </w:r>
            <w:r w:rsidR="006B6752">
              <w:t xml:space="preserve"> or flash drives are</w:t>
            </w:r>
            <w:r w:rsidR="000E5592">
              <w:t xml:space="preserve"> not</w:t>
            </w:r>
            <w:r w:rsidR="006B6752">
              <w:t xml:space="preserve"> permitted and</w:t>
            </w:r>
            <w:r w:rsidR="006F10FF">
              <w:t xml:space="preserve"> electronic data should not be stored offsite</w:t>
            </w:r>
          </w:p>
        </w:tc>
      </w:tr>
      <w:tr w:rsidR="00C550AF" w14:paraId="176D346F" w14:textId="77777777" w:rsidTr="0082155B">
        <w:trPr>
          <w:cantSplit/>
        </w:trPr>
        <w:tc>
          <w:tcPr>
            <w:tcW w:w="1705" w:type="dxa"/>
          </w:tcPr>
          <w:p w14:paraId="17406D18" w14:textId="106EEB7E" w:rsidR="00C550AF" w:rsidRDefault="008B609F" w:rsidP="0082155B">
            <w:pPr>
              <w:pStyle w:val="Table-text"/>
            </w:pPr>
            <w:r>
              <w:t xml:space="preserve">Chapter 10 </w:t>
            </w:r>
          </w:p>
        </w:tc>
        <w:tc>
          <w:tcPr>
            <w:tcW w:w="1440" w:type="dxa"/>
          </w:tcPr>
          <w:p w14:paraId="1DA5E86B" w14:textId="0E103042" w:rsidR="00C550AF" w:rsidRDefault="00842BCC" w:rsidP="007D61FF">
            <w:pPr>
              <w:pStyle w:val="Table-text"/>
              <w:jc w:val="center"/>
            </w:pPr>
            <w:r>
              <w:t>107</w:t>
            </w:r>
          </w:p>
        </w:tc>
        <w:tc>
          <w:tcPr>
            <w:tcW w:w="6205" w:type="dxa"/>
          </w:tcPr>
          <w:p w14:paraId="00D21B47" w14:textId="2C384466" w:rsidR="00C550AF" w:rsidRDefault="00842BCC" w:rsidP="0082155B">
            <w:pPr>
              <w:pStyle w:val="Table-text"/>
            </w:pPr>
            <w:r>
              <w:t xml:space="preserve">Updated Exhibit 10-1 to include </w:t>
            </w:r>
            <w:r w:rsidR="00710824">
              <w:t xml:space="preserve">PY 2022 oversight activities </w:t>
            </w:r>
          </w:p>
        </w:tc>
      </w:tr>
      <w:tr w:rsidR="00C550AF" w14:paraId="3C53721D"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1850FC78" w14:textId="15C83B85" w:rsidR="00C550AF" w:rsidRDefault="008B609F" w:rsidP="0082155B">
            <w:pPr>
              <w:pStyle w:val="Table-text"/>
            </w:pPr>
            <w:r>
              <w:t xml:space="preserve">Chapter 10 </w:t>
            </w:r>
          </w:p>
        </w:tc>
        <w:tc>
          <w:tcPr>
            <w:tcW w:w="1440" w:type="dxa"/>
          </w:tcPr>
          <w:p w14:paraId="75F2524B" w14:textId="316FC415" w:rsidR="00C550AF" w:rsidRDefault="002D52E1" w:rsidP="007D61FF">
            <w:pPr>
              <w:pStyle w:val="Table-text"/>
              <w:jc w:val="center"/>
            </w:pPr>
            <w:r>
              <w:t>111</w:t>
            </w:r>
          </w:p>
        </w:tc>
        <w:tc>
          <w:tcPr>
            <w:tcW w:w="6205" w:type="dxa"/>
          </w:tcPr>
          <w:p w14:paraId="6C4C0B1E" w14:textId="2CFAC694" w:rsidR="00C550AF" w:rsidRDefault="002D52E1" w:rsidP="0082155B">
            <w:pPr>
              <w:pStyle w:val="Table-text"/>
            </w:pPr>
            <w:r>
              <w:t xml:space="preserve">Telephone interviewer recording section has been </w:t>
            </w:r>
            <w:r w:rsidR="00A24E11">
              <w:t>changed</w:t>
            </w:r>
            <w:r>
              <w:t xml:space="preserve"> to telephone interviewer monitoring with specific instructions for </w:t>
            </w:r>
            <w:r w:rsidR="00B445BE">
              <w:t xml:space="preserve">submitting monitoring logs </w:t>
            </w:r>
          </w:p>
        </w:tc>
      </w:tr>
      <w:tr w:rsidR="00A4589B" w14:paraId="4ACB2D4C" w14:textId="77777777" w:rsidTr="0082155B">
        <w:trPr>
          <w:cantSplit/>
        </w:trPr>
        <w:tc>
          <w:tcPr>
            <w:tcW w:w="1705" w:type="dxa"/>
          </w:tcPr>
          <w:p w14:paraId="3435ED59" w14:textId="2D8ECCA9" w:rsidR="00A4589B" w:rsidRDefault="00A4589B" w:rsidP="0082155B">
            <w:pPr>
              <w:pStyle w:val="Table-text"/>
            </w:pPr>
            <w:r>
              <w:t>Chapter 10</w:t>
            </w:r>
          </w:p>
        </w:tc>
        <w:tc>
          <w:tcPr>
            <w:tcW w:w="1440" w:type="dxa"/>
          </w:tcPr>
          <w:p w14:paraId="13DF4893" w14:textId="3215A511" w:rsidR="00A4589B" w:rsidRDefault="00A4589B" w:rsidP="007D61FF">
            <w:pPr>
              <w:pStyle w:val="Table-text"/>
              <w:jc w:val="center"/>
            </w:pPr>
            <w:r>
              <w:t>113</w:t>
            </w:r>
          </w:p>
        </w:tc>
        <w:tc>
          <w:tcPr>
            <w:tcW w:w="6205" w:type="dxa"/>
          </w:tcPr>
          <w:p w14:paraId="77EFEFB0" w14:textId="5814B901" w:rsidR="00A4589B" w:rsidRDefault="00D40C0B" w:rsidP="0082155B">
            <w:pPr>
              <w:pStyle w:val="Table-text"/>
            </w:pPr>
            <w:r>
              <w:t xml:space="preserve">Print proofs have been added </w:t>
            </w:r>
            <w:r w:rsidR="000A5E5E">
              <w:t xml:space="preserve">as an oversight requirement for vendors who had </w:t>
            </w:r>
            <w:r w:rsidR="002D4991">
              <w:t>quality issues in a previous Performance Year</w:t>
            </w:r>
            <w:r w:rsidR="00294052">
              <w:t xml:space="preserve"> </w:t>
            </w:r>
          </w:p>
        </w:tc>
      </w:tr>
      <w:tr w:rsidR="00B2721A" w14:paraId="6E3535FC"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0F2E3382" w14:textId="2CDC8974" w:rsidR="00B2721A" w:rsidRDefault="00B2721A" w:rsidP="0082155B">
            <w:pPr>
              <w:pStyle w:val="Table-text"/>
            </w:pPr>
            <w:r>
              <w:t>Chapter 10</w:t>
            </w:r>
          </w:p>
        </w:tc>
        <w:tc>
          <w:tcPr>
            <w:tcW w:w="1440" w:type="dxa"/>
          </w:tcPr>
          <w:p w14:paraId="7A7AC5A9" w14:textId="4E533E15" w:rsidR="00B2721A" w:rsidRDefault="00B2721A" w:rsidP="007D61FF">
            <w:pPr>
              <w:pStyle w:val="Table-text"/>
              <w:jc w:val="center"/>
            </w:pPr>
            <w:r>
              <w:t>114</w:t>
            </w:r>
          </w:p>
        </w:tc>
        <w:tc>
          <w:tcPr>
            <w:tcW w:w="6205" w:type="dxa"/>
          </w:tcPr>
          <w:p w14:paraId="52FDD084" w14:textId="4FCA4E2F" w:rsidR="00B2721A" w:rsidRDefault="00AE52B9" w:rsidP="0082155B">
            <w:pPr>
              <w:pStyle w:val="Table-text"/>
            </w:pPr>
            <w:r>
              <w:t>Update to corrective action plan protocols</w:t>
            </w:r>
            <w:r w:rsidR="00B2721A">
              <w:t xml:space="preserve"> </w:t>
            </w:r>
          </w:p>
        </w:tc>
      </w:tr>
      <w:tr w:rsidR="00C3414D" w14:paraId="62BE1379" w14:textId="77777777" w:rsidTr="0082155B">
        <w:trPr>
          <w:cantSplit/>
        </w:trPr>
        <w:tc>
          <w:tcPr>
            <w:tcW w:w="1705" w:type="dxa"/>
          </w:tcPr>
          <w:p w14:paraId="07EB74C0" w14:textId="2EC560C6" w:rsidR="00C3414D" w:rsidRDefault="00197E75" w:rsidP="0082155B">
            <w:pPr>
              <w:pStyle w:val="Table-text"/>
            </w:pPr>
            <w:r>
              <w:t>Appendix D</w:t>
            </w:r>
          </w:p>
        </w:tc>
        <w:tc>
          <w:tcPr>
            <w:tcW w:w="1440" w:type="dxa"/>
          </w:tcPr>
          <w:p w14:paraId="6EEAA2D8" w14:textId="77777777" w:rsidR="00C3414D" w:rsidRDefault="00C3414D" w:rsidP="007D61FF">
            <w:pPr>
              <w:pStyle w:val="Table-text"/>
              <w:jc w:val="center"/>
            </w:pPr>
          </w:p>
        </w:tc>
        <w:tc>
          <w:tcPr>
            <w:tcW w:w="6205" w:type="dxa"/>
          </w:tcPr>
          <w:p w14:paraId="3A762D8B" w14:textId="185CD7B9" w:rsidR="00C3414D" w:rsidRDefault="0084078E" w:rsidP="0082155B">
            <w:pPr>
              <w:pStyle w:val="Table-text"/>
            </w:pPr>
            <w:r>
              <w:t xml:space="preserve">Cover letter </w:t>
            </w:r>
            <w:r w:rsidR="000B7E60">
              <w:t>revised</w:t>
            </w:r>
            <w:r>
              <w:t xml:space="preserve"> to </w:t>
            </w:r>
            <w:r w:rsidR="008C01FB">
              <w:t>update number of</w:t>
            </w:r>
            <w:r>
              <w:t xml:space="preserve"> practices </w:t>
            </w:r>
            <w:r w:rsidR="008C01FB">
              <w:t>in PCF</w:t>
            </w:r>
            <w:r>
              <w:t xml:space="preserve">. </w:t>
            </w:r>
            <w:r w:rsidR="000A2927">
              <w:t xml:space="preserve">Q1 and Q2 of questionnaire updated </w:t>
            </w:r>
            <w:r w:rsidR="006A5092">
              <w:t xml:space="preserve">with telehealth language from CG CAHPS 3.1 </w:t>
            </w:r>
          </w:p>
        </w:tc>
      </w:tr>
      <w:tr w:rsidR="00D9482A" w14:paraId="189319F5"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67F27B31" w14:textId="786EE39C" w:rsidR="00D9482A" w:rsidRDefault="00D9482A" w:rsidP="0082155B">
            <w:pPr>
              <w:pStyle w:val="Table-text"/>
            </w:pPr>
            <w:r>
              <w:t>Appendix F</w:t>
            </w:r>
          </w:p>
        </w:tc>
        <w:tc>
          <w:tcPr>
            <w:tcW w:w="1440" w:type="dxa"/>
          </w:tcPr>
          <w:p w14:paraId="5C6D056E" w14:textId="77777777" w:rsidR="00D9482A" w:rsidRDefault="00D9482A" w:rsidP="007D61FF">
            <w:pPr>
              <w:pStyle w:val="Table-text"/>
              <w:jc w:val="center"/>
            </w:pPr>
          </w:p>
        </w:tc>
        <w:tc>
          <w:tcPr>
            <w:tcW w:w="6205" w:type="dxa"/>
          </w:tcPr>
          <w:p w14:paraId="5D7625C0" w14:textId="19E5BB05" w:rsidR="00D9482A" w:rsidRDefault="00D9482A" w:rsidP="0082155B">
            <w:pPr>
              <w:pStyle w:val="Table-text"/>
            </w:pPr>
            <w:r>
              <w:t xml:space="preserve">Q1 and Q2 of questionnaire updated </w:t>
            </w:r>
            <w:r w:rsidR="006A5092">
              <w:t>with telehealth language from CG CAHPS 3.1</w:t>
            </w:r>
          </w:p>
        </w:tc>
      </w:tr>
      <w:tr w:rsidR="0069352F" w14:paraId="5592D565" w14:textId="77777777" w:rsidTr="0082155B">
        <w:trPr>
          <w:cantSplit/>
        </w:trPr>
        <w:tc>
          <w:tcPr>
            <w:tcW w:w="1705" w:type="dxa"/>
          </w:tcPr>
          <w:p w14:paraId="124C440A" w14:textId="0CDFB95F" w:rsidR="0069352F" w:rsidRDefault="0069352F" w:rsidP="0082155B">
            <w:pPr>
              <w:pStyle w:val="Table-text"/>
            </w:pPr>
            <w:r>
              <w:t xml:space="preserve">Appendix O </w:t>
            </w:r>
          </w:p>
        </w:tc>
        <w:tc>
          <w:tcPr>
            <w:tcW w:w="1440" w:type="dxa"/>
          </w:tcPr>
          <w:p w14:paraId="12DAEFA7" w14:textId="224010C6" w:rsidR="0069352F" w:rsidRDefault="0069352F" w:rsidP="007D61FF">
            <w:pPr>
              <w:pStyle w:val="Table-text"/>
              <w:jc w:val="center"/>
            </w:pPr>
          </w:p>
        </w:tc>
        <w:tc>
          <w:tcPr>
            <w:tcW w:w="6205" w:type="dxa"/>
          </w:tcPr>
          <w:p w14:paraId="7428A019" w14:textId="0D671E93" w:rsidR="0069352F" w:rsidRDefault="0069352F" w:rsidP="0082155B">
            <w:pPr>
              <w:pStyle w:val="Table-text"/>
            </w:pPr>
            <w:r>
              <w:t xml:space="preserve">Updated </w:t>
            </w:r>
            <w:r w:rsidR="00F01C31">
              <w:t xml:space="preserve">instructions for Help Desk and interviewer monitoring. Details on virtual monitoring should be included. Updated survey material submission dates  </w:t>
            </w:r>
          </w:p>
        </w:tc>
      </w:tr>
      <w:tr w:rsidR="002873B1" w14:paraId="354BD54A" w14:textId="77777777" w:rsidTr="0082155B">
        <w:trPr>
          <w:cnfStyle w:val="000000100000" w:firstRow="0" w:lastRow="0" w:firstColumn="0" w:lastColumn="0" w:oddVBand="0" w:evenVBand="0" w:oddHBand="1" w:evenHBand="0" w:firstRowFirstColumn="0" w:firstRowLastColumn="0" w:lastRowFirstColumn="0" w:lastRowLastColumn="0"/>
          <w:cantSplit/>
        </w:trPr>
        <w:tc>
          <w:tcPr>
            <w:tcW w:w="1705" w:type="dxa"/>
          </w:tcPr>
          <w:p w14:paraId="0A531F5E" w14:textId="3C4724A6" w:rsidR="002873B1" w:rsidRDefault="002873B1" w:rsidP="0082155B">
            <w:pPr>
              <w:pStyle w:val="Table-text"/>
            </w:pPr>
            <w:r>
              <w:t>Appendix P</w:t>
            </w:r>
          </w:p>
        </w:tc>
        <w:tc>
          <w:tcPr>
            <w:tcW w:w="1440" w:type="dxa"/>
          </w:tcPr>
          <w:p w14:paraId="31E71B29" w14:textId="5AB8E39B" w:rsidR="002873B1" w:rsidRDefault="002873B1" w:rsidP="007D61FF">
            <w:pPr>
              <w:pStyle w:val="Table-text"/>
              <w:jc w:val="center"/>
            </w:pPr>
          </w:p>
        </w:tc>
        <w:tc>
          <w:tcPr>
            <w:tcW w:w="6205" w:type="dxa"/>
          </w:tcPr>
          <w:p w14:paraId="0A09CEB6" w14:textId="2541D8C8" w:rsidR="002873B1" w:rsidRDefault="00DE1B00" w:rsidP="0082155B">
            <w:pPr>
              <w:pStyle w:val="Table-text"/>
            </w:pPr>
            <w:r>
              <w:t>XML Data File Layout for Standard Record included in Appendix P</w:t>
            </w:r>
          </w:p>
        </w:tc>
      </w:tr>
    </w:tbl>
    <w:p w14:paraId="469FC915" w14:textId="77777777" w:rsidR="003F013A" w:rsidRDefault="003F013A" w:rsidP="6CEBEA28">
      <w:pPr>
        <w:pStyle w:val="BodyText"/>
      </w:pPr>
    </w:p>
    <w:p w14:paraId="0EB02C1E" w14:textId="17992BC1" w:rsidR="00CD7819" w:rsidRDefault="00CD7819" w:rsidP="00CD7819">
      <w:pPr>
        <w:pStyle w:val="BodyText"/>
      </w:pPr>
    </w:p>
    <w:p w14:paraId="3E172C61" w14:textId="77777777" w:rsidR="00CD7819" w:rsidRDefault="00CD7819" w:rsidP="00CD7819">
      <w:pPr>
        <w:pStyle w:val="BodyText"/>
        <w:sectPr w:rsidR="00CD7819" w:rsidSect="00656670">
          <w:pgSz w:w="12240" w:h="15840"/>
          <w:pgMar w:top="1800" w:right="1440" w:bottom="1440" w:left="1440" w:header="0" w:footer="576" w:gutter="0"/>
          <w:cols w:space="720"/>
          <w:titlePg/>
          <w:docGrid w:linePitch="360"/>
        </w:sectPr>
      </w:pPr>
    </w:p>
    <w:p w14:paraId="78E1EB0C" w14:textId="1A791C98" w:rsidR="00DC4658" w:rsidRDefault="00EE3F4C" w:rsidP="000D6E33">
      <w:pPr>
        <w:pStyle w:val="Heading1"/>
      </w:pPr>
      <w:bookmarkStart w:id="21" w:name="_Toc60672790"/>
      <w:bookmarkStart w:id="22" w:name="_Toc86390488"/>
      <w:r>
        <w:lastRenderedPageBreak/>
        <w:t>Chapter 3:</w:t>
      </w:r>
      <w:r w:rsidR="00E949FD">
        <w:tab/>
      </w:r>
      <w:r w:rsidR="00DC4658">
        <w:t>Roles and Responsibilities</w:t>
      </w:r>
      <w:bookmarkEnd w:id="21"/>
      <w:bookmarkEnd w:id="22"/>
    </w:p>
    <w:p w14:paraId="0E031636" w14:textId="5667989B" w:rsidR="00DC4658" w:rsidRDefault="00EE3F4C" w:rsidP="000D6E33">
      <w:pPr>
        <w:pStyle w:val="Heading2"/>
      </w:pPr>
      <w:bookmarkStart w:id="23" w:name="_Toc60672791"/>
      <w:bookmarkStart w:id="24" w:name="_Toc86390489"/>
      <w:r>
        <w:t>3.1</w:t>
      </w:r>
      <w:r w:rsidR="00E949FD">
        <w:tab/>
      </w:r>
      <w:r w:rsidR="00DC4658">
        <w:t>Overview</w:t>
      </w:r>
      <w:bookmarkEnd w:id="23"/>
      <w:bookmarkEnd w:id="24"/>
    </w:p>
    <w:p w14:paraId="2777C9FE" w14:textId="45F56472" w:rsidR="00DC4658" w:rsidRDefault="00DC4658" w:rsidP="00DC4658">
      <w:pPr>
        <w:pStyle w:val="BodyText"/>
      </w:pPr>
      <w:r>
        <w:t>The purpose of this manual is to describe in detail the roles and responsibilities of approved CAHPS vendors administering the PCF PEC</w:t>
      </w:r>
      <w:r w:rsidR="00AA3E91">
        <w:t xml:space="preserve"> </w:t>
      </w:r>
      <w:r>
        <w:t>S</w:t>
      </w:r>
      <w:r w:rsidR="00AA3E91">
        <w:t>urvey</w:t>
      </w:r>
      <w:r>
        <w:t xml:space="preserve">. Many of these responsibilities involve transactions and interactions with practice sites, CMS, and RTI (CMS’ contractor). Vendors will better understand their own responsibilities if they have an overview of the areas of responsibility of practice sites, CMS, and RTI. This section gives that overview. </w:t>
      </w:r>
    </w:p>
    <w:p w14:paraId="398CEDD7" w14:textId="0CD0DE30" w:rsidR="00DC4658" w:rsidRDefault="00386078" w:rsidP="00DC4658">
      <w:pPr>
        <w:pStyle w:val="Heading2"/>
      </w:pPr>
      <w:bookmarkStart w:id="25" w:name="_Toc60672792"/>
      <w:bookmarkStart w:id="26" w:name="_Toc86390490"/>
      <w:r>
        <w:t>3.</w:t>
      </w:r>
      <w:r w:rsidR="001B35C2">
        <w:t>2</w:t>
      </w:r>
      <w:r w:rsidR="00E949FD">
        <w:tab/>
      </w:r>
      <w:r w:rsidR="00DC4658">
        <w:t>CMS Responsibilities</w:t>
      </w:r>
      <w:bookmarkEnd w:id="25"/>
      <w:bookmarkEnd w:id="26"/>
    </w:p>
    <w:p w14:paraId="36FAAB81" w14:textId="4AA78A5F" w:rsidR="00DC4658" w:rsidRDefault="00386078" w:rsidP="000D6E33">
      <w:pPr>
        <w:pStyle w:val="Heading3"/>
      </w:pPr>
      <w:bookmarkStart w:id="27" w:name="_Toc60672793"/>
      <w:bookmarkStart w:id="28" w:name="_Toc86390491"/>
      <w:r>
        <w:t>3.</w:t>
      </w:r>
      <w:r w:rsidR="00FE6067">
        <w:t>2</w:t>
      </w:r>
      <w:r>
        <w:t>.1</w:t>
      </w:r>
      <w:r w:rsidR="00E949FD">
        <w:tab/>
      </w:r>
      <w:r w:rsidR="00DC4658">
        <w:t xml:space="preserve">Provide </w:t>
      </w:r>
      <w:r w:rsidR="000D6E33">
        <w:t>Survey Vendor Training</w:t>
      </w:r>
      <w:r w:rsidR="00DC4658">
        <w:t xml:space="preserve"> and</w:t>
      </w:r>
      <w:r w:rsidR="000D6E33">
        <w:t xml:space="preserve"> Approve Vendors</w:t>
      </w:r>
      <w:bookmarkEnd w:id="27"/>
      <w:bookmarkEnd w:id="28"/>
    </w:p>
    <w:p w14:paraId="0A09E31B" w14:textId="218586F8" w:rsidR="00DC4658" w:rsidRDefault="00DC4658" w:rsidP="00DC4658">
      <w:pPr>
        <w:pStyle w:val="BodyText"/>
      </w:pPr>
      <w:r>
        <w:t>CMS (through its contractor, RTI International) will provide</w:t>
      </w:r>
      <w:r w:rsidR="0093663E">
        <w:t xml:space="preserve"> a</w:t>
      </w:r>
      <w:r w:rsidR="008A075D">
        <w:t xml:space="preserve"> self-paced</w:t>
      </w:r>
      <w:r>
        <w:t xml:space="preserve"> </w:t>
      </w:r>
      <w:r w:rsidRPr="6CEBEA28">
        <w:rPr>
          <w:b/>
          <w:bCs/>
          <w:i/>
          <w:iCs/>
        </w:rPr>
        <w:t>Introduction to the 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Training</w:t>
      </w:r>
      <w:r>
        <w:t xml:space="preserve">, via </w:t>
      </w:r>
      <w:r w:rsidR="00B74EF6">
        <w:t>on-demand</w:t>
      </w:r>
      <w:r w:rsidR="00DF2C30">
        <w:t xml:space="preserve"> </w:t>
      </w:r>
      <w:r>
        <w:t xml:space="preserve">webinar. Successful completion of training and passing training certification are necessary steps in attaining status as a Fully Approved vendor. </w:t>
      </w:r>
    </w:p>
    <w:p w14:paraId="385A2D72" w14:textId="53CB62B5" w:rsidR="00DC4658" w:rsidRDefault="00DC4658" w:rsidP="00DC4658">
      <w:pPr>
        <w:pStyle w:val="BodyText"/>
      </w:pPr>
      <w:r>
        <w:t>The stages of vendor approval</w:t>
      </w:r>
      <w:r w:rsidR="003A6D87">
        <w:rPr>
          <w:rStyle w:val="FootnoteReference"/>
        </w:rPr>
        <w:footnoteReference w:id="3"/>
      </w:r>
      <w:r>
        <w:t xml:space="preserve"> on PCF PEC</w:t>
      </w:r>
      <w:r w:rsidR="00AA3E91">
        <w:t xml:space="preserve"> </w:t>
      </w:r>
      <w:r>
        <w:t>S</w:t>
      </w:r>
      <w:r w:rsidR="00AA3E91">
        <w:t>urvey</w:t>
      </w:r>
      <w:r>
        <w:t xml:space="preserve"> are as follows:</w:t>
      </w:r>
    </w:p>
    <w:p w14:paraId="768E2F73" w14:textId="421D314A" w:rsidR="00DC4658" w:rsidRDefault="00DC4658" w:rsidP="00C252AD">
      <w:pPr>
        <w:pStyle w:val="ListNumber"/>
        <w:numPr>
          <w:ilvl w:val="0"/>
          <w:numId w:val="9"/>
        </w:numPr>
      </w:pPr>
      <w:r w:rsidRPr="000D6E33">
        <w:rPr>
          <w:b/>
          <w:bCs/>
        </w:rPr>
        <w:t xml:space="preserve">Conditional </w:t>
      </w:r>
      <w:r w:rsidR="00B75166" w:rsidRPr="000D6E33">
        <w:rPr>
          <w:b/>
          <w:bCs/>
        </w:rPr>
        <w:t>approval</w:t>
      </w:r>
      <w:r w:rsidRPr="000D6E33">
        <w:rPr>
          <w:b/>
          <w:bCs/>
        </w:rPr>
        <w:t>.</w:t>
      </w:r>
      <w:r>
        <w:t xml:space="preserve"> In January 202</w:t>
      </w:r>
      <w:r w:rsidR="0082578C">
        <w:t>2</w:t>
      </w:r>
      <w:r>
        <w:t>, CMS will invite vendors who are on the approved list of other CAHPS mixed-mode surveys as of December 1, 202</w:t>
      </w:r>
      <w:r w:rsidR="0082578C">
        <w:t>1</w:t>
      </w:r>
      <w:r>
        <w:t xml:space="preserve"> to submit an application to PCF PEC</w:t>
      </w:r>
      <w:r w:rsidR="00AA3E91">
        <w:t xml:space="preserve"> </w:t>
      </w:r>
      <w:r>
        <w:t>S</w:t>
      </w:r>
      <w:r w:rsidR="00AA3E91">
        <w:t>urvey</w:t>
      </w:r>
      <w:r>
        <w:t>. All vendors whose PCF PEC</w:t>
      </w:r>
      <w:r w:rsidR="00AA3E91">
        <w:t xml:space="preserve"> </w:t>
      </w:r>
      <w:r>
        <w:t>S</w:t>
      </w:r>
      <w:r w:rsidR="00AA3E91">
        <w:t>urvey</w:t>
      </w:r>
      <w:r>
        <w:t xml:space="preserve"> applications have been received by CMS (through their contractor RTI) on or before February </w:t>
      </w:r>
      <w:r w:rsidR="0082578C">
        <w:t>4, 2022</w:t>
      </w:r>
      <w:r>
        <w:t xml:space="preserve"> and have been found to be satisfactory will receive Conditional Approval.</w:t>
      </w:r>
    </w:p>
    <w:p w14:paraId="47BF4218" w14:textId="43A088EB" w:rsidR="00DC4658" w:rsidRDefault="00DC4658" w:rsidP="000D6E33">
      <w:pPr>
        <w:pStyle w:val="ListNumber"/>
      </w:pPr>
      <w:r w:rsidRPr="00AE7A03">
        <w:rPr>
          <w:b/>
          <w:bCs/>
        </w:rPr>
        <w:t xml:space="preserve">Full </w:t>
      </w:r>
      <w:r w:rsidR="00B75166" w:rsidRPr="00AE7A03">
        <w:rPr>
          <w:b/>
          <w:bCs/>
        </w:rPr>
        <w:t>approval</w:t>
      </w:r>
      <w:r w:rsidRPr="00AE7A03">
        <w:rPr>
          <w:b/>
          <w:bCs/>
        </w:rPr>
        <w:t xml:space="preserve">. </w:t>
      </w:r>
      <w:r>
        <w:t>Vendors will receive Full Approval upon completion of two steps. First, survey vendors must successfully complete the Introduction to PCF PEC</w:t>
      </w:r>
      <w:r w:rsidR="00AA3E91">
        <w:t xml:space="preserve"> </w:t>
      </w:r>
      <w:r>
        <w:t>S</w:t>
      </w:r>
      <w:r w:rsidR="00AA3E91">
        <w:t>urvey</w:t>
      </w:r>
      <w:r>
        <w:t xml:space="preserve"> training and pass the training certification. Second, a vendor must submit a Quality Assurance Plan (QA</w:t>
      </w:r>
      <w:r w:rsidRPr="005B6341">
        <w:t>P</w:t>
      </w:r>
      <w:r w:rsidR="000D6E33" w:rsidRPr="005B6341">
        <w:t>—</w:t>
      </w:r>
      <w:r w:rsidRPr="005B6341">
        <w:t>de</w:t>
      </w:r>
      <w:r>
        <w:t xml:space="preserve">scribed in </w:t>
      </w:r>
      <w:r>
        <w:rPr>
          <w:b/>
          <w:bCs/>
          <w:i/>
          <w:iCs/>
        </w:rPr>
        <w:t>Section 3.</w:t>
      </w:r>
      <w:r w:rsidR="006F5A87">
        <w:rPr>
          <w:b/>
          <w:bCs/>
          <w:i/>
          <w:iCs/>
        </w:rPr>
        <w:t>3</w:t>
      </w:r>
      <w:r w:rsidRPr="00AE7A03">
        <w:rPr>
          <w:b/>
          <w:bCs/>
          <w:i/>
          <w:iCs/>
        </w:rPr>
        <w:t>.8</w:t>
      </w:r>
      <w:r>
        <w:rPr>
          <w:b/>
          <w:bCs/>
          <w:i/>
          <w:iCs/>
        </w:rPr>
        <w:t>, Submit Quality Assurance Plan</w:t>
      </w:r>
      <w:r w:rsidRPr="00AE7A03">
        <w:rPr>
          <w:b/>
          <w:bCs/>
          <w:i/>
          <w:iCs/>
        </w:rPr>
        <w:t xml:space="preserve"> </w:t>
      </w:r>
      <w:r>
        <w:t xml:space="preserve">and </w:t>
      </w:r>
      <w:r w:rsidRPr="00AE7A03">
        <w:rPr>
          <w:b/>
          <w:bCs/>
          <w:i/>
          <w:iCs/>
        </w:rPr>
        <w:t xml:space="preserve">Section </w:t>
      </w:r>
      <w:r>
        <w:rPr>
          <w:b/>
          <w:bCs/>
          <w:i/>
          <w:iCs/>
        </w:rPr>
        <w:t>10.</w:t>
      </w:r>
      <w:r w:rsidR="00B75166">
        <w:rPr>
          <w:b/>
          <w:bCs/>
          <w:i/>
          <w:iCs/>
        </w:rPr>
        <w:t>3</w:t>
      </w:r>
      <w:r>
        <w:rPr>
          <w:b/>
          <w:bCs/>
          <w:i/>
          <w:iCs/>
        </w:rPr>
        <w:t>, Quality Assurance Plans</w:t>
      </w:r>
      <w:r>
        <w:t>) for review by CMS (through their contractor RTI). Once the QAP has been deemed satisfactory, vendors will receive Full Approval.</w:t>
      </w:r>
    </w:p>
    <w:p w14:paraId="0F575B2D" w14:textId="6A22D1CD" w:rsidR="00DC4658" w:rsidRPr="002F0735" w:rsidRDefault="00DC4658" w:rsidP="00DC4658">
      <w:pPr>
        <w:pStyle w:val="BodyText"/>
      </w:pPr>
      <w:r>
        <w:t xml:space="preserve">CMS will also provide </w:t>
      </w:r>
      <w:r w:rsidRPr="6CEBEA28">
        <w:rPr>
          <w:b/>
          <w:bCs/>
          <w:i/>
          <w:iCs/>
        </w:rPr>
        <w:t>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Update Training</w:t>
      </w:r>
      <w:r>
        <w:t xml:space="preserve">, via </w:t>
      </w:r>
      <w:r w:rsidR="00243292">
        <w:t xml:space="preserve">live </w:t>
      </w:r>
      <w:r>
        <w:t xml:space="preserve">webinar, on an annual basis. </w:t>
      </w:r>
      <w:r w:rsidR="00EF0B00">
        <w:t xml:space="preserve">Returning vendors must </w:t>
      </w:r>
      <w:r w:rsidR="009E7584">
        <w:t>complete</w:t>
      </w:r>
      <w:r w:rsidR="00EF0B00">
        <w:t xml:space="preserve"> this training</w:t>
      </w:r>
      <w:r w:rsidR="009E7584">
        <w:t xml:space="preserve"> each year.</w:t>
      </w:r>
    </w:p>
    <w:p w14:paraId="255199A0" w14:textId="3BFEF940" w:rsidR="00DC4658" w:rsidRDefault="00386078" w:rsidP="000D6E33">
      <w:pPr>
        <w:pStyle w:val="Heading3"/>
      </w:pPr>
      <w:bookmarkStart w:id="29" w:name="_Toc60672794"/>
      <w:bookmarkStart w:id="30" w:name="_Toc86390492"/>
      <w:r>
        <w:t>3.</w:t>
      </w:r>
      <w:r w:rsidR="00FE6067">
        <w:t>2</w:t>
      </w:r>
      <w:r>
        <w:t>.2</w:t>
      </w:r>
      <w:r w:rsidR="00E949FD">
        <w:tab/>
      </w:r>
      <w:r w:rsidR="00DC4658">
        <w:t>Provide</w:t>
      </w:r>
      <w:r w:rsidR="000D6E33">
        <w:t xml:space="preserve"> Survey Administration Procedures, Technical Assistance,</w:t>
      </w:r>
      <w:r w:rsidR="00DC4658">
        <w:t xml:space="preserve"> and </w:t>
      </w:r>
      <w:r w:rsidR="000D6E33">
        <w:t>Updated Information</w:t>
      </w:r>
      <w:r w:rsidR="00DC4658">
        <w:t xml:space="preserve"> to </w:t>
      </w:r>
      <w:r w:rsidR="000D6E33">
        <w:t>Vendors</w:t>
      </w:r>
      <w:bookmarkEnd w:id="29"/>
      <w:bookmarkEnd w:id="30"/>
    </w:p>
    <w:p w14:paraId="467F6584" w14:textId="5E7C8925" w:rsidR="00DC4658" w:rsidRPr="00BC49BF" w:rsidRDefault="00DC4658" w:rsidP="00DC4658">
      <w:pPr>
        <w:pStyle w:val="BodyText"/>
      </w:pPr>
      <w:r>
        <w:t xml:space="preserve">CMS (through its contractor, RTI International) will provide all survey administration materials and instructions. All updates will be provided promptly on the </w:t>
      </w:r>
      <w:hyperlink r:id="rId26" w:history="1">
        <w:r w:rsidRPr="6465CE49">
          <w:rPr>
            <w:rStyle w:val="Hyperlink"/>
          </w:rPr>
          <w:t>PCF PEC</w:t>
        </w:r>
        <w:r w:rsidR="00052BBD">
          <w:rPr>
            <w:rStyle w:val="Hyperlink"/>
          </w:rPr>
          <w:t xml:space="preserve"> </w:t>
        </w:r>
        <w:r w:rsidRPr="6465CE49">
          <w:rPr>
            <w:rStyle w:val="Hyperlink"/>
          </w:rPr>
          <w:t>S</w:t>
        </w:r>
        <w:r w:rsidR="00052BBD">
          <w:rPr>
            <w:rStyle w:val="Hyperlink"/>
          </w:rPr>
          <w:t>urvey</w:t>
        </w:r>
        <w:r w:rsidRPr="6465CE49">
          <w:rPr>
            <w:rStyle w:val="Hyperlink"/>
          </w:rPr>
          <w:t xml:space="preserve"> web portal</w:t>
        </w:r>
      </w:hyperlink>
      <w:r w:rsidR="000D6E33" w:rsidRPr="004340BD">
        <w:t> </w:t>
      </w:r>
      <w:r w:rsidR="000D6E33" w:rsidRPr="004340BD">
        <w:rPr>
          <w:noProof/>
        </w:rPr>
        <w:drawing>
          <wp:inline distT="0" distB="0" distL="0" distR="0" wp14:anchorId="0CF021F1" wp14:editId="7352E5A0">
            <wp:extent cx="95250" cy="95250"/>
            <wp:effectExtent l="0" t="0" r="0" b="0"/>
            <wp:docPr id="31" name="Graphic 3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0D6E33">
        <w:t>. T</w:t>
      </w:r>
      <w:r>
        <w:t xml:space="preserve">his web portal—to which all vendors will receive credentials—is the main communication channel through which vendors will access materials, updates, schedules, and transact files </w:t>
      </w:r>
      <w:r>
        <w:lastRenderedPageBreak/>
        <w:t xml:space="preserve">with CMS. Although CMS will send </w:t>
      </w:r>
      <w:r w:rsidR="00D02545">
        <w:t>email</w:t>
      </w:r>
      <w:r>
        <w:t xml:space="preserve"> notifications to survey vendors alerting them to updates, CMS recommends </w:t>
      </w:r>
      <w:r w:rsidRPr="00347785">
        <w:t>s</w:t>
      </w:r>
      <w:r>
        <w:t xml:space="preserve">urvey vendors accustom themselves to regularly checking the </w:t>
      </w:r>
      <w:hyperlink r:id="rId27" w:history="1">
        <w:r w:rsidRPr="6465CE49">
          <w:rPr>
            <w:rStyle w:val="Hyperlink"/>
          </w:rPr>
          <w:t>PCF PECS web portal</w:t>
        </w:r>
      </w:hyperlink>
      <w:r w:rsidR="000D6E33" w:rsidRPr="004340BD">
        <w:t> </w:t>
      </w:r>
      <w:r w:rsidR="000D6E33" w:rsidRPr="004340BD">
        <w:rPr>
          <w:noProof/>
        </w:rPr>
        <w:drawing>
          <wp:inline distT="0" distB="0" distL="0" distR="0" wp14:anchorId="0ED0C702" wp14:editId="7A6F497A">
            <wp:extent cx="95250" cy="95250"/>
            <wp:effectExtent l="0" t="0" r="0" b="0"/>
            <wp:docPr id="1397296992" name="Graphic 139729699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for updates.</w:t>
      </w:r>
    </w:p>
    <w:p w14:paraId="2066635B" w14:textId="17F879CF" w:rsidR="00DC4658" w:rsidRDefault="00DC4658" w:rsidP="00DC4658">
      <w:pPr>
        <w:pStyle w:val="BodyText"/>
      </w:pPr>
      <w:r>
        <w:t xml:space="preserve">Additionally, on an annual basis, CMS will publish (1) an updated version of these </w:t>
      </w:r>
      <w:r w:rsidRPr="063F9854">
        <w:rPr>
          <w:b/>
          <w:bCs/>
          <w:i/>
          <w:iCs/>
        </w:rPr>
        <w:t xml:space="preserve">Quality Assurance Guidelines </w:t>
      </w:r>
      <w:r>
        <w:t xml:space="preserve">comprehensive of any mid-year changes, and (2) a description of changes from the prior version. CMS will publish this document before the annual </w:t>
      </w:r>
      <w:r w:rsidRPr="063F9854">
        <w:rPr>
          <w:b/>
          <w:bCs/>
          <w:i/>
          <w:iCs/>
        </w:rPr>
        <w:t>PCF PEC</w:t>
      </w:r>
      <w:r w:rsidR="00AA3E91" w:rsidRPr="063F9854">
        <w:rPr>
          <w:b/>
          <w:bCs/>
          <w:i/>
          <w:iCs/>
        </w:rPr>
        <w:t xml:space="preserve"> </w:t>
      </w:r>
      <w:r w:rsidRPr="063F9854">
        <w:rPr>
          <w:b/>
          <w:bCs/>
          <w:i/>
          <w:iCs/>
        </w:rPr>
        <w:t>S</w:t>
      </w:r>
      <w:r w:rsidR="00AA3E91" w:rsidRPr="063F9854">
        <w:rPr>
          <w:b/>
          <w:bCs/>
          <w:i/>
          <w:iCs/>
        </w:rPr>
        <w:t>urvey</w:t>
      </w:r>
      <w:r w:rsidRPr="063F9854">
        <w:rPr>
          <w:b/>
          <w:bCs/>
          <w:i/>
          <w:iCs/>
        </w:rPr>
        <w:t xml:space="preserve"> Update Training.</w:t>
      </w:r>
      <w:r>
        <w:t xml:space="preserve"> </w:t>
      </w:r>
    </w:p>
    <w:p w14:paraId="12FE4AD7" w14:textId="77777777" w:rsidR="00DC4658" w:rsidRDefault="00DC4658" w:rsidP="00DC4658">
      <w:pPr>
        <w:pStyle w:val="BodyText"/>
      </w:pPr>
      <w:r>
        <w:t>Throughout PCF PECS, CMS will also:</w:t>
      </w:r>
    </w:p>
    <w:p w14:paraId="4089D719" w14:textId="5A384D5D" w:rsidR="00DC4658" w:rsidRPr="00AF0704" w:rsidRDefault="00903F30" w:rsidP="00387676">
      <w:pPr>
        <w:pStyle w:val="ListBullet"/>
        <w:rPr>
          <w:lang w:val="en"/>
        </w:rPr>
      </w:pPr>
      <w:r>
        <w:t>P</w:t>
      </w:r>
      <w:r w:rsidR="00DC4658">
        <w:t xml:space="preserve">rovide technical assistance to survey vendors via a toll-free telephone number, </w:t>
      </w:r>
      <w:r w:rsidR="00D02545">
        <w:t>email</w:t>
      </w:r>
      <w:r w:rsidR="00DC4658">
        <w:t xml:space="preserve">s, and the </w:t>
      </w:r>
      <w:hyperlink r:id="rId28" w:history="1">
        <w:r w:rsidR="00DC4658" w:rsidRPr="4CCC5386">
          <w:rPr>
            <w:rStyle w:val="Hyperlink"/>
          </w:rPr>
          <w:t>PCF PEC</w:t>
        </w:r>
        <w:r w:rsidR="00052BBD" w:rsidRPr="4CCC5386">
          <w:rPr>
            <w:rStyle w:val="Hyperlink"/>
          </w:rPr>
          <w:t xml:space="preserve"> </w:t>
        </w:r>
        <w:r w:rsidR="00DC4658" w:rsidRPr="4CCC5386">
          <w:rPr>
            <w:rStyle w:val="Hyperlink"/>
          </w:rPr>
          <w:t>S</w:t>
        </w:r>
        <w:r w:rsidR="00052BBD" w:rsidRPr="4CCC5386">
          <w:rPr>
            <w:rStyle w:val="Hyperlink"/>
          </w:rPr>
          <w:t>urvey</w:t>
        </w:r>
        <w:r w:rsidR="00DC4658" w:rsidRPr="4CCC5386">
          <w:rPr>
            <w:rStyle w:val="Hyperlink"/>
          </w:rPr>
          <w:t xml:space="preserve"> web portal</w:t>
        </w:r>
      </w:hyperlink>
      <w:r w:rsidR="000D6E33" w:rsidRPr="00FE3B09">
        <w:t> </w:t>
      </w:r>
      <w:r w:rsidR="000D6E33">
        <w:rPr>
          <w:noProof/>
        </w:rPr>
        <w:drawing>
          <wp:inline distT="0" distB="0" distL="0" distR="0" wp14:anchorId="5934794A" wp14:editId="7C584741">
            <wp:extent cx="95250" cy="95250"/>
            <wp:effectExtent l="0" t="0" r="0" b="0"/>
            <wp:docPr id="1397296993" name="Graphic 139729699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DC4658">
        <w:t>, (</w:t>
      </w:r>
      <w:r w:rsidR="00DC4658" w:rsidRPr="4CCC5386">
        <w:rPr>
          <w:b/>
          <w:bCs/>
          <w:i/>
          <w:iCs/>
        </w:rPr>
        <w:t>see Section 1.2, Technical Assistance on PCF PEC</w:t>
      </w:r>
      <w:r w:rsidR="00AA3E91" w:rsidRPr="4CCC5386">
        <w:rPr>
          <w:b/>
          <w:bCs/>
          <w:i/>
          <w:iCs/>
        </w:rPr>
        <w:t xml:space="preserve"> </w:t>
      </w:r>
      <w:r w:rsidR="00DC4658" w:rsidRPr="4CCC5386">
        <w:rPr>
          <w:b/>
          <w:bCs/>
          <w:i/>
          <w:iCs/>
        </w:rPr>
        <w:t>S</w:t>
      </w:r>
      <w:r w:rsidR="00AA3E91" w:rsidRPr="4CCC5386">
        <w:rPr>
          <w:b/>
          <w:bCs/>
          <w:i/>
          <w:iCs/>
        </w:rPr>
        <w:t>urvey</w:t>
      </w:r>
      <w:r w:rsidR="00DC4658">
        <w:t>)</w:t>
      </w:r>
      <w:r>
        <w:t>.</w:t>
      </w:r>
      <w:r w:rsidR="00DC4658">
        <w:t xml:space="preserve"> </w:t>
      </w:r>
    </w:p>
    <w:p w14:paraId="030DAE61" w14:textId="3CFCDECC" w:rsidR="00DC4658" w:rsidRPr="00AF0704" w:rsidRDefault="00903F30" w:rsidP="00387676">
      <w:pPr>
        <w:pStyle w:val="ListBullet"/>
        <w:rPr>
          <w:lang w:val="en"/>
        </w:rPr>
      </w:pPr>
      <w:r>
        <w:t>C</w:t>
      </w:r>
      <w:r w:rsidR="00DC4658">
        <w:t xml:space="preserve">onduct oversight and quality assurance of survey vendors (described in </w:t>
      </w:r>
      <w:r w:rsidR="00E36565" w:rsidRPr="4CCC5386">
        <w:rPr>
          <w:b/>
          <w:bCs/>
          <w:i/>
          <w:iCs/>
        </w:rPr>
        <w:t xml:space="preserve">Chapter </w:t>
      </w:r>
      <w:r w:rsidR="00DC4658" w:rsidRPr="4CCC5386">
        <w:rPr>
          <w:b/>
          <w:bCs/>
          <w:i/>
          <w:iCs/>
        </w:rPr>
        <w:t>10, Oversight</w:t>
      </w:r>
      <w:r w:rsidR="00DC4658">
        <w:t>).</w:t>
      </w:r>
    </w:p>
    <w:p w14:paraId="52257143" w14:textId="6520E7C1" w:rsidR="00DC4658" w:rsidRDefault="00386078" w:rsidP="00DC4658">
      <w:pPr>
        <w:pStyle w:val="Heading3"/>
      </w:pPr>
      <w:bookmarkStart w:id="31" w:name="_Toc60672795"/>
      <w:bookmarkStart w:id="32" w:name="_Toc86390493"/>
      <w:r>
        <w:t>3.</w:t>
      </w:r>
      <w:r w:rsidR="00FE6067">
        <w:t>2</w:t>
      </w:r>
      <w:r>
        <w:t>.3</w:t>
      </w:r>
      <w:r w:rsidR="00E949FD">
        <w:tab/>
      </w:r>
      <w:r w:rsidR="00DC4658">
        <w:t>Maintain and</w:t>
      </w:r>
      <w:r w:rsidR="000D6E33">
        <w:t xml:space="preserve"> Distribute List</w:t>
      </w:r>
      <w:r w:rsidR="00DC4658">
        <w:t xml:space="preserve"> of </w:t>
      </w:r>
      <w:r w:rsidR="000D6E33">
        <w:t xml:space="preserve">Approved </w:t>
      </w:r>
      <w:r w:rsidR="00DC4658">
        <w:t xml:space="preserve">PECS </w:t>
      </w:r>
      <w:r w:rsidR="000D6E33">
        <w:t>Vendors</w:t>
      </w:r>
      <w:bookmarkEnd w:id="31"/>
      <w:bookmarkEnd w:id="32"/>
      <w:r w:rsidR="000D6E33">
        <w:t xml:space="preserve"> </w:t>
      </w:r>
    </w:p>
    <w:p w14:paraId="01770736" w14:textId="7FC52D30" w:rsidR="00DC4658" w:rsidRPr="000D6E33" w:rsidRDefault="00DC4658" w:rsidP="00DC4658">
      <w:pPr>
        <w:pStyle w:val="BodyText"/>
      </w:pPr>
      <w:r>
        <w:t xml:space="preserve">PCF outreach and onboarding materials communicated to practice sites that they are required to contract with a CMS-approved </w:t>
      </w:r>
      <w:r w:rsidRPr="00484A57">
        <w:t>survey</w:t>
      </w:r>
      <w:r>
        <w:t xml:space="preserve"> vendor to conduct the PCF PEC</w:t>
      </w:r>
      <w:r w:rsidR="00AA3E91">
        <w:t xml:space="preserve"> </w:t>
      </w:r>
      <w:r>
        <w:t>S</w:t>
      </w:r>
      <w:r w:rsidR="00AA3E91">
        <w:t>urvey</w:t>
      </w:r>
      <w:r>
        <w:t>. CMS supports practices in their requirement by assembling and maintaining an up-to-date list of PCF PEC</w:t>
      </w:r>
      <w:r w:rsidR="00AA3E91">
        <w:t xml:space="preserve"> </w:t>
      </w:r>
      <w:r>
        <w:t>S</w:t>
      </w:r>
      <w:r w:rsidR="00AA3E91">
        <w:t>urvey</w:t>
      </w:r>
      <w:r>
        <w:t xml:space="preserve"> vendors who have Full Approval. CMS is also responsible for making this list available to practice sites at least 120 days in advance of when PCF practice sites must begin conducting PEC</w:t>
      </w:r>
      <w:r w:rsidR="00AA3E91">
        <w:t xml:space="preserve"> </w:t>
      </w:r>
      <w:r>
        <w:t>S</w:t>
      </w:r>
      <w:r w:rsidR="00AA3E91">
        <w:t>urvey</w:t>
      </w:r>
      <w:r>
        <w:t xml:space="preserve">, which is in May of each year. CMS will refresh the list annually in approximately May, and more frequently to account for any changes in vendor status. CMS will publicize this list, together with vendor contact information, on the communication portal specific to PCF practice sites and partners. The list will also be posted on the </w:t>
      </w:r>
      <w:hyperlink r:id="rId29" w:history="1">
        <w:r w:rsidRPr="407B5214">
          <w:rPr>
            <w:rStyle w:val="Hyperlink"/>
          </w:rPr>
          <w:t>PCF PEC</w:t>
        </w:r>
        <w:r w:rsidR="00052BBD">
          <w:rPr>
            <w:rStyle w:val="Hyperlink"/>
          </w:rPr>
          <w:t xml:space="preserve"> </w:t>
        </w:r>
        <w:r w:rsidRPr="407B5214">
          <w:rPr>
            <w:rStyle w:val="Hyperlink"/>
          </w:rPr>
          <w:t>S</w:t>
        </w:r>
        <w:r w:rsidR="00052BBD">
          <w:rPr>
            <w:rStyle w:val="Hyperlink"/>
          </w:rPr>
          <w:t>urvey</w:t>
        </w:r>
        <w:r w:rsidRPr="407B5214">
          <w:rPr>
            <w:rStyle w:val="Hyperlink"/>
          </w:rPr>
          <w:t xml:space="preserve"> web portal</w:t>
        </w:r>
      </w:hyperlink>
      <w:r w:rsidR="000D6E33" w:rsidRPr="004340BD">
        <w:t> </w:t>
      </w:r>
      <w:r w:rsidR="000D6E33" w:rsidRPr="004340BD">
        <w:rPr>
          <w:noProof/>
        </w:rPr>
        <w:drawing>
          <wp:inline distT="0" distB="0" distL="0" distR="0" wp14:anchorId="07933425" wp14:editId="35441E59">
            <wp:extent cx="95250" cy="95250"/>
            <wp:effectExtent l="0" t="0" r="0" b="0"/>
            <wp:docPr id="1397296994" name="Graphic 139729699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0D6E33" w:rsidRPr="004340BD">
        <w:t>.</w:t>
      </w:r>
      <w:r w:rsidRPr="004340BD">
        <w:t xml:space="preserve"> </w:t>
      </w:r>
    </w:p>
    <w:p w14:paraId="4E5C5D5C" w14:textId="77777777" w:rsidR="00DC4658" w:rsidRDefault="00DC4658" w:rsidP="00DC4658">
      <w:pPr>
        <w:pStyle w:val="BodyText"/>
      </w:pPr>
      <w:r>
        <w:t xml:space="preserve">With respect to CMS’ maintenance of the list of Approved </w:t>
      </w:r>
      <w:r w:rsidRPr="00551936">
        <w:t>Vendors</w:t>
      </w:r>
      <w:r>
        <w:t>, please note the following reasons a vendor could lose their approval status and be removed from the list:</w:t>
      </w:r>
    </w:p>
    <w:p w14:paraId="58A7D9F3" w14:textId="2B9AD76C" w:rsidR="00DC4658" w:rsidRPr="007E1F37" w:rsidRDefault="00DC4658" w:rsidP="005E4BE2">
      <w:pPr>
        <w:pStyle w:val="BodyText"/>
      </w:pPr>
      <w:r w:rsidRPr="063F9854">
        <w:rPr>
          <w:b/>
          <w:bCs/>
        </w:rPr>
        <w:t xml:space="preserve">Vendors </w:t>
      </w:r>
      <w:r w:rsidR="006F5A87" w:rsidRPr="063F9854">
        <w:rPr>
          <w:b/>
          <w:bCs/>
        </w:rPr>
        <w:t>without clients</w:t>
      </w:r>
      <w:r w:rsidRPr="063F9854">
        <w:rPr>
          <w:b/>
          <w:bCs/>
        </w:rPr>
        <w:t>:</w:t>
      </w:r>
      <w:r w:rsidRPr="007E1F37">
        <w:t xml:space="preserve"> </w:t>
      </w:r>
      <w:r w:rsidR="008E04B3" w:rsidRPr="007E1F37">
        <w:t xml:space="preserve">Conditionally Approved and Fully Approved Vendors that do not obtain a contract with at least one practice site for that Performance Year’s survey fielding cycle will lose their approved vendor status. If a vendor wishes to reinstate approval after it is removed, the vendor will need to reapply and meet all vendor requirements, including participation in and successful completion of the </w:t>
      </w:r>
      <w:r w:rsidR="008E04B3" w:rsidRPr="007E1F37">
        <w:rPr>
          <w:b/>
          <w:bCs/>
          <w:i/>
          <w:iCs/>
        </w:rPr>
        <w:t xml:space="preserve">Introduction to the PCF PEC Survey Webinar </w:t>
      </w:r>
      <w:r w:rsidR="008E04B3" w:rsidRPr="007E1F37">
        <w:t>training session.</w:t>
      </w:r>
      <w:r w:rsidR="00C73446" w:rsidRPr="007E1F37">
        <w:t xml:space="preserve"> </w:t>
      </w:r>
    </w:p>
    <w:p w14:paraId="3BBC922C" w14:textId="5567B3CF" w:rsidR="00DC4658" w:rsidRDefault="00DC4658" w:rsidP="00DC4658">
      <w:pPr>
        <w:pStyle w:val="BodyText"/>
      </w:pPr>
      <w:r w:rsidRPr="063F9854">
        <w:rPr>
          <w:b/>
          <w:bCs/>
        </w:rPr>
        <w:t>Vendor withdrawals:</w:t>
      </w:r>
      <w:r>
        <w:t xml:space="preserve"> Any PCF PEC</w:t>
      </w:r>
      <w:r w:rsidR="00AA3E91">
        <w:t xml:space="preserve"> </w:t>
      </w:r>
      <w:r>
        <w:t>S</w:t>
      </w:r>
      <w:r w:rsidR="00AA3E91">
        <w:t>urvey</w:t>
      </w:r>
      <w:r>
        <w:t xml:space="preserve"> vendor, regardless of status, who wishes to be removed from the list should contact </w:t>
      </w:r>
      <w:hyperlink r:id="rId30">
        <w:r w:rsidRPr="063F9854">
          <w:rPr>
            <w:rStyle w:val="Hyperlink"/>
          </w:rPr>
          <w:t>pcfpecs@rti.org</w:t>
        </w:r>
      </w:hyperlink>
      <w:r>
        <w:t xml:space="preserve"> with this request. </w:t>
      </w:r>
    </w:p>
    <w:p w14:paraId="4C407707" w14:textId="77777777" w:rsidR="00DC4658" w:rsidRPr="00FE24A8" w:rsidRDefault="00DC4658" w:rsidP="00D164E2">
      <w:pPr>
        <w:pStyle w:val="ListBullet"/>
      </w:pPr>
      <w:r w:rsidRPr="00FE24A8">
        <w:t xml:space="preserve">If they have no active practice sites CMS will remove them from the list of approved vendors as soon as their request is received. </w:t>
      </w:r>
    </w:p>
    <w:p w14:paraId="60232799" w14:textId="293DD303" w:rsidR="00DC4658" w:rsidRDefault="00DC4658" w:rsidP="00D164E2">
      <w:pPr>
        <w:pStyle w:val="ListBullet"/>
      </w:pPr>
      <w:r>
        <w:lastRenderedPageBreak/>
        <w:t xml:space="preserve">If they have active practice sites CMS expects them to finish data collection activities of the current survey period for each client, process the data collected, and submit an XML data file for each practice site to CMS. RTI will continue to consider them an active vendor until the data submission period for the current performance year ends. As such, they will continue to receive </w:t>
      </w:r>
      <w:r w:rsidR="00D02545">
        <w:t>email</w:t>
      </w:r>
      <w:r>
        <w:t xml:space="preserve">s sent to all survey </w:t>
      </w:r>
      <w:r w:rsidR="00446E20">
        <w:t>vendors and</w:t>
      </w:r>
      <w:r>
        <w:t xml:space="preserve"> are expected to check the website on a regular basis to review new posted announcements. This vendor’s access to the private links on the website will remain in effect until after the data submission period deadline for the performance year ends. Consistent with the vendor’s desire to no longer participate as a vendor in PCF PEC</w:t>
      </w:r>
      <w:r w:rsidR="00AA3E91">
        <w:t xml:space="preserve"> </w:t>
      </w:r>
      <w:r>
        <w:t>S</w:t>
      </w:r>
      <w:r w:rsidR="00AA3E91">
        <w:t>urvey</w:t>
      </w:r>
      <w:r>
        <w:t xml:space="preserve">, the vendor must inform their client practice site(s) of their decision in a timely manner so the client(s) can select and contract with another vendor for the upcoming performance years. CMS will remove withdrawing vendors from the list when the list is next updated. </w:t>
      </w:r>
    </w:p>
    <w:p w14:paraId="3FB3138A" w14:textId="38FC3A0B" w:rsidR="00DC4658" w:rsidRDefault="00DC4658" w:rsidP="00DC4658">
      <w:pPr>
        <w:pStyle w:val="BodyText"/>
      </w:pPr>
      <w:r>
        <w:rPr>
          <w:b/>
          <w:bCs/>
        </w:rPr>
        <w:t xml:space="preserve">Revoked approvals: </w:t>
      </w:r>
      <w:r>
        <w:t>CMS takes the quality and accuracy of the PCF PEC</w:t>
      </w:r>
      <w:r w:rsidR="00AA3E91">
        <w:t xml:space="preserve"> </w:t>
      </w:r>
      <w:r>
        <w:t>S</w:t>
      </w:r>
      <w:r w:rsidR="00AA3E91">
        <w:t>urvey</w:t>
      </w:r>
      <w:r>
        <w:t xml:space="preserve"> seriously and implements a Vendor Oversight program (described in </w:t>
      </w:r>
      <w:r w:rsidR="00E36565">
        <w:rPr>
          <w:b/>
          <w:bCs/>
          <w:i/>
          <w:iCs/>
        </w:rPr>
        <w:t>Chapter</w:t>
      </w:r>
      <w:r w:rsidR="00E36565" w:rsidRPr="00E56939">
        <w:rPr>
          <w:b/>
          <w:bCs/>
          <w:i/>
          <w:iCs/>
        </w:rPr>
        <w:t xml:space="preserve"> </w:t>
      </w:r>
      <w:r w:rsidRPr="00E56939">
        <w:rPr>
          <w:b/>
          <w:bCs/>
          <w:i/>
          <w:iCs/>
        </w:rPr>
        <w:t>10</w:t>
      </w:r>
      <w:r>
        <w:rPr>
          <w:b/>
          <w:bCs/>
          <w:i/>
          <w:iCs/>
        </w:rPr>
        <w:t>, Oversight</w:t>
      </w:r>
      <w:r w:rsidRPr="00E56939">
        <w:t>)</w:t>
      </w:r>
      <w:r>
        <w:t xml:space="preserve"> to ensure all surveys across vendors and practices are implemented according to PCF PEC</w:t>
      </w:r>
      <w:r w:rsidR="00AA3E91">
        <w:t xml:space="preserve"> </w:t>
      </w:r>
      <w:r>
        <w:t>S</w:t>
      </w:r>
      <w:r w:rsidR="00AA3E91">
        <w:t>urvey</w:t>
      </w:r>
      <w:r>
        <w:t xml:space="preserve"> training sessions and the protocols in these </w:t>
      </w:r>
      <w:r w:rsidRPr="00DF1087">
        <w:rPr>
          <w:b/>
          <w:bCs/>
          <w:i/>
          <w:iCs/>
        </w:rPr>
        <w:t>Quality Assurance Guidelines</w:t>
      </w:r>
      <w:r>
        <w:rPr>
          <w:b/>
          <w:bCs/>
          <w:i/>
          <w:iCs/>
        </w:rPr>
        <w:t xml:space="preserve">. </w:t>
      </w:r>
      <w:r>
        <w:t xml:space="preserve">If quality problems are found with a vendor, CMS typically stipulates a vendor corrective action plan. CMS may revoke a vendor’s approval status if the vendor has not fully implemented their corrective action plan. </w:t>
      </w:r>
    </w:p>
    <w:p w14:paraId="540171BE" w14:textId="2F0E7D46" w:rsidR="00DC4658" w:rsidRPr="00162D11" w:rsidRDefault="00DC4658" w:rsidP="00DC4658">
      <w:pPr>
        <w:pStyle w:val="BodyText"/>
      </w:pPr>
      <w:r>
        <w:t>CMS may also revoke vendors</w:t>
      </w:r>
      <w:r w:rsidR="00B644E7">
        <w:t>’</w:t>
      </w:r>
      <w:r>
        <w:t xml:space="preserve"> approval if they do not maintain their minimum business requirements, if appropriate members of their staff and subcontractors do not attend required training sessions, and if they do not submit an up-to-date QAP annually. </w:t>
      </w:r>
    </w:p>
    <w:p w14:paraId="56757358" w14:textId="37300FFC" w:rsidR="00DC4658" w:rsidRDefault="00386078" w:rsidP="000D6E33">
      <w:pPr>
        <w:pStyle w:val="Heading3"/>
      </w:pPr>
      <w:bookmarkStart w:id="33" w:name="_Toc60672796"/>
      <w:bookmarkStart w:id="34" w:name="_Toc86390494"/>
      <w:r>
        <w:t>3.</w:t>
      </w:r>
      <w:r w:rsidR="00FE6067">
        <w:t>2</w:t>
      </w:r>
      <w:r>
        <w:t>.4</w:t>
      </w:r>
      <w:r w:rsidR="00E949FD">
        <w:tab/>
      </w:r>
      <w:r w:rsidR="00DC4658">
        <w:t xml:space="preserve">Provide </w:t>
      </w:r>
      <w:r w:rsidR="000D6E33">
        <w:t xml:space="preserve">Survey Vendors </w:t>
      </w:r>
      <w:r w:rsidR="00DC4658">
        <w:t xml:space="preserve">with </w:t>
      </w:r>
      <w:r w:rsidR="000D6E33">
        <w:t>Sample Files</w:t>
      </w:r>
      <w:bookmarkEnd w:id="33"/>
      <w:bookmarkEnd w:id="34"/>
    </w:p>
    <w:p w14:paraId="72D6D154" w14:textId="3C8C44D9" w:rsidR="00DC4658" w:rsidRDefault="00DC4658" w:rsidP="00DC4658">
      <w:pPr>
        <w:pStyle w:val="BodyText"/>
        <w:rPr>
          <w:rStyle w:val="BodyTextChar"/>
        </w:rPr>
      </w:pPr>
      <w:r w:rsidRPr="27CC55B5">
        <w:rPr>
          <w:rStyle w:val="BodyTextChar"/>
        </w:rPr>
        <w:t xml:space="preserve">CMS will select the sample for each practice site. To do so, there is an annual requirement that practice sites submit to CMS a patient roster. After receiving rosters, CMS is responsible for quality control, deduplication, confirming patient eligibility, and selecting the sample for each practice site. See </w:t>
      </w:r>
      <w:r w:rsidR="00E36565">
        <w:rPr>
          <w:rStyle w:val="BodyTextChar"/>
          <w:b/>
          <w:bCs/>
          <w:i/>
          <w:iCs/>
        </w:rPr>
        <w:t>Chapter</w:t>
      </w:r>
      <w:r w:rsidR="00E36565" w:rsidRPr="27CC55B5">
        <w:rPr>
          <w:rStyle w:val="BodyTextChar"/>
          <w:b/>
          <w:bCs/>
          <w:i/>
          <w:iCs/>
        </w:rPr>
        <w:t xml:space="preserve"> </w:t>
      </w:r>
      <w:r w:rsidRPr="27CC55B5">
        <w:rPr>
          <w:rStyle w:val="BodyTextChar"/>
          <w:b/>
          <w:bCs/>
          <w:i/>
          <w:iCs/>
        </w:rPr>
        <w:t>4, Sampling Protocol,</w:t>
      </w:r>
      <w:r w:rsidRPr="27CC55B5">
        <w:rPr>
          <w:rStyle w:val="BodyTextChar"/>
        </w:rPr>
        <w:t xml:space="preserve"> for detailed sampling specifications</w:t>
      </w:r>
    </w:p>
    <w:p w14:paraId="362985F7" w14:textId="43D4EAB6" w:rsidR="00DC4658" w:rsidRDefault="00DC4658" w:rsidP="00DC4658">
      <w:pPr>
        <w:pStyle w:val="BodyText"/>
        <w:rPr>
          <w:rStyle w:val="BodyTextChar"/>
        </w:rPr>
      </w:pPr>
      <w:r>
        <w:rPr>
          <w:rStyle w:val="BodyTextChar"/>
        </w:rPr>
        <w:t xml:space="preserve">The sample file for each PCF practice site will be available for download via a secure link on the </w:t>
      </w:r>
      <w:hyperlink r:id="rId31" w:history="1">
        <w:r w:rsidRPr="307E56A7">
          <w:rPr>
            <w:rStyle w:val="Hyperlink"/>
          </w:rPr>
          <w:t>PCF PEC</w:t>
        </w:r>
        <w:r w:rsidR="00052BBD">
          <w:rPr>
            <w:rStyle w:val="Hyperlink"/>
          </w:rPr>
          <w:t xml:space="preserve"> </w:t>
        </w:r>
        <w:r w:rsidRPr="307E56A7">
          <w:rPr>
            <w:rStyle w:val="Hyperlink"/>
          </w:rPr>
          <w:t>S</w:t>
        </w:r>
        <w:r w:rsidR="00052BBD">
          <w:rPr>
            <w:rStyle w:val="Hyperlink"/>
          </w:rPr>
          <w:t>urvey</w:t>
        </w:r>
        <w:r w:rsidRPr="307E56A7">
          <w:rPr>
            <w:rStyle w:val="Hyperlink"/>
          </w:rPr>
          <w:t xml:space="preserve"> web portal</w:t>
        </w:r>
      </w:hyperlink>
      <w:r w:rsidR="000D6E33" w:rsidRPr="004340BD">
        <w:t> </w:t>
      </w:r>
      <w:r w:rsidR="000D6E33" w:rsidRPr="004340BD">
        <w:rPr>
          <w:noProof/>
        </w:rPr>
        <w:drawing>
          <wp:inline distT="0" distB="0" distL="0" distR="0" wp14:anchorId="0A76AF25" wp14:editId="0629DC7C">
            <wp:extent cx="95250" cy="95250"/>
            <wp:effectExtent l="0" t="0" r="0" b="0"/>
            <wp:docPr id="1397296995" name="Graphic 139729699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0D6E33">
        <w:rPr>
          <w:rStyle w:val="BodyTextChar"/>
        </w:rPr>
        <w:t xml:space="preserve"> </w:t>
      </w:r>
      <w:r>
        <w:rPr>
          <w:rStyle w:val="BodyTextChar"/>
        </w:rPr>
        <w:t xml:space="preserve">(refer to </w:t>
      </w:r>
      <w:r w:rsidRPr="000A5029">
        <w:rPr>
          <w:rStyle w:val="BodyTextChar"/>
          <w:b/>
          <w:bCs/>
          <w:i/>
          <w:iCs/>
        </w:rPr>
        <w:t xml:space="preserve">Exhibit </w:t>
      </w:r>
      <w:r>
        <w:rPr>
          <w:rStyle w:val="BodyTextChar"/>
          <w:b/>
          <w:bCs/>
          <w:i/>
          <w:iCs/>
        </w:rPr>
        <w:t>5</w:t>
      </w:r>
      <w:r w:rsidRPr="000A5029">
        <w:rPr>
          <w:rStyle w:val="BodyTextChar"/>
          <w:b/>
          <w:bCs/>
          <w:i/>
          <w:iCs/>
        </w:rPr>
        <w:t xml:space="preserve">-1, </w:t>
      </w:r>
      <w:r w:rsidRPr="000A5029">
        <w:rPr>
          <w:b/>
          <w:bCs/>
          <w:i/>
          <w:iCs/>
        </w:rPr>
        <w:t xml:space="preserve">PCF </w:t>
      </w:r>
      <w:r>
        <w:rPr>
          <w:b/>
          <w:bCs/>
          <w:i/>
          <w:iCs/>
        </w:rPr>
        <w:t xml:space="preserve">PEC Survey </w:t>
      </w:r>
      <w:r w:rsidRPr="000A5029">
        <w:rPr>
          <w:b/>
          <w:bCs/>
          <w:i/>
          <w:iCs/>
        </w:rPr>
        <w:t>Administration Schedule</w:t>
      </w:r>
      <w:r>
        <w:rPr>
          <w:b/>
          <w:bCs/>
          <w:i/>
          <w:iCs/>
        </w:rPr>
        <w:t xml:space="preserve"> </w:t>
      </w:r>
      <w:r w:rsidRPr="000A5029">
        <w:t>for timelines</w:t>
      </w:r>
      <w:r w:rsidRPr="00E56939">
        <w:t>)</w:t>
      </w:r>
      <w:r>
        <w:rPr>
          <w:rStyle w:val="BodyTextChar"/>
        </w:rPr>
        <w:t xml:space="preserve">. The sample file will be available for download to </w:t>
      </w:r>
      <w:r w:rsidRPr="000A5029">
        <w:rPr>
          <w:rStyle w:val="BodyTextChar"/>
        </w:rPr>
        <w:t>only</w:t>
      </w:r>
      <w:r>
        <w:rPr>
          <w:rStyle w:val="BodyTextChar"/>
        </w:rPr>
        <w:t xml:space="preserve"> the practice site’s authorized vendor. When vendors are authorized for multiple practice sites, CMS will combine the appropriate practices’ samples in a single file for survey vendor download. </w:t>
      </w:r>
    </w:p>
    <w:p w14:paraId="720537B5" w14:textId="00EBF405" w:rsidR="00DC4658" w:rsidRDefault="00386078" w:rsidP="00DC4658">
      <w:pPr>
        <w:pStyle w:val="Heading3"/>
      </w:pPr>
      <w:bookmarkStart w:id="35" w:name="_Toc57985915"/>
      <w:bookmarkStart w:id="36" w:name="_Toc57986084"/>
      <w:bookmarkStart w:id="37" w:name="_Toc57986977"/>
      <w:bookmarkStart w:id="38" w:name="_Toc57987144"/>
      <w:bookmarkStart w:id="39" w:name="_Toc57985921"/>
      <w:bookmarkStart w:id="40" w:name="_Toc57986090"/>
      <w:bookmarkStart w:id="41" w:name="_Toc57986983"/>
      <w:bookmarkStart w:id="42" w:name="_Toc57987150"/>
      <w:bookmarkStart w:id="43" w:name="_Toc57985922"/>
      <w:bookmarkStart w:id="44" w:name="_Toc57986091"/>
      <w:bookmarkStart w:id="45" w:name="_Toc57986984"/>
      <w:bookmarkStart w:id="46" w:name="_Toc57987151"/>
      <w:bookmarkStart w:id="47" w:name="_Toc57985923"/>
      <w:bookmarkStart w:id="48" w:name="_Toc57986092"/>
      <w:bookmarkStart w:id="49" w:name="_Toc57986985"/>
      <w:bookmarkStart w:id="50" w:name="_Toc57987152"/>
      <w:bookmarkStart w:id="51" w:name="_Toc57985924"/>
      <w:bookmarkStart w:id="52" w:name="_Toc57986093"/>
      <w:bookmarkStart w:id="53" w:name="_Toc57986986"/>
      <w:bookmarkStart w:id="54" w:name="_Toc57987153"/>
      <w:bookmarkStart w:id="55" w:name="_Toc57985925"/>
      <w:bookmarkStart w:id="56" w:name="_Toc57986094"/>
      <w:bookmarkStart w:id="57" w:name="_Toc57986987"/>
      <w:bookmarkStart w:id="58" w:name="_Toc57987154"/>
      <w:bookmarkStart w:id="59" w:name="_Toc57985926"/>
      <w:bookmarkStart w:id="60" w:name="_Toc57986095"/>
      <w:bookmarkStart w:id="61" w:name="_Toc57986988"/>
      <w:bookmarkStart w:id="62" w:name="_Toc57987155"/>
      <w:bookmarkStart w:id="63" w:name="_Toc57985927"/>
      <w:bookmarkStart w:id="64" w:name="_Toc57986096"/>
      <w:bookmarkStart w:id="65" w:name="_Toc57986989"/>
      <w:bookmarkStart w:id="66" w:name="_Toc57987156"/>
      <w:bookmarkStart w:id="67" w:name="_Toc57985928"/>
      <w:bookmarkStart w:id="68" w:name="_Toc57986097"/>
      <w:bookmarkStart w:id="69" w:name="_Toc57986990"/>
      <w:bookmarkStart w:id="70" w:name="_Toc57987157"/>
      <w:bookmarkStart w:id="71" w:name="_Toc57985961"/>
      <w:bookmarkStart w:id="72" w:name="_Toc57986130"/>
      <w:bookmarkStart w:id="73" w:name="_Toc57987023"/>
      <w:bookmarkStart w:id="74" w:name="_Toc57987190"/>
      <w:bookmarkStart w:id="75" w:name="_Toc57985962"/>
      <w:bookmarkStart w:id="76" w:name="_Toc57986131"/>
      <w:bookmarkStart w:id="77" w:name="_Toc57987024"/>
      <w:bookmarkStart w:id="78" w:name="_Toc57987191"/>
      <w:bookmarkStart w:id="79" w:name="_Toc57985963"/>
      <w:bookmarkStart w:id="80" w:name="_Toc57986132"/>
      <w:bookmarkStart w:id="81" w:name="_Toc57987025"/>
      <w:bookmarkStart w:id="82" w:name="_Toc57987192"/>
      <w:bookmarkStart w:id="83" w:name="_Toc57985964"/>
      <w:bookmarkStart w:id="84" w:name="_Toc57986133"/>
      <w:bookmarkStart w:id="85" w:name="_Toc57987026"/>
      <w:bookmarkStart w:id="86" w:name="_Toc57987193"/>
      <w:bookmarkStart w:id="87" w:name="_Toc57985965"/>
      <w:bookmarkStart w:id="88" w:name="_Toc57986134"/>
      <w:bookmarkStart w:id="89" w:name="_Toc57987027"/>
      <w:bookmarkStart w:id="90" w:name="_Toc57987194"/>
      <w:bookmarkStart w:id="91" w:name="_Toc57985966"/>
      <w:bookmarkStart w:id="92" w:name="_Toc57986135"/>
      <w:bookmarkStart w:id="93" w:name="_Toc57987028"/>
      <w:bookmarkStart w:id="94" w:name="_Toc57987195"/>
      <w:bookmarkStart w:id="95" w:name="_Toc57985967"/>
      <w:bookmarkStart w:id="96" w:name="_Toc57986136"/>
      <w:bookmarkStart w:id="97" w:name="_Toc57987029"/>
      <w:bookmarkStart w:id="98" w:name="_Toc57987196"/>
      <w:bookmarkStart w:id="99" w:name="_Toc60672797"/>
      <w:bookmarkStart w:id="100" w:name="_Toc8639049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3.</w:t>
      </w:r>
      <w:r w:rsidR="00FE6067">
        <w:t>2</w:t>
      </w:r>
      <w:r>
        <w:t>.5</w:t>
      </w:r>
      <w:r w:rsidR="00E949FD">
        <w:tab/>
      </w:r>
      <w:r w:rsidR="00DC4658">
        <w:t xml:space="preserve">Review, </w:t>
      </w:r>
      <w:r w:rsidR="000D6E33">
        <w:t>Score</w:t>
      </w:r>
      <w:r w:rsidR="00297D0E">
        <w:t>,</w:t>
      </w:r>
      <w:r w:rsidR="000D6E33">
        <w:t xml:space="preserve"> </w:t>
      </w:r>
      <w:r w:rsidR="00DC4658">
        <w:t xml:space="preserve">and </w:t>
      </w:r>
      <w:r w:rsidR="000D6E33">
        <w:t xml:space="preserve">Report Personalized Data </w:t>
      </w:r>
      <w:r w:rsidR="00DC4658">
        <w:t xml:space="preserve">to </w:t>
      </w:r>
      <w:r w:rsidR="000D6E33">
        <w:t>Practice Sites</w:t>
      </w:r>
      <w:bookmarkEnd w:id="99"/>
      <w:bookmarkEnd w:id="100"/>
      <w:r w:rsidR="000D6E33">
        <w:t xml:space="preserve"> </w:t>
      </w:r>
    </w:p>
    <w:p w14:paraId="4D3718EF" w14:textId="6C3A09C1" w:rsidR="00DC4658" w:rsidRDefault="00DC4658" w:rsidP="00DC4658">
      <w:pPr>
        <w:pStyle w:val="BodyText"/>
      </w:pPr>
      <w:r>
        <w:t xml:space="preserve">CMS will review all survey data submitted by vendors to identify discrepancies between data and status codes and locate inconsistent data, as described in </w:t>
      </w:r>
      <w:r w:rsidRPr="00601D5F">
        <w:rPr>
          <w:b/>
          <w:bCs/>
          <w:i/>
          <w:iCs/>
        </w:rPr>
        <w:t>Section 10.</w:t>
      </w:r>
      <w:r w:rsidR="00B75166">
        <w:rPr>
          <w:b/>
          <w:bCs/>
          <w:i/>
          <w:iCs/>
        </w:rPr>
        <w:t>4</w:t>
      </w:r>
      <w:r w:rsidRPr="00601D5F">
        <w:rPr>
          <w:b/>
          <w:bCs/>
          <w:i/>
          <w:iCs/>
        </w:rPr>
        <w:t>, Data Review</w:t>
      </w:r>
      <w:r>
        <w:t xml:space="preserve">. Vendors may be consulted to explain, resolve, or repair problems. </w:t>
      </w:r>
    </w:p>
    <w:p w14:paraId="55C45E2B" w14:textId="4D82AA77" w:rsidR="00DC4658" w:rsidRDefault="00DC4658" w:rsidP="00DC4658">
      <w:pPr>
        <w:pStyle w:val="BodyText"/>
      </w:pPr>
      <w:r>
        <w:lastRenderedPageBreak/>
        <w:t xml:space="preserve">CMS will calculate summary scores as the average of the 5 domain-specific measures (shown in </w:t>
      </w:r>
      <w:r w:rsidRPr="002D6CCD">
        <w:rPr>
          <w:b/>
          <w:bCs/>
          <w:i/>
          <w:iCs/>
        </w:rPr>
        <w:t>Section 2.</w:t>
      </w:r>
      <w:r>
        <w:rPr>
          <w:b/>
          <w:bCs/>
          <w:i/>
          <w:iCs/>
        </w:rPr>
        <w:t>1</w:t>
      </w:r>
      <w:r w:rsidRPr="002D6CCD">
        <w:rPr>
          <w:b/>
          <w:bCs/>
          <w:i/>
          <w:iCs/>
        </w:rPr>
        <w:t xml:space="preserve">, </w:t>
      </w:r>
      <w:r>
        <w:rPr>
          <w:b/>
          <w:bCs/>
          <w:i/>
          <w:iCs/>
        </w:rPr>
        <w:t>About the Primary Care First Model Option</w:t>
      </w:r>
      <w:r w:rsidRPr="002F2298">
        <w:t>)</w:t>
      </w:r>
      <w:r>
        <w:t xml:space="preserve"> and apply case-mix adjustments. After scoring is complete, </w:t>
      </w:r>
      <w:r w:rsidRPr="00F32C8E">
        <w:t>CMS</w:t>
      </w:r>
      <w:r>
        <w:t xml:space="preserve"> will prepare and disseminate to each practice site a personalized score report showing their results on all questions, compared to results of practice sites overall on PCF. This score report will include raw data as well as risk-adjusted, final performance scores, in a user-friendly format. </w:t>
      </w:r>
      <w:r w:rsidR="00B30FA5">
        <w:t xml:space="preserve">Individual </w:t>
      </w:r>
      <w:r>
        <w:t>report</w:t>
      </w:r>
      <w:r w:rsidR="00B30FA5">
        <w:t>s</w:t>
      </w:r>
      <w:r>
        <w:t xml:space="preserve"> will be disseminated</w:t>
      </w:r>
      <w:r w:rsidR="0023570F">
        <w:t xml:space="preserve"> to practices</w:t>
      </w:r>
      <w:r>
        <w:t xml:space="preserve"> after each survey.</w:t>
      </w:r>
    </w:p>
    <w:p w14:paraId="4032B4E9" w14:textId="6656AB36" w:rsidR="00DC4658" w:rsidRDefault="00FE6067" w:rsidP="00DC4658">
      <w:pPr>
        <w:pStyle w:val="Heading2"/>
      </w:pPr>
      <w:bookmarkStart w:id="101" w:name="_Toc60672798"/>
      <w:bookmarkStart w:id="102" w:name="_Toc86390496"/>
      <w:r>
        <w:t>3.3</w:t>
      </w:r>
      <w:r w:rsidR="00E949FD">
        <w:tab/>
      </w:r>
      <w:r w:rsidR="00DC4658">
        <w:t>Survey Vendors</w:t>
      </w:r>
      <w:bookmarkEnd w:id="101"/>
      <w:bookmarkEnd w:id="102"/>
    </w:p>
    <w:p w14:paraId="35E8C759" w14:textId="4541D9C4" w:rsidR="00DC4658" w:rsidRPr="00886069" w:rsidRDefault="00DC4658" w:rsidP="00DC4658">
      <w:pPr>
        <w:pStyle w:val="BodyText"/>
      </w:pPr>
      <w:r>
        <w:t>To understand the two phases of Vendor Approval on PCF PEC</w:t>
      </w:r>
      <w:r w:rsidR="00AA3E91">
        <w:t xml:space="preserve"> </w:t>
      </w:r>
      <w:r>
        <w:t>S</w:t>
      </w:r>
      <w:r w:rsidR="00AA3E91">
        <w:t>urvey</w:t>
      </w:r>
      <w:r>
        <w:t xml:space="preserve"> (Conditional Approval, Full Approval) please see </w:t>
      </w:r>
      <w:r w:rsidRPr="00BF68AB">
        <w:rPr>
          <w:b/>
          <w:bCs/>
          <w:i/>
          <w:iCs/>
        </w:rPr>
        <w:t xml:space="preserve">Section </w:t>
      </w:r>
      <w:r w:rsidRPr="005E70C4">
        <w:rPr>
          <w:b/>
          <w:bCs/>
          <w:i/>
          <w:iCs/>
        </w:rPr>
        <w:t>3.</w:t>
      </w:r>
      <w:r w:rsidR="006F5A87">
        <w:rPr>
          <w:b/>
          <w:bCs/>
          <w:i/>
          <w:iCs/>
        </w:rPr>
        <w:t>2</w:t>
      </w:r>
      <w:r>
        <w:rPr>
          <w:b/>
          <w:bCs/>
          <w:i/>
          <w:iCs/>
        </w:rPr>
        <w:t>.3</w:t>
      </w:r>
      <w:r w:rsidRPr="00BF68AB">
        <w:rPr>
          <w:b/>
          <w:bCs/>
          <w:i/>
          <w:iCs/>
        </w:rPr>
        <w:t>, Maintain and Distribute List of Approved PECS Vendors</w:t>
      </w:r>
      <w:r>
        <w:t>.</w:t>
      </w:r>
    </w:p>
    <w:p w14:paraId="3E347614" w14:textId="7AE1D21E" w:rsidR="00DC4658" w:rsidRDefault="00FE6067" w:rsidP="00DC4658">
      <w:pPr>
        <w:pStyle w:val="Heading3"/>
      </w:pPr>
      <w:bookmarkStart w:id="103" w:name="_Toc60672799"/>
      <w:bookmarkStart w:id="104" w:name="_Toc86390497"/>
      <w:r>
        <w:t>3.3.1</w:t>
      </w:r>
      <w:r w:rsidR="00E949FD">
        <w:tab/>
      </w:r>
      <w:r w:rsidR="00DC4658">
        <w:t xml:space="preserve">Meet </w:t>
      </w:r>
      <w:r w:rsidR="000D6E33">
        <w:t>Minimum Business Requirements</w:t>
      </w:r>
      <w:bookmarkEnd w:id="103"/>
      <w:bookmarkEnd w:id="104"/>
    </w:p>
    <w:p w14:paraId="7DA2A172" w14:textId="08951424" w:rsidR="00DC4658" w:rsidRDefault="00DC4658" w:rsidP="00DC4658">
      <w:pPr>
        <w:pStyle w:val="BodyText"/>
      </w:pPr>
      <w:r w:rsidRPr="00C1598C">
        <w:t xml:space="preserve">Survey vendors seeking approval as </w:t>
      </w:r>
      <w:r>
        <w:t>a PCF PEC</w:t>
      </w:r>
      <w:r w:rsidR="00AA3E91">
        <w:t xml:space="preserve"> </w:t>
      </w:r>
      <w:r>
        <w:t>S</w:t>
      </w:r>
      <w:r w:rsidR="00AA3E91">
        <w:t>urvey</w:t>
      </w:r>
      <w:r>
        <w:t xml:space="preserve"> </w:t>
      </w:r>
      <w:r w:rsidRPr="00C1598C">
        <w:t xml:space="preserve">vendor must have the capability and capacity to collect and process all survey-related data on the </w:t>
      </w:r>
      <w:r>
        <w:t>PCF PEC</w:t>
      </w:r>
      <w:r w:rsidR="00AA3E91">
        <w:t xml:space="preserve"> </w:t>
      </w:r>
      <w:r>
        <w:t>S</w:t>
      </w:r>
      <w:r w:rsidR="00AA3E91">
        <w:t>urvey</w:t>
      </w:r>
      <w:r>
        <w:t xml:space="preserve"> </w:t>
      </w:r>
      <w:r w:rsidRPr="00C1598C">
        <w:t xml:space="preserve">following standardized procedures and guidelines. The business requirements that survey vendors must meet are described in </w:t>
      </w:r>
      <w:r>
        <w:rPr>
          <w:b/>
          <w:bCs/>
          <w:i/>
          <w:iCs/>
        </w:rPr>
        <w:t>Appendix A</w:t>
      </w:r>
      <w:r w:rsidRPr="00B75166">
        <w:t xml:space="preserve">. </w:t>
      </w:r>
      <w:r>
        <w:t>Survey vendors must a</w:t>
      </w:r>
      <w:r w:rsidRPr="00C1598C">
        <w:t xml:space="preserve">dhere to all minimum business requirements </w:t>
      </w:r>
      <w:r>
        <w:t>throughout PCF PEC</w:t>
      </w:r>
      <w:r w:rsidR="00AA3E91">
        <w:t xml:space="preserve"> </w:t>
      </w:r>
      <w:r>
        <w:t>S</w:t>
      </w:r>
      <w:r w:rsidR="00AA3E91">
        <w:t>urvey</w:t>
      </w:r>
      <w:r>
        <w:t xml:space="preserve">, or their approval status may be revoked by CMS (see </w:t>
      </w:r>
      <w:r w:rsidRPr="006001E0">
        <w:rPr>
          <w:b/>
          <w:bCs/>
          <w:i/>
          <w:iCs/>
        </w:rPr>
        <w:t xml:space="preserve">Section </w:t>
      </w:r>
      <w:r w:rsidRPr="005E70C4">
        <w:rPr>
          <w:b/>
          <w:bCs/>
          <w:i/>
          <w:iCs/>
        </w:rPr>
        <w:t>3.</w:t>
      </w:r>
      <w:r w:rsidR="006F5A87">
        <w:rPr>
          <w:b/>
          <w:bCs/>
          <w:i/>
          <w:iCs/>
        </w:rPr>
        <w:t>2</w:t>
      </w:r>
      <w:r w:rsidRPr="004315A4">
        <w:rPr>
          <w:b/>
          <w:bCs/>
          <w:i/>
          <w:iCs/>
        </w:rPr>
        <w:t xml:space="preserve">.3, Maintain and </w:t>
      </w:r>
      <w:r>
        <w:rPr>
          <w:b/>
          <w:bCs/>
          <w:i/>
          <w:iCs/>
        </w:rPr>
        <w:t>D</w:t>
      </w:r>
      <w:r w:rsidRPr="004315A4">
        <w:rPr>
          <w:b/>
          <w:bCs/>
          <w:i/>
          <w:iCs/>
        </w:rPr>
        <w:t xml:space="preserve">istribute </w:t>
      </w:r>
      <w:r>
        <w:rPr>
          <w:b/>
          <w:bCs/>
          <w:i/>
          <w:iCs/>
        </w:rPr>
        <w:t>L</w:t>
      </w:r>
      <w:r w:rsidRPr="004315A4">
        <w:rPr>
          <w:b/>
          <w:bCs/>
          <w:i/>
          <w:iCs/>
        </w:rPr>
        <w:t xml:space="preserve">ist of </w:t>
      </w:r>
      <w:r>
        <w:rPr>
          <w:b/>
          <w:bCs/>
          <w:i/>
          <w:iCs/>
        </w:rPr>
        <w:t>A</w:t>
      </w:r>
      <w:r w:rsidRPr="004315A4">
        <w:rPr>
          <w:b/>
          <w:bCs/>
          <w:i/>
          <w:iCs/>
        </w:rPr>
        <w:t xml:space="preserve">pproved </w:t>
      </w:r>
      <w:r>
        <w:rPr>
          <w:b/>
          <w:bCs/>
          <w:i/>
          <w:iCs/>
        </w:rPr>
        <w:t>PECS V</w:t>
      </w:r>
      <w:r w:rsidRPr="004315A4">
        <w:rPr>
          <w:b/>
          <w:bCs/>
          <w:i/>
          <w:iCs/>
        </w:rPr>
        <w:t>endors</w:t>
      </w:r>
      <w:r w:rsidRPr="002F2298">
        <w:t>)</w:t>
      </w:r>
      <w:r>
        <w:t xml:space="preserve">. </w:t>
      </w:r>
    </w:p>
    <w:p w14:paraId="63189DDB" w14:textId="6AA93BAC" w:rsidR="00DC4658" w:rsidRPr="00FE3B09" w:rsidRDefault="00A854FD" w:rsidP="00FE3B09">
      <w:pPr>
        <w:pStyle w:val="Heading3"/>
      </w:pPr>
      <w:bookmarkStart w:id="105" w:name="_Toc57985971"/>
      <w:bookmarkStart w:id="106" w:name="_Toc57986140"/>
      <w:bookmarkStart w:id="107" w:name="_Toc57987033"/>
      <w:bookmarkStart w:id="108" w:name="_Toc57987200"/>
      <w:bookmarkStart w:id="109" w:name="_Toc60672800"/>
      <w:bookmarkStart w:id="110" w:name="_Toc86390498"/>
      <w:bookmarkStart w:id="111" w:name="_Hlk54173814"/>
      <w:bookmarkEnd w:id="105"/>
      <w:bookmarkEnd w:id="106"/>
      <w:bookmarkEnd w:id="107"/>
      <w:bookmarkEnd w:id="108"/>
      <w:r w:rsidRPr="00FE3B09">
        <w:t>3.3.2</w:t>
      </w:r>
      <w:r w:rsidR="00E949FD" w:rsidRPr="00FE3B09">
        <w:tab/>
      </w:r>
      <w:r w:rsidR="00DC4658" w:rsidRPr="00FE3B09">
        <w:t xml:space="preserve">Register on the PCF PECS </w:t>
      </w:r>
      <w:r w:rsidR="000D6E33" w:rsidRPr="00FE3B09">
        <w:t xml:space="preserve">Web Portal </w:t>
      </w:r>
      <w:r w:rsidR="00DC4658" w:rsidRPr="00FE3B09">
        <w:t>and</w:t>
      </w:r>
      <w:r w:rsidR="000D6E33" w:rsidRPr="00FE3B09">
        <w:t xml:space="preserve"> Submit Vendor Application</w:t>
      </w:r>
      <w:bookmarkEnd w:id="109"/>
      <w:bookmarkEnd w:id="110"/>
    </w:p>
    <w:p w14:paraId="426CB5BF" w14:textId="197F1D07" w:rsidR="00DC4658" w:rsidRDefault="00DC4658" w:rsidP="00D164E2">
      <w:pPr>
        <w:pStyle w:val="ListBullet"/>
      </w:pPr>
      <w:r>
        <w:t xml:space="preserve">Potential survey vendors will first need to register on the </w:t>
      </w:r>
      <w:bookmarkStart w:id="112" w:name="_Hlk53610784"/>
      <w:r>
        <w:fldChar w:fldCharType="begin"/>
      </w:r>
      <w:r>
        <w:instrText xml:space="preserve"> HYPERLINK "https://pcfpecs.org" </w:instrText>
      </w:r>
      <w:r>
        <w:fldChar w:fldCharType="separate"/>
      </w:r>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r>
        <w:fldChar w:fldCharType="end"/>
      </w:r>
      <w:bookmarkEnd w:id="112"/>
      <w:r w:rsidR="000D6E33">
        <w:t> </w:t>
      </w:r>
      <w:r w:rsidR="000D6E33">
        <w:rPr>
          <w:noProof/>
        </w:rPr>
        <w:drawing>
          <wp:inline distT="0" distB="0" distL="0" distR="0" wp14:anchorId="58CD5FCD" wp14:editId="6A4831BD">
            <wp:extent cx="95250" cy="95250"/>
            <wp:effectExtent l="0" t="0" r="0" b="0"/>
            <wp:docPr id="1397296996" name="Graphic 139729699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which is done by completing the Vendor Registration Form. This allows vendors to obtain their username and password. </w:t>
      </w:r>
    </w:p>
    <w:p w14:paraId="5F853C66" w14:textId="31FAC933" w:rsidR="00DC4658" w:rsidRDefault="00DC4658" w:rsidP="00D164E2">
      <w:pPr>
        <w:pStyle w:val="ListBullet"/>
      </w:pPr>
      <w:r>
        <w:t>Potential survey vendors must then designate a staff member as the PCF PEC Survey Administrator who will serve as the vendor’s main point of contact for the PCF PEC</w:t>
      </w:r>
      <w:r w:rsidR="00AA3E91">
        <w:t xml:space="preserve"> </w:t>
      </w:r>
      <w:r>
        <w:t>S</w:t>
      </w:r>
      <w:r w:rsidR="00AA3E91">
        <w:t>urvey</w:t>
      </w:r>
      <w:r>
        <w:t>.</w:t>
      </w:r>
    </w:p>
    <w:p w14:paraId="156AF0FF" w14:textId="0ED73924" w:rsidR="00DC4658" w:rsidRDefault="00DC4658" w:rsidP="00D164E2">
      <w:pPr>
        <w:pStyle w:val="ListBullet"/>
      </w:pPr>
      <w:r>
        <w:t xml:space="preserve">Potential survey vendors will then complete and submit the Vendor Application which is available on the </w:t>
      </w:r>
      <w:hyperlink r:id="rId32"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D6E33" w:rsidRPr="00FE3B09">
        <w:t> </w:t>
      </w:r>
      <w:r w:rsidR="000D6E33">
        <w:rPr>
          <w:noProof/>
        </w:rPr>
        <w:drawing>
          <wp:inline distT="0" distB="0" distL="0" distR="0" wp14:anchorId="55AE7940" wp14:editId="2FA03E53">
            <wp:extent cx="95250" cy="95250"/>
            <wp:effectExtent l="0" t="0" r="0" b="0"/>
            <wp:docPr id="1397296997" name="Graphic 139729699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7"/>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The submission deadline will be announced on the web portal and disseminated via email to all registered vendors. </w:t>
      </w:r>
    </w:p>
    <w:p w14:paraId="42AC153E" w14:textId="3D3390B4" w:rsidR="00DC4658" w:rsidRDefault="00DC4658" w:rsidP="00DC4658">
      <w:pPr>
        <w:pStyle w:val="BodyText"/>
      </w:pPr>
      <w:r>
        <w:t xml:space="preserve">After their applications have been reviewed by CMS, potential vendors will receive notification informing them if their application is acceptable. Vendors with acceptable applications receive Conditional Approval and may proceed with training and the balance of the steps to receive Full Approval (steps are explained in </w:t>
      </w:r>
      <w:r w:rsidRPr="001F17CA">
        <w:rPr>
          <w:b/>
          <w:bCs/>
          <w:i/>
          <w:iCs/>
        </w:rPr>
        <w:t xml:space="preserve">Section </w:t>
      </w:r>
      <w:r w:rsidRPr="005E70C4">
        <w:rPr>
          <w:b/>
          <w:bCs/>
          <w:i/>
          <w:iCs/>
        </w:rPr>
        <w:t>3.</w:t>
      </w:r>
      <w:r w:rsidR="006F5A87">
        <w:rPr>
          <w:b/>
          <w:bCs/>
          <w:i/>
          <w:iCs/>
        </w:rPr>
        <w:t>2</w:t>
      </w:r>
      <w:r w:rsidRPr="001F17CA">
        <w:rPr>
          <w:b/>
          <w:bCs/>
          <w:i/>
          <w:iCs/>
        </w:rPr>
        <w:t xml:space="preserve">.1, Provide </w:t>
      </w:r>
      <w:r w:rsidR="006F5A87" w:rsidRPr="001F17CA">
        <w:rPr>
          <w:b/>
          <w:bCs/>
          <w:i/>
          <w:iCs/>
        </w:rPr>
        <w:t>Survey Vendor Training</w:t>
      </w:r>
      <w:r w:rsidRPr="001F17CA">
        <w:rPr>
          <w:b/>
          <w:bCs/>
          <w:i/>
          <w:iCs/>
        </w:rPr>
        <w:t xml:space="preserve"> and </w:t>
      </w:r>
      <w:r w:rsidR="006F5A87" w:rsidRPr="001F17CA">
        <w:rPr>
          <w:b/>
          <w:bCs/>
          <w:i/>
          <w:iCs/>
        </w:rPr>
        <w:t>Approve Vendors</w:t>
      </w:r>
      <w:r>
        <w:t xml:space="preserve">). </w:t>
      </w:r>
    </w:p>
    <w:p w14:paraId="5EB7C49D" w14:textId="5698995F" w:rsidR="00DC4658" w:rsidRPr="006F5A87" w:rsidRDefault="00DC4658" w:rsidP="00DC4658">
      <w:pPr>
        <w:pStyle w:val="BodyText"/>
      </w:pPr>
      <w:r>
        <w:t>Each year there will be a period when potential survey vendors</w:t>
      </w:r>
      <w:r w:rsidR="00F475CA">
        <w:t xml:space="preserve"> who are</w:t>
      </w:r>
      <w:r>
        <w:t xml:space="preserve"> not currently approved for PCF PEC</w:t>
      </w:r>
      <w:r w:rsidR="00AA3E91">
        <w:t xml:space="preserve"> </w:t>
      </w:r>
      <w:r>
        <w:t>S</w:t>
      </w:r>
      <w:r w:rsidR="00AA3E91">
        <w:t>urvey</w:t>
      </w:r>
      <w:r>
        <w:t xml:space="preserve"> but who meet the minimum business requirements are invited to apply. Approved survey vendors do not re-apply unless they lose their approved status. Reasons for </w:t>
      </w:r>
      <w:r>
        <w:lastRenderedPageBreak/>
        <w:t xml:space="preserve">losing the approval status are described in </w:t>
      </w:r>
      <w:r w:rsidRPr="00B04522">
        <w:rPr>
          <w:b/>
          <w:bCs/>
          <w:i/>
          <w:iCs/>
        </w:rPr>
        <w:t xml:space="preserve">Section </w:t>
      </w:r>
      <w:r w:rsidRPr="005E70C4">
        <w:rPr>
          <w:b/>
          <w:bCs/>
          <w:i/>
          <w:iCs/>
        </w:rPr>
        <w:t>3.</w:t>
      </w:r>
      <w:r w:rsidR="006F5A87">
        <w:rPr>
          <w:b/>
          <w:bCs/>
          <w:i/>
          <w:iCs/>
        </w:rPr>
        <w:t>2</w:t>
      </w:r>
      <w:r w:rsidRPr="00B04522">
        <w:rPr>
          <w:b/>
          <w:bCs/>
          <w:i/>
          <w:iCs/>
        </w:rPr>
        <w:t xml:space="preserve">.3, Maintain and </w:t>
      </w:r>
      <w:r w:rsidR="006F5A87" w:rsidRPr="00B04522">
        <w:rPr>
          <w:b/>
          <w:bCs/>
          <w:i/>
          <w:iCs/>
        </w:rPr>
        <w:t>Distribut</w:t>
      </w:r>
      <w:r w:rsidR="006F5A87">
        <w:rPr>
          <w:b/>
          <w:bCs/>
          <w:i/>
          <w:iCs/>
        </w:rPr>
        <w:t>e</w:t>
      </w:r>
      <w:r w:rsidR="006F5A87" w:rsidRPr="00B04522">
        <w:rPr>
          <w:b/>
          <w:bCs/>
          <w:i/>
          <w:iCs/>
        </w:rPr>
        <w:t xml:space="preserve"> List </w:t>
      </w:r>
      <w:r w:rsidRPr="00B04522">
        <w:rPr>
          <w:b/>
          <w:bCs/>
          <w:i/>
          <w:iCs/>
        </w:rPr>
        <w:t xml:space="preserve">of </w:t>
      </w:r>
      <w:r w:rsidR="006F5A87" w:rsidRPr="00B04522">
        <w:rPr>
          <w:b/>
          <w:bCs/>
          <w:i/>
          <w:iCs/>
        </w:rPr>
        <w:t xml:space="preserve">Approved </w:t>
      </w:r>
      <w:r w:rsidRPr="00B04522">
        <w:rPr>
          <w:b/>
          <w:bCs/>
          <w:i/>
          <w:iCs/>
        </w:rPr>
        <w:t xml:space="preserve">PECS </w:t>
      </w:r>
      <w:r w:rsidR="006F5A87" w:rsidRPr="00B04522">
        <w:rPr>
          <w:b/>
          <w:bCs/>
          <w:i/>
          <w:iCs/>
        </w:rPr>
        <w:t>Vendors</w:t>
      </w:r>
      <w:r w:rsidRPr="006001E0">
        <w:t>.</w:t>
      </w:r>
    </w:p>
    <w:p w14:paraId="237708FD" w14:textId="6C9123CF" w:rsidR="00DC4658" w:rsidRPr="00FE3B09" w:rsidRDefault="001F3803" w:rsidP="00FE3B09">
      <w:pPr>
        <w:pStyle w:val="Heading3"/>
      </w:pPr>
      <w:bookmarkStart w:id="113" w:name="_Toc60672801"/>
      <w:bookmarkStart w:id="114" w:name="_Toc86390499"/>
      <w:bookmarkEnd w:id="111"/>
      <w:r>
        <w:t>3.3.3</w:t>
      </w:r>
      <w:r w:rsidR="00E949FD">
        <w:tab/>
      </w:r>
      <w:r w:rsidR="00DC4658">
        <w:t>C</w:t>
      </w:r>
      <w:bookmarkStart w:id="115" w:name="_Hlk54191325"/>
      <w:r w:rsidR="00DC4658">
        <w:t xml:space="preserve">oordinate with </w:t>
      </w:r>
      <w:r w:rsidR="000D6E33">
        <w:t>Practice Sites</w:t>
      </w:r>
      <w:bookmarkEnd w:id="113"/>
      <w:bookmarkEnd w:id="114"/>
      <w:r w:rsidR="00DC4658">
        <w:t xml:space="preserve"> </w:t>
      </w:r>
    </w:p>
    <w:p w14:paraId="28A09C64" w14:textId="7AA99A71" w:rsidR="00DC4658" w:rsidRPr="00C1598C" w:rsidRDefault="00DC4658" w:rsidP="00D164E2">
      <w:pPr>
        <w:pStyle w:val="ListBullet"/>
      </w:pPr>
      <w:r>
        <w:t xml:space="preserve">Survey vendors must enter into a formal contract with each client PCF practice site; CMS requires that each survey vendor have a written contract with each of its </w:t>
      </w:r>
      <w:r w:rsidR="00236280">
        <w:t xml:space="preserve">practice site </w:t>
      </w:r>
      <w:r>
        <w:t>clients.</w:t>
      </w:r>
      <w:r w:rsidR="00C632FE">
        <w:t xml:space="preserve"> </w:t>
      </w:r>
    </w:p>
    <w:p w14:paraId="349C70EF" w14:textId="77777777" w:rsidR="00DC4658" w:rsidRDefault="00DC4658" w:rsidP="00D164E2">
      <w:pPr>
        <w:pStyle w:val="ListBullet"/>
      </w:pPr>
      <w:r>
        <w:t xml:space="preserve">CMS will verify that each client PCF practice site has authorized the vendor to submit data on the practice site’s behalf. </w:t>
      </w:r>
    </w:p>
    <w:p w14:paraId="07A2B665" w14:textId="47D75F29" w:rsidR="00C03FB0" w:rsidRPr="00C03FB0" w:rsidRDefault="00DC4658" w:rsidP="00D164E2">
      <w:pPr>
        <w:pStyle w:val="ListBullet"/>
        <w:rPr>
          <w:i/>
          <w:iCs/>
        </w:rPr>
      </w:pPr>
      <w:r>
        <w:t xml:space="preserve">When practice sites merge with another practice site, split off from a practice site, or withdraw from PCF it impacts survey vendors. CMS learns about these practice-site driven changes through regular PCF communication </w:t>
      </w:r>
      <w:r w:rsidR="003F3809">
        <w:t>channels and</w:t>
      </w:r>
      <w:r>
        <w:t xml:space="preserve"> will </w:t>
      </w:r>
      <w:r w:rsidR="00C14752">
        <w:t>request that practice sites</w:t>
      </w:r>
      <w:r>
        <w:t xml:space="preserve"> notify the impacted survey vendors. </w:t>
      </w:r>
      <w:r w:rsidR="00C03FB0">
        <w:t>Note that CMS and their contractor RTI cannot be involved in business arrangements between vendors and practices. It is the responsibility of the practice to notify the vendor of any change in status or contract.</w:t>
      </w:r>
    </w:p>
    <w:p w14:paraId="70A55B09" w14:textId="083BE808" w:rsidR="00DC4658" w:rsidRDefault="00DC4658" w:rsidP="00D164E2">
      <w:pPr>
        <w:pStyle w:val="ListBullet"/>
      </w:pPr>
      <w:r>
        <w:t xml:space="preserve">Should survey vendors hear of such changes, CMS requests that survey vendors send email notification to </w:t>
      </w:r>
      <w:hyperlink r:id="rId33">
        <w:r w:rsidRPr="03073E75">
          <w:rPr>
            <w:rStyle w:val="Hyperlink"/>
          </w:rPr>
          <w:t>pcfpecs@rti.org</w:t>
        </w:r>
      </w:hyperlink>
      <w:r>
        <w:t xml:space="preserve"> as well. </w:t>
      </w:r>
    </w:p>
    <w:p w14:paraId="12A25CC9" w14:textId="32878D97" w:rsidR="00DC4658" w:rsidRPr="0017129E" w:rsidRDefault="00DC4658" w:rsidP="00D164E2">
      <w:pPr>
        <w:pStyle w:val="ListBullet"/>
        <w:rPr>
          <w:i/>
          <w:iCs/>
        </w:rPr>
      </w:pPr>
      <w:r>
        <w:t xml:space="preserve">Practice sites are required to update their Survey Vendor Authorization to account for switches to different survey vendors. Vendors are responsible for understanding the details of those practice-facing requirements. They are described in </w:t>
      </w:r>
      <w:r w:rsidRPr="4CCC5386">
        <w:rPr>
          <w:b/>
          <w:bCs/>
          <w:i/>
          <w:iCs/>
        </w:rPr>
        <w:t>Section 3.</w:t>
      </w:r>
      <w:r w:rsidR="006F5A87" w:rsidRPr="4CCC5386">
        <w:rPr>
          <w:b/>
          <w:bCs/>
          <w:i/>
          <w:iCs/>
        </w:rPr>
        <w:t>4</w:t>
      </w:r>
      <w:r w:rsidRPr="4CCC5386">
        <w:rPr>
          <w:b/>
          <w:bCs/>
          <w:i/>
          <w:iCs/>
        </w:rPr>
        <w:t xml:space="preserve">.1, Authorize a </w:t>
      </w:r>
      <w:r w:rsidR="006F5A87" w:rsidRPr="4CCC5386">
        <w:rPr>
          <w:b/>
          <w:bCs/>
          <w:i/>
          <w:iCs/>
        </w:rPr>
        <w:t xml:space="preserve">Vendor </w:t>
      </w:r>
      <w:r w:rsidRPr="4CCC5386">
        <w:rPr>
          <w:b/>
          <w:bCs/>
          <w:i/>
          <w:iCs/>
        </w:rPr>
        <w:t xml:space="preserve">to </w:t>
      </w:r>
      <w:r w:rsidR="006F5A87" w:rsidRPr="4CCC5386">
        <w:rPr>
          <w:b/>
          <w:bCs/>
          <w:i/>
          <w:iCs/>
        </w:rPr>
        <w:t xml:space="preserve">Conduct </w:t>
      </w:r>
      <w:r w:rsidRPr="4CCC5386">
        <w:rPr>
          <w:b/>
          <w:bCs/>
          <w:i/>
          <w:iCs/>
        </w:rPr>
        <w:t xml:space="preserve">the </w:t>
      </w:r>
      <w:r w:rsidR="006F5A87" w:rsidRPr="4CCC5386">
        <w:rPr>
          <w:b/>
          <w:bCs/>
          <w:i/>
          <w:iCs/>
        </w:rPr>
        <w:t>Survey</w:t>
      </w:r>
      <w:r w:rsidRPr="4CCC5386">
        <w:rPr>
          <w:b/>
          <w:bCs/>
          <w:i/>
          <w:iCs/>
        </w:rPr>
        <w:t xml:space="preserve">, </w:t>
      </w:r>
      <w:r>
        <w:t xml:space="preserve">below. </w:t>
      </w:r>
    </w:p>
    <w:p w14:paraId="79CE4FE0" w14:textId="06670121" w:rsidR="00DC4658" w:rsidRPr="00C90676" w:rsidRDefault="00DC4658" w:rsidP="00D164E2">
      <w:pPr>
        <w:pStyle w:val="ListBullet"/>
      </w:pPr>
      <w:bookmarkStart w:id="116" w:name="_Hlk54173835"/>
      <w:r>
        <w:t>CMS provides survey vendors</w:t>
      </w:r>
      <w:r w:rsidR="00C83F49">
        <w:t xml:space="preserve"> with</w:t>
      </w:r>
      <w:r>
        <w:t xml:space="preserve"> a convenient report, the </w:t>
      </w:r>
      <w:r w:rsidRPr="4CCC5386">
        <w:rPr>
          <w:b/>
          <w:bCs/>
        </w:rPr>
        <w:t>Vendor Authorization Status Report,</w:t>
      </w:r>
      <w:r>
        <w:t xml:space="preserve"> which can be used to confirm that all of a vendor’s PCF practice site clients have completed or updated their Vendor Authorization forms. Survey vendors should check their Vendor Authorization Status Report weekly in the weeks leading up to the deadline for vendor authorization to make sure that all of their PCF practice site clients, especially any new or ending clients, have completed or updated the online Vendor Authorization Form. When reviewing the Vendor Authorization Status Report, please make sure all the practice site IDs </w:t>
      </w:r>
      <w:r w:rsidR="00D7085A">
        <w:t xml:space="preserve">and </w:t>
      </w:r>
      <w:r>
        <w:t xml:space="preserve">practice site names match your written contract with the practice site, and ensure that the Vendor Authorization “authorization through” date encompasses </w:t>
      </w:r>
      <w:r w:rsidR="00E03E1E">
        <w:t xml:space="preserve">the </w:t>
      </w:r>
      <w:r>
        <w:t xml:space="preserve">upcoming current survey administration. The Vendor Authorization Status Report is available </w:t>
      </w:r>
      <w:r w:rsidR="00B173CB">
        <w:t>at any time</w:t>
      </w:r>
      <w:r>
        <w:t xml:space="preserve"> on the Vendor Dashboard</w:t>
      </w:r>
      <w:r w:rsidR="002C20A9">
        <w:t>.</w:t>
      </w:r>
      <w:r w:rsidR="00C632FE">
        <w:t xml:space="preserve"> Survey vendors should ask their client practice sites for their PCF Practice IDs</w:t>
      </w:r>
      <w:r w:rsidR="00B05A7F">
        <w:t>, which they can find on the PCF Portal or other PCF communications.</w:t>
      </w:r>
    </w:p>
    <w:bookmarkEnd w:id="115"/>
    <w:bookmarkEnd w:id="116"/>
    <w:p w14:paraId="7ADB41CD" w14:textId="47C30A3B" w:rsidR="00DC4658" w:rsidRDefault="00DC4658" w:rsidP="00D164E2">
      <w:pPr>
        <w:pStyle w:val="ListBullet"/>
      </w:pPr>
      <w:r>
        <w:t xml:space="preserve">When coordinating with practice sites, pay very close attention to Practice site </w:t>
      </w:r>
      <w:r w:rsidR="00BD6D21">
        <w:t xml:space="preserve">address </w:t>
      </w:r>
      <w:r>
        <w:t xml:space="preserve">because </w:t>
      </w:r>
      <w:r w:rsidRPr="4CCC5386">
        <w:rPr>
          <w:b/>
          <w:bCs/>
        </w:rPr>
        <w:t>PCF defines a practice site as a physical location where care is delivered.</w:t>
      </w:r>
      <w:r>
        <w:t xml:space="preserve"> CMS will ensure that every practice site who joins PCF has a unique address and receives a unique Practice site ID.</w:t>
      </w:r>
    </w:p>
    <w:p w14:paraId="4878585F" w14:textId="53841A64" w:rsidR="00DC4658" w:rsidRDefault="00DC4658" w:rsidP="00853602">
      <w:pPr>
        <w:pStyle w:val="Listbulletcontinued"/>
      </w:pPr>
      <w:r>
        <w:lastRenderedPageBreak/>
        <w:t>It is common for multiple practice sites who share a system affiliation to join a model</w:t>
      </w:r>
      <w:r w:rsidR="00A16CAE">
        <w:t xml:space="preserve"> </w:t>
      </w:r>
      <w:r>
        <w:t>like PCF as a group. Their practice site names may be very similar to each other or even indistinguishable from one another, and often their physicians work in multiple locations.</w:t>
      </w:r>
      <w:r w:rsidR="000D6E33">
        <w:t xml:space="preserve"> </w:t>
      </w:r>
      <w:r>
        <w:t xml:space="preserve">In some systems or physician groups, </w:t>
      </w:r>
      <w:r w:rsidRPr="4CCC5386">
        <w:rPr>
          <w:b/>
          <w:bCs/>
        </w:rPr>
        <w:t>the only</w:t>
      </w:r>
      <w:r>
        <w:t xml:space="preserve"> differentiating feature is the address. </w:t>
      </w:r>
    </w:p>
    <w:p w14:paraId="4BE31AF0" w14:textId="77777777" w:rsidR="00DC4658" w:rsidRDefault="00DC4658" w:rsidP="00853602">
      <w:pPr>
        <w:pStyle w:val="Listbulletcontinued"/>
      </w:pPr>
      <w:r>
        <w:t xml:space="preserve">From a client relations perspective, vendors may find it convenient to consolidate all contact with one person for all affiliated practice sites in a system or group. When doing so, vendors must bear in mind that each practice site address makes it a unique practice site, and therefore, Practice site ID. Practice site ID will carry through all aspects of the survey, starting from the practice site’s roster to its sample which the vendor downloads, to the vendor’s conduct of the survey, to the vendor’s submission of survey results, and CMS’ scoring of the practice site. </w:t>
      </w:r>
    </w:p>
    <w:p w14:paraId="628D4EA3" w14:textId="007BFD05" w:rsidR="00DC4658" w:rsidRDefault="001F3803" w:rsidP="00DC4658">
      <w:pPr>
        <w:pStyle w:val="Heading3"/>
      </w:pPr>
      <w:bookmarkStart w:id="117" w:name="_Toc60672802"/>
      <w:bookmarkStart w:id="118" w:name="_Toc86390500"/>
      <w:r>
        <w:t>3.3.4</w:t>
      </w:r>
      <w:r w:rsidR="00E949FD">
        <w:tab/>
      </w:r>
      <w:r w:rsidR="00DC4658">
        <w:t xml:space="preserve">Attend </w:t>
      </w:r>
      <w:r w:rsidR="00C8788E">
        <w:t xml:space="preserve">Training </w:t>
      </w:r>
      <w:r w:rsidR="00DC4658">
        <w:t xml:space="preserve">and </w:t>
      </w:r>
      <w:r w:rsidR="00C8788E">
        <w:t>Pass Training Certification</w:t>
      </w:r>
      <w:bookmarkEnd w:id="117"/>
      <w:bookmarkEnd w:id="118"/>
    </w:p>
    <w:p w14:paraId="620EC12B" w14:textId="10BF9BD7" w:rsidR="00DC4658" w:rsidRPr="00C1598C" w:rsidRDefault="00DC4658" w:rsidP="00DC4658">
      <w:pPr>
        <w:pStyle w:val="BodyText"/>
      </w:pPr>
      <w:r>
        <w:t>Training dates and registration deadlines will be announced on</w:t>
      </w:r>
      <w:r w:rsidR="00103A8F">
        <w:t xml:space="preserve"> the </w:t>
      </w:r>
      <w:hyperlink r:id="rId34" w:history="1">
        <w:r w:rsidR="00103A8F" w:rsidRPr="60292FBD">
          <w:rPr>
            <w:rStyle w:val="Hyperlink"/>
          </w:rPr>
          <w:t>PCF PEC</w:t>
        </w:r>
        <w:r w:rsidR="00052BBD">
          <w:rPr>
            <w:rStyle w:val="Hyperlink"/>
          </w:rPr>
          <w:t xml:space="preserve"> </w:t>
        </w:r>
        <w:r w:rsidR="00103A8F" w:rsidRPr="60292FBD">
          <w:rPr>
            <w:rStyle w:val="Hyperlink"/>
          </w:rPr>
          <w:t>S</w:t>
        </w:r>
        <w:r w:rsidR="00052BBD">
          <w:rPr>
            <w:rStyle w:val="Hyperlink"/>
          </w:rPr>
          <w:t>urvey</w:t>
        </w:r>
        <w:r w:rsidR="00103A8F" w:rsidRPr="60292FBD">
          <w:rPr>
            <w:rStyle w:val="Hyperlink"/>
          </w:rPr>
          <w:t xml:space="preserve"> web portal</w:t>
        </w:r>
      </w:hyperlink>
      <w:r w:rsidR="00103A8F" w:rsidRPr="004340BD">
        <w:t> </w:t>
      </w:r>
      <w:r w:rsidR="00103A8F" w:rsidRPr="004340BD">
        <w:rPr>
          <w:noProof/>
        </w:rPr>
        <w:drawing>
          <wp:inline distT="0" distB="0" distL="0" distR="0" wp14:anchorId="3DC95097" wp14:editId="6F257650">
            <wp:extent cx="95250" cy="95250"/>
            <wp:effectExtent l="0" t="0" r="0" b="0"/>
            <wp:docPr id="9" name="Graphic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and disseminated via email to all registered vendors. The first performance year of a survey vendor’s participation in PCF, the survey vendor must </w:t>
      </w:r>
      <w:r w:rsidRPr="00C1598C">
        <w:t>successfully complete the</w:t>
      </w:r>
      <w:r w:rsidR="00147E64">
        <w:t xml:space="preserve"> self-paced</w:t>
      </w:r>
      <w:r w:rsidRPr="00C1598C">
        <w:t xml:space="preserve"> Introduction to the </w:t>
      </w:r>
      <w:r w:rsidRPr="00451317">
        <w:rPr>
          <w:b/>
          <w:bCs/>
          <w:i/>
          <w:iCs/>
        </w:rPr>
        <w:t xml:space="preserve">PCF </w:t>
      </w:r>
      <w:r w:rsidRPr="60292FBD">
        <w:rPr>
          <w:b/>
          <w:bCs/>
          <w:i/>
          <w:iCs/>
        </w:rPr>
        <w:t>PEC</w:t>
      </w:r>
      <w:r w:rsidR="00AA3E91">
        <w:rPr>
          <w:b/>
          <w:bCs/>
          <w:i/>
          <w:iCs/>
        </w:rPr>
        <w:t xml:space="preserve"> </w:t>
      </w:r>
      <w:r w:rsidRPr="60292FBD">
        <w:rPr>
          <w:b/>
          <w:bCs/>
          <w:i/>
          <w:iCs/>
        </w:rPr>
        <w:t>S</w:t>
      </w:r>
      <w:r w:rsidR="00AA3E91">
        <w:rPr>
          <w:b/>
          <w:bCs/>
          <w:i/>
          <w:iCs/>
        </w:rPr>
        <w:t>urvey</w:t>
      </w:r>
      <w:r w:rsidRPr="00451317">
        <w:rPr>
          <w:b/>
          <w:bCs/>
          <w:i/>
          <w:iCs/>
        </w:rPr>
        <w:t xml:space="preserve"> Webinar</w:t>
      </w:r>
      <w:r w:rsidRPr="00C1598C">
        <w:t xml:space="preserve"> training session</w:t>
      </w:r>
      <w:r>
        <w:t xml:space="preserve">. </w:t>
      </w:r>
      <w:r w:rsidR="00E852DA">
        <w:t>This</w:t>
      </w:r>
      <w:r>
        <w:t xml:space="preserve"> includes:</w:t>
      </w:r>
    </w:p>
    <w:p w14:paraId="6B15756C" w14:textId="21CA34E4" w:rsidR="00DC4658" w:rsidRPr="00C6513C" w:rsidRDefault="00DC4658" w:rsidP="00D164E2">
      <w:pPr>
        <w:pStyle w:val="ListBullet"/>
      </w:pPr>
      <w:r>
        <w:t xml:space="preserve">The survey vendor’s designated PCF PEC Survey Administrator must also complete a Training Certification Form after </w:t>
      </w:r>
      <w:r w:rsidR="002F2603">
        <w:t>completing</w:t>
      </w:r>
      <w:r>
        <w:t xml:space="preserve"> the Introduction to the </w:t>
      </w:r>
      <w:r w:rsidR="00AA3E91" w:rsidRPr="4CCC5386">
        <w:rPr>
          <w:b/>
          <w:bCs/>
          <w:i/>
          <w:iCs/>
        </w:rPr>
        <w:t>PCF PEC Survey</w:t>
      </w:r>
      <w:r w:rsidRPr="4CCC5386">
        <w:rPr>
          <w:b/>
          <w:bCs/>
          <w:i/>
          <w:iCs/>
        </w:rPr>
        <w:t xml:space="preserve"> Webinar</w:t>
      </w:r>
      <w:r>
        <w:t xml:space="preserve"> training session.</w:t>
      </w:r>
    </w:p>
    <w:p w14:paraId="3146922B" w14:textId="655BC1A1" w:rsidR="00DC4658" w:rsidRPr="00C6513C" w:rsidRDefault="00DC4658" w:rsidP="00D164E2">
      <w:pPr>
        <w:pStyle w:val="ListBullet"/>
      </w:pPr>
      <w:r>
        <w:t xml:space="preserve">If the survey vendor is using a subcontractor and the subcontractor will be conducting a substantial component of the work on the </w:t>
      </w:r>
      <w:r w:rsidR="00AA3E91">
        <w:t>PCF PEC Survey</w:t>
      </w:r>
      <w:r>
        <w:t xml:space="preserve">, the subcontractor’s lead </w:t>
      </w:r>
      <w:r w:rsidR="00AA3E91">
        <w:t>PCF PEC Survey</w:t>
      </w:r>
      <w:r>
        <w:t xml:space="preserve"> staff member must </w:t>
      </w:r>
      <w:r w:rsidR="00B54B3A">
        <w:t>complete</w:t>
      </w:r>
      <w:r>
        <w:t xml:space="preserve"> the Introduction to the </w:t>
      </w:r>
      <w:r w:rsidR="00AA3E91" w:rsidRPr="4CCC5386">
        <w:rPr>
          <w:b/>
          <w:bCs/>
          <w:i/>
          <w:iCs/>
        </w:rPr>
        <w:t>PCF PEC Survey</w:t>
      </w:r>
      <w:r w:rsidRPr="4CCC5386">
        <w:rPr>
          <w:b/>
          <w:bCs/>
          <w:i/>
          <w:iCs/>
        </w:rPr>
        <w:t xml:space="preserve"> Webinar</w:t>
      </w:r>
      <w:r>
        <w:t xml:space="preserve"> training session and all vendor update training sessions.</w:t>
      </w:r>
    </w:p>
    <w:p w14:paraId="7B623EAE" w14:textId="5796DFE7" w:rsidR="00DC4658" w:rsidRPr="00C6513C" w:rsidRDefault="00AB653B" w:rsidP="00D164E2">
      <w:pPr>
        <w:pStyle w:val="ListBullet"/>
      </w:pPr>
      <w:r>
        <w:t>The survey vendor must e</w:t>
      </w:r>
      <w:r w:rsidR="00DC4658">
        <w:t xml:space="preserve">nsure that all survey vendor staff and any subcontractors who work on the </w:t>
      </w:r>
      <w:r w:rsidR="00AA3E91">
        <w:t>PCF PEC Survey</w:t>
      </w:r>
      <w:r w:rsidR="00DC4658">
        <w:t xml:space="preserve"> are trained and follow the standard </w:t>
      </w:r>
      <w:r w:rsidR="00AA3E91">
        <w:t>PCF PEC Survey</w:t>
      </w:r>
      <w:r w:rsidR="00DC4658">
        <w:t xml:space="preserve"> protocols and guidelines.</w:t>
      </w:r>
    </w:p>
    <w:p w14:paraId="030B88DC" w14:textId="50161B4E" w:rsidR="00DC4658" w:rsidRPr="009A2499" w:rsidRDefault="00DC4658" w:rsidP="00D164E2">
      <w:pPr>
        <w:pStyle w:val="ListBullet"/>
      </w:pPr>
      <w:r>
        <w:t>If update or refresher trainings are required, the survey vendor’s designated PCF PEC Survey Administrator must also attend those and complete their Training Certification Forms.</w:t>
      </w:r>
    </w:p>
    <w:p w14:paraId="1F859903" w14:textId="5075B344" w:rsidR="00DC4658" w:rsidRDefault="00DC4658" w:rsidP="00DC4658">
      <w:pPr>
        <w:pStyle w:val="BodyText"/>
      </w:pPr>
      <w:r>
        <w:t xml:space="preserve">Following </w:t>
      </w:r>
      <w:r w:rsidR="002346EF">
        <w:t xml:space="preserve">completion of </w:t>
      </w:r>
      <w:r>
        <w:t xml:space="preserve">training and </w:t>
      </w:r>
      <w:r w:rsidR="00722E30">
        <w:t>CMS approval</w:t>
      </w:r>
      <w:r>
        <w:t xml:space="preserve"> of a QAP, the vendor receives full approval as a </w:t>
      </w:r>
      <w:r w:rsidR="00AA3E91">
        <w:t>PCF PEC Survey</w:t>
      </w:r>
      <w:r>
        <w:t xml:space="preserve"> vendor. See the description of approval stages in </w:t>
      </w:r>
      <w:r w:rsidRPr="007E0600">
        <w:rPr>
          <w:b/>
          <w:bCs/>
          <w:i/>
          <w:iCs/>
        </w:rPr>
        <w:t xml:space="preserve">Section </w:t>
      </w:r>
      <w:r w:rsidRPr="005E70C4">
        <w:rPr>
          <w:b/>
          <w:bCs/>
          <w:i/>
          <w:iCs/>
        </w:rPr>
        <w:t>3.</w:t>
      </w:r>
      <w:r w:rsidR="006F5A87">
        <w:rPr>
          <w:b/>
          <w:bCs/>
          <w:i/>
          <w:iCs/>
        </w:rPr>
        <w:t>2</w:t>
      </w:r>
      <w:r w:rsidRPr="007E0600">
        <w:rPr>
          <w:b/>
          <w:bCs/>
          <w:i/>
          <w:iCs/>
        </w:rPr>
        <w:t xml:space="preserve">.1, Provide </w:t>
      </w:r>
      <w:r w:rsidR="0060006B" w:rsidRPr="007E0600">
        <w:rPr>
          <w:b/>
          <w:bCs/>
          <w:i/>
          <w:iCs/>
        </w:rPr>
        <w:t>Survey Vendor Training</w:t>
      </w:r>
      <w:r w:rsidRPr="007E0600">
        <w:rPr>
          <w:b/>
          <w:bCs/>
          <w:i/>
          <w:iCs/>
        </w:rPr>
        <w:t xml:space="preserve"> and</w:t>
      </w:r>
      <w:r w:rsidR="0060006B" w:rsidRPr="007E0600">
        <w:rPr>
          <w:b/>
          <w:bCs/>
          <w:i/>
          <w:iCs/>
        </w:rPr>
        <w:t xml:space="preserve"> Approve Vendors</w:t>
      </w:r>
      <w:r>
        <w:rPr>
          <w:b/>
          <w:bCs/>
          <w:i/>
          <w:iCs/>
        </w:rPr>
        <w:t xml:space="preserve">. </w:t>
      </w:r>
      <w:r>
        <w:t xml:space="preserve">Once gaining full approval as a </w:t>
      </w:r>
      <w:r w:rsidR="00AA3E91">
        <w:t>PCF PEC Survey</w:t>
      </w:r>
      <w:r>
        <w:t xml:space="preserve"> vendor, vendors may begin to conduct the </w:t>
      </w:r>
      <w:r w:rsidR="00AA3E91">
        <w:t>PCF PEC Survey</w:t>
      </w:r>
      <w:r>
        <w:t xml:space="preserve"> for their client practice sites. </w:t>
      </w:r>
    </w:p>
    <w:p w14:paraId="634BB8B7" w14:textId="4B196135" w:rsidR="00DC4658" w:rsidRDefault="00DC4658" w:rsidP="00DC4658">
      <w:pPr>
        <w:pStyle w:val="BodyText"/>
      </w:pPr>
      <w:r>
        <w:t xml:space="preserve">After the survey vendor’s first year of participation in </w:t>
      </w:r>
      <w:r w:rsidR="00AA3E91">
        <w:t>PCF PEC Survey</w:t>
      </w:r>
      <w:r>
        <w:t xml:space="preserve">, survey vendors will need to attend a </w:t>
      </w:r>
      <w:r w:rsidR="00AA3E91">
        <w:rPr>
          <w:b/>
          <w:bCs/>
          <w:i/>
          <w:iCs/>
        </w:rPr>
        <w:t>PCF PEC Survey</w:t>
      </w:r>
      <w:r w:rsidRPr="00310660">
        <w:rPr>
          <w:b/>
          <w:bCs/>
          <w:i/>
          <w:iCs/>
        </w:rPr>
        <w:t xml:space="preserve"> Update Training</w:t>
      </w:r>
      <w:r>
        <w:t xml:space="preserve"> </w:t>
      </w:r>
      <w:r w:rsidRPr="001F0819">
        <w:rPr>
          <w:b/>
          <w:bCs/>
          <w:i/>
          <w:iCs/>
        </w:rPr>
        <w:t>Webinar</w:t>
      </w:r>
      <w:r>
        <w:t xml:space="preserve"> training session. </w:t>
      </w:r>
      <w:r w:rsidR="00F910B3">
        <w:t xml:space="preserve">Completing </w:t>
      </w:r>
      <w:r>
        <w:t xml:space="preserve">the full Introduction to the </w:t>
      </w:r>
      <w:r w:rsidR="00AA3E91">
        <w:rPr>
          <w:b/>
          <w:bCs/>
          <w:i/>
          <w:iCs/>
        </w:rPr>
        <w:t>PCF PEC Survey</w:t>
      </w:r>
      <w:r w:rsidRPr="001F0819">
        <w:rPr>
          <w:b/>
          <w:bCs/>
          <w:i/>
          <w:iCs/>
        </w:rPr>
        <w:t xml:space="preserve"> Webinar</w:t>
      </w:r>
      <w:r>
        <w:t xml:space="preserve"> training session is not required unless the survey </w:t>
      </w:r>
      <w:r>
        <w:lastRenderedPageBreak/>
        <w:t xml:space="preserve">vendor has a new staff person serving as their Survey Administrator who has not previously </w:t>
      </w:r>
      <w:r w:rsidR="00BA33DD">
        <w:t xml:space="preserve">completed the </w:t>
      </w:r>
      <w:r w:rsidRPr="00FB45B0">
        <w:rPr>
          <w:b/>
          <w:bCs/>
          <w:i/>
          <w:iCs/>
        </w:rPr>
        <w:t xml:space="preserve">Introduction to the </w:t>
      </w:r>
      <w:r w:rsidR="00AA3E91">
        <w:rPr>
          <w:b/>
          <w:bCs/>
          <w:i/>
          <w:iCs/>
        </w:rPr>
        <w:t>PCF PEC Survey</w:t>
      </w:r>
      <w:r w:rsidRPr="001F0819">
        <w:rPr>
          <w:b/>
          <w:bCs/>
          <w:i/>
          <w:iCs/>
        </w:rPr>
        <w:t xml:space="preserve"> Webinar</w:t>
      </w:r>
      <w:r>
        <w:t xml:space="preserve"> training. Failure to </w:t>
      </w:r>
      <w:r w:rsidR="00BA33DD">
        <w:t xml:space="preserve">complete </w:t>
      </w:r>
      <w:r>
        <w:t xml:space="preserve">any required training—either </w:t>
      </w:r>
      <w:r w:rsidRPr="00421721">
        <w:rPr>
          <w:b/>
          <w:bCs/>
          <w:i/>
          <w:iCs/>
        </w:rPr>
        <w:t xml:space="preserve">Introduction to the </w:t>
      </w:r>
      <w:r w:rsidR="00AA3E91">
        <w:rPr>
          <w:b/>
          <w:bCs/>
          <w:i/>
          <w:iCs/>
        </w:rPr>
        <w:t>PCF PEC Survey</w:t>
      </w:r>
      <w:r>
        <w:t xml:space="preserve">, or </w:t>
      </w:r>
      <w:r w:rsidR="00AA3E91">
        <w:rPr>
          <w:b/>
          <w:bCs/>
          <w:i/>
          <w:iCs/>
        </w:rPr>
        <w:t>PCF PEC Survey</w:t>
      </w:r>
      <w:r w:rsidRPr="00421721">
        <w:rPr>
          <w:b/>
          <w:bCs/>
          <w:i/>
          <w:iCs/>
        </w:rPr>
        <w:t xml:space="preserve"> Update Training</w:t>
      </w:r>
      <w:r>
        <w:t xml:space="preserve">—may lead to CMS’ revocation of the vendor’s approval status (see </w:t>
      </w:r>
      <w:r w:rsidRPr="00F920F4">
        <w:rPr>
          <w:b/>
          <w:bCs/>
          <w:i/>
          <w:iCs/>
        </w:rPr>
        <w:t xml:space="preserve">Section </w:t>
      </w:r>
      <w:r w:rsidRPr="005E70C4">
        <w:rPr>
          <w:b/>
          <w:bCs/>
          <w:i/>
          <w:iCs/>
        </w:rPr>
        <w:t>3.</w:t>
      </w:r>
      <w:r w:rsidR="5CFD29CF" w:rsidRPr="2147B9BE">
        <w:rPr>
          <w:b/>
          <w:bCs/>
          <w:i/>
          <w:iCs/>
        </w:rPr>
        <w:t>2</w:t>
      </w:r>
      <w:r w:rsidRPr="00F920F4">
        <w:rPr>
          <w:b/>
          <w:bCs/>
          <w:i/>
          <w:iCs/>
        </w:rPr>
        <w:t xml:space="preserve">.3, Maintain and distribute list of approved </w:t>
      </w:r>
      <w:r>
        <w:rPr>
          <w:b/>
          <w:bCs/>
          <w:i/>
          <w:iCs/>
        </w:rPr>
        <w:t xml:space="preserve">PECS </w:t>
      </w:r>
      <w:r w:rsidRPr="00F920F4">
        <w:rPr>
          <w:b/>
          <w:bCs/>
          <w:i/>
          <w:iCs/>
        </w:rPr>
        <w:t>vendors</w:t>
      </w:r>
      <w:r w:rsidRPr="00C8788E">
        <w:t>).</w:t>
      </w:r>
    </w:p>
    <w:p w14:paraId="1D8026E1" w14:textId="1BB3E07C" w:rsidR="00DC4658" w:rsidRDefault="001F3803" w:rsidP="00DC4658">
      <w:pPr>
        <w:pStyle w:val="Heading3"/>
      </w:pPr>
      <w:bookmarkStart w:id="119" w:name="_Toc60672803"/>
      <w:bookmarkStart w:id="120" w:name="_Toc86390501"/>
      <w:r>
        <w:t>3.3.5</w:t>
      </w:r>
      <w:r w:rsidR="00E949FD">
        <w:tab/>
      </w:r>
      <w:r w:rsidR="00DC4658">
        <w:t>Sign Business Associate Agreement and Adhere to Data Security Protocols</w:t>
      </w:r>
      <w:bookmarkEnd w:id="119"/>
      <w:bookmarkEnd w:id="120"/>
    </w:p>
    <w:p w14:paraId="0062AEEE" w14:textId="57C1EC88" w:rsidR="00DC4658" w:rsidRDefault="00DC4658" w:rsidP="00C8788E">
      <w:pPr>
        <w:pStyle w:val="BodyText"/>
      </w:pPr>
      <w:r>
        <w:t xml:space="preserve">CMS requires PCF practice sites to execute a Business Associate Agreement (BAA) with their contracted survey vendor (see </w:t>
      </w:r>
      <w:r w:rsidRPr="0075411A">
        <w:rPr>
          <w:b/>
          <w:bCs/>
          <w:i/>
          <w:iCs/>
        </w:rPr>
        <w:t>Section 3.</w:t>
      </w:r>
      <w:r w:rsidR="006419EF">
        <w:rPr>
          <w:b/>
          <w:bCs/>
          <w:i/>
          <w:iCs/>
        </w:rPr>
        <w:t>4</w:t>
      </w:r>
      <w:r w:rsidRPr="0075411A">
        <w:rPr>
          <w:b/>
          <w:bCs/>
          <w:i/>
          <w:iCs/>
        </w:rPr>
        <w:t>.6, Execute Business Associate Agreement with Survey Vendor</w:t>
      </w:r>
      <w:r>
        <w:t xml:space="preserve">). </w:t>
      </w:r>
    </w:p>
    <w:p w14:paraId="64DD91B0" w14:textId="2F24BC62" w:rsidR="00DC4658" w:rsidRPr="00135B70" w:rsidRDefault="00DC4658" w:rsidP="00D164E2">
      <w:pPr>
        <w:pStyle w:val="ListBullet"/>
      </w:pPr>
      <w:r>
        <w:t xml:space="preserve">Survey vendors must </w:t>
      </w:r>
      <w:r w:rsidR="2448DC56">
        <w:t xml:space="preserve">enter into a </w:t>
      </w:r>
      <w:r>
        <w:t xml:space="preserve">Business Associate Agreements </w:t>
      </w:r>
      <w:r w:rsidR="1E2F952F">
        <w:t xml:space="preserve">with </w:t>
      </w:r>
      <w:r>
        <w:t>each client practice site. The BAA permits survey vendors access to PII, in sample files and any other practice files they receive. Survey vendors must ensure that:</w:t>
      </w:r>
    </w:p>
    <w:p w14:paraId="232AF3BE" w14:textId="77777777" w:rsidR="00DC4658" w:rsidRPr="002D48B4" w:rsidRDefault="00DC4658" w:rsidP="002D48B4">
      <w:pPr>
        <w:pStyle w:val="ListBullet2"/>
      </w:pPr>
      <w:r w:rsidRPr="002D48B4">
        <w:t xml:space="preserve">Contacts on the BAA are correct and that all contact information is accurate. </w:t>
      </w:r>
    </w:p>
    <w:p w14:paraId="41D589FA" w14:textId="77777777" w:rsidR="00DC4658" w:rsidRPr="00853602" w:rsidRDefault="00DC4658" w:rsidP="002D48B4">
      <w:pPr>
        <w:pStyle w:val="ListBullet2"/>
      </w:pPr>
      <w:r w:rsidRPr="00853602">
        <w:t xml:space="preserve">Current BAAs are extended before their expiration date as needed. </w:t>
      </w:r>
    </w:p>
    <w:p w14:paraId="2FCA83FE" w14:textId="1822AA10" w:rsidR="4F970748" w:rsidRPr="00853602" w:rsidRDefault="4F970748" w:rsidP="002D48B4">
      <w:pPr>
        <w:pStyle w:val="ListBullet2"/>
      </w:pPr>
      <w:r w:rsidRPr="00853602">
        <w:t>All signatures, printed names, addresses and dates are complete.</w:t>
      </w:r>
    </w:p>
    <w:p w14:paraId="03B5D394" w14:textId="459BF5F9" w:rsidR="00DC4658" w:rsidRDefault="00DC4658" w:rsidP="00D164E2">
      <w:pPr>
        <w:pStyle w:val="ListBullet"/>
      </w:pPr>
      <w:r>
        <w:t xml:space="preserve">Survey vendors (and their subcontractors with PII access) must use systems, processes, and procedures to safeguard and protect the security of </w:t>
      </w:r>
      <w:r w:rsidR="00AA3E91">
        <w:t>PCF PEC Survey</w:t>
      </w:r>
      <w:r>
        <w:t xml:space="preserve"> data. These are described in </w:t>
      </w:r>
      <w:r w:rsidRPr="4CCC5386">
        <w:rPr>
          <w:b/>
          <w:bCs/>
          <w:i/>
          <w:iCs/>
        </w:rPr>
        <w:t>Appendix A, Minimum Business Requirements</w:t>
      </w:r>
      <w:r>
        <w:t xml:space="preserve"> and </w:t>
      </w:r>
      <w:r w:rsidR="00E36565" w:rsidRPr="4CCC5386">
        <w:rPr>
          <w:b/>
          <w:bCs/>
          <w:i/>
          <w:iCs/>
        </w:rPr>
        <w:t xml:space="preserve">Chapter </w:t>
      </w:r>
      <w:r w:rsidRPr="4CCC5386">
        <w:rPr>
          <w:b/>
          <w:bCs/>
          <w:i/>
          <w:iCs/>
        </w:rPr>
        <w:t>9, Data Confidentiality and Data Security</w:t>
      </w:r>
      <w:r w:rsidR="00C8788E">
        <w:t>.</w:t>
      </w:r>
    </w:p>
    <w:p w14:paraId="718279ED" w14:textId="77777777" w:rsidR="00DC4658" w:rsidRDefault="00DC4658" w:rsidP="00D164E2">
      <w:pPr>
        <w:pStyle w:val="ListBullet"/>
      </w:pPr>
      <w:r>
        <w:t>Note that the only electronic transactions containing personally identifiable (PII) data shall be encrypted and be for the purpose of:</w:t>
      </w:r>
    </w:p>
    <w:p w14:paraId="358C7CE6" w14:textId="77777777" w:rsidR="00DC4658" w:rsidRPr="00853602" w:rsidRDefault="00DC4658" w:rsidP="002D48B4">
      <w:pPr>
        <w:pStyle w:val="ListBullet2"/>
      </w:pPr>
      <w:r w:rsidRPr="00853602">
        <w:t>Obtaining the practice site’s sample file from RTI</w:t>
      </w:r>
    </w:p>
    <w:p w14:paraId="69A04A82" w14:textId="77777777" w:rsidR="00DC4658" w:rsidRPr="00853602" w:rsidRDefault="00DC4658" w:rsidP="002D48B4">
      <w:pPr>
        <w:pStyle w:val="ListBullet2"/>
      </w:pPr>
      <w:r w:rsidRPr="00853602">
        <w:t>Printing the survey mailing materials</w:t>
      </w:r>
    </w:p>
    <w:p w14:paraId="45575DF4" w14:textId="77777777" w:rsidR="00DC4658" w:rsidRPr="00853602" w:rsidRDefault="00DC4658" w:rsidP="002D48B4">
      <w:pPr>
        <w:pStyle w:val="ListBullet2"/>
      </w:pPr>
      <w:r w:rsidRPr="00853602">
        <w:t xml:space="preserve">Conducting the telephone non-response follow-up </w:t>
      </w:r>
    </w:p>
    <w:p w14:paraId="43BC35BA" w14:textId="77777777" w:rsidR="00DC4658" w:rsidRDefault="00DC4658" w:rsidP="00D164E2">
      <w:pPr>
        <w:pStyle w:val="ListBullet"/>
      </w:pPr>
      <w:r>
        <w:t xml:space="preserve">Survey vendors (and their subcontractors with PII access) may not share information that could identify sample patients and their survey response data with anyone. The sample file cannot be shared with practice sites, even after the survey is complete. </w:t>
      </w:r>
    </w:p>
    <w:p w14:paraId="2666037A" w14:textId="77777777" w:rsidR="00DC4658" w:rsidRDefault="00DC4658" w:rsidP="00D164E2">
      <w:pPr>
        <w:pStyle w:val="ListBullet"/>
      </w:pPr>
      <w:r>
        <w:t>Survey vendors’ QAPs will need to include information regarding how data containing PII or protected health information (PHI) are transferred within the survey vendor’s organization and between the survey vendor and any subcontractors.</w:t>
      </w:r>
    </w:p>
    <w:p w14:paraId="259572F5" w14:textId="782DCBDF" w:rsidR="00A405F8" w:rsidRPr="00C1598C" w:rsidRDefault="00DC4658" w:rsidP="00D164E2">
      <w:pPr>
        <w:pStyle w:val="ListBullet"/>
        <w:numPr>
          <w:ilvl w:val="0"/>
          <w:numId w:val="82"/>
        </w:numPr>
      </w:pPr>
      <w:r>
        <w:t xml:space="preserve">Survey vendors (and their subcontractors with PII access) must have a disaster recovery plan in place. </w:t>
      </w:r>
    </w:p>
    <w:p w14:paraId="216A1030" w14:textId="4640647F" w:rsidR="00DC4658" w:rsidRDefault="00AB2220" w:rsidP="00DC4658">
      <w:pPr>
        <w:pStyle w:val="Heading3"/>
      </w:pPr>
      <w:bookmarkStart w:id="121" w:name="_Toc60672804"/>
      <w:bookmarkStart w:id="122" w:name="_Toc86390502"/>
      <w:r>
        <w:t>3.3.6</w:t>
      </w:r>
      <w:r w:rsidR="00E949FD">
        <w:tab/>
      </w:r>
      <w:r w:rsidR="00DC4658">
        <w:t xml:space="preserve">Follow the </w:t>
      </w:r>
      <w:r w:rsidR="00AA3E91">
        <w:t>PCF PEC Survey</w:t>
      </w:r>
      <w:r w:rsidR="00DC4658">
        <w:t xml:space="preserve"> Quality Assurance Guidelines</w:t>
      </w:r>
      <w:r w:rsidR="00C8788E">
        <w:t xml:space="preserve"> When Conducting Data Collection</w:t>
      </w:r>
      <w:r w:rsidR="00DC4658">
        <w:t xml:space="preserve"> and </w:t>
      </w:r>
      <w:r w:rsidR="00C8788E">
        <w:t>Data Processing Activities</w:t>
      </w:r>
      <w:bookmarkEnd w:id="121"/>
      <w:bookmarkEnd w:id="122"/>
      <w:r w:rsidR="00DC4658">
        <w:t xml:space="preserve"> </w:t>
      </w:r>
    </w:p>
    <w:p w14:paraId="7CFBC911" w14:textId="3ECB305A" w:rsidR="00DC4658" w:rsidRDefault="00DC4658" w:rsidP="00D164E2">
      <w:pPr>
        <w:pStyle w:val="ListBullet"/>
      </w:pPr>
      <w:r>
        <w:t xml:space="preserve">Survey vendors will access a personalized link to the </w:t>
      </w:r>
      <w:hyperlink r:id="rId35"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C8788E" w:rsidRPr="00FE3B09">
        <w:t> </w:t>
      </w:r>
      <w:r w:rsidR="00C8788E">
        <w:rPr>
          <w:noProof/>
        </w:rPr>
        <w:drawing>
          <wp:inline distT="0" distB="0" distL="0" distR="0" wp14:anchorId="237D45A2" wp14:editId="28463FB0">
            <wp:extent cx="95250" cy="95250"/>
            <wp:effectExtent l="0" t="0" r="0" b="0"/>
            <wp:docPr id="1397296998" name="Graphic 139729699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8"/>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w:t>
      </w:r>
    </w:p>
    <w:p w14:paraId="625D83E4" w14:textId="77777777" w:rsidR="00DC4658" w:rsidRPr="00C1598C" w:rsidRDefault="00DC4658" w:rsidP="00D164E2">
      <w:pPr>
        <w:pStyle w:val="ListBullet"/>
      </w:pPr>
      <w:r>
        <w:lastRenderedPageBreak/>
        <w:t xml:space="preserve">Survey vendors must complete the attestation form at link and receive sample files to conduct the survey for client PCF practice sites. </w:t>
      </w:r>
    </w:p>
    <w:p w14:paraId="38999F44" w14:textId="03272834" w:rsidR="00DC4658" w:rsidRPr="00C1598C" w:rsidRDefault="00DC4658" w:rsidP="00D164E2">
      <w:pPr>
        <w:pStyle w:val="ListBullet"/>
      </w:pPr>
      <w:r>
        <w:t xml:space="preserve">Survey vendors must administer the </w:t>
      </w:r>
      <w:r w:rsidR="00AA3E91">
        <w:t>PCF PEC Survey</w:t>
      </w:r>
      <w:r>
        <w:t xml:space="preserve"> in accordance with the protocols specified in </w:t>
      </w:r>
      <w:r w:rsidR="00E36565" w:rsidRPr="4CCC5386">
        <w:rPr>
          <w:b/>
          <w:bCs/>
          <w:i/>
          <w:iCs/>
        </w:rPr>
        <w:t xml:space="preserve">Chapters </w:t>
      </w:r>
      <w:r w:rsidRPr="4CCC5386">
        <w:rPr>
          <w:b/>
          <w:bCs/>
          <w:i/>
          <w:iCs/>
        </w:rPr>
        <w:t xml:space="preserve">4–9 </w:t>
      </w:r>
      <w:r>
        <w:t>of this manual and oversee the quality of work performed by staff and any subcontractors, if applicable.</w:t>
      </w:r>
    </w:p>
    <w:p w14:paraId="787FBA95" w14:textId="29B0276F" w:rsidR="00DC4658" w:rsidRPr="00C1598C" w:rsidRDefault="00DC4658" w:rsidP="00D164E2">
      <w:pPr>
        <w:pStyle w:val="ListBullet"/>
      </w:pPr>
      <w:r>
        <w:t xml:space="preserve">Survey vendors must prepare and submit data files to CMS (through their contractor, RTI) following the guidelines specified in </w:t>
      </w:r>
      <w:r w:rsidR="00E36565" w:rsidRPr="4CCC5386">
        <w:rPr>
          <w:b/>
          <w:bCs/>
          <w:i/>
          <w:iCs/>
        </w:rPr>
        <w:t xml:space="preserve">Chapters </w:t>
      </w:r>
      <w:r w:rsidRPr="4CCC5386">
        <w:rPr>
          <w:b/>
          <w:bCs/>
          <w:i/>
          <w:iCs/>
        </w:rPr>
        <w:t>6</w:t>
      </w:r>
      <w:r w:rsidR="00C8788E" w:rsidRPr="4CCC5386">
        <w:rPr>
          <w:b/>
          <w:bCs/>
          <w:i/>
          <w:iCs/>
        </w:rPr>
        <w:t>–</w:t>
      </w:r>
      <w:r w:rsidRPr="4CCC5386">
        <w:rPr>
          <w:b/>
          <w:bCs/>
          <w:i/>
          <w:iCs/>
        </w:rPr>
        <w:t>7</w:t>
      </w:r>
      <w:r>
        <w:t xml:space="preserve"> of this manual.</w:t>
      </w:r>
    </w:p>
    <w:p w14:paraId="5725DFE3" w14:textId="103DF463" w:rsidR="00DC4658" w:rsidRDefault="00DC4658" w:rsidP="00D164E2">
      <w:pPr>
        <w:pStyle w:val="ListBullet"/>
      </w:pPr>
      <w:r>
        <w:t xml:space="preserve">Survey vendors must review all data submission reports for </w:t>
      </w:r>
      <w:r w:rsidR="00AA3E91">
        <w:t>PCF PEC Survey</w:t>
      </w:r>
      <w:r>
        <w:t xml:space="preserve"> clients to ensure that data have been successfully uploaded and received by CMS. </w:t>
      </w:r>
    </w:p>
    <w:p w14:paraId="630AE7BF" w14:textId="69DA5049" w:rsidR="00DC4658" w:rsidRPr="00C1598C" w:rsidRDefault="00DC4658" w:rsidP="00D164E2">
      <w:pPr>
        <w:pStyle w:val="ListBullet"/>
      </w:pPr>
      <w:r>
        <w:t xml:space="preserve">Survey vendors must follow guidelines in </w:t>
      </w:r>
      <w:r w:rsidR="00E36565" w:rsidRPr="4CCC5386">
        <w:rPr>
          <w:b/>
          <w:bCs/>
          <w:i/>
          <w:iCs/>
        </w:rPr>
        <w:t xml:space="preserve">Chapter </w:t>
      </w:r>
      <w:r w:rsidRPr="4CCC5386">
        <w:rPr>
          <w:b/>
          <w:bCs/>
          <w:i/>
          <w:iCs/>
        </w:rPr>
        <w:t>8, Data Analysis and Reporting</w:t>
      </w:r>
      <w:r w:rsidR="00B75166" w:rsidRPr="4CCC5386">
        <w:rPr>
          <w:b/>
          <w:bCs/>
          <w:i/>
          <w:iCs/>
        </w:rPr>
        <w:t>,</w:t>
      </w:r>
      <w:r>
        <w:t xml:space="preserve"> when preparing reports for client practice sites.</w:t>
      </w:r>
    </w:p>
    <w:p w14:paraId="4C8F9BB6" w14:textId="7D36C485" w:rsidR="00DC4658" w:rsidRDefault="00AB2220" w:rsidP="00DC4658">
      <w:pPr>
        <w:pStyle w:val="Heading3"/>
      </w:pPr>
      <w:bookmarkStart w:id="123" w:name="_Toc60672805"/>
      <w:bookmarkStart w:id="124" w:name="_Toc86390503"/>
      <w:r>
        <w:t>3.3.7</w:t>
      </w:r>
      <w:r w:rsidR="00E949FD">
        <w:tab/>
      </w:r>
      <w:r w:rsidR="00DC4658">
        <w:t xml:space="preserve">Attest to the </w:t>
      </w:r>
      <w:r w:rsidR="00C8788E">
        <w:t xml:space="preserve">Accuracy </w:t>
      </w:r>
      <w:r w:rsidR="00DC4658">
        <w:t xml:space="preserve">of the </w:t>
      </w:r>
      <w:r w:rsidR="00C8788E">
        <w:t>Data Collection Process</w:t>
      </w:r>
      <w:bookmarkEnd w:id="123"/>
      <w:bookmarkEnd w:id="124"/>
    </w:p>
    <w:p w14:paraId="3C558390" w14:textId="31292BF2" w:rsidR="00DC4658" w:rsidRDefault="00DC4658" w:rsidP="00D164E2">
      <w:pPr>
        <w:pStyle w:val="ListBullet"/>
        <w:rPr>
          <w:i/>
          <w:iCs/>
        </w:rPr>
      </w:pPr>
      <w:r>
        <w:t>In submitting their QAP, survey vendors must attest to the accuracy of their organization’s data collection processes and that data collection processes conform to the requirements outlined in this document</w:t>
      </w:r>
      <w:r w:rsidRPr="4CCC5386">
        <w:rPr>
          <w:i/>
          <w:iCs/>
        </w:rPr>
        <w:t>.</w:t>
      </w:r>
    </w:p>
    <w:p w14:paraId="37A4FB1D" w14:textId="77777777" w:rsidR="00DC4658" w:rsidRPr="00144614" w:rsidRDefault="00DC4658" w:rsidP="00D164E2">
      <w:pPr>
        <w:pStyle w:val="ListBullet"/>
        <w:rPr>
          <w:i/>
          <w:iCs/>
        </w:rPr>
      </w:pPr>
      <w:r w:rsidRPr="4CCC5386">
        <w:t>Survey vendors are prohibited from subcontracting the data submission task</w:t>
      </w:r>
      <w:r>
        <w:t xml:space="preserve">. </w:t>
      </w:r>
    </w:p>
    <w:p w14:paraId="4F424C2B" w14:textId="33D534DD" w:rsidR="00DC4658" w:rsidRDefault="00DC4658" w:rsidP="00D164E2">
      <w:pPr>
        <w:pStyle w:val="ListBullet"/>
      </w:pPr>
      <w:r>
        <w:t xml:space="preserve">Data collected in a manner that does not adhere to the </w:t>
      </w:r>
      <w:r w:rsidR="00AA3E91">
        <w:t>PCF PEC Survey</w:t>
      </w:r>
      <w:r>
        <w:t xml:space="preserve"> procedures or timeline may result in data which CMS cannot use in calculating and reporting the practice site’s scores for the impacted performance period. </w:t>
      </w:r>
    </w:p>
    <w:p w14:paraId="3D70F626" w14:textId="77777777" w:rsidR="00DC4658" w:rsidRDefault="00DC4658" w:rsidP="003C76DC">
      <w:pPr>
        <w:pStyle w:val="Listbulletcontinued"/>
      </w:pPr>
      <w:r>
        <w:t>The Exceptions Request and Discrepancy Report processes exist to give survey vendors a way to document data collection that cannot adhere to procedures for extenuating circumstances. Prompt communication of these circumstances can prevent problems.</w:t>
      </w:r>
    </w:p>
    <w:p w14:paraId="319FD231" w14:textId="50E61F1B" w:rsidR="00DC4658" w:rsidRDefault="00F951ED" w:rsidP="00DC4658">
      <w:pPr>
        <w:pStyle w:val="Heading3"/>
      </w:pPr>
      <w:bookmarkStart w:id="125" w:name="_Toc60672806"/>
      <w:bookmarkStart w:id="126" w:name="_Toc86390504"/>
      <w:r>
        <w:t>3.3.8</w:t>
      </w:r>
      <w:r w:rsidR="00E949FD">
        <w:tab/>
      </w:r>
      <w:r w:rsidR="00DC4658">
        <w:t>Submit Quality Assurance Plan</w:t>
      </w:r>
      <w:bookmarkEnd w:id="125"/>
      <w:bookmarkEnd w:id="126"/>
    </w:p>
    <w:p w14:paraId="5B4F7917" w14:textId="1559C3ED" w:rsidR="00DC4658" w:rsidRDefault="00DC4658" w:rsidP="00DC4658">
      <w:pPr>
        <w:pStyle w:val="BodyText"/>
      </w:pPr>
      <w:r>
        <w:t xml:space="preserve">In the first year that a vendor is participating in </w:t>
      </w:r>
      <w:r w:rsidR="00AA3E91">
        <w:t>PCF PEC Survey</w:t>
      </w:r>
      <w:r>
        <w:t>, before data collection begins and while they are considered conditionally approved, survey vendors must s</w:t>
      </w:r>
      <w:r w:rsidRPr="00C1598C">
        <w:t>ubmit a Quality Assurance Plan</w:t>
      </w:r>
      <w:r>
        <w:t xml:space="preserve"> (QAP) after training (see timeline in </w:t>
      </w:r>
      <w:r w:rsidRPr="002E5A9C">
        <w:rPr>
          <w:b/>
          <w:bCs/>
          <w:i/>
          <w:iCs/>
        </w:rPr>
        <w:t>Exhibit 5-1).</w:t>
      </w:r>
      <w:r>
        <w:t xml:space="preserve"> Submission deadlines for the QAP will be announced on the </w:t>
      </w:r>
      <w:hyperlink r:id="rId36" w:history="1">
        <w:r w:rsidRPr="3E367826">
          <w:rPr>
            <w:rStyle w:val="Hyperlink"/>
          </w:rPr>
          <w:t>PCF PEC</w:t>
        </w:r>
        <w:r w:rsidR="00052BBD">
          <w:rPr>
            <w:rStyle w:val="Hyperlink"/>
          </w:rPr>
          <w:t xml:space="preserve"> </w:t>
        </w:r>
        <w:r w:rsidRPr="3E367826">
          <w:rPr>
            <w:rStyle w:val="Hyperlink"/>
          </w:rPr>
          <w:t>S</w:t>
        </w:r>
        <w:r w:rsidR="00052BBD">
          <w:rPr>
            <w:rStyle w:val="Hyperlink"/>
          </w:rPr>
          <w:t>urvey</w:t>
        </w:r>
        <w:r w:rsidRPr="3E367826">
          <w:rPr>
            <w:rStyle w:val="Hyperlink"/>
          </w:rPr>
          <w:t xml:space="preserve"> web portal</w:t>
        </w:r>
      </w:hyperlink>
      <w:r w:rsidR="00C8788E" w:rsidRPr="004340BD">
        <w:t> </w:t>
      </w:r>
      <w:r w:rsidR="00C8788E" w:rsidRPr="004340BD">
        <w:rPr>
          <w:noProof/>
        </w:rPr>
        <w:drawing>
          <wp:inline distT="0" distB="0" distL="0" distR="0" wp14:anchorId="17798688" wp14:editId="2C2ACF66">
            <wp:extent cx="95250" cy="95250"/>
            <wp:effectExtent l="0" t="0" r="0" b="0"/>
            <wp:docPr id="1397296999" name="Graphic 139729699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and disseminated via email to all conditionally approved vendors.</w:t>
      </w:r>
    </w:p>
    <w:p w14:paraId="12E558A6" w14:textId="367412BB" w:rsidR="00DC4658" w:rsidRDefault="00DC4658" w:rsidP="00DC4658">
      <w:pPr>
        <w:pStyle w:val="BodyText"/>
      </w:pPr>
      <w:r w:rsidRPr="00E944E3">
        <w:t xml:space="preserve">The main purposes of the QAP are to provide documentation of survey vendors’ understanding, application and compliance with the </w:t>
      </w:r>
      <w:r w:rsidRPr="00EA3083">
        <w:rPr>
          <w:b/>
          <w:bCs/>
          <w:i/>
          <w:iCs/>
        </w:rPr>
        <w:t>Quality Assurance Guidelines</w:t>
      </w:r>
      <w:r w:rsidRPr="003F1D06">
        <w:rPr>
          <w:i/>
          <w:iCs/>
        </w:rPr>
        <w:t xml:space="preserve"> </w:t>
      </w:r>
      <w:r w:rsidRPr="00E944E3">
        <w:t xml:space="preserve">and to serve as the organization-specific guide for administering the </w:t>
      </w:r>
      <w:r w:rsidR="00AA3E91">
        <w:t>PCF PEC Survey</w:t>
      </w:r>
      <w:r w:rsidRPr="00E944E3">
        <w:t xml:space="preserve">, training project staff to conduct the survey, and conducting quality control and oversight activities. </w:t>
      </w:r>
    </w:p>
    <w:p w14:paraId="0386A45C" w14:textId="77777777" w:rsidR="00DC4658" w:rsidRDefault="00DC4658" w:rsidP="00DC4658">
      <w:pPr>
        <w:pStyle w:val="BodyText"/>
      </w:pPr>
      <w:r>
        <w:t>CMS will distribute an Outline for a Model QAP (</w:t>
      </w:r>
      <w:r w:rsidRPr="00EA3083">
        <w:rPr>
          <w:b/>
          <w:bCs/>
          <w:i/>
          <w:iCs/>
        </w:rPr>
        <w:t>Appendix O</w:t>
      </w:r>
      <w:r>
        <w:t xml:space="preserve">) which survey vendors must follow. As shown in the outline, the QAP submission is divided into two parts, with the first submission requiring organizational information and a workplan, and the second submission </w:t>
      </w:r>
      <w:r>
        <w:lastRenderedPageBreak/>
        <w:t>several months later requiring examples of mail and telephone materials CMS deems key to survey quality.</w:t>
      </w:r>
    </w:p>
    <w:p w14:paraId="5F5C1EE8" w14:textId="7FF1A0AC" w:rsidR="00DC4658" w:rsidRPr="00C1598C" w:rsidRDefault="00DC4658" w:rsidP="00DC4658">
      <w:pPr>
        <w:pStyle w:val="BodyText"/>
      </w:pPr>
      <w:r>
        <w:t xml:space="preserve">CMS reviews all QAPs and may follow up with survey vendors for clarification, resubmission and re-review as needed. Upon CMS’ approval of the first submission of the QAP, the vendor is fully approved. This approval endures, unless the vendor loses their approval status due to one of the reasons listed in </w:t>
      </w:r>
      <w:r w:rsidRPr="00E944E3">
        <w:rPr>
          <w:b/>
          <w:bCs/>
          <w:i/>
          <w:iCs/>
        </w:rPr>
        <w:t xml:space="preserve">Section </w:t>
      </w:r>
      <w:r w:rsidRPr="005E70C4">
        <w:rPr>
          <w:b/>
          <w:bCs/>
          <w:i/>
          <w:iCs/>
        </w:rPr>
        <w:t>3.</w:t>
      </w:r>
      <w:r w:rsidR="0060006B">
        <w:rPr>
          <w:b/>
          <w:bCs/>
          <w:i/>
          <w:iCs/>
        </w:rPr>
        <w:t>2</w:t>
      </w:r>
      <w:r w:rsidRPr="00E944E3">
        <w:rPr>
          <w:b/>
          <w:bCs/>
          <w:i/>
          <w:iCs/>
        </w:rPr>
        <w:t>.3, Maintain and</w:t>
      </w:r>
      <w:r w:rsidR="0060006B" w:rsidRPr="00E944E3">
        <w:rPr>
          <w:b/>
          <w:bCs/>
          <w:i/>
          <w:iCs/>
        </w:rPr>
        <w:t xml:space="preserve"> Distribute List</w:t>
      </w:r>
      <w:r w:rsidRPr="00E944E3">
        <w:rPr>
          <w:b/>
          <w:bCs/>
          <w:i/>
          <w:iCs/>
        </w:rPr>
        <w:t xml:space="preserve"> of </w:t>
      </w:r>
      <w:r w:rsidR="0060006B" w:rsidRPr="00E944E3">
        <w:rPr>
          <w:b/>
          <w:bCs/>
          <w:i/>
          <w:iCs/>
        </w:rPr>
        <w:t xml:space="preserve">Approved </w:t>
      </w:r>
      <w:r w:rsidRPr="00E944E3">
        <w:rPr>
          <w:b/>
          <w:bCs/>
          <w:i/>
          <w:iCs/>
        </w:rPr>
        <w:t>PECS Vendors.</w:t>
      </w:r>
      <w:r>
        <w:t xml:space="preserve"> </w:t>
      </w:r>
    </w:p>
    <w:p w14:paraId="6C1AA10A" w14:textId="700AC8EE" w:rsidR="00DC4658" w:rsidRPr="004F4EFB" w:rsidRDefault="00DC4658" w:rsidP="00DC4658">
      <w:pPr>
        <w:pStyle w:val="BodyText"/>
      </w:pPr>
      <w:r>
        <w:t xml:space="preserve">In subsequent years of the project, vendors must submit QAPs annually to maintain their Full Approval status. Survey vendors are also required to update and resubmit the QAP anytime there are key personnel or protocol changes. When submitting a revised or updated QAP, vendors should highlight any changes to their QAP from the prior submission. Updated QAPs must also address any corrections made by the vendor based on feedback during the oversight process. For complete information on QAPs, see </w:t>
      </w:r>
      <w:r w:rsidRPr="001343FD">
        <w:rPr>
          <w:b/>
          <w:bCs/>
          <w:i/>
          <w:iCs/>
        </w:rPr>
        <w:t>Section 10.</w:t>
      </w:r>
      <w:r w:rsidR="00B75166">
        <w:rPr>
          <w:b/>
          <w:bCs/>
          <w:i/>
          <w:iCs/>
        </w:rPr>
        <w:t>3</w:t>
      </w:r>
      <w:r w:rsidR="001750A7">
        <w:rPr>
          <w:b/>
          <w:bCs/>
          <w:i/>
          <w:iCs/>
        </w:rPr>
        <w:t>.</w:t>
      </w:r>
      <w:r w:rsidRPr="001343FD">
        <w:rPr>
          <w:b/>
          <w:bCs/>
          <w:i/>
          <w:iCs/>
        </w:rPr>
        <w:t>2, Quality Assurance Plans</w:t>
      </w:r>
      <w:r>
        <w:t>.</w:t>
      </w:r>
    </w:p>
    <w:p w14:paraId="54A0F903" w14:textId="7BCCE600" w:rsidR="00DC4658" w:rsidRDefault="00F951ED" w:rsidP="00DC4658">
      <w:pPr>
        <w:pStyle w:val="Heading3"/>
      </w:pPr>
      <w:bookmarkStart w:id="127" w:name="_Toc57985980"/>
      <w:bookmarkStart w:id="128" w:name="_Toc57986149"/>
      <w:bookmarkStart w:id="129" w:name="_Toc57987041"/>
      <w:bookmarkStart w:id="130" w:name="_Toc57987208"/>
      <w:bookmarkStart w:id="131" w:name="_Toc60672807"/>
      <w:bookmarkStart w:id="132" w:name="_Toc86390505"/>
      <w:bookmarkEnd w:id="127"/>
      <w:bookmarkEnd w:id="128"/>
      <w:bookmarkEnd w:id="129"/>
      <w:bookmarkEnd w:id="130"/>
      <w:r>
        <w:t>3.3.9</w:t>
      </w:r>
      <w:r w:rsidR="00E949FD">
        <w:tab/>
      </w:r>
      <w:r w:rsidR="00DC4658">
        <w:t xml:space="preserve">Participate in </w:t>
      </w:r>
      <w:r w:rsidR="00C8788E">
        <w:t>Oversight Activities Conducted</w:t>
      </w:r>
      <w:r w:rsidR="00DC4658">
        <w:t xml:space="preserve"> by the PCF PEC </w:t>
      </w:r>
      <w:r w:rsidR="00C8788E">
        <w:t>Survey Project Team</w:t>
      </w:r>
      <w:bookmarkEnd w:id="131"/>
      <w:bookmarkEnd w:id="132"/>
    </w:p>
    <w:p w14:paraId="3E7DD603" w14:textId="73ADE7E2" w:rsidR="00DC4658" w:rsidRDefault="00DC4658" w:rsidP="00DC4658">
      <w:pPr>
        <w:pStyle w:val="BodyText"/>
      </w:pPr>
      <w:r>
        <w:t xml:space="preserve">Fully approved survey vendors, including their subcontractors, must be prepared to participate in all oversight activities, such as remote site visits and/or teleconference calls, as requested by CMS or RTI, to make sure correct survey protocols are followed. All materials relevant to survey administration are subject to review. (See </w:t>
      </w:r>
      <w:r w:rsidR="00E36565">
        <w:rPr>
          <w:b/>
          <w:bCs/>
          <w:i/>
          <w:iCs/>
        </w:rPr>
        <w:t>Chapter</w:t>
      </w:r>
      <w:r w:rsidR="00E36565" w:rsidRPr="004F4EFB">
        <w:rPr>
          <w:b/>
          <w:bCs/>
          <w:i/>
          <w:iCs/>
        </w:rPr>
        <w:t xml:space="preserve"> </w:t>
      </w:r>
      <w:r w:rsidRPr="004F4EFB">
        <w:rPr>
          <w:b/>
          <w:bCs/>
          <w:i/>
          <w:iCs/>
        </w:rPr>
        <w:t>10</w:t>
      </w:r>
      <w:r>
        <w:rPr>
          <w:b/>
          <w:bCs/>
          <w:i/>
          <w:iCs/>
        </w:rPr>
        <w:t>, Oversight</w:t>
      </w:r>
      <w:r w:rsidRPr="004F4EFB">
        <w:rPr>
          <w:b/>
          <w:bCs/>
          <w:i/>
          <w:iCs/>
        </w:rPr>
        <w:t xml:space="preserve"> </w:t>
      </w:r>
      <w:r>
        <w:t>for more detailed information regarding oversight activities.)</w:t>
      </w:r>
      <w:r w:rsidR="000D6E33">
        <w:t xml:space="preserve"> </w:t>
      </w:r>
      <w:r>
        <w:t>Maintaining status as a Fully Approved vendor is contingent upon receiving satisfactory reports during oversight activities.</w:t>
      </w:r>
    </w:p>
    <w:p w14:paraId="7C87F678" w14:textId="77777777" w:rsidR="00DC4658" w:rsidRDefault="00DC4658" w:rsidP="00C8788E">
      <w:pPr>
        <w:pStyle w:val="BodyText"/>
      </w:pPr>
      <w:r>
        <w:t>Note that the Vendor Application lists the participation requirements of oversight activities as well. All vendors who submitted their Vendor Application have already agreed to these requirements.</w:t>
      </w:r>
    </w:p>
    <w:p w14:paraId="4131EBAA" w14:textId="705C93FC" w:rsidR="00DC4658" w:rsidRDefault="00EB6342" w:rsidP="00DC4658">
      <w:pPr>
        <w:pStyle w:val="Heading2"/>
      </w:pPr>
      <w:bookmarkStart w:id="133" w:name="_Toc60672808"/>
      <w:bookmarkStart w:id="134" w:name="_Toc86390506"/>
      <w:r>
        <w:t>3.4</w:t>
      </w:r>
      <w:r w:rsidR="00E949FD">
        <w:tab/>
      </w:r>
      <w:r w:rsidR="00DC4658">
        <w:t>Primary Care First Participating Practice Sites</w:t>
      </w:r>
      <w:bookmarkEnd w:id="133"/>
      <w:r w:rsidR="00F873DE">
        <w:rPr>
          <w:rStyle w:val="FootnoteReference"/>
        </w:rPr>
        <w:footnoteReference w:id="4"/>
      </w:r>
      <w:bookmarkEnd w:id="134"/>
    </w:p>
    <w:p w14:paraId="094BBB29" w14:textId="3F001055" w:rsidR="00DC4658" w:rsidRDefault="00EB6342" w:rsidP="00DC4658">
      <w:pPr>
        <w:pStyle w:val="Heading3"/>
      </w:pPr>
      <w:bookmarkStart w:id="135" w:name="_Toc57985983"/>
      <w:bookmarkStart w:id="136" w:name="_Toc57986152"/>
      <w:bookmarkStart w:id="137" w:name="_Toc57987044"/>
      <w:bookmarkStart w:id="138" w:name="_Toc57987211"/>
      <w:bookmarkStart w:id="139" w:name="_Toc60672809"/>
      <w:bookmarkStart w:id="140" w:name="_Toc86390507"/>
      <w:bookmarkStart w:id="141" w:name="_Hlk54191255"/>
      <w:bookmarkEnd w:id="135"/>
      <w:bookmarkEnd w:id="136"/>
      <w:bookmarkEnd w:id="137"/>
      <w:bookmarkEnd w:id="138"/>
      <w:r>
        <w:t>3.4.1</w:t>
      </w:r>
      <w:r w:rsidR="00E949FD">
        <w:tab/>
      </w:r>
      <w:r w:rsidR="00DC4658">
        <w:t xml:space="preserve">Authorize a </w:t>
      </w:r>
      <w:r w:rsidR="00C8788E">
        <w:t xml:space="preserve">Vendor </w:t>
      </w:r>
      <w:r w:rsidR="00DC4658">
        <w:t xml:space="preserve">to </w:t>
      </w:r>
      <w:r w:rsidR="00C8788E">
        <w:t xml:space="preserve">Conduct </w:t>
      </w:r>
      <w:r w:rsidR="00DC4658">
        <w:t xml:space="preserve">the </w:t>
      </w:r>
      <w:r w:rsidR="00C8788E">
        <w:t>Survey</w:t>
      </w:r>
      <w:bookmarkEnd w:id="139"/>
      <w:bookmarkEnd w:id="140"/>
      <w:r w:rsidR="00C8788E">
        <w:t xml:space="preserve"> </w:t>
      </w:r>
    </w:p>
    <w:p w14:paraId="3957D216" w14:textId="207F8E4F" w:rsidR="00DC4658" w:rsidRDefault="00DC4658" w:rsidP="00DC4658">
      <w:pPr>
        <w:pStyle w:val="BodyText"/>
      </w:pPr>
      <w:r>
        <w:t>As stated in the PCF Practice site Onboarding materials</w:t>
      </w:r>
      <w:r w:rsidR="00702505">
        <w:t xml:space="preserve"> and Participation Agreement</w:t>
      </w:r>
      <w:r>
        <w:t xml:space="preserve">, practice sites must contract </w:t>
      </w:r>
      <w:r w:rsidRPr="007767E2">
        <w:t xml:space="preserve">with a CMS-approved PCF </w:t>
      </w:r>
      <w:r w:rsidR="00AA3E91">
        <w:t>PEC Survey</w:t>
      </w:r>
      <w:r w:rsidRPr="007767E2">
        <w:t xml:space="preserve"> vendor to administer the </w:t>
      </w:r>
      <w:r>
        <w:t xml:space="preserve">annual </w:t>
      </w:r>
      <w:r w:rsidRPr="007767E2">
        <w:t xml:space="preserve">PCF </w:t>
      </w:r>
      <w:r w:rsidR="00AA3E91">
        <w:t>PEC Survey</w:t>
      </w:r>
      <w:r>
        <w:t>.</w:t>
      </w:r>
      <w:r w:rsidRPr="007767E2">
        <w:t xml:space="preserve"> </w:t>
      </w:r>
      <w:r>
        <w:t>Practice sites</w:t>
      </w:r>
      <w:r w:rsidRPr="007767E2">
        <w:t xml:space="preserve"> can find the list of approved survey vendors on PCF Connect and </w:t>
      </w:r>
      <w:r>
        <w:t xml:space="preserve">on the </w:t>
      </w:r>
      <w:hyperlink r:id="rId37" w:history="1">
        <w:r w:rsidRPr="0C71969A">
          <w:rPr>
            <w:rStyle w:val="Hyperlink"/>
          </w:rPr>
          <w:t>PCF PEC</w:t>
        </w:r>
        <w:r w:rsidR="00052BBD">
          <w:rPr>
            <w:rStyle w:val="Hyperlink"/>
          </w:rPr>
          <w:t xml:space="preserve"> </w:t>
        </w:r>
        <w:r w:rsidRPr="0C71969A">
          <w:rPr>
            <w:rStyle w:val="Hyperlink"/>
          </w:rPr>
          <w:t>S</w:t>
        </w:r>
        <w:r w:rsidR="00052BBD">
          <w:rPr>
            <w:rStyle w:val="Hyperlink"/>
          </w:rPr>
          <w:t>urvey</w:t>
        </w:r>
        <w:r w:rsidRPr="0C71969A">
          <w:rPr>
            <w:rStyle w:val="Hyperlink"/>
          </w:rPr>
          <w:t xml:space="preserve"> web portal</w:t>
        </w:r>
      </w:hyperlink>
      <w:r w:rsidR="00C8788E" w:rsidRPr="004340BD">
        <w:t> </w:t>
      </w:r>
      <w:r w:rsidR="00C8788E" w:rsidRPr="004340BD">
        <w:rPr>
          <w:noProof/>
        </w:rPr>
        <w:drawing>
          <wp:inline distT="0" distB="0" distL="0" distR="0" wp14:anchorId="237045DA" wp14:editId="25346E79">
            <wp:extent cx="95250" cy="95250"/>
            <wp:effectExtent l="0" t="0" r="0" b="0"/>
            <wp:docPr id="1397297000" name="Graphic 139729700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rsidRPr="007767E2">
        <w:t xml:space="preserve"> </w:t>
      </w:r>
      <w:r>
        <w:t>Practice sites</w:t>
      </w:r>
      <w:r w:rsidRPr="007767E2">
        <w:t xml:space="preserve"> are responsible for the costs of the survey administration. </w:t>
      </w:r>
    </w:p>
    <w:p w14:paraId="792366B0" w14:textId="77777777" w:rsidR="00DC4658" w:rsidRDefault="00DC4658" w:rsidP="00DC4658">
      <w:pPr>
        <w:pStyle w:val="BodyText"/>
      </w:pPr>
      <w:r>
        <w:lastRenderedPageBreak/>
        <w:t xml:space="preserve">In order for CMS to know which vendor should receive the sample and submit data for which practice site, it is necessary to have this relationship carefully documented. This documentation is done through vendor authorization. </w:t>
      </w:r>
    </w:p>
    <w:p w14:paraId="5E275FD4" w14:textId="77777777" w:rsidR="00DC4658" w:rsidRDefault="00DC4658" w:rsidP="00DC4658">
      <w:pPr>
        <w:pStyle w:val="BodyText"/>
      </w:pPr>
      <w:r>
        <w:t>Practice sites are required to follow the below steps for vendor authorization:</w:t>
      </w:r>
    </w:p>
    <w:p w14:paraId="27942574" w14:textId="12039DCC" w:rsidR="00DC4658" w:rsidRDefault="00DC4658" w:rsidP="00D164E2">
      <w:pPr>
        <w:pStyle w:val="ListBullet"/>
      </w:pPr>
      <w:r w:rsidRPr="4CCC5386">
        <w:rPr>
          <w:b/>
          <w:bCs/>
        </w:rPr>
        <w:t xml:space="preserve">Register on the </w:t>
      </w:r>
      <w:hyperlink r:id="rId38" w:history="1">
        <w:r w:rsidRPr="4CCC5386">
          <w:rPr>
            <w:rStyle w:val="Hyperlink"/>
            <w:b/>
            <w:bCs/>
          </w:rPr>
          <w:t>PCF PEC</w:t>
        </w:r>
        <w:r w:rsidR="00052BBD" w:rsidRPr="4CCC5386">
          <w:rPr>
            <w:rStyle w:val="Hyperlink"/>
            <w:b/>
            <w:bCs/>
          </w:rPr>
          <w:t xml:space="preserve"> </w:t>
        </w:r>
        <w:r w:rsidRPr="4CCC5386">
          <w:rPr>
            <w:rStyle w:val="Hyperlink"/>
            <w:b/>
            <w:bCs/>
          </w:rPr>
          <w:t>S</w:t>
        </w:r>
        <w:r w:rsidR="00052BBD" w:rsidRPr="4CCC5386">
          <w:rPr>
            <w:rStyle w:val="Hyperlink"/>
            <w:b/>
            <w:bCs/>
          </w:rPr>
          <w:t>urvey</w:t>
        </w:r>
        <w:r w:rsidRPr="4CCC5386">
          <w:rPr>
            <w:rStyle w:val="Hyperlink"/>
            <w:b/>
            <w:bCs/>
          </w:rPr>
          <w:t xml:space="preserve"> web portal</w:t>
        </w:r>
      </w:hyperlink>
      <w:r w:rsidR="0060006B" w:rsidRPr="00FE3B09">
        <w:t> </w:t>
      </w:r>
      <w:r w:rsidR="0060006B">
        <w:rPr>
          <w:noProof/>
        </w:rPr>
        <w:drawing>
          <wp:inline distT="0" distB="0" distL="0" distR="0" wp14:anchorId="7DE2490F" wp14:editId="36DD9CED">
            <wp:extent cx="95250" cy="95250"/>
            <wp:effectExtent l="0" t="0" r="0" b="0"/>
            <wp:docPr id="1397297010" name="Graphic 13972970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0"/>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4CCC5386">
        <w:rPr>
          <w:b/>
          <w:bCs/>
        </w:rPr>
        <w:t>.</w:t>
      </w:r>
      <w:r>
        <w:t xml:space="preserve"> Practice sites will first need to </w:t>
      </w:r>
      <w:hyperlink r:id="rId39" w:history="1">
        <w:r w:rsidRPr="4CCC5386">
          <w:rPr>
            <w:rStyle w:val="Hyperlink"/>
          </w:rPr>
          <w:t>register</w:t>
        </w:r>
        <w:r w:rsidR="00681957" w:rsidRPr="4CCC5386">
          <w:rPr>
            <w:rStyle w:val="Hyperlink"/>
          </w:rPr>
          <w:t xml:space="preserve"> their practice</w:t>
        </w:r>
      </w:hyperlink>
      <w:r>
        <w:t xml:space="preserve"> on the website and obtain their username and password. This will require </w:t>
      </w:r>
      <w:hyperlink r:id="rId40" w:history="1">
        <w:r w:rsidRPr="4CCC5386">
          <w:rPr>
            <w:rStyle w:val="Hyperlink"/>
          </w:rPr>
          <w:t>designating one of their staff members</w:t>
        </w:r>
      </w:hyperlink>
      <w:r>
        <w:t xml:space="preserve"> as the PCF PEC</w:t>
      </w:r>
      <w:r w:rsidR="00193CC5">
        <w:t xml:space="preserve"> </w:t>
      </w:r>
      <w:r>
        <w:t>S</w:t>
      </w:r>
      <w:r w:rsidR="00193CC5">
        <w:t>urvey</w:t>
      </w:r>
      <w:r>
        <w:t xml:space="preserve"> Administrator. He or she will serve as the practice site’s main point of contact for the PCF </w:t>
      </w:r>
      <w:r w:rsidR="00AA3E91">
        <w:t>PEC Survey</w:t>
      </w:r>
      <w:r>
        <w:t xml:space="preserve">. If desired, it can be the same person serving as the practice site’s POC on the roster submission or on PCF in general. Also, this person can serve as the PCF PEC Survey Administrator for multiple practices if they wish to do so. This PCF </w:t>
      </w:r>
      <w:r w:rsidR="00AA3E91">
        <w:t>PEC Survey</w:t>
      </w:r>
      <w:r>
        <w:t xml:space="preserve"> web portal affords the PCF PEC Survey Administrator the convenience of performing the necessary practice functions—such as Survey Vendor Authorization and Business Associate Agreement upload (see </w:t>
      </w:r>
      <w:r w:rsidRPr="4CCC5386">
        <w:rPr>
          <w:b/>
          <w:bCs/>
          <w:i/>
          <w:iCs/>
        </w:rPr>
        <w:t>Section 3.</w:t>
      </w:r>
      <w:r w:rsidR="0060006B" w:rsidRPr="4CCC5386">
        <w:rPr>
          <w:b/>
          <w:bCs/>
          <w:i/>
          <w:iCs/>
        </w:rPr>
        <w:t>4</w:t>
      </w:r>
      <w:r w:rsidRPr="4CCC5386">
        <w:rPr>
          <w:b/>
          <w:bCs/>
          <w:i/>
          <w:iCs/>
        </w:rPr>
        <w:t>.6, Execute Business Associate Agreement</w:t>
      </w:r>
      <w:r>
        <w:t xml:space="preserve">)—at one time for all practice sites for which they are responsible. </w:t>
      </w:r>
    </w:p>
    <w:p w14:paraId="7497F80E" w14:textId="019DD5B1" w:rsidR="002E7BC7" w:rsidRPr="003C76DC" w:rsidRDefault="0032656A" w:rsidP="00D164E2">
      <w:pPr>
        <w:pStyle w:val="ListBullet"/>
      </w:pPr>
      <w:r w:rsidRPr="4CCC5386">
        <w:rPr>
          <w:b/>
          <w:bCs/>
        </w:rPr>
        <w:t>S</w:t>
      </w:r>
      <w:r w:rsidR="00FB728A" w:rsidRPr="4CCC5386">
        <w:rPr>
          <w:b/>
          <w:bCs/>
        </w:rPr>
        <w:t>ign a contract with</w:t>
      </w:r>
      <w:r w:rsidR="004046E1" w:rsidRPr="00AC7753">
        <w:rPr>
          <w:b/>
          <w:bCs/>
        </w:rPr>
        <w:t xml:space="preserve"> a vendor</w:t>
      </w:r>
      <w:r w:rsidRPr="4CCC5386">
        <w:rPr>
          <w:b/>
          <w:bCs/>
        </w:rPr>
        <w:t xml:space="preserve"> to conduct the PCF PEC Survey</w:t>
      </w:r>
      <w:r w:rsidR="004046E1" w:rsidRPr="00AC7753">
        <w:rPr>
          <w:b/>
          <w:bCs/>
        </w:rPr>
        <w:t>.</w:t>
      </w:r>
      <w:r w:rsidR="004C03BE" w:rsidRPr="4CCC5386">
        <w:rPr>
          <w:b/>
          <w:bCs/>
        </w:rPr>
        <w:t xml:space="preserve"> </w:t>
      </w:r>
      <w:r w:rsidR="00AD46E8" w:rsidRPr="00AC7753">
        <w:t>Practice sites should review the list of approve</w:t>
      </w:r>
      <w:r w:rsidR="001F011F" w:rsidRPr="00AC7753">
        <w:t>d vendors on</w:t>
      </w:r>
      <w:r w:rsidR="001F011F" w:rsidRPr="4CCC5386">
        <w:rPr>
          <w:b/>
          <w:bCs/>
        </w:rPr>
        <w:t xml:space="preserve"> </w:t>
      </w:r>
      <w:r w:rsidR="001F011F">
        <w:t xml:space="preserve">the </w:t>
      </w:r>
      <w:hyperlink r:id="rId41" w:history="1">
        <w:r w:rsidR="001F011F" w:rsidRPr="4CCC5386">
          <w:rPr>
            <w:rStyle w:val="Hyperlink"/>
          </w:rPr>
          <w:t>PCF PECS web portal</w:t>
        </w:r>
      </w:hyperlink>
      <w:r w:rsidR="001F011F" w:rsidRPr="00FE3B09">
        <w:t> </w:t>
      </w:r>
      <w:r w:rsidR="001F011F">
        <w:rPr>
          <w:noProof/>
        </w:rPr>
        <w:drawing>
          <wp:inline distT="0" distB="0" distL="0" distR="0" wp14:anchorId="310A1111" wp14:editId="7D85EF43">
            <wp:extent cx="95250" cy="95250"/>
            <wp:effectExtent l="0" t="0" r="0" b="0"/>
            <wp:docPr id="24" name="Graphic 2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1F011F" w:rsidRPr="00FE3B09">
        <w:t>.</w:t>
      </w:r>
      <w:r w:rsidR="001F011F">
        <w:t xml:space="preserve"> </w:t>
      </w:r>
      <w:r w:rsidR="00984A78">
        <w:t xml:space="preserve">The list of vendors is updated </w:t>
      </w:r>
      <w:r w:rsidR="00604261">
        <w:t>annually each May.</w:t>
      </w:r>
      <w:r w:rsidR="00215C2E">
        <w:t xml:space="preserve"> </w:t>
      </w:r>
      <w:r w:rsidR="007F1425" w:rsidRPr="00AC7753">
        <w:t xml:space="preserve">CMS has adopted standardized survey protocols that allow for varying survey costs and ensured that the approved vendors are trained to implement these protocols consistently. However, CMS does not dictate the pricing for the approved survey vendors. </w:t>
      </w:r>
      <w:r w:rsidR="000D4A01">
        <w:t xml:space="preserve">Practices are </w:t>
      </w:r>
      <w:r w:rsidR="007F1425" w:rsidRPr="00AC7753">
        <w:t>encourage</w:t>
      </w:r>
      <w:r w:rsidR="000D4A01">
        <w:t>d</w:t>
      </w:r>
      <w:r w:rsidR="007F1425" w:rsidRPr="00AC7753">
        <w:t xml:space="preserve"> to contact vendors for cost and service information as there may be differences among vendors.</w:t>
      </w:r>
    </w:p>
    <w:p w14:paraId="7CBAAB92" w14:textId="109427D0" w:rsidR="00DC4658" w:rsidRPr="00C8519D" w:rsidRDefault="00DC4658" w:rsidP="00D164E2">
      <w:pPr>
        <w:pStyle w:val="ListBullet"/>
        <w:rPr>
          <w:i/>
          <w:iCs/>
        </w:rPr>
      </w:pPr>
      <w:r w:rsidRPr="4CCC5386">
        <w:rPr>
          <w:b/>
          <w:bCs/>
        </w:rPr>
        <w:t>Authorize vendor.</w:t>
      </w:r>
      <w:r>
        <w:t xml:space="preserve"> The key role of this point of contact is related to the vendor authorization process. </w:t>
      </w:r>
      <w:r w:rsidR="008E5ED2">
        <w:t xml:space="preserve">Once </w:t>
      </w:r>
      <w:r w:rsidR="00E14590">
        <w:t>a contract has been signed with a vendor, p</w:t>
      </w:r>
      <w:r>
        <w:t xml:space="preserve">ractice sites need to authorize </w:t>
      </w:r>
      <w:r w:rsidR="00E14590">
        <w:t>that vendor</w:t>
      </w:r>
      <w:r w:rsidR="00D27068">
        <w:t xml:space="preserve"> </w:t>
      </w:r>
      <w:r w:rsidR="00DD0B41">
        <w:t xml:space="preserve">for </w:t>
      </w:r>
      <w:r w:rsidR="006B5FDD">
        <w:t xml:space="preserve">the </w:t>
      </w:r>
      <w:r w:rsidR="00DD0B41">
        <w:t>PCF PEC</w:t>
      </w:r>
      <w:r w:rsidR="006B5FDD">
        <w:t xml:space="preserve"> </w:t>
      </w:r>
      <w:r w:rsidR="00DD0B41">
        <w:t>S</w:t>
      </w:r>
      <w:r w:rsidR="006B5FDD">
        <w:t>urvey</w:t>
      </w:r>
      <w:r>
        <w:t xml:space="preserve">. This is done by completing the survey vendor authorization tool on the </w:t>
      </w:r>
      <w:hyperlink r:id="rId42">
        <w:r w:rsidR="00505E28" w:rsidRPr="4CCC5386">
          <w:rPr>
            <w:rStyle w:val="Hyperlink"/>
          </w:rPr>
          <w:t>PCF PEC</w:t>
        </w:r>
        <w:r w:rsidR="00EC2615">
          <w:rPr>
            <w:rStyle w:val="Hyperlink"/>
          </w:rPr>
          <w:t xml:space="preserve"> </w:t>
        </w:r>
        <w:r w:rsidR="00505E28" w:rsidRPr="4CCC5386">
          <w:rPr>
            <w:rStyle w:val="Hyperlink"/>
          </w:rPr>
          <w:t>S</w:t>
        </w:r>
        <w:r w:rsidR="00EC2615">
          <w:rPr>
            <w:rStyle w:val="Hyperlink"/>
          </w:rPr>
          <w:t>urvey</w:t>
        </w:r>
        <w:r w:rsidR="00505E28" w:rsidRPr="4CCC5386">
          <w:rPr>
            <w:rStyle w:val="Hyperlink"/>
          </w:rPr>
          <w:t xml:space="preserve"> web portal</w:t>
        </w:r>
      </w:hyperlink>
      <w:r w:rsidR="00505E28" w:rsidRPr="00FE3B09">
        <w:t> </w:t>
      </w:r>
      <w:r w:rsidR="00505E28">
        <w:rPr>
          <w:noProof/>
        </w:rPr>
        <w:drawing>
          <wp:inline distT="0" distB="0" distL="0" distR="0" wp14:anchorId="12C18455" wp14:editId="1F0EA6F5">
            <wp:extent cx="95250" cy="95250"/>
            <wp:effectExtent l="0" t="0" r="0" b="0"/>
            <wp:docPr id="14" name="Graphic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Practice sites </w:t>
      </w:r>
      <w:r w:rsidR="00764C09">
        <w:t>select their</w:t>
      </w:r>
      <w:r>
        <w:t xml:space="preserve"> survey vendor</w:t>
      </w:r>
      <w:r w:rsidR="00764C09">
        <w:t xml:space="preserve"> from a drop-down list</w:t>
      </w:r>
      <w:r>
        <w:t xml:space="preserve"> and the start date when they authorize that vendor to conduct the survey and submit data on their behalf. There is no authorization end date; CMS will assume that this Authorization Form reflects the wishes of the practice site. If a practice wants to change vendors, they must indicate a new vendor and new start date for that vendor.</w:t>
      </w:r>
      <w:r w:rsidR="00C8519D">
        <w:t xml:space="preserve"> </w:t>
      </w:r>
      <w:r w:rsidRPr="008F3899">
        <w:t xml:space="preserve">CMS will not select and provide a </w:t>
      </w:r>
      <w:r>
        <w:t xml:space="preserve">patient </w:t>
      </w:r>
      <w:r w:rsidRPr="008F3899">
        <w:t xml:space="preserve">sample </w:t>
      </w:r>
      <w:r>
        <w:t xml:space="preserve">for </w:t>
      </w:r>
      <w:r w:rsidRPr="008F3899">
        <w:t xml:space="preserve">the </w:t>
      </w:r>
      <w:r>
        <w:t>practice site</w:t>
      </w:r>
      <w:r w:rsidRPr="008F3899">
        <w:t xml:space="preserve"> unless the vendor authorization form is completed.</w:t>
      </w:r>
      <w:r>
        <w:t xml:space="preserve"> </w:t>
      </w:r>
      <w:r w:rsidR="0061260D">
        <w:t xml:space="preserve">Please see this handy </w:t>
      </w:r>
      <w:hyperlink r:id="rId43" w:history="1">
        <w:r w:rsidR="0061260D" w:rsidRPr="0061260D">
          <w:rPr>
            <w:rStyle w:val="Hyperlink"/>
          </w:rPr>
          <w:t>Quick Link</w:t>
        </w:r>
      </w:hyperlink>
      <w:r w:rsidR="0061260D">
        <w:t xml:space="preserve"> for step-by-step instructions.</w:t>
      </w:r>
    </w:p>
    <w:p w14:paraId="205506B0" w14:textId="5819E4C5" w:rsidR="00DC4658" w:rsidRPr="00CE3816" w:rsidRDefault="00DC4658" w:rsidP="00D164E2">
      <w:pPr>
        <w:pStyle w:val="ListBullet"/>
        <w:rPr>
          <w:i/>
          <w:iCs/>
        </w:rPr>
      </w:pPr>
      <w:bookmarkStart w:id="142" w:name="_Hlk54182709"/>
      <w:r w:rsidRPr="00CE3816">
        <w:rPr>
          <w:b/>
        </w:rPr>
        <w:t>Update authorization if needed.</w:t>
      </w:r>
      <w:r w:rsidRPr="00CE3816">
        <w:t xml:space="preserve"> Once an authorization is submitted, it remains valid unless the practice site changes it. The practice site will need to do so if it switches vendors, withdraws from PCF, splits off from its practice to form another practice, or merges with another practice. </w:t>
      </w:r>
      <w:r w:rsidR="001F05A4" w:rsidRPr="003C76DC">
        <w:rPr>
          <w:i/>
          <w:iCs/>
        </w:rPr>
        <w:t>Note: A practice point of contact can update the Survey Vendor Authorization on behalf of multiple practices linked to the PCF PECS Survey Administrator (the linked practices are established in the Registration step).</w:t>
      </w:r>
      <w:r w:rsidR="003C76DC">
        <w:t xml:space="preserve"> </w:t>
      </w:r>
    </w:p>
    <w:p w14:paraId="69ABF605" w14:textId="519FE488" w:rsidR="00DC4658" w:rsidRPr="00257454" w:rsidRDefault="00DC4658" w:rsidP="00D164E2">
      <w:pPr>
        <w:pStyle w:val="ListBullet"/>
        <w:rPr>
          <w:i/>
          <w:iCs/>
        </w:rPr>
      </w:pPr>
      <w:r w:rsidRPr="4CCC5386">
        <w:rPr>
          <w:b/>
          <w:bCs/>
        </w:rPr>
        <w:lastRenderedPageBreak/>
        <w:t>Switch to a different vendor</w:t>
      </w:r>
      <w:r w:rsidR="00EC1A86" w:rsidRPr="4CCC5386">
        <w:rPr>
          <w:b/>
          <w:bCs/>
        </w:rPr>
        <w:t>.</w:t>
      </w:r>
      <w:r>
        <w:t xml:space="preserve"> If a practice site decides to switch vendors, they should edit </w:t>
      </w:r>
      <w:r w:rsidR="00831208">
        <w:t xml:space="preserve">the </w:t>
      </w:r>
      <w:r>
        <w:t xml:space="preserve">Survey Vendor Authorization associated with the old vendor by selecting the new vendor’s name and entering the date this new vendor is authorized to collect and submit data for the practice site. </w:t>
      </w:r>
      <w:r w:rsidR="002A52BB">
        <w:rPr>
          <w:i/>
          <w:iCs/>
        </w:rPr>
        <w:t>N</w:t>
      </w:r>
      <w:r w:rsidRPr="4CCC5386">
        <w:rPr>
          <w:i/>
          <w:iCs/>
        </w:rPr>
        <w:t>ote</w:t>
      </w:r>
      <w:r w:rsidR="00EF72FF">
        <w:rPr>
          <w:i/>
          <w:iCs/>
        </w:rPr>
        <w:t>:</w:t>
      </w:r>
      <w:r w:rsidRPr="4CCC5386">
        <w:rPr>
          <w:i/>
          <w:iCs/>
        </w:rPr>
        <w:t xml:space="preserve"> CMS does not recommend switching survey vendors once data collection has begun. Practices who switch vendors during data collection will have a truncated data collection timeline compared to other practices in the PCF Model. A new vendor may not be able to meet established PECS deadlines with a truncated date collection timeline and the practice risks a 0 PECS score, failing the Quality Gateway, and negative implications to Performance-Based Adjustment (PBA) for the Performance Year. CMS recommends practices make all vendor selections before sample is released or after survey vendors have submitted data. </w:t>
      </w:r>
    </w:p>
    <w:p w14:paraId="40C29919" w14:textId="0841E711" w:rsidR="0069742E" w:rsidRPr="000C60C2" w:rsidRDefault="00931814" w:rsidP="00D164E2">
      <w:pPr>
        <w:pStyle w:val="ListBullet"/>
        <w:rPr>
          <w:i/>
          <w:iCs/>
        </w:rPr>
      </w:pPr>
      <w:r w:rsidRPr="000C60C2">
        <w:rPr>
          <w:b/>
          <w:bCs/>
        </w:rPr>
        <w:t xml:space="preserve">Withdrawals, </w:t>
      </w:r>
      <w:r w:rsidR="70AB768C" w:rsidRPr="397924F3">
        <w:rPr>
          <w:b/>
          <w:bCs/>
        </w:rPr>
        <w:t>terminations</w:t>
      </w:r>
      <w:r w:rsidR="2A6A93CE" w:rsidRPr="26A99CA6">
        <w:rPr>
          <w:b/>
          <w:bCs/>
        </w:rPr>
        <w:t xml:space="preserve">, </w:t>
      </w:r>
      <w:r w:rsidRPr="000C60C2">
        <w:rPr>
          <w:b/>
          <w:bCs/>
        </w:rPr>
        <w:t>splits</w:t>
      </w:r>
      <w:r w:rsidR="70AB768C" w:rsidRPr="26A99CA6">
        <w:rPr>
          <w:b/>
          <w:bCs/>
        </w:rPr>
        <w:t>,</w:t>
      </w:r>
      <w:r w:rsidRPr="000C60C2">
        <w:rPr>
          <w:b/>
          <w:bCs/>
        </w:rPr>
        <w:t xml:space="preserve"> and mergers.</w:t>
      </w:r>
      <w:r>
        <w:t xml:space="preserve"> If a practice site withdraws from PCF, </w:t>
      </w:r>
      <w:r w:rsidR="3012AB3A">
        <w:t xml:space="preserve">is terminated from </w:t>
      </w:r>
      <w:r w:rsidR="2295CDB7">
        <w:t xml:space="preserve">PCF, </w:t>
      </w:r>
      <w:r>
        <w:t>splits</w:t>
      </w:r>
      <w:r w:rsidR="00450945">
        <w:t xml:space="preserve"> and forms two PCF practice sites</w:t>
      </w:r>
      <w:r w:rsidR="3012AB3A">
        <w:t>,</w:t>
      </w:r>
      <w:r w:rsidR="00450945">
        <w:t xml:space="preserve"> or merges </w:t>
      </w:r>
      <w:r w:rsidR="003B0CBD">
        <w:t>two or more practice sites during the year, they should contact PCF Support for guidance regarding the timing of the PEC Survey requirements and the Quality Gateway</w:t>
      </w:r>
      <w:r w:rsidR="00523847">
        <w:t xml:space="preserve">. </w:t>
      </w:r>
      <w:r w:rsidR="00800FC3">
        <w:t xml:space="preserve">Depending on the timing of the change, </w:t>
      </w:r>
      <w:r w:rsidR="005C32EF">
        <w:t xml:space="preserve">the practice(s) may or may not be required to submit a patient roster, authorize a vendor, and/or complete data collection. </w:t>
      </w:r>
      <w:r w:rsidR="00F86CC8" w:rsidRPr="00C8788E">
        <w:t>Practice sites should follow standard PCF protocol for notifying PCF Support of merge</w:t>
      </w:r>
      <w:r w:rsidR="00F86CC8">
        <w:t>r</w:t>
      </w:r>
      <w:r w:rsidR="00F86CC8" w:rsidRPr="00C8788E">
        <w:t xml:space="preserve">s, splits or withdrawals. Practice sites do not need to notify </w:t>
      </w:r>
      <w:hyperlink r:id="rId44">
        <w:r w:rsidR="00F86CC8" w:rsidRPr="00F86CC8">
          <w:rPr>
            <w:rStyle w:val="Hyperlink"/>
          </w:rPr>
          <w:t>pcfpecs@rti.org</w:t>
        </w:r>
      </w:hyperlink>
      <w:r w:rsidR="00F86CC8" w:rsidRPr="00C8788E">
        <w:t>.</w:t>
      </w:r>
      <w:r w:rsidR="00F86CC8" w:rsidRPr="00F86CC8">
        <w:t xml:space="preserve"> </w:t>
      </w:r>
      <w:r w:rsidR="002A52BB" w:rsidRPr="000C60C2">
        <w:rPr>
          <w:i/>
          <w:iCs/>
        </w:rPr>
        <w:t>N</w:t>
      </w:r>
      <w:r w:rsidR="00F86CC8" w:rsidRPr="000C60C2">
        <w:rPr>
          <w:i/>
          <w:iCs/>
        </w:rPr>
        <w:t>ote</w:t>
      </w:r>
      <w:r w:rsidR="00EF72FF">
        <w:rPr>
          <w:i/>
          <w:iCs/>
        </w:rPr>
        <w:t>:</w:t>
      </w:r>
      <w:r w:rsidR="00F86CC8" w:rsidRPr="000C60C2">
        <w:rPr>
          <w:i/>
          <w:iCs/>
        </w:rPr>
        <w:t xml:space="preserve"> CMS and their contractor RTI cannot be involved in business arrangements between vendors and practices. It is the responsibility of the practice to notify the vendor of any change in status or contract.</w:t>
      </w:r>
    </w:p>
    <w:p w14:paraId="04B493BB" w14:textId="77777777" w:rsidR="00DC4658" w:rsidRPr="007767E2" w:rsidRDefault="00DC4658" w:rsidP="00D164E2">
      <w:pPr>
        <w:pStyle w:val="ListBullet"/>
      </w:pPr>
      <w:bookmarkStart w:id="143" w:name="_Hlk54173670"/>
      <w:bookmarkEnd w:id="142"/>
      <w:r w:rsidRPr="4CCC5386">
        <w:rPr>
          <w:b/>
          <w:bCs/>
        </w:rPr>
        <w:t>Review Data Submission Summary.</w:t>
      </w:r>
      <w:r>
        <w:t xml:space="preserve"> Practice sites should also review the Data Submission Summary on the dashboard to ensure that the survey vendor has submitted data on time and without data problems.</w:t>
      </w:r>
    </w:p>
    <w:p w14:paraId="1E9418EB" w14:textId="30F3A545" w:rsidR="00DC4658" w:rsidRDefault="00EB6342" w:rsidP="00C8788E">
      <w:pPr>
        <w:pStyle w:val="Heading3"/>
      </w:pPr>
      <w:bookmarkStart w:id="144" w:name="_Toc60672810"/>
      <w:bookmarkStart w:id="145" w:name="_Toc86390508"/>
      <w:bookmarkEnd w:id="141"/>
      <w:bookmarkEnd w:id="143"/>
      <w:r>
        <w:t>3.4.2</w:t>
      </w:r>
      <w:r w:rsidR="00E949FD">
        <w:tab/>
      </w:r>
      <w:r w:rsidR="00DC4658">
        <w:t xml:space="preserve">Roster </w:t>
      </w:r>
      <w:r w:rsidR="00C8788E">
        <w:t>Submission</w:t>
      </w:r>
      <w:bookmarkEnd w:id="144"/>
      <w:bookmarkEnd w:id="145"/>
    </w:p>
    <w:p w14:paraId="328CBAC0" w14:textId="3DD0CA46" w:rsidR="00DC4658" w:rsidRPr="00C8788E" w:rsidRDefault="00DC4658" w:rsidP="00DC4658">
      <w:pPr>
        <w:pStyle w:val="BodyText"/>
      </w:pPr>
      <w:r>
        <w:t xml:space="preserve">Each year, practice sites must submit the all-patient roster of patients for the </w:t>
      </w:r>
      <w:r w:rsidR="00AA3E91">
        <w:t>PCF PEC Survey</w:t>
      </w:r>
      <w:r>
        <w:t xml:space="preserve">. This is submitted to PCF Support via the PCF Portal. More information about roster requirements can be found in </w:t>
      </w:r>
      <w:r w:rsidRPr="00BD6BE0">
        <w:rPr>
          <w:b/>
          <w:bCs/>
          <w:i/>
          <w:iCs/>
        </w:rPr>
        <w:t xml:space="preserve">Section </w:t>
      </w:r>
      <w:r>
        <w:rPr>
          <w:b/>
          <w:bCs/>
          <w:i/>
          <w:iCs/>
        </w:rPr>
        <w:t xml:space="preserve">4.1, CMS Prepares Sample Files. </w:t>
      </w:r>
      <w:r>
        <w:t xml:space="preserve">CMS will communicate detailed roster-related instructions and schedules via </w:t>
      </w:r>
      <w:r w:rsidRPr="00BD6BE0">
        <w:rPr>
          <w:b/>
          <w:bCs/>
          <w:i/>
          <w:iCs/>
        </w:rPr>
        <w:t xml:space="preserve">First </w:t>
      </w:r>
      <w:r>
        <w:rPr>
          <w:b/>
          <w:bCs/>
          <w:i/>
          <w:iCs/>
        </w:rPr>
        <w:t>Edition</w:t>
      </w:r>
      <w:r w:rsidRPr="00BD6BE0">
        <w:rPr>
          <w:b/>
          <w:bCs/>
          <w:i/>
          <w:iCs/>
        </w:rPr>
        <w:t xml:space="preserve"> </w:t>
      </w:r>
      <w:r>
        <w:t xml:space="preserve">and </w:t>
      </w:r>
      <w:r w:rsidRPr="00BD6BE0">
        <w:rPr>
          <w:b/>
          <w:bCs/>
          <w:i/>
          <w:iCs/>
        </w:rPr>
        <w:t>PCF Connect</w:t>
      </w:r>
      <w:r w:rsidRPr="00C8788E">
        <w:t xml:space="preserve">. </w:t>
      </w:r>
    </w:p>
    <w:p w14:paraId="5BE5273F" w14:textId="77777777" w:rsidR="00DC4658" w:rsidRPr="00C211B3" w:rsidRDefault="00DC4658" w:rsidP="00DC4658">
      <w:pPr>
        <w:pStyle w:val="BodyText"/>
      </w:pPr>
      <w:r>
        <w:t>Practice sites</w:t>
      </w:r>
      <w:r w:rsidRPr="00C211B3">
        <w:t xml:space="preserve"> should </w:t>
      </w:r>
      <w:r>
        <w:t xml:space="preserve">never </w:t>
      </w:r>
      <w:r w:rsidRPr="00C211B3">
        <w:t>submit their all</w:t>
      </w:r>
      <w:r>
        <w:t>-</w:t>
      </w:r>
      <w:r w:rsidRPr="00C211B3">
        <w:t>patient roster to their survey vendor.</w:t>
      </w:r>
    </w:p>
    <w:p w14:paraId="011F9161" w14:textId="4C589B4B" w:rsidR="00DC4658" w:rsidRDefault="003D11B6" w:rsidP="00DC4658">
      <w:pPr>
        <w:pStyle w:val="Heading3"/>
      </w:pPr>
      <w:bookmarkStart w:id="146" w:name="_Toc60672811"/>
      <w:bookmarkStart w:id="147" w:name="_Toc86390509"/>
      <w:r>
        <w:t>3.4.3</w:t>
      </w:r>
      <w:r w:rsidR="00E949FD">
        <w:tab/>
      </w:r>
      <w:r w:rsidR="00DC4658">
        <w:t xml:space="preserve">Notify </w:t>
      </w:r>
      <w:r w:rsidR="00C8788E">
        <w:t xml:space="preserve">Vendor </w:t>
      </w:r>
      <w:r w:rsidR="00DC4658">
        <w:t xml:space="preserve">of </w:t>
      </w:r>
      <w:r w:rsidR="00C8788E">
        <w:t>Residential Care/Assisted Living Facilities</w:t>
      </w:r>
      <w:bookmarkEnd w:id="146"/>
      <w:bookmarkEnd w:id="147"/>
    </w:p>
    <w:p w14:paraId="3318E286" w14:textId="2DD7D08D" w:rsidR="00DC4658" w:rsidRDefault="00DC4658" w:rsidP="00DC4658">
      <w:pPr>
        <w:pStyle w:val="BodyText"/>
      </w:pPr>
      <w:r>
        <w:t xml:space="preserve">Patients residing in residential care facilities or assisted living facilities are eligible for PCF and therefore eligible for the </w:t>
      </w:r>
      <w:r w:rsidR="00AA3E91">
        <w:t>PCF PEC Survey</w:t>
      </w:r>
      <w:r>
        <w:t>. However, experience from the predecessor project, CPC+, teaches us that reaching these patients by mail and telephone for a survey is challenging and these challenges hamper patient response rates. Staff at these patients’ care facilities can experience significant burden from the telephone</w:t>
      </w:r>
      <w:r w:rsidR="00030873">
        <w:t xml:space="preserve"> </w:t>
      </w:r>
      <w:r>
        <w:t xml:space="preserve">follow-up survey. CMS has developed an evidence-based protocol to mitigate these barriers when surveying these patients, which is described below. </w:t>
      </w:r>
    </w:p>
    <w:p w14:paraId="5CB6EF91" w14:textId="0C5C7ACB" w:rsidR="00DC4658" w:rsidRDefault="00DC4658" w:rsidP="00DC4658">
      <w:pPr>
        <w:pStyle w:val="BodyText"/>
      </w:pPr>
      <w:r>
        <w:lastRenderedPageBreak/>
        <w:t>Practice sites must communicate to their vendor the names and addresses of residential care facilities and assisted living facilities where patients in their practice site reside. It is preferable if all such facilities can be identified, but at a minimum the practice site must identify all such facilities where 5 or more of their patients reside. To identify facilities, the practice site may scan through their patient’s addresses or may do a geographical search of nearby residential care/assisted living facilities</w:t>
      </w:r>
      <w:r w:rsidR="306F546F">
        <w:t>.</w:t>
      </w:r>
    </w:p>
    <w:p w14:paraId="71117E8D" w14:textId="77777777" w:rsidR="00DC4658" w:rsidRDefault="00DC4658" w:rsidP="00DC4658">
      <w:pPr>
        <w:pStyle w:val="BodyText"/>
      </w:pPr>
      <w:r>
        <w:t xml:space="preserve">The vendor will be responsible for identifying these patients residing at these facilities if they are sampled. The vendor will treat these patients differently in the survey. They receive a special envelope which is designed to catch the attention of facility staff and solicit proxy respondents. They also do not receive telephone follow-up due to the burden this causes facility staff. </w:t>
      </w:r>
    </w:p>
    <w:p w14:paraId="4730ECE5" w14:textId="443CC213" w:rsidR="00DC4658" w:rsidRDefault="003D11B6" w:rsidP="00DC4658">
      <w:pPr>
        <w:pStyle w:val="Heading3"/>
      </w:pPr>
      <w:bookmarkStart w:id="148" w:name="_Toc60672812"/>
      <w:bookmarkStart w:id="149" w:name="_Toc86390510"/>
      <w:r>
        <w:t>3.4.4</w:t>
      </w:r>
      <w:r w:rsidR="00E949FD">
        <w:tab/>
      </w:r>
      <w:r w:rsidR="00DC4658">
        <w:t xml:space="preserve">Communicate </w:t>
      </w:r>
      <w:r w:rsidR="00A71195">
        <w:t>with</w:t>
      </w:r>
      <w:r w:rsidR="00C8788E">
        <w:t xml:space="preserve"> Patients</w:t>
      </w:r>
      <w:r w:rsidR="00DC4658">
        <w:t xml:space="preserve"> </w:t>
      </w:r>
      <w:r w:rsidR="00C8788E">
        <w:t xml:space="preserve">About </w:t>
      </w:r>
      <w:r w:rsidR="00DC4658">
        <w:t xml:space="preserve">the </w:t>
      </w:r>
      <w:r w:rsidR="00C8788E">
        <w:t xml:space="preserve">Survey </w:t>
      </w:r>
      <w:r w:rsidR="00DC4658">
        <w:t xml:space="preserve">in </w:t>
      </w:r>
      <w:r w:rsidR="00C8788E">
        <w:t xml:space="preserve">Accordance </w:t>
      </w:r>
      <w:r w:rsidR="00DC4658">
        <w:t xml:space="preserve">with CMS </w:t>
      </w:r>
      <w:r w:rsidR="00C8788E">
        <w:t>Specifications</w:t>
      </w:r>
      <w:bookmarkEnd w:id="148"/>
      <w:bookmarkEnd w:id="149"/>
    </w:p>
    <w:p w14:paraId="3AFCE8D4" w14:textId="77777777" w:rsidR="00DC4658" w:rsidRDefault="00DC4658" w:rsidP="00DC4658">
      <w:pPr>
        <w:pStyle w:val="BodyText"/>
      </w:pPr>
      <w:r>
        <w:t>Practice sites should be well-informed about the survey, communicate their support of it, and answer patient questions about the survey with confidence. These are key tools for attaining good response rates.</w:t>
      </w:r>
    </w:p>
    <w:p w14:paraId="137CEC7A" w14:textId="77777777" w:rsidR="00DC4658" w:rsidRPr="00144614" w:rsidRDefault="00DC4658" w:rsidP="0060006B">
      <w:pPr>
        <w:pStyle w:val="BodyNote"/>
      </w:pPr>
      <w:r w:rsidRPr="00144614">
        <w:t xml:space="preserve">Note: All patient-facing survey materials refer to the survey as the Patient Experience of Care Survey and do not mention Primary Care First. Explaining the program and the </w:t>
      </w:r>
      <w:r>
        <w:t>practice site</w:t>
      </w:r>
      <w:r w:rsidRPr="00144614">
        <w:t xml:space="preserve">’s participation is an unnecessary distraction for </w:t>
      </w:r>
      <w:r>
        <w:t xml:space="preserve">most </w:t>
      </w:r>
      <w:r w:rsidRPr="00144614">
        <w:t xml:space="preserve">patients. </w:t>
      </w:r>
    </w:p>
    <w:p w14:paraId="3A88C788" w14:textId="1C095163" w:rsidR="00DC4658" w:rsidRDefault="00DC4658" w:rsidP="00DC4658">
      <w:pPr>
        <w:pStyle w:val="BodyText"/>
      </w:pPr>
      <w:r>
        <w:t xml:space="preserve">Practice sites </w:t>
      </w:r>
      <w:r w:rsidR="001E3551">
        <w:t xml:space="preserve">should </w:t>
      </w:r>
      <w:r>
        <w:t>adhere to the following specifications:</w:t>
      </w:r>
    </w:p>
    <w:p w14:paraId="2C5B83A0" w14:textId="303FA7EC" w:rsidR="00DC4658" w:rsidRDefault="00DC4658" w:rsidP="00D164E2">
      <w:pPr>
        <w:pStyle w:val="ListBullet"/>
      </w:pPr>
      <w:r w:rsidRPr="4CCC5386">
        <w:rPr>
          <w:b/>
          <w:bCs/>
        </w:rPr>
        <w:t>Hang the poster.</w:t>
      </w:r>
      <w:r>
        <w:t xml:space="preserve"> A CMS-developed poster (</w:t>
      </w:r>
      <w:r w:rsidRPr="4CCC5386">
        <w:rPr>
          <w:b/>
          <w:bCs/>
          <w:i/>
          <w:iCs/>
        </w:rPr>
        <w:t>Appendix M</w:t>
      </w:r>
      <w:r>
        <w:t xml:space="preserve">) will be provided to practices. </w:t>
      </w:r>
      <w:r w:rsidR="00D07C3E">
        <w:t>CMS recommends that p</w:t>
      </w:r>
      <w:r>
        <w:t xml:space="preserve">ractice sites download the poster and hang at least one poster in a well-visible area of their practice site beginning 6 months before the survey’s first mailout (see timeline in </w:t>
      </w:r>
      <w:r w:rsidRPr="4CCC5386">
        <w:rPr>
          <w:b/>
          <w:bCs/>
          <w:i/>
          <w:iCs/>
        </w:rPr>
        <w:t>Exhibit 5-1, PCF PEC Survey Administration Schedule</w:t>
      </w:r>
      <w:r>
        <w:t xml:space="preserve">). </w:t>
      </w:r>
      <w:r w:rsidR="001E3551">
        <w:t xml:space="preserve">Once the practice contracts with a survey vendor, </w:t>
      </w:r>
      <w:r w:rsidR="004F26DA">
        <w:t xml:space="preserve">there is a customizable version of the poster available so that the practice may include the vendor’s Help Desk contact information. </w:t>
      </w:r>
    </w:p>
    <w:p w14:paraId="4DD55516" w14:textId="1B1929F8" w:rsidR="00DC4658" w:rsidRPr="00203FF6" w:rsidRDefault="00DC4658" w:rsidP="00D164E2">
      <w:pPr>
        <w:pStyle w:val="ListBullet"/>
      </w:pPr>
      <w:r w:rsidRPr="4CCC5386">
        <w:rPr>
          <w:b/>
          <w:bCs/>
        </w:rPr>
        <w:t>Print Waiting Room FAQs.</w:t>
      </w:r>
      <w:r>
        <w:t xml:space="preserve"> CMS-developed Waiting Room FAQs (</w:t>
      </w:r>
      <w:r w:rsidRPr="4CCC5386">
        <w:rPr>
          <w:b/>
          <w:bCs/>
          <w:i/>
          <w:iCs/>
        </w:rPr>
        <w:t>Appendix N</w:t>
      </w:r>
      <w:r>
        <w:t xml:space="preserve">) will be given (in electronic format) to all </w:t>
      </w:r>
      <w:r w:rsidR="005630AA">
        <w:t>practice</w:t>
      </w:r>
      <w:r w:rsidR="00053164">
        <w:t xml:space="preserve"> sites</w:t>
      </w:r>
      <w:r w:rsidR="005630AA">
        <w:t xml:space="preserve"> </w:t>
      </w:r>
      <w:r>
        <w:t xml:space="preserve">and posted on PCF Connect. </w:t>
      </w:r>
      <w:r w:rsidR="00053164">
        <w:t>CMS recommends that p</w:t>
      </w:r>
      <w:r>
        <w:t>ractice sites print these and keep them in their waiting rooms beginning 6 months before the survey begins.</w:t>
      </w:r>
      <w:r w:rsidRPr="4CCC5386">
        <w:rPr>
          <w:b/>
          <w:bCs/>
        </w:rPr>
        <w:t xml:space="preserve"> </w:t>
      </w:r>
      <w:r>
        <w:t>They can be removed after the survey ends.</w:t>
      </w:r>
      <w:r w:rsidR="004F26DA">
        <w:t xml:space="preserve"> Once the practice contracts with a survey vendor, there is a customizable version of the FAQs available so that the practice may include the vendor’s Help Desk con</w:t>
      </w:r>
      <w:r w:rsidR="00A36573">
        <w:t>tact information.</w:t>
      </w:r>
    </w:p>
    <w:p w14:paraId="0C2DFD2B" w14:textId="77777777" w:rsidR="00DC4658" w:rsidRDefault="00DC4658" w:rsidP="00D164E2">
      <w:pPr>
        <w:pStyle w:val="ListBullet"/>
      </w:pPr>
      <w:r w:rsidRPr="4CCC5386">
        <w:rPr>
          <w:b/>
          <w:bCs/>
        </w:rPr>
        <w:t>Become familiar with Waiting Room FAQs.</w:t>
      </w:r>
      <w:r>
        <w:t xml:space="preserve"> It is common for patients who are contacted by the survey to seek assurance from their providers that the survey is legitimate. Therefore, practice site staff should be aware of the survey basics so they can respond to questions with confidence. </w:t>
      </w:r>
    </w:p>
    <w:p w14:paraId="5B561BBC" w14:textId="77777777" w:rsidR="00DC4658" w:rsidRPr="006A72B0" w:rsidRDefault="00DC4658" w:rsidP="00D164E2">
      <w:pPr>
        <w:pStyle w:val="ListBullet"/>
      </w:pPr>
      <w:r w:rsidRPr="4CCC5386">
        <w:rPr>
          <w:b/>
          <w:bCs/>
        </w:rPr>
        <w:lastRenderedPageBreak/>
        <w:t xml:space="preserve">Respond to patient questions and comments about the survey. </w:t>
      </w:r>
      <w:r>
        <w:t xml:space="preserve">If a patient talks to practice staff about the survey, practice staff should adhere to the following rules regarding statements for patients. </w:t>
      </w:r>
    </w:p>
    <w:p w14:paraId="7C845B9A" w14:textId="4235BAD7" w:rsidR="00DC4658" w:rsidRDefault="00DC4658" w:rsidP="006A72B0">
      <w:pPr>
        <w:pStyle w:val="Listbulletcontinued"/>
        <w:spacing w:after="120"/>
      </w:pPr>
      <w:r>
        <w:t xml:space="preserve">The following are appropriate: </w:t>
      </w:r>
    </w:p>
    <w:p w14:paraId="7CBB0EFD" w14:textId="77777777" w:rsidR="00DC4658" w:rsidRPr="002D48B4" w:rsidRDefault="00DC4658" w:rsidP="002D48B4">
      <w:pPr>
        <w:pStyle w:val="ListBullet2"/>
      </w:pPr>
      <w:r w:rsidRPr="002D48B4">
        <w:t>Answering any question according to the response given in the Waiting Room FAQs.</w:t>
      </w:r>
    </w:p>
    <w:p w14:paraId="2F3AFD6B" w14:textId="77777777" w:rsidR="00DC4658" w:rsidRPr="002D48B4" w:rsidRDefault="00DC4658" w:rsidP="002D48B4">
      <w:pPr>
        <w:pStyle w:val="ListBullet2"/>
      </w:pPr>
      <w:r w:rsidRPr="002D48B4">
        <w:t xml:space="preserve">Telling patients that they may be asked to participate in the Patient Experience of Care survey from your practice site. </w:t>
      </w:r>
    </w:p>
    <w:p w14:paraId="0518AEF1" w14:textId="77777777" w:rsidR="00DC4658" w:rsidRPr="002D48B4" w:rsidRDefault="00DC4658" w:rsidP="002D48B4">
      <w:pPr>
        <w:pStyle w:val="ListBullet2"/>
      </w:pPr>
      <w:r w:rsidRPr="002D48B4">
        <w:t xml:space="preserve">Telling patients that the survey is legitimate. </w:t>
      </w:r>
    </w:p>
    <w:p w14:paraId="1EFC0874" w14:textId="77777777" w:rsidR="00DC4658" w:rsidRPr="002D48B4" w:rsidRDefault="00DC4658" w:rsidP="002D48B4">
      <w:pPr>
        <w:pStyle w:val="ListBullet2"/>
      </w:pPr>
      <w:r w:rsidRPr="002D48B4">
        <w:t>Telling patients that their response, while voluntary, is valued and paid attention to.</w:t>
      </w:r>
    </w:p>
    <w:p w14:paraId="45DD06C2" w14:textId="77777777" w:rsidR="00DC4658" w:rsidRPr="002D48B4" w:rsidRDefault="00DC4658" w:rsidP="002D48B4">
      <w:pPr>
        <w:pStyle w:val="ListBullet2"/>
      </w:pPr>
      <w:r w:rsidRPr="002D48B4">
        <w:t xml:space="preserve">Most importantly, express your support of the survey with statements such as, “We are supportive of the survey and want to hear feedback from our patients” or “We think the survey is important.” </w:t>
      </w:r>
    </w:p>
    <w:p w14:paraId="4B59184B" w14:textId="48EA7B1E" w:rsidR="00DC4658" w:rsidRDefault="00DC4658" w:rsidP="006A72B0">
      <w:pPr>
        <w:pStyle w:val="Listbulletcontinued"/>
        <w:spacing w:after="120"/>
      </w:pPr>
      <w:r>
        <w:t>Appropriate answers with respect to assuring patients of confidentiality:</w:t>
      </w:r>
    </w:p>
    <w:p w14:paraId="3405CA97" w14:textId="77777777" w:rsidR="00DC4658" w:rsidRPr="002D48B4" w:rsidRDefault="00DC4658" w:rsidP="002D48B4">
      <w:pPr>
        <w:pStyle w:val="ListBullet2"/>
      </w:pPr>
      <w:r w:rsidRPr="002D48B4">
        <w:t xml:space="preserve">This survey is public health research. HIPAA allows the release of patient contact information for the purpose of public health research. </w:t>
      </w:r>
    </w:p>
    <w:p w14:paraId="5D39D86C" w14:textId="77777777" w:rsidR="00DC4658" w:rsidRPr="002D48B4" w:rsidRDefault="00DC4658" w:rsidP="002D48B4">
      <w:pPr>
        <w:pStyle w:val="ListBullet2"/>
      </w:pPr>
      <w:r w:rsidRPr="002D48B4">
        <w:t>This practice site has no way of knowing who responded to the survey. Patients’ answers on the survey, whether negative or positive, are valued.</w:t>
      </w:r>
    </w:p>
    <w:p w14:paraId="0F3091B6" w14:textId="77777777" w:rsidR="00DC4658" w:rsidRPr="002D48B4" w:rsidRDefault="00DC4658" w:rsidP="002D48B4">
      <w:pPr>
        <w:pStyle w:val="ListBullet2"/>
      </w:pPr>
      <w:r w:rsidRPr="002D48B4">
        <w:t>Their survey responses will never be reported with their name or other identifying information.</w:t>
      </w:r>
    </w:p>
    <w:p w14:paraId="5552AADD" w14:textId="77777777" w:rsidR="00DC4658" w:rsidRPr="002D48B4" w:rsidRDefault="00DC4658" w:rsidP="002D48B4">
      <w:pPr>
        <w:pStyle w:val="ListBullet2"/>
      </w:pPr>
      <w:r w:rsidRPr="002D48B4">
        <w:t>All respondents’ survey responses will be reported in aggregate.</w:t>
      </w:r>
    </w:p>
    <w:p w14:paraId="5F71BF84" w14:textId="77777777" w:rsidR="00DC4658" w:rsidRPr="002D48B4" w:rsidRDefault="00DC4658" w:rsidP="002D48B4">
      <w:pPr>
        <w:pStyle w:val="ListBullet2"/>
      </w:pPr>
      <w:r w:rsidRPr="002D48B4">
        <w:t>They can skip or refuse to answer any question they do not feel comfortable with.</w:t>
      </w:r>
    </w:p>
    <w:p w14:paraId="29CD25FD" w14:textId="77777777" w:rsidR="00DC4658" w:rsidRPr="002D48B4" w:rsidRDefault="00DC4658" w:rsidP="002D48B4">
      <w:pPr>
        <w:pStyle w:val="ListBullet2"/>
      </w:pPr>
      <w:r w:rsidRPr="002D48B4">
        <w:t>Their participation in the study will not affect their care at this practice site or Medicare benefits that they currently receive or expect to receive in the future.</w:t>
      </w:r>
    </w:p>
    <w:p w14:paraId="62A56CD3" w14:textId="100D7208" w:rsidR="00DC4658" w:rsidRPr="006A72B0" w:rsidRDefault="00DC4658" w:rsidP="006A72B0">
      <w:pPr>
        <w:pStyle w:val="Listbulletcontinued"/>
        <w:spacing w:after="120"/>
      </w:pPr>
      <w:r>
        <w:t xml:space="preserve">Practice sites must take care not to influence patients’ answers on the survey. Therefore, practice site staff </w:t>
      </w:r>
      <w:r w:rsidRPr="00F1636B">
        <w:rPr>
          <w:b/>
          <w:bCs/>
        </w:rPr>
        <w:t>may not do</w:t>
      </w:r>
      <w:r>
        <w:t xml:space="preserve"> any of the followin</w:t>
      </w:r>
      <w:r w:rsidRPr="006A72B0">
        <w:t>g:</w:t>
      </w:r>
    </w:p>
    <w:p w14:paraId="3CD795E5" w14:textId="4F21AB81" w:rsidR="00DC4658" w:rsidRPr="006A72B0" w:rsidRDefault="00DC4658" w:rsidP="002D48B4">
      <w:pPr>
        <w:pStyle w:val="ListBullet2"/>
      </w:pPr>
      <w:r w:rsidRPr="006A72B0">
        <w:t xml:space="preserve">Provide a copy of the </w:t>
      </w:r>
      <w:r w:rsidR="00AA3E91" w:rsidRPr="006A72B0">
        <w:t>PCF PEC Survey</w:t>
      </w:r>
      <w:r w:rsidRPr="006A72B0">
        <w:t xml:space="preserve"> questionnaire or survey materials to their patients.</w:t>
      </w:r>
    </w:p>
    <w:p w14:paraId="359E40A4" w14:textId="77777777" w:rsidR="00DC4658" w:rsidRPr="006A72B0" w:rsidRDefault="00DC4658" w:rsidP="002D48B4">
      <w:pPr>
        <w:pStyle w:val="ListBullet2"/>
      </w:pPr>
      <w:r w:rsidRPr="006A72B0">
        <w:t xml:space="preserve">Attempt to determine which patients were sampled. Vendors are strictly prohibited from sharing this information with practice sites both before and after the survey administration. </w:t>
      </w:r>
    </w:p>
    <w:p w14:paraId="1322B43D" w14:textId="77777777" w:rsidR="00DC4658" w:rsidRPr="006A72B0" w:rsidRDefault="00DC4658" w:rsidP="002D48B4">
      <w:pPr>
        <w:pStyle w:val="ListBullet2"/>
      </w:pPr>
      <w:r w:rsidRPr="006A72B0">
        <w:t>Ask their patients if they would like to be included in the survey.</w:t>
      </w:r>
    </w:p>
    <w:p w14:paraId="356947C6" w14:textId="77777777" w:rsidR="00DC4658" w:rsidRPr="006A72B0" w:rsidRDefault="00DC4658" w:rsidP="002D48B4">
      <w:pPr>
        <w:pStyle w:val="ListBullet2"/>
      </w:pPr>
      <w:r w:rsidRPr="006A72B0">
        <w:t>Tell patients that the practice site or provider hopes or expects their patients will give them the best or highest rating.</w:t>
      </w:r>
    </w:p>
    <w:p w14:paraId="22F358F0" w14:textId="77777777" w:rsidR="00DC4658" w:rsidRPr="006A72B0" w:rsidRDefault="00DC4658" w:rsidP="002D48B4">
      <w:pPr>
        <w:pStyle w:val="ListBullet2"/>
      </w:pPr>
      <w:r w:rsidRPr="006A72B0">
        <w:t>Imply that the practice site, its personnel or its agents will be rewarded or gain benefits for positive feedback.</w:t>
      </w:r>
    </w:p>
    <w:p w14:paraId="6CA7B924" w14:textId="59BD47A2" w:rsidR="00DC4658" w:rsidRPr="00526A9D" w:rsidRDefault="00DC4658" w:rsidP="002D48B4">
      <w:pPr>
        <w:pStyle w:val="ListBullet2"/>
      </w:pPr>
      <w:r w:rsidRPr="00526A9D">
        <w:lastRenderedPageBreak/>
        <w:t xml:space="preserve">Offer incentives of any kind to patients for participating (or not) in the </w:t>
      </w:r>
      <w:r w:rsidR="00AA3E91" w:rsidRPr="00526A9D">
        <w:t>PCF PEC Survey</w:t>
      </w:r>
      <w:r w:rsidRPr="00526A9D">
        <w:t xml:space="preserve">. </w:t>
      </w:r>
    </w:p>
    <w:p w14:paraId="79767EA1" w14:textId="4D71EE8A" w:rsidR="00DC4658" w:rsidRPr="00526A9D" w:rsidRDefault="00DC4658" w:rsidP="002D48B4">
      <w:pPr>
        <w:pStyle w:val="ListBullet2"/>
      </w:pPr>
      <w:r w:rsidRPr="00526A9D">
        <w:t xml:space="preserve">Include any messages or materials promoting the practice site in </w:t>
      </w:r>
      <w:r w:rsidR="00AA3E91" w:rsidRPr="00526A9D">
        <w:t>PCF PEC Survey</w:t>
      </w:r>
      <w:r w:rsidRPr="00526A9D">
        <w:t xml:space="preserve"> materials, including mail survey cover letters, questionnaires, and telephone interview scripts.</w:t>
      </w:r>
    </w:p>
    <w:p w14:paraId="51E4DDB3" w14:textId="26D8F20F" w:rsidR="00DC4658" w:rsidRPr="00526A9D" w:rsidRDefault="00DC4658" w:rsidP="002D48B4">
      <w:pPr>
        <w:pStyle w:val="ListBullet2"/>
      </w:pPr>
      <w:r w:rsidRPr="00526A9D">
        <w:t xml:space="preserve">Use the </w:t>
      </w:r>
      <w:r w:rsidR="00AA3E91" w:rsidRPr="00526A9D">
        <w:t>PCF PEC Survey</w:t>
      </w:r>
      <w:r w:rsidRPr="00526A9D">
        <w:t xml:space="preserve"> to identify or ask about other patients who are looking for a primary care practice site</w:t>
      </w:r>
    </w:p>
    <w:p w14:paraId="5419F591" w14:textId="77777777" w:rsidR="00DC4658" w:rsidRPr="00526A9D" w:rsidRDefault="00DC4658" w:rsidP="00FE3B09">
      <w:pPr>
        <w:pStyle w:val="ListBullet2"/>
        <w:spacing w:after="220"/>
      </w:pPr>
      <w:r w:rsidRPr="00526A9D">
        <w:t xml:space="preserve">Translate the survey into the patient’s language. (A translation provided by the patient’s family member or friend is appropriate.) </w:t>
      </w:r>
    </w:p>
    <w:p w14:paraId="02EE97D7" w14:textId="2ED027B5" w:rsidR="00DC4658" w:rsidRPr="00FE3B09" w:rsidRDefault="00AF57A3" w:rsidP="00FE3B09">
      <w:pPr>
        <w:pStyle w:val="Heading3"/>
      </w:pPr>
      <w:bookmarkStart w:id="150" w:name="_Toc60672813"/>
      <w:bookmarkStart w:id="151" w:name="_Toc86390511"/>
      <w:r w:rsidRPr="00FE3B09">
        <w:t>3.4.5</w:t>
      </w:r>
      <w:r w:rsidR="00BE4083" w:rsidRPr="00FE3B09">
        <w:tab/>
      </w:r>
      <w:r w:rsidR="00DC4658" w:rsidRPr="00FE3B09">
        <w:t xml:space="preserve">Administering </w:t>
      </w:r>
      <w:r w:rsidR="00AA3E91" w:rsidRPr="00FE3B09">
        <w:t>PCF PEC Survey</w:t>
      </w:r>
      <w:r w:rsidR="00DC4658" w:rsidRPr="00FE3B09">
        <w:t xml:space="preserve"> in Conjunction </w:t>
      </w:r>
      <w:r w:rsidR="00B75166" w:rsidRPr="00FE3B09">
        <w:t xml:space="preserve">with </w:t>
      </w:r>
      <w:r w:rsidR="00DC4658" w:rsidRPr="00FE3B09">
        <w:t>Other Surveys</w:t>
      </w:r>
      <w:bookmarkEnd w:id="150"/>
      <w:bookmarkEnd w:id="151"/>
    </w:p>
    <w:p w14:paraId="1643D69E" w14:textId="77777777" w:rsidR="00DC4658" w:rsidRPr="00C1598C" w:rsidRDefault="00DC4658" w:rsidP="00DC4658">
      <w:pPr>
        <w:pStyle w:val="BodyText"/>
      </w:pPr>
      <w:r>
        <w:t xml:space="preserve">Some practice sites may wish to conduct other patient experience of care or satisfaction surveys to support internal quality improvement activities. A formal survey, regardless </w:t>
      </w:r>
      <w:r w:rsidRPr="00C1598C">
        <w:t xml:space="preserve">of the data collection mode employed, is one in which the primary goal is to ask standardized questions of the </w:t>
      </w:r>
      <w:r>
        <w:t xml:space="preserve">practice site’s </w:t>
      </w:r>
      <w:r w:rsidRPr="00C1598C">
        <w:t xml:space="preserve">patient population. </w:t>
      </w:r>
      <w:r>
        <w:t>In contrast, c</w:t>
      </w:r>
      <w:r w:rsidRPr="00C1598C">
        <w:t>ontacting patients to assess their care at any time or calling a patient to check on services received are both considered to be routine patient contacts, not surveys.</w:t>
      </w:r>
    </w:p>
    <w:p w14:paraId="438D3821" w14:textId="65C005C3" w:rsidR="00DC4658" w:rsidRDefault="00DC4658" w:rsidP="00DC4658">
      <w:pPr>
        <w:pStyle w:val="BodyText"/>
      </w:pPr>
      <w:r>
        <w:t xml:space="preserve">To avoid imposing on patients, CMS strongly encourages practice sites to refrain from conducting other patient surveys from 4 weeks prior to and during the period when the </w:t>
      </w:r>
      <w:r w:rsidR="00AA3E91">
        <w:t>PCF PEC Survey</w:t>
      </w:r>
      <w:r>
        <w:t xml:space="preserve"> is actively surveying. CMS-sponsored surveys are exempt from this guidance. </w:t>
      </w:r>
    </w:p>
    <w:p w14:paraId="1BAF1478" w14:textId="12A9E960" w:rsidR="00DC4658" w:rsidRDefault="00DC4658" w:rsidP="00DC4658">
      <w:pPr>
        <w:pStyle w:val="BodyText"/>
      </w:pPr>
      <w:r>
        <w:t>In addition, CMS strongly encourages practice sites to refrain from conducting census surveys.</w:t>
      </w:r>
      <w:r w:rsidR="000D6E33">
        <w:t xml:space="preserve"> </w:t>
      </w:r>
      <w:r>
        <w:t xml:space="preserve">Census surveys ensure that some respondents are surveyed at least twice and will increase survey burden on respondents, thereby lowering response rates on </w:t>
      </w:r>
      <w:r w:rsidR="00AA3E91">
        <w:t>PCF PEC Survey</w:t>
      </w:r>
      <w:r>
        <w:t xml:space="preserve"> as well as on the practice site’s other survey(s). </w:t>
      </w:r>
    </w:p>
    <w:p w14:paraId="26B10833" w14:textId="77777777" w:rsidR="00DC4658" w:rsidRDefault="00DC4658" w:rsidP="00DC4658">
      <w:pPr>
        <w:pStyle w:val="BodyText"/>
      </w:pPr>
      <w:r>
        <w:t xml:space="preserve">When conducting other surveys, practice sites must follow these rules: </w:t>
      </w:r>
    </w:p>
    <w:p w14:paraId="709466BD" w14:textId="1B6AD20E" w:rsidR="00DC4658" w:rsidRDefault="00DC4658" w:rsidP="00D164E2">
      <w:pPr>
        <w:pStyle w:val="ListBullet"/>
      </w:pPr>
      <w:r>
        <w:t xml:space="preserve">Do not ask patients any additional survey questions that are the same as or similar to those included in the </w:t>
      </w:r>
      <w:r w:rsidR="00AA3E91">
        <w:t>PCF PEC Survey</w:t>
      </w:r>
      <w:r>
        <w:t xml:space="preserve"> questionnaire. (This guidance does not apply to other CMS-sponsored surveys).</w:t>
      </w:r>
    </w:p>
    <w:p w14:paraId="0836552D" w14:textId="6C09362E" w:rsidR="00DC4658" w:rsidRDefault="00DC4658" w:rsidP="00DC4658">
      <w:pPr>
        <w:pStyle w:val="BodyText"/>
      </w:pPr>
      <w:r>
        <w:t xml:space="preserve">Other surveys can include questions that ask for more in-depth information as long as the questions are different from those included in the </w:t>
      </w:r>
      <w:r w:rsidR="00AA3E91">
        <w:t>PCF PEC Survey</w:t>
      </w:r>
      <w:r>
        <w:t>.</w:t>
      </w:r>
    </w:p>
    <w:p w14:paraId="51071C52" w14:textId="6ADC3ACD" w:rsidR="00DC4658" w:rsidRDefault="00AF57A3" w:rsidP="00DC4658">
      <w:pPr>
        <w:pStyle w:val="Heading3"/>
      </w:pPr>
      <w:bookmarkStart w:id="152" w:name="_Toc60672814"/>
      <w:bookmarkStart w:id="153" w:name="_Toc86390512"/>
      <w:r>
        <w:t>3.4.6</w:t>
      </w:r>
      <w:r w:rsidR="00BE4083">
        <w:tab/>
      </w:r>
      <w:r w:rsidR="00DC4658">
        <w:t>Execute Business Associate Agreement (BAA) with Survey Vendor</w:t>
      </w:r>
      <w:bookmarkEnd w:id="152"/>
      <w:bookmarkEnd w:id="153"/>
    </w:p>
    <w:p w14:paraId="18D6522E" w14:textId="77777777" w:rsidR="00DC4658" w:rsidRDefault="00DC4658" w:rsidP="00DC4658">
      <w:pPr>
        <w:pStyle w:val="BodyText"/>
      </w:pPr>
      <w:r>
        <w:t xml:space="preserve">HIPAA allows practices to release patient contact information to their agents for the purpose of public health research. </w:t>
      </w:r>
    </w:p>
    <w:p w14:paraId="711B60C3" w14:textId="7B3AA3CA" w:rsidR="00DC4658" w:rsidRDefault="00DC4658" w:rsidP="00DC4658">
      <w:pPr>
        <w:pStyle w:val="BodyText"/>
      </w:pPr>
      <w:r>
        <w:t xml:space="preserve">Survey vendors will be acting as agents of PCF practices. When a vendor is a Business Associate of a practice site, vendors inherit all of a practice’s HIPAA requirements with regard to data use and safeguarding. Therefore, each practice site must execute a BAA with their survey </w:t>
      </w:r>
      <w:r>
        <w:lastRenderedPageBreak/>
        <w:t xml:space="preserve">vendor. More information about Business Associates can be found here: </w:t>
      </w:r>
      <w:hyperlink r:id="rId45" w:history="1">
        <w:r w:rsidRPr="005F701A">
          <w:rPr>
            <w:rStyle w:val="Hyperlink"/>
          </w:rPr>
          <w:t>https://www.hhs.gov/hipaa/for-professionals/privacy/guidance/business-associates/index.html</w:t>
        </w:r>
      </w:hyperlink>
      <w:r>
        <w:t xml:space="preserve">. An example BAA can be downloaded from here: </w:t>
      </w:r>
      <w:hyperlink r:id="rId46" w:history="1">
        <w:r w:rsidRPr="005F701A">
          <w:rPr>
            <w:rStyle w:val="Hyperlink"/>
          </w:rPr>
          <w:t>https://www.hhs.gov/hipaa/for-professionals/covered-entities/sample-business-associate-agreement-provisions/index.html</w:t>
        </w:r>
      </w:hyperlink>
      <w:r>
        <w:t xml:space="preserve">. </w:t>
      </w:r>
    </w:p>
    <w:p w14:paraId="425BFF91" w14:textId="082E6527" w:rsidR="00DC4658" w:rsidRDefault="47903B2F" w:rsidP="00DC4658">
      <w:pPr>
        <w:pStyle w:val="BodyText"/>
      </w:pPr>
      <w:r>
        <w:t xml:space="preserve">As part of the vendor authorization process, </w:t>
      </w:r>
      <w:r w:rsidR="47CE7929">
        <w:t>e</w:t>
      </w:r>
      <w:r w:rsidR="62371E6E">
        <w:t>ach</w:t>
      </w:r>
      <w:r w:rsidR="00DC4658">
        <w:t xml:space="preserve"> practice site must </w:t>
      </w:r>
      <w:r w:rsidR="005E4970">
        <w:t xml:space="preserve">attest to </w:t>
      </w:r>
      <w:r w:rsidR="00F47A84">
        <w:t>the existence of a BAA with their survey vendor</w:t>
      </w:r>
      <w:r w:rsidR="00A268EC">
        <w:t xml:space="preserve"> on the </w:t>
      </w:r>
      <w:hyperlink r:id="rId47">
        <w:r w:rsidR="00B8631B" w:rsidRPr="4CCC5386">
          <w:rPr>
            <w:rStyle w:val="Hyperlink"/>
          </w:rPr>
          <w:t>PCF PEC</w:t>
        </w:r>
        <w:r w:rsidR="00B8631B">
          <w:rPr>
            <w:rStyle w:val="Hyperlink"/>
          </w:rPr>
          <w:t xml:space="preserve"> </w:t>
        </w:r>
        <w:r w:rsidR="00B8631B" w:rsidRPr="4CCC5386">
          <w:rPr>
            <w:rStyle w:val="Hyperlink"/>
          </w:rPr>
          <w:t>S</w:t>
        </w:r>
        <w:r w:rsidR="00B8631B">
          <w:rPr>
            <w:rStyle w:val="Hyperlink"/>
          </w:rPr>
          <w:t>urvey</w:t>
        </w:r>
        <w:r w:rsidR="00B8631B" w:rsidRPr="4CCC5386">
          <w:rPr>
            <w:rStyle w:val="Hyperlink"/>
          </w:rPr>
          <w:t xml:space="preserve"> web portal</w:t>
        </w:r>
      </w:hyperlink>
      <w:r w:rsidR="00B8631B" w:rsidRPr="004340BD">
        <w:t> </w:t>
      </w:r>
      <w:r w:rsidR="3CCA7143" w:rsidRPr="004340BD">
        <w:rPr>
          <w:noProof/>
        </w:rPr>
        <w:drawing>
          <wp:inline distT="0" distB="0" distL="0" distR="0" wp14:anchorId="071EA19D" wp14:editId="434CAE75">
            <wp:extent cx="95250" cy="95250"/>
            <wp:effectExtent l="0" t="0" r="0" b="0"/>
            <wp:docPr id="2"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A268EC" w:rsidRPr="004340BD">
        <w:t>.</w:t>
      </w:r>
      <w:r w:rsidR="00A268EC">
        <w:t xml:space="preserve"> </w:t>
      </w:r>
      <w:r w:rsidR="00DC4658">
        <w:t xml:space="preserve">CMS will not release a practice site’s sample to their survey vendor unless </w:t>
      </w:r>
      <w:r w:rsidR="00753FD6">
        <w:t>th</w:t>
      </w:r>
      <w:r w:rsidR="2DCCE3EF">
        <w:t>is step</w:t>
      </w:r>
      <w:r w:rsidR="00753FD6">
        <w:t xml:space="preserve"> is completed</w:t>
      </w:r>
      <w:r w:rsidR="00DC4658">
        <w:t>.</w:t>
      </w:r>
      <w:r w:rsidR="003E6445">
        <w:t xml:space="preserve"> CMS reserves the right to </w:t>
      </w:r>
      <w:r w:rsidR="00CB0990">
        <w:t xml:space="preserve">request a copy of the </w:t>
      </w:r>
      <w:r w:rsidR="001D4A2E">
        <w:t xml:space="preserve">executed BAA </w:t>
      </w:r>
      <w:r w:rsidR="06E22705">
        <w:t>from the practice site or survey vendor at any time</w:t>
      </w:r>
      <w:r w:rsidR="613E6C22">
        <w:t xml:space="preserve">. </w:t>
      </w:r>
    </w:p>
    <w:p w14:paraId="6A87F32D" w14:textId="64CA937E" w:rsidR="005517A3" w:rsidRDefault="005517A3" w:rsidP="00DC4658">
      <w:pPr>
        <w:pStyle w:val="BodyText"/>
      </w:pPr>
      <w:r>
        <w:t xml:space="preserve">If at any time a practice site changes survey vendors, they must execute a new BAA with the new vendor and </w:t>
      </w:r>
      <w:r w:rsidR="00AA7041">
        <w:t xml:space="preserve">attest to the existence of a BAA as part of the vendor authorization process. </w:t>
      </w:r>
    </w:p>
    <w:p w14:paraId="435FA4D3" w14:textId="47431781" w:rsidR="003F013A" w:rsidRDefault="003F013A">
      <w:r>
        <w:br w:type="page"/>
      </w:r>
    </w:p>
    <w:p w14:paraId="3533DECF" w14:textId="77777777" w:rsidR="003F013A" w:rsidRDefault="003F013A" w:rsidP="003F013A"/>
    <w:p w14:paraId="21F778E7" w14:textId="77777777" w:rsidR="003F013A" w:rsidRPr="008723AC" w:rsidRDefault="003F013A" w:rsidP="003F013A">
      <w:pPr>
        <w:pStyle w:val="ablank"/>
      </w:pPr>
      <w:r w:rsidRPr="008723AC">
        <w:t xml:space="preserve">[This page </w:t>
      </w:r>
      <w:r>
        <w:t xml:space="preserve">was </w:t>
      </w:r>
      <w:r w:rsidRPr="008723AC">
        <w:t>intentionally left blank]</w:t>
      </w:r>
    </w:p>
    <w:p w14:paraId="73E99C6E" w14:textId="77777777" w:rsidR="003F013A" w:rsidRDefault="003F013A" w:rsidP="009330E0">
      <w:pPr>
        <w:pStyle w:val="BodyText"/>
      </w:pPr>
    </w:p>
    <w:p w14:paraId="5E6838B6" w14:textId="55E4BE26" w:rsidR="00DC4658" w:rsidRPr="00761205" w:rsidRDefault="00DC4658" w:rsidP="009330E0">
      <w:pPr>
        <w:pStyle w:val="BodyText"/>
      </w:pPr>
      <w:r w:rsidRPr="00761205">
        <w:br w:type="page"/>
      </w:r>
    </w:p>
    <w:p w14:paraId="4A8735C4" w14:textId="360991AA" w:rsidR="00DC4658" w:rsidRDefault="00AF57A3" w:rsidP="003F2C45">
      <w:pPr>
        <w:pStyle w:val="Heading1"/>
      </w:pPr>
      <w:bookmarkStart w:id="154" w:name="_Toc57985989"/>
      <w:bookmarkStart w:id="155" w:name="_Toc57986158"/>
      <w:bookmarkStart w:id="156" w:name="_Toc57987050"/>
      <w:bookmarkStart w:id="157" w:name="_Toc57987217"/>
      <w:bookmarkStart w:id="158" w:name="_Toc60672815"/>
      <w:bookmarkStart w:id="159" w:name="_Toc86390513"/>
      <w:bookmarkEnd w:id="154"/>
      <w:bookmarkEnd w:id="155"/>
      <w:bookmarkEnd w:id="156"/>
      <w:bookmarkEnd w:id="157"/>
      <w:r>
        <w:lastRenderedPageBreak/>
        <w:t>Chapter</w:t>
      </w:r>
      <w:r w:rsidR="00B9771F">
        <w:t xml:space="preserve"> 4:</w:t>
      </w:r>
      <w:r w:rsidR="00BE4083">
        <w:tab/>
      </w:r>
      <w:r w:rsidR="00DC4658">
        <w:t>Sampling Protocol</w:t>
      </w:r>
      <w:bookmarkEnd w:id="158"/>
      <w:bookmarkEnd w:id="159"/>
    </w:p>
    <w:p w14:paraId="4026746C" w14:textId="55E61443" w:rsidR="00DC4658" w:rsidRDefault="00B9771F" w:rsidP="003F2C45">
      <w:pPr>
        <w:pStyle w:val="Heading2"/>
      </w:pPr>
      <w:bookmarkStart w:id="160" w:name="_Toc60672816"/>
      <w:bookmarkStart w:id="161" w:name="_Toc86390514"/>
      <w:r>
        <w:t>4.1</w:t>
      </w:r>
      <w:r w:rsidR="00BE4083">
        <w:tab/>
      </w:r>
      <w:r w:rsidR="00DC4658">
        <w:t>Overview</w:t>
      </w:r>
      <w:bookmarkEnd w:id="160"/>
      <w:bookmarkEnd w:id="161"/>
    </w:p>
    <w:p w14:paraId="1E4D335F" w14:textId="760DCD22" w:rsidR="00DC4658" w:rsidRPr="001750A7" w:rsidRDefault="00DC4658" w:rsidP="00DC4658">
      <w:pPr>
        <w:pStyle w:val="BodyText"/>
      </w:pPr>
      <w:r>
        <w:t xml:space="preserve">CMS (through their contractor RTI) is responsible for selecting the patient sample for each PCF practice site. Vendors should be knowledgeable about patient eligibility and CMS’ sample file cleaning, deduplicating, and sample selection procedures. This is described in </w:t>
      </w:r>
      <w:r w:rsidRPr="27CC55B5">
        <w:rPr>
          <w:b/>
          <w:bCs/>
          <w:i/>
          <w:iCs/>
        </w:rPr>
        <w:t xml:space="preserve">Section </w:t>
      </w:r>
      <w:r w:rsidRPr="005E70C4">
        <w:rPr>
          <w:b/>
          <w:bCs/>
          <w:i/>
          <w:iCs/>
        </w:rPr>
        <w:t>3.</w:t>
      </w:r>
      <w:r w:rsidR="001750A7">
        <w:rPr>
          <w:b/>
          <w:bCs/>
          <w:i/>
          <w:iCs/>
        </w:rPr>
        <w:t>2</w:t>
      </w:r>
      <w:r w:rsidRPr="27CC55B5">
        <w:rPr>
          <w:b/>
          <w:bCs/>
          <w:i/>
          <w:iCs/>
        </w:rPr>
        <w:t>.4</w:t>
      </w:r>
      <w:r w:rsidR="001750A7">
        <w:rPr>
          <w:b/>
          <w:bCs/>
          <w:i/>
          <w:iCs/>
        </w:rPr>
        <w:t>,</w:t>
      </w:r>
      <w:r w:rsidRPr="27CC55B5">
        <w:rPr>
          <w:b/>
          <w:bCs/>
          <w:i/>
          <w:iCs/>
        </w:rPr>
        <w:t xml:space="preserve"> Provide </w:t>
      </w:r>
      <w:r w:rsidR="001750A7" w:rsidRPr="27CC55B5">
        <w:rPr>
          <w:b/>
          <w:bCs/>
          <w:i/>
          <w:iCs/>
        </w:rPr>
        <w:t>Survey Vendors</w:t>
      </w:r>
      <w:r w:rsidRPr="27CC55B5">
        <w:rPr>
          <w:b/>
          <w:bCs/>
          <w:i/>
          <w:iCs/>
        </w:rPr>
        <w:t xml:space="preserve"> with </w:t>
      </w:r>
      <w:r w:rsidR="001750A7" w:rsidRPr="27CC55B5">
        <w:rPr>
          <w:b/>
          <w:bCs/>
          <w:i/>
          <w:iCs/>
        </w:rPr>
        <w:t>Sample Files</w:t>
      </w:r>
      <w:r w:rsidRPr="001750A7">
        <w:t>.</w:t>
      </w:r>
    </w:p>
    <w:p w14:paraId="12B878B7" w14:textId="11D467D4" w:rsidR="00DC4658" w:rsidRDefault="000B1C55" w:rsidP="00DC4658">
      <w:pPr>
        <w:pStyle w:val="Heading2"/>
      </w:pPr>
      <w:bookmarkStart w:id="162" w:name="_Toc60672817"/>
      <w:bookmarkStart w:id="163" w:name="_Toc86390515"/>
      <w:r>
        <w:t>4.2</w:t>
      </w:r>
      <w:r w:rsidR="00BE4083">
        <w:tab/>
      </w:r>
      <w:r w:rsidR="00DC4658">
        <w:t xml:space="preserve">CMS </w:t>
      </w:r>
      <w:r w:rsidR="003F2C45">
        <w:t>Prepares Sample Files</w:t>
      </w:r>
      <w:bookmarkEnd w:id="162"/>
      <w:bookmarkEnd w:id="163"/>
      <w:r w:rsidR="00DC4658">
        <w:t xml:space="preserve"> </w:t>
      </w:r>
    </w:p>
    <w:p w14:paraId="49FBB69B" w14:textId="4C2221CC" w:rsidR="00DC4658" w:rsidRDefault="00DC4658" w:rsidP="003F2C45">
      <w:pPr>
        <w:pStyle w:val="BodyText"/>
      </w:pPr>
      <w:r>
        <w:t>CMS is responsible for creating the sample for each PCF practice site based on patient rosters supplied to CMS by the practice sites. The following are specifications practice sites follow when preparing the roster:</w:t>
      </w:r>
    </w:p>
    <w:p w14:paraId="32D24D5C" w14:textId="77777777" w:rsidR="001750A7" w:rsidRPr="007C53D8" w:rsidRDefault="001750A7" w:rsidP="00D164E2">
      <w:pPr>
        <w:pStyle w:val="ListBullet"/>
      </w:pPr>
      <w:r w:rsidRPr="007C53D8">
        <w:t>All payers, self-pay, or no insurance</w:t>
      </w:r>
    </w:p>
    <w:p w14:paraId="48EE85C8" w14:textId="77777777" w:rsidR="001750A7" w:rsidRPr="007C53D8" w:rsidRDefault="001750A7" w:rsidP="00D164E2">
      <w:pPr>
        <w:pStyle w:val="ListBullet"/>
      </w:pPr>
      <w:r w:rsidRPr="007C53D8">
        <w:t>Ages 18 and above</w:t>
      </w:r>
    </w:p>
    <w:p w14:paraId="018F2ED0" w14:textId="77777777" w:rsidR="001750A7" w:rsidRPr="007C53D8" w:rsidRDefault="001750A7" w:rsidP="00D164E2">
      <w:pPr>
        <w:pStyle w:val="ListBullet"/>
      </w:pPr>
      <w:r w:rsidRPr="007C53D8">
        <w:t xml:space="preserve">All patients who had at least one visit. The visit window begins on January 1 of the Performance Year and ends whenever the practice site submits their roster. </w:t>
      </w:r>
    </w:p>
    <w:p w14:paraId="6D039D47" w14:textId="3C77D1EE" w:rsidR="001750A7" w:rsidRPr="00C86EC3" w:rsidRDefault="001750A7" w:rsidP="00C86EC3">
      <w:pPr>
        <w:pStyle w:val="ListBullet2"/>
      </w:pPr>
      <w:r w:rsidRPr="00C86EC3">
        <w:t xml:space="preserve">For example, Performance Year </w:t>
      </w:r>
      <w:r w:rsidR="009728B7" w:rsidRPr="00C86EC3">
        <w:t>2</w:t>
      </w:r>
      <w:r w:rsidRPr="00C86EC3">
        <w:t xml:space="preserve"> shows a typical schedule. The visit window begins January 1, 202</w:t>
      </w:r>
      <w:r w:rsidR="009728B7" w:rsidRPr="00C86EC3">
        <w:t>2</w:t>
      </w:r>
      <w:r w:rsidRPr="00C86EC3">
        <w:t xml:space="preserve"> and practice sites must submit their rosters between </w:t>
      </w:r>
      <w:r w:rsidR="0010477D" w:rsidRPr="00C86EC3">
        <w:t>June</w:t>
      </w:r>
      <w:r w:rsidR="0012027A">
        <w:t> </w:t>
      </w:r>
      <w:r w:rsidR="0010477D" w:rsidRPr="00C86EC3">
        <w:t xml:space="preserve">1 and </w:t>
      </w:r>
      <w:r w:rsidR="00B10E17" w:rsidRPr="00C86EC3">
        <w:t>June</w:t>
      </w:r>
      <w:r w:rsidR="0012027A">
        <w:t> </w:t>
      </w:r>
      <w:r w:rsidR="00B10E17" w:rsidRPr="00C86EC3">
        <w:t>30</w:t>
      </w:r>
      <w:r w:rsidR="00D86DF0" w:rsidRPr="00C86EC3">
        <w:t>, 2022</w:t>
      </w:r>
      <w:r w:rsidRPr="00C86EC3">
        <w:t>.</w:t>
      </w:r>
    </w:p>
    <w:p w14:paraId="3EB5A415" w14:textId="77777777" w:rsidR="001750A7" w:rsidRPr="00C86EC3" w:rsidRDefault="001750A7" w:rsidP="00C86EC3">
      <w:pPr>
        <w:pStyle w:val="ListBullet2"/>
      </w:pPr>
      <w:r w:rsidRPr="00C86EC3">
        <w:t>If the patient had any visit in the window, in-person or telehealth, they are eligible.</w:t>
      </w:r>
    </w:p>
    <w:p w14:paraId="59647F3C" w14:textId="42799499" w:rsidR="001750A7" w:rsidRDefault="001750A7" w:rsidP="00D164E2">
      <w:pPr>
        <w:pStyle w:val="ListBullet"/>
      </w:pPr>
      <w:r>
        <w:t>Exclude as ineligible: patients who are deceased, who reside in nursing homes/skilled nursing facilities, and patients whose addresses are outside the US</w:t>
      </w:r>
      <w:r w:rsidR="00F6771F">
        <w:rPr>
          <w:rStyle w:val="FootnoteReference"/>
        </w:rPr>
        <w:footnoteReference w:id="5"/>
      </w:r>
      <w:r>
        <w:t>.</w:t>
      </w:r>
    </w:p>
    <w:p w14:paraId="7F72172E" w14:textId="77777777" w:rsidR="001750A7" w:rsidRDefault="001750A7" w:rsidP="00D164E2">
      <w:pPr>
        <w:pStyle w:val="ListBullet"/>
      </w:pPr>
      <w:r>
        <w:t xml:space="preserve">People who live in residential care/assisted living facilities are eligible. </w:t>
      </w:r>
    </w:p>
    <w:p w14:paraId="4ED9A82D" w14:textId="1A9C5386" w:rsidR="00DC4658" w:rsidRPr="0081007B" w:rsidRDefault="00DC4658" w:rsidP="003F2C45">
      <w:pPr>
        <w:pStyle w:val="BodyText"/>
      </w:pPr>
      <w:r w:rsidRPr="4CCC5386">
        <w:rPr>
          <w:b/>
          <w:bCs/>
        </w:rPr>
        <w:t xml:space="preserve">Roster cleaning and quality control: </w:t>
      </w:r>
      <w:r>
        <w:t>Before CMS samples, it conducts extensive quality control on the rosters to ensure all data known to be invalid is removed and all known issues are corrected. Practice sites may be asked to repair and resubmit rosters to correct issues and inconsistencies. CMS removes patients whose addresses are outside of the 50 States and the District of Columbia, patients with insufficient information about their names (e.g., patients without a first name or last name or with initials only), insufficient contact information</w:t>
      </w:r>
      <w:r w:rsidR="00D24CB7">
        <w:t xml:space="preserve"> to attempt the survey</w:t>
      </w:r>
      <w:r>
        <w:t xml:space="preserve"> (e.g., patients must have a complete address), and any ineligible patients (under age 18). </w:t>
      </w:r>
      <w:r w:rsidR="6C779D6D">
        <w:t>CMS will also remove any patient flagged by the practice as</w:t>
      </w:r>
      <w:r w:rsidR="004A5A3F">
        <w:t xml:space="preserve"> deceased and </w:t>
      </w:r>
      <w:r w:rsidR="6C779D6D">
        <w:t xml:space="preserve">“Do Not Contact.” </w:t>
      </w:r>
      <w:r>
        <w:t>CMS also searches for duplicated patients within a practice site and across practice sites.</w:t>
      </w:r>
      <w:r w:rsidR="000D6E33">
        <w:t xml:space="preserve"> </w:t>
      </w:r>
      <w:r>
        <w:t xml:space="preserve">In the event of patients duplicated across practice sites, the patient is assigned to the </w:t>
      </w:r>
      <w:r>
        <w:lastRenderedPageBreak/>
        <w:t>practice site nearer to their home, but if both practice sites are near the patient’s home the patient is assigned to the practice site with the more recent visit.</w:t>
      </w:r>
    </w:p>
    <w:p w14:paraId="4B5EA6BB" w14:textId="29DD90CC" w:rsidR="00DC4658" w:rsidRPr="0064512A" w:rsidRDefault="00DC4658" w:rsidP="003F2C45">
      <w:pPr>
        <w:pStyle w:val="BodyText"/>
        <w:rPr>
          <w:b/>
          <w:bCs/>
        </w:rPr>
      </w:pPr>
      <w:r w:rsidRPr="007E4ACA">
        <w:rPr>
          <w:b/>
          <w:bCs/>
        </w:rPr>
        <w:t>Sampling</w:t>
      </w:r>
      <w:r w:rsidR="001750A7">
        <w:rPr>
          <w:b/>
          <w:bCs/>
        </w:rPr>
        <w:t>:</w:t>
      </w:r>
      <w:r>
        <w:rPr>
          <w:b/>
          <w:bCs/>
        </w:rPr>
        <w:t xml:space="preserve"> </w:t>
      </w:r>
      <w:r>
        <w:t xml:space="preserve">When all cleaning and quality control is complete, CMS will select a systematic random sample of patients from each practice site, commensurate with practice site size, as shown in </w:t>
      </w:r>
      <w:r>
        <w:rPr>
          <w:b/>
          <w:bCs/>
          <w:i/>
          <w:iCs/>
        </w:rPr>
        <w:t>Exhibit 4-1</w:t>
      </w:r>
      <w:r>
        <w:t xml:space="preserve"> below. </w:t>
      </w:r>
    </w:p>
    <w:p w14:paraId="092F2DA0" w14:textId="175DA8C0" w:rsidR="00DC4658" w:rsidRPr="00E45F97" w:rsidRDefault="00DC4658" w:rsidP="00E45F97">
      <w:pPr>
        <w:pStyle w:val="Table-title"/>
      </w:pPr>
      <w:bookmarkStart w:id="164" w:name="_Toc89795242"/>
      <w:r w:rsidRPr="00E45F97">
        <w:t>Exhibit 4-1</w:t>
      </w:r>
      <w:r w:rsidR="00E45F97" w:rsidRPr="00E45F97">
        <w:tab/>
      </w:r>
      <w:r w:rsidR="003F2C45" w:rsidRPr="00E45F97">
        <w:br/>
      </w:r>
      <w:r w:rsidRPr="00E45F97">
        <w:t>Number of Patients CMS will sample, By Practice site Size Strata</w:t>
      </w:r>
      <w:bookmarkEnd w:id="164"/>
    </w:p>
    <w:tbl>
      <w:tblPr>
        <w:tblStyle w:val="CPC"/>
        <w:tblW w:w="5000" w:type="pct"/>
        <w:tblLook w:val="0420" w:firstRow="1" w:lastRow="0" w:firstColumn="0" w:lastColumn="0" w:noHBand="0" w:noVBand="1"/>
      </w:tblPr>
      <w:tblGrid>
        <w:gridCol w:w="2337"/>
        <w:gridCol w:w="3507"/>
        <w:gridCol w:w="3506"/>
      </w:tblGrid>
      <w:tr w:rsidR="00DC4658" w:rsidRPr="00810988" w14:paraId="39C4887B" w14:textId="77777777" w:rsidTr="003F2C45">
        <w:trPr>
          <w:cnfStyle w:val="100000000000" w:firstRow="1" w:lastRow="0" w:firstColumn="0" w:lastColumn="0" w:oddVBand="0" w:evenVBand="0" w:oddHBand="0" w:evenHBand="0" w:firstRowFirstColumn="0" w:firstRowLastColumn="0" w:lastRowFirstColumn="0" w:lastRowLastColumn="0"/>
          <w:trHeight w:val="254"/>
          <w:tblHeader/>
        </w:trPr>
        <w:tc>
          <w:tcPr>
            <w:tcW w:w="1249" w:type="pct"/>
            <w:vAlign w:val="bottom"/>
          </w:tcPr>
          <w:p w14:paraId="71F616DC" w14:textId="7B908286" w:rsidR="00DC4658" w:rsidRPr="00F32C8E" w:rsidRDefault="00DC4658" w:rsidP="003F2C45">
            <w:pPr>
              <w:pStyle w:val="Table-header"/>
            </w:pPr>
            <w:r w:rsidRPr="00F32C8E">
              <w:t>Providers in</w:t>
            </w:r>
            <w:r w:rsidR="000D6E33">
              <w:t xml:space="preserve"> </w:t>
            </w:r>
            <w:r>
              <w:t xml:space="preserve">Practice </w:t>
            </w:r>
            <w:r w:rsidR="003F2C45">
              <w:t>Site</w:t>
            </w:r>
          </w:p>
        </w:tc>
        <w:tc>
          <w:tcPr>
            <w:tcW w:w="1875" w:type="pct"/>
            <w:vAlign w:val="bottom"/>
          </w:tcPr>
          <w:p w14:paraId="08D7D78F" w14:textId="77777777" w:rsidR="00DC4658" w:rsidRPr="00F32C8E" w:rsidRDefault="00DC4658" w:rsidP="003F2C45">
            <w:pPr>
              <w:pStyle w:val="Table-header"/>
            </w:pPr>
            <w:r w:rsidRPr="00F32C8E">
              <w:t>Patients CMS will Sample</w:t>
            </w:r>
          </w:p>
        </w:tc>
        <w:tc>
          <w:tcPr>
            <w:tcW w:w="1875" w:type="pct"/>
            <w:vAlign w:val="bottom"/>
          </w:tcPr>
          <w:p w14:paraId="5B753023" w14:textId="553007A2" w:rsidR="00DC4658" w:rsidRPr="00F32C8E" w:rsidRDefault="00DC4658" w:rsidP="003F2C45">
            <w:pPr>
              <w:pStyle w:val="Table-header"/>
            </w:pPr>
            <w:r>
              <w:t xml:space="preserve">Target </w:t>
            </w:r>
            <w:r w:rsidR="003F2C45">
              <w:t xml:space="preserve">Number </w:t>
            </w:r>
            <w:r>
              <w:t xml:space="preserve">of </w:t>
            </w:r>
            <w:r w:rsidR="003F2C45">
              <w:t>Completed Surveys</w:t>
            </w:r>
          </w:p>
        </w:tc>
      </w:tr>
      <w:tr w:rsidR="00DC4658" w:rsidRPr="00810988" w14:paraId="7ED81541" w14:textId="77777777" w:rsidTr="003F2C45">
        <w:trPr>
          <w:cnfStyle w:val="000000100000" w:firstRow="0" w:lastRow="0" w:firstColumn="0" w:lastColumn="0" w:oddVBand="0" w:evenVBand="0" w:oddHBand="1" w:evenHBand="0" w:firstRowFirstColumn="0" w:firstRowLastColumn="0" w:lastRowFirstColumn="0" w:lastRowLastColumn="0"/>
          <w:trHeight w:val="132"/>
        </w:trPr>
        <w:tc>
          <w:tcPr>
            <w:tcW w:w="1249" w:type="pct"/>
          </w:tcPr>
          <w:p w14:paraId="43B4A163" w14:textId="77777777" w:rsidR="00DC4658" w:rsidRPr="00F32C8E" w:rsidRDefault="00DC4658" w:rsidP="003F2C45">
            <w:pPr>
              <w:pStyle w:val="Table-text"/>
              <w:jc w:val="center"/>
            </w:pPr>
            <w:r w:rsidRPr="00F32C8E">
              <w:t>1</w:t>
            </w:r>
          </w:p>
        </w:tc>
        <w:tc>
          <w:tcPr>
            <w:tcW w:w="1875" w:type="pct"/>
          </w:tcPr>
          <w:p w14:paraId="03A0307B" w14:textId="77777777" w:rsidR="00DC4658" w:rsidRPr="00F32C8E" w:rsidRDefault="00DC4658" w:rsidP="003F2C45">
            <w:pPr>
              <w:pStyle w:val="Table-text"/>
              <w:jc w:val="center"/>
            </w:pPr>
            <w:r w:rsidRPr="00F32C8E">
              <w:t>296</w:t>
            </w:r>
          </w:p>
        </w:tc>
        <w:tc>
          <w:tcPr>
            <w:tcW w:w="1875" w:type="pct"/>
          </w:tcPr>
          <w:p w14:paraId="3370862C" w14:textId="77777777" w:rsidR="00DC4658" w:rsidRPr="00F32C8E" w:rsidRDefault="00DC4658" w:rsidP="003F2C45">
            <w:pPr>
              <w:pStyle w:val="Table-text"/>
              <w:jc w:val="center"/>
            </w:pPr>
            <w:r>
              <w:t>105</w:t>
            </w:r>
          </w:p>
        </w:tc>
      </w:tr>
      <w:tr w:rsidR="00DC4658" w:rsidRPr="00810988" w14:paraId="1723F9D3" w14:textId="77777777" w:rsidTr="003F2C45">
        <w:trPr>
          <w:trHeight w:val="132"/>
        </w:trPr>
        <w:tc>
          <w:tcPr>
            <w:tcW w:w="1249" w:type="pct"/>
          </w:tcPr>
          <w:p w14:paraId="42B4658F" w14:textId="77777777" w:rsidR="00DC4658" w:rsidRPr="00F32C8E" w:rsidRDefault="00DC4658" w:rsidP="003F2C45">
            <w:pPr>
              <w:pStyle w:val="Table-text"/>
              <w:jc w:val="center"/>
            </w:pPr>
            <w:r w:rsidRPr="00F32C8E">
              <w:t>2</w:t>
            </w:r>
          </w:p>
        </w:tc>
        <w:tc>
          <w:tcPr>
            <w:tcW w:w="1875" w:type="pct"/>
          </w:tcPr>
          <w:p w14:paraId="1DA8FE09" w14:textId="77777777" w:rsidR="00DC4658" w:rsidRPr="00F32C8E" w:rsidRDefault="00DC4658" w:rsidP="003F2C45">
            <w:pPr>
              <w:pStyle w:val="Table-text"/>
              <w:jc w:val="center"/>
            </w:pPr>
            <w:r>
              <w:t>350</w:t>
            </w:r>
          </w:p>
        </w:tc>
        <w:tc>
          <w:tcPr>
            <w:tcW w:w="1875" w:type="pct"/>
          </w:tcPr>
          <w:p w14:paraId="77266600" w14:textId="77777777" w:rsidR="00DC4658" w:rsidRPr="00F32C8E" w:rsidRDefault="00DC4658" w:rsidP="003F2C45">
            <w:pPr>
              <w:pStyle w:val="Table-text"/>
              <w:jc w:val="center"/>
            </w:pPr>
            <w:r w:rsidRPr="1D639543">
              <w:t>124</w:t>
            </w:r>
          </w:p>
        </w:tc>
      </w:tr>
      <w:tr w:rsidR="00DC4658" w:rsidRPr="00810988" w14:paraId="3F624EFD" w14:textId="77777777" w:rsidTr="003F2C45">
        <w:trPr>
          <w:cnfStyle w:val="000000100000" w:firstRow="0" w:lastRow="0" w:firstColumn="0" w:lastColumn="0" w:oddVBand="0" w:evenVBand="0" w:oddHBand="1" w:evenHBand="0" w:firstRowFirstColumn="0" w:firstRowLastColumn="0" w:lastRowFirstColumn="0" w:lastRowLastColumn="0"/>
          <w:trHeight w:val="132"/>
        </w:trPr>
        <w:tc>
          <w:tcPr>
            <w:tcW w:w="1249" w:type="pct"/>
          </w:tcPr>
          <w:p w14:paraId="5A33D5D0" w14:textId="77777777" w:rsidR="00DC4658" w:rsidRPr="00F32C8E" w:rsidRDefault="00DC4658" w:rsidP="003F2C45">
            <w:pPr>
              <w:pStyle w:val="Table-text"/>
              <w:jc w:val="center"/>
            </w:pPr>
            <w:r w:rsidRPr="00F32C8E">
              <w:t>3</w:t>
            </w:r>
          </w:p>
        </w:tc>
        <w:tc>
          <w:tcPr>
            <w:tcW w:w="1875" w:type="pct"/>
          </w:tcPr>
          <w:p w14:paraId="119E7551" w14:textId="77777777" w:rsidR="00DC4658" w:rsidRPr="00F32C8E" w:rsidRDefault="00DC4658" w:rsidP="003F2C45">
            <w:pPr>
              <w:pStyle w:val="Table-text"/>
              <w:jc w:val="center"/>
            </w:pPr>
            <w:r>
              <w:t>450</w:t>
            </w:r>
          </w:p>
        </w:tc>
        <w:tc>
          <w:tcPr>
            <w:tcW w:w="1875" w:type="pct"/>
          </w:tcPr>
          <w:p w14:paraId="0707555C" w14:textId="77777777" w:rsidR="00DC4658" w:rsidRPr="00F32C8E" w:rsidRDefault="00DC4658" w:rsidP="003F2C45">
            <w:pPr>
              <w:pStyle w:val="Table-text"/>
              <w:jc w:val="center"/>
            </w:pPr>
            <w:r w:rsidRPr="5EC94C29">
              <w:t>159</w:t>
            </w:r>
          </w:p>
        </w:tc>
      </w:tr>
      <w:tr w:rsidR="00DC4658" w:rsidRPr="00810988" w14:paraId="0C23170B" w14:textId="77777777" w:rsidTr="003F2C45">
        <w:trPr>
          <w:trHeight w:val="132"/>
        </w:trPr>
        <w:tc>
          <w:tcPr>
            <w:tcW w:w="1249" w:type="pct"/>
          </w:tcPr>
          <w:p w14:paraId="397D0BF7" w14:textId="77777777" w:rsidR="00DC4658" w:rsidRPr="00F32C8E" w:rsidRDefault="00DC4658" w:rsidP="003F2C45">
            <w:pPr>
              <w:pStyle w:val="Table-text"/>
              <w:jc w:val="center"/>
            </w:pPr>
            <w:r w:rsidRPr="00F32C8E">
              <w:t>4–9</w:t>
            </w:r>
          </w:p>
        </w:tc>
        <w:tc>
          <w:tcPr>
            <w:tcW w:w="1875" w:type="pct"/>
          </w:tcPr>
          <w:p w14:paraId="0D40C439" w14:textId="77777777" w:rsidR="00DC4658" w:rsidRPr="00F32C8E" w:rsidRDefault="00DC4658" w:rsidP="003F2C45">
            <w:pPr>
              <w:pStyle w:val="Table-text"/>
              <w:jc w:val="center"/>
            </w:pPr>
            <w:r>
              <w:t>500</w:t>
            </w:r>
          </w:p>
        </w:tc>
        <w:tc>
          <w:tcPr>
            <w:tcW w:w="1875" w:type="pct"/>
          </w:tcPr>
          <w:p w14:paraId="08B468BF" w14:textId="77777777" w:rsidR="00DC4658" w:rsidRPr="00F32C8E" w:rsidRDefault="00DC4658" w:rsidP="003F2C45">
            <w:pPr>
              <w:pStyle w:val="Table-text"/>
              <w:jc w:val="center"/>
            </w:pPr>
            <w:r w:rsidRPr="5EC94C29">
              <w:t>177</w:t>
            </w:r>
          </w:p>
        </w:tc>
      </w:tr>
      <w:tr w:rsidR="00DC4658" w:rsidRPr="00810988" w14:paraId="58E1404E" w14:textId="77777777" w:rsidTr="003F2C45">
        <w:trPr>
          <w:cnfStyle w:val="000000100000" w:firstRow="0" w:lastRow="0" w:firstColumn="0" w:lastColumn="0" w:oddVBand="0" w:evenVBand="0" w:oddHBand="1" w:evenHBand="0" w:firstRowFirstColumn="0" w:firstRowLastColumn="0" w:lastRowFirstColumn="0" w:lastRowLastColumn="0"/>
          <w:trHeight w:val="132"/>
        </w:trPr>
        <w:tc>
          <w:tcPr>
            <w:tcW w:w="1249" w:type="pct"/>
          </w:tcPr>
          <w:p w14:paraId="3937C88E" w14:textId="77777777" w:rsidR="00DC4658" w:rsidRPr="00F32C8E" w:rsidRDefault="00DC4658" w:rsidP="003F2C45">
            <w:pPr>
              <w:pStyle w:val="Table-text"/>
              <w:jc w:val="center"/>
            </w:pPr>
            <w:r w:rsidRPr="00F32C8E">
              <w:t>10–13</w:t>
            </w:r>
          </w:p>
        </w:tc>
        <w:tc>
          <w:tcPr>
            <w:tcW w:w="1875" w:type="pct"/>
          </w:tcPr>
          <w:p w14:paraId="2C15B4F9" w14:textId="77777777" w:rsidR="00DC4658" w:rsidRPr="00F32C8E" w:rsidRDefault="00DC4658" w:rsidP="003F2C45">
            <w:pPr>
              <w:pStyle w:val="Table-text"/>
              <w:jc w:val="center"/>
            </w:pPr>
            <w:r>
              <w:t>550</w:t>
            </w:r>
          </w:p>
        </w:tc>
        <w:tc>
          <w:tcPr>
            <w:tcW w:w="1875" w:type="pct"/>
          </w:tcPr>
          <w:p w14:paraId="57CC6F93" w14:textId="77777777" w:rsidR="00DC4658" w:rsidRPr="00F32C8E" w:rsidRDefault="00DC4658" w:rsidP="003F2C45">
            <w:pPr>
              <w:pStyle w:val="Table-text"/>
              <w:jc w:val="center"/>
            </w:pPr>
            <w:r w:rsidRPr="5EC94C29">
              <w:t>195</w:t>
            </w:r>
          </w:p>
        </w:tc>
      </w:tr>
      <w:tr w:rsidR="00DC4658" w:rsidRPr="00810988" w14:paraId="6E1C59CC" w14:textId="77777777" w:rsidTr="003F2C45">
        <w:trPr>
          <w:trHeight w:val="80"/>
        </w:trPr>
        <w:tc>
          <w:tcPr>
            <w:tcW w:w="1249" w:type="pct"/>
          </w:tcPr>
          <w:p w14:paraId="546CCB5F" w14:textId="77777777" w:rsidR="00DC4658" w:rsidRPr="00F32C8E" w:rsidRDefault="00DC4658" w:rsidP="003F2C45">
            <w:pPr>
              <w:pStyle w:val="Table-text"/>
              <w:jc w:val="center"/>
            </w:pPr>
            <w:r w:rsidRPr="00F32C8E">
              <w:t>14–19</w:t>
            </w:r>
          </w:p>
        </w:tc>
        <w:tc>
          <w:tcPr>
            <w:tcW w:w="1875" w:type="pct"/>
          </w:tcPr>
          <w:p w14:paraId="6CC2EFF3" w14:textId="77777777" w:rsidR="00DC4658" w:rsidRPr="00F32C8E" w:rsidRDefault="00DC4658" w:rsidP="003F2C45">
            <w:pPr>
              <w:pStyle w:val="Table-text"/>
              <w:jc w:val="center"/>
            </w:pPr>
            <w:r>
              <w:t>650</w:t>
            </w:r>
          </w:p>
        </w:tc>
        <w:tc>
          <w:tcPr>
            <w:tcW w:w="1875" w:type="pct"/>
          </w:tcPr>
          <w:p w14:paraId="0D7C2176" w14:textId="77777777" w:rsidR="00DC4658" w:rsidRPr="00F32C8E" w:rsidRDefault="00DC4658" w:rsidP="003F2C45">
            <w:pPr>
              <w:pStyle w:val="Table-text"/>
              <w:jc w:val="center"/>
            </w:pPr>
            <w:r w:rsidRPr="5EC94C29">
              <w:t>230</w:t>
            </w:r>
          </w:p>
        </w:tc>
      </w:tr>
      <w:tr w:rsidR="00DC4658" w:rsidRPr="00810988" w14:paraId="5C5C4C3C" w14:textId="77777777" w:rsidTr="003F2C45">
        <w:trPr>
          <w:cnfStyle w:val="000000100000" w:firstRow="0" w:lastRow="0" w:firstColumn="0" w:lastColumn="0" w:oddVBand="0" w:evenVBand="0" w:oddHBand="1" w:evenHBand="0" w:firstRowFirstColumn="0" w:firstRowLastColumn="0" w:lastRowFirstColumn="0" w:lastRowLastColumn="0"/>
          <w:trHeight w:val="132"/>
        </w:trPr>
        <w:tc>
          <w:tcPr>
            <w:tcW w:w="1249" w:type="pct"/>
          </w:tcPr>
          <w:p w14:paraId="50ADCE36" w14:textId="77777777" w:rsidR="00DC4658" w:rsidRPr="00F32C8E" w:rsidRDefault="00DC4658" w:rsidP="003F2C45">
            <w:pPr>
              <w:pStyle w:val="Table-text"/>
              <w:jc w:val="center"/>
            </w:pPr>
            <w:r w:rsidRPr="00F32C8E">
              <w:t>20 or more</w:t>
            </w:r>
          </w:p>
        </w:tc>
        <w:tc>
          <w:tcPr>
            <w:tcW w:w="1875" w:type="pct"/>
          </w:tcPr>
          <w:p w14:paraId="36CCC50F" w14:textId="77777777" w:rsidR="00DC4658" w:rsidRPr="00F32C8E" w:rsidRDefault="00DC4658" w:rsidP="003F2C45">
            <w:pPr>
              <w:pStyle w:val="Table-text"/>
              <w:jc w:val="center"/>
            </w:pPr>
            <w:r>
              <w:t>800</w:t>
            </w:r>
          </w:p>
        </w:tc>
        <w:tc>
          <w:tcPr>
            <w:tcW w:w="1875" w:type="pct"/>
          </w:tcPr>
          <w:p w14:paraId="68B0A950" w14:textId="77777777" w:rsidR="00DC4658" w:rsidRPr="00F32C8E" w:rsidRDefault="00DC4658" w:rsidP="003F2C45">
            <w:pPr>
              <w:pStyle w:val="Table-text"/>
              <w:jc w:val="center"/>
            </w:pPr>
            <w:r w:rsidRPr="5EC94C29">
              <w:t>284</w:t>
            </w:r>
          </w:p>
        </w:tc>
      </w:tr>
    </w:tbl>
    <w:p w14:paraId="35282B51" w14:textId="7A3CFBE4" w:rsidR="00DC4658" w:rsidRDefault="00DC4658" w:rsidP="003F2C45">
      <w:pPr>
        <w:pStyle w:val="table-note"/>
      </w:pPr>
      <w:r>
        <w:t>If there is a practice site with an insufficient number of eligible patients to sample, CMS will select a census. The target number of completed surveys are based on a reliability criterion recommended by the CAHPS Consortium for quality reporting programs like PCF. Based on similar experience, we expect an average response rate of 35.5%, PCF-wide.</w:t>
      </w:r>
    </w:p>
    <w:p w14:paraId="1FD40777" w14:textId="3BEFF591" w:rsidR="00DC4658" w:rsidRPr="003F2C45" w:rsidRDefault="000B1C55" w:rsidP="003F2C45">
      <w:pPr>
        <w:pStyle w:val="Heading2"/>
      </w:pPr>
      <w:bookmarkStart w:id="165" w:name="_Toc60672818"/>
      <w:bookmarkStart w:id="166" w:name="_Toc86390516"/>
      <w:r>
        <w:t>4.3</w:t>
      </w:r>
      <w:r w:rsidR="00BE4083">
        <w:tab/>
      </w:r>
      <w:r w:rsidR="00DC4658" w:rsidRPr="003F2C45">
        <w:t xml:space="preserve">Vendors </w:t>
      </w:r>
      <w:r w:rsidR="003F2C45" w:rsidRPr="003F2C45">
        <w:t>Download Sample</w:t>
      </w:r>
      <w:r w:rsidR="00DC4658" w:rsidRPr="003F2C45">
        <w:t xml:space="preserve"> for </w:t>
      </w:r>
      <w:r w:rsidR="003F2C45" w:rsidRPr="003F2C45">
        <w:t>Practice Site</w:t>
      </w:r>
      <w:r w:rsidR="00DC4658" w:rsidRPr="003F2C45">
        <w:t>(s)</w:t>
      </w:r>
      <w:bookmarkEnd w:id="165"/>
      <w:bookmarkEnd w:id="166"/>
      <w:r w:rsidR="00DC4658" w:rsidRPr="003F2C45">
        <w:t xml:space="preserve"> </w:t>
      </w:r>
    </w:p>
    <w:p w14:paraId="242F337A" w14:textId="33B7CC8C" w:rsidR="00DC4658" w:rsidRPr="00706233" w:rsidRDefault="00DC4658" w:rsidP="003F2C45">
      <w:pPr>
        <w:pStyle w:val="BodyText"/>
      </w:pPr>
      <w:r>
        <w:t xml:space="preserve">Approximately 2 weeks before the data collection period begins, the sample files will be available to vendors to download via a secured link on the </w:t>
      </w:r>
      <w:hyperlink r:id="rId48">
        <w:r w:rsidRPr="195C7B95">
          <w:rPr>
            <w:rStyle w:val="Hyperlink"/>
          </w:rPr>
          <w:t>PCF PEC</w:t>
        </w:r>
        <w:r w:rsidR="00052BBD">
          <w:rPr>
            <w:rStyle w:val="Hyperlink"/>
          </w:rPr>
          <w:t xml:space="preserve"> </w:t>
        </w:r>
        <w:r w:rsidRPr="195C7B95">
          <w:rPr>
            <w:rStyle w:val="Hyperlink"/>
          </w:rPr>
          <w:t>S</w:t>
        </w:r>
        <w:r w:rsidR="00052BBD">
          <w:rPr>
            <w:rStyle w:val="Hyperlink"/>
          </w:rPr>
          <w:t>urvey</w:t>
        </w:r>
        <w:r w:rsidRPr="195C7B95">
          <w:rPr>
            <w:rStyle w:val="Hyperlink"/>
          </w:rPr>
          <w:t xml:space="preserve"> web portal</w:t>
        </w:r>
      </w:hyperlink>
      <w:r w:rsidR="003F2C45" w:rsidRPr="004340BD">
        <w:t> </w:t>
      </w:r>
      <w:r w:rsidR="003F2C45" w:rsidRPr="004340BD">
        <w:rPr>
          <w:noProof/>
        </w:rPr>
        <w:drawing>
          <wp:inline distT="0" distB="0" distL="0" distR="0" wp14:anchorId="0B357B13" wp14:editId="1DBF3E4D">
            <wp:extent cx="95250" cy="95250"/>
            <wp:effectExtent l="0" t="0" r="0" b="0"/>
            <wp:docPr id="1397297001" name="Graphic 139729700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t xml:space="preserve"> An email will be sent to all fully approved survey vendors </w:t>
      </w:r>
      <w:r w:rsidR="0090289D">
        <w:t>with clients</w:t>
      </w:r>
      <w:r>
        <w:t xml:space="preserve"> alerting them that the sample for their PCF practice site clients is available to be downloaded</w:t>
      </w:r>
      <w:r w:rsidR="002F414A">
        <w:t xml:space="preserve"> with a link to the sample file and a password to open the encrypted file</w:t>
      </w:r>
      <w:r>
        <w:t>.</w:t>
      </w:r>
      <w:r w:rsidR="002A1CC2">
        <w:t xml:space="preserve"> </w:t>
      </w:r>
      <w:r w:rsidR="002A1CC2" w:rsidRPr="00B86888">
        <w:t>Due to CMS rules regarding data security, only the registered vendor point of contact can receive this email notification.</w:t>
      </w:r>
      <w:r>
        <w:t xml:space="preserve"> CMS will not release a sample file for a practice site until that practice site has authorized the vendor on the </w:t>
      </w:r>
      <w:r w:rsidR="00AA3E91">
        <w:t>PCF PEC Survey</w:t>
      </w:r>
      <w:r>
        <w:t xml:space="preserve"> web portal</w:t>
      </w:r>
      <w:r w:rsidR="003B642D">
        <w:t>.</w:t>
      </w:r>
    </w:p>
    <w:p w14:paraId="41D6A197" w14:textId="101474B2" w:rsidR="00DC4658" w:rsidRPr="00706233" w:rsidRDefault="00DC4658" w:rsidP="00DC4658">
      <w:pPr>
        <w:pStyle w:val="BodyText"/>
      </w:pPr>
      <w:r w:rsidRPr="00706233">
        <w:t xml:space="preserve">Survey vendors will be required to download the sample file within 2 business days after the sample files are made available on the </w:t>
      </w:r>
      <w:hyperlink r:id="rId49"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00400F" w:rsidRPr="004340BD">
        <w:t> </w:t>
      </w:r>
      <w:r w:rsidR="0000400F" w:rsidRPr="004340BD">
        <w:rPr>
          <w:noProof/>
        </w:rPr>
        <w:drawing>
          <wp:inline distT="0" distB="0" distL="0" distR="0" wp14:anchorId="2F8D59C4" wp14:editId="5CB9716B">
            <wp:extent cx="95250" cy="95250"/>
            <wp:effectExtent l="0" t="0" r="0" b="0"/>
            <wp:docPr id="1397297003" name="Graphic 139729700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 xml:space="preserve">. </w:t>
      </w:r>
      <w:r w:rsidRPr="00706233">
        <w:t xml:space="preserve">A schedule showing the vendor authorization date, sample file distribution date, the date by which survey vendors must download the sample file, and the data submission deadline will be posted on the </w:t>
      </w:r>
      <w:hyperlink r:id="rId50"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3F2C45" w:rsidRPr="004340BD">
        <w:t> </w:t>
      </w:r>
      <w:r w:rsidR="003F2C45" w:rsidRPr="004340BD">
        <w:rPr>
          <w:noProof/>
        </w:rPr>
        <w:drawing>
          <wp:inline distT="0" distB="0" distL="0" distR="0" wp14:anchorId="5EE9EAC5" wp14:editId="4EE06467">
            <wp:extent cx="95250" cy="95250"/>
            <wp:effectExtent l="0" t="0" r="0" b="0"/>
            <wp:docPr id="1397297002" name="Graphic 139729700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w:t>
      </w:r>
      <w:r w:rsidRPr="00706233">
        <w:t>well in advance of the deadlines.</w:t>
      </w:r>
    </w:p>
    <w:p w14:paraId="15F11A38" w14:textId="37B9027B" w:rsidR="003B642D" w:rsidRDefault="00DC4658" w:rsidP="00DC4658">
      <w:pPr>
        <w:pStyle w:val="BodyText"/>
      </w:pPr>
      <w:r w:rsidRPr="00706233">
        <w:t xml:space="preserve">Once sample files are available, survey vendors will use their credentials to log into the secure links on the web portal and follow the download instructions that will be posted to retrieve their sample files. </w:t>
      </w:r>
    </w:p>
    <w:p w14:paraId="24020BE8" w14:textId="4FA0FB41" w:rsidR="003D06A5" w:rsidRDefault="003B642D" w:rsidP="00DC4658">
      <w:pPr>
        <w:pStyle w:val="BodyText"/>
      </w:pPr>
      <w:r>
        <w:rPr>
          <w:noProof/>
        </w:rPr>
        <w:lastRenderedPageBreak/>
        <mc:AlternateContent>
          <mc:Choice Requires="wps">
            <w:drawing>
              <wp:anchor distT="0" distB="0" distL="114300" distR="114300" simplePos="0" relativeHeight="251658244" behindDoc="0" locked="0" layoutInCell="1" allowOverlap="1" wp14:anchorId="1CD7CE64" wp14:editId="51DF24B4">
                <wp:simplePos x="0" y="0"/>
                <wp:positionH relativeFrom="column">
                  <wp:posOffset>4743450</wp:posOffset>
                </wp:positionH>
                <wp:positionV relativeFrom="paragraph">
                  <wp:posOffset>0</wp:posOffset>
                </wp:positionV>
                <wp:extent cx="409575" cy="238125"/>
                <wp:effectExtent l="0" t="0" r="28575" b="28575"/>
                <wp:wrapNone/>
                <wp:docPr id="1927308728"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847C70" id="Oval 12" o:spid="_x0000_s1026" alt="&quot;&quot;" style="position:absolute;margin-left:373.5pt;margin-top:0;width:32.25pt;height:18.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" filled="f" strokecolor="red" strokeweight="2pt"/>
            </w:pict>
          </mc:Fallback>
        </mc:AlternateContent>
      </w:r>
      <w:r w:rsidR="70A49F06">
        <w:rPr>
          <w:noProof/>
        </w:rPr>
        <w:drawing>
          <wp:inline distT="0" distB="0" distL="0" distR="0" wp14:anchorId="202C3BF0" wp14:editId="0A772A8A">
            <wp:extent cx="5215888" cy="3021496"/>
            <wp:effectExtent l="0" t="0" r="4445" b="7620"/>
            <wp:docPr id="7" name="Picture 7" descr="PCF PECS home page with login button circled. Login button is in the top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CF PECS home page with login button circled. Login button is in the top right hand corner. "/>
                    <pic:cNvPicPr/>
                  </pic:nvPicPr>
                  <pic:blipFill>
                    <a:blip r:embed="rId51">
                      <a:extLst>
                        <a:ext uri="{53640926-AAD7-44D8-BBD7-CCE9431645EC}">
                          <a14:shadowObscured xmlns:arto="http://schemas.microsoft.com/office/word/2006/arto" xmlns:a14="http://schemas.microsoft.com/office/drawing/2010/main" xmlns:dgm="http://schemas.openxmlformats.org/drawingml/2006/diagram" xmlns:a16="http://schemas.microsoft.com/office/drawing/2014/main" xmlns:asvg="http://schemas.microsoft.com/office/drawing/2016/SVG/main" xmlns:adec="http://schemas.microsoft.com/office/drawing/2017/decorative" xmlns:w="http://schemas.openxmlformats.org/wordprocessingml/2006/main" xmlns:w10="urn:schemas-microsoft-com:office:word" xmlns:v="urn:schemas-microsoft-com:vml" xmlns:o="urn:schemas-microsoft-com:office:office" xmlns=""/>
                        </a:ext>
                      </a:extLst>
                    </a:blip>
                    <a:srcRect l="57393" t="9865" r="8327" b="26831"/>
                    <a:stretch>
                      <a:fillRect/>
                    </a:stretch>
                  </pic:blipFill>
                  <pic:spPr>
                    <a:xfrm>
                      <a:off x="0" y="0"/>
                      <a:ext cx="5215888" cy="3021496"/>
                    </a:xfrm>
                    <a:prstGeom prst="rect">
                      <a:avLst/>
                    </a:prstGeom>
                  </pic:spPr>
                </pic:pic>
              </a:graphicData>
            </a:graphic>
          </wp:inline>
        </w:drawing>
      </w:r>
    </w:p>
    <w:p w14:paraId="4EEC6354" w14:textId="798A5F8B" w:rsidR="00C64F68" w:rsidRDefault="003304B0" w:rsidP="00DC4658">
      <w:pPr>
        <w:pStyle w:val="BodyText"/>
      </w:pPr>
      <w:r>
        <w:t xml:space="preserve">The </w:t>
      </w:r>
      <w:r w:rsidR="008E59A7">
        <w:t xml:space="preserve">“Sample File </w:t>
      </w:r>
      <w:r w:rsidR="00AF628A">
        <w:t xml:space="preserve">Download” link can be found under the “Data Submission” tab. </w:t>
      </w:r>
    </w:p>
    <w:p w14:paraId="1F1BDD53" w14:textId="22200893" w:rsidR="00480721" w:rsidRDefault="0041769D" w:rsidP="00DC4658">
      <w:pPr>
        <w:pStyle w:val="BodyText"/>
      </w:pPr>
      <w:r>
        <w:rPr>
          <w:b/>
          <w:bCs/>
          <w:noProof/>
        </w:rPr>
        <mc:AlternateContent>
          <mc:Choice Requires="wps">
            <w:drawing>
              <wp:anchor distT="0" distB="0" distL="114300" distR="114300" simplePos="0" relativeHeight="251658241" behindDoc="0" locked="0" layoutInCell="1" allowOverlap="1" wp14:anchorId="3055DEB0" wp14:editId="6AD8ADF6">
                <wp:simplePos x="0" y="0"/>
                <wp:positionH relativeFrom="column">
                  <wp:posOffset>3676650</wp:posOffset>
                </wp:positionH>
                <wp:positionV relativeFrom="paragraph">
                  <wp:posOffset>1522730</wp:posOffset>
                </wp:positionV>
                <wp:extent cx="1314450" cy="314325"/>
                <wp:effectExtent l="0" t="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79D5E" id="Oval 16" o:spid="_x0000_s1026" alt="&quot;&quot;" style="position:absolute;margin-left:289.5pt;margin-top:119.9pt;width:103.5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" filled="f" strokecolor="red" strokeweight="2pt"/>
            </w:pict>
          </mc:Fallback>
        </mc:AlternateContent>
      </w:r>
      <w:r w:rsidR="00480721">
        <w:rPr>
          <w:noProof/>
        </w:rPr>
        <w:drawing>
          <wp:inline distT="0" distB="0" distL="0" distR="0" wp14:anchorId="2F0A29C8" wp14:editId="33D11F32">
            <wp:extent cx="5943600" cy="3373755"/>
            <wp:effectExtent l="0" t="0" r="0" b="0"/>
            <wp:docPr id="28" name="Picture 28" descr="PCF PECS website with sample file download circled. Sample file download can be found in the data submission drop down menu.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CF PECS website with sample file download circled. Sample file download can be found in the data submission drop down menu. ">
                      <a:extLst>
                        <a:ext uri="{C183D7F6-B498-43B3-948B-1728B52AA6E4}">
                          <adec:decorative xmlns:adec="http://schemas.microsoft.com/office/drawing/2017/decorative" val="0"/>
                        </a:ext>
                      </a:extLst>
                    </pic:cNvPr>
                    <pic:cNvPicPr/>
                  </pic:nvPicPr>
                  <pic:blipFill>
                    <a:blip r:embed="rId52"/>
                    <a:stretch>
                      <a:fillRect/>
                    </a:stretch>
                  </pic:blipFill>
                  <pic:spPr>
                    <a:xfrm>
                      <a:off x="0" y="0"/>
                      <a:ext cx="5943600" cy="3373755"/>
                    </a:xfrm>
                    <a:prstGeom prst="rect">
                      <a:avLst/>
                    </a:prstGeom>
                  </pic:spPr>
                </pic:pic>
              </a:graphicData>
            </a:graphic>
          </wp:inline>
        </w:drawing>
      </w:r>
    </w:p>
    <w:p w14:paraId="5F35ECEC" w14:textId="57E3B38D" w:rsidR="00DC4658" w:rsidRDefault="00DC4658" w:rsidP="00DC4658">
      <w:pPr>
        <w:pStyle w:val="BodyText"/>
      </w:pPr>
      <w:r w:rsidRPr="00706233">
        <w:t xml:space="preserve">Before downloading the sample files for the annual </w:t>
      </w:r>
      <w:r w:rsidR="00AA3E91">
        <w:t>PCF PEC Survey</w:t>
      </w:r>
      <w:r w:rsidRPr="00706233">
        <w:t xml:space="preserve">, each survey vendor will be required to attest that it is taking responsibility for the sample file, which includes patient-level information for all sampled patients for each of the vendor’s PCF </w:t>
      </w:r>
      <w:r>
        <w:t>practice site</w:t>
      </w:r>
      <w:r w:rsidRPr="00706233">
        <w:t xml:space="preserve"> clients. Once the file is downloaded and securely saved, vendors should use the password that was sent to the Survey Administrator to open, decrypt, and review the sample file to verify that the file contains </w:t>
      </w:r>
      <w:r w:rsidRPr="00706233">
        <w:lastRenderedPageBreak/>
        <w:t xml:space="preserve">a sample for each </w:t>
      </w:r>
      <w:r>
        <w:t>practice site</w:t>
      </w:r>
      <w:r w:rsidRPr="00706233">
        <w:t xml:space="preserve"> that has authorized the vendor to administer the survey on its behalf.</w:t>
      </w:r>
    </w:p>
    <w:p w14:paraId="17EF6920" w14:textId="1B84FAE1" w:rsidR="007D42DE" w:rsidRDefault="00F91306" w:rsidP="00DC4658">
      <w:pPr>
        <w:pStyle w:val="BodyText"/>
      </w:pPr>
      <w:r>
        <w:rPr>
          <w:b/>
          <w:bCs/>
          <w:noProof/>
        </w:rPr>
        <mc:AlternateContent>
          <mc:Choice Requires="wps">
            <w:drawing>
              <wp:anchor distT="0" distB="0" distL="114300" distR="114300" simplePos="0" relativeHeight="251658243" behindDoc="0" locked="0" layoutInCell="1" allowOverlap="1" wp14:anchorId="5CF3338A" wp14:editId="4DB980E5">
                <wp:simplePos x="0" y="0"/>
                <wp:positionH relativeFrom="column">
                  <wp:posOffset>-28575</wp:posOffset>
                </wp:positionH>
                <wp:positionV relativeFrom="paragraph">
                  <wp:posOffset>2225675</wp:posOffset>
                </wp:positionV>
                <wp:extent cx="723900" cy="247650"/>
                <wp:effectExtent l="0" t="0" r="19050" b="19050"/>
                <wp:wrapNone/>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23E72" id="Oval 22" o:spid="_x0000_s1026" alt="&quot;&quot;" style="position:absolute;margin-left:-2.25pt;margin-top:175.25pt;width:57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" filled="f" strokecolor="red" strokeweight="2pt"/>
            </w:pict>
          </mc:Fallback>
        </mc:AlternateContent>
      </w:r>
      <w:r w:rsidR="0041769D">
        <w:rPr>
          <w:b/>
          <w:bCs/>
          <w:noProof/>
        </w:rPr>
        <mc:AlternateContent>
          <mc:Choice Requires="wps">
            <w:drawing>
              <wp:anchor distT="0" distB="0" distL="114300" distR="114300" simplePos="0" relativeHeight="251658242" behindDoc="0" locked="0" layoutInCell="1" allowOverlap="1" wp14:anchorId="7D63B27D" wp14:editId="15969AB3">
                <wp:simplePos x="0" y="0"/>
                <wp:positionH relativeFrom="column">
                  <wp:posOffset>809625</wp:posOffset>
                </wp:positionH>
                <wp:positionV relativeFrom="paragraph">
                  <wp:posOffset>1920875</wp:posOffset>
                </wp:positionV>
                <wp:extent cx="885825" cy="200025"/>
                <wp:effectExtent l="0" t="0" r="28575" b="2857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863D5" id="Oval 17" o:spid="_x0000_s1026" alt="&quot;&quot;" style="position:absolute;margin-left:63.75pt;margin-top:151.25pt;width:69.75pt;height:1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" filled="f" strokecolor="red" strokeweight="2pt"/>
            </w:pict>
          </mc:Fallback>
        </mc:AlternateContent>
      </w:r>
      <w:r w:rsidR="008F2D02" w:rsidRPr="008F2D02">
        <w:rPr>
          <w:noProof/>
        </w:rPr>
        <w:t xml:space="preserve">PCF PECS website sample file download page. Attestation of responsibility in middle of page is circled along with “I agree” check box. </w:t>
      </w:r>
      <w:r w:rsidR="007D42DE">
        <w:rPr>
          <w:noProof/>
        </w:rPr>
        <w:drawing>
          <wp:inline distT="0" distB="0" distL="0" distR="0" wp14:anchorId="23C0822F" wp14:editId="2F1E5E03">
            <wp:extent cx="5943600" cy="3248025"/>
            <wp:effectExtent l="0" t="0" r="0" b="9525"/>
            <wp:docPr id="25" name="Picture 25" descr="PCF PECS website sample file download page. Attestation of responsibility in middle of page is circled along with “I agree” che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CF PECS website sample file download page. Attestation of responsibility in middle of page is circled along with “I agree” check box. "/>
                    <pic:cNvPicPr/>
                  </pic:nvPicPr>
                  <pic:blipFill>
                    <a:blip r:embed="rId53"/>
                    <a:stretch>
                      <a:fillRect/>
                    </a:stretch>
                  </pic:blipFill>
                  <pic:spPr>
                    <a:xfrm>
                      <a:off x="0" y="0"/>
                      <a:ext cx="5943600" cy="3248025"/>
                    </a:xfrm>
                    <a:prstGeom prst="rect">
                      <a:avLst/>
                    </a:prstGeom>
                  </pic:spPr>
                </pic:pic>
              </a:graphicData>
            </a:graphic>
          </wp:inline>
        </w:drawing>
      </w:r>
    </w:p>
    <w:p w14:paraId="6E886FB1" w14:textId="77777777" w:rsidR="003A0316" w:rsidRPr="00706233" w:rsidRDefault="003A0316" w:rsidP="003A0316">
      <w:pPr>
        <w:pStyle w:val="BodyText"/>
      </w:pPr>
      <w:r w:rsidRPr="00706233">
        <w:t xml:space="preserve">Survey vendors will also receive </w:t>
      </w:r>
      <w:r>
        <w:t xml:space="preserve">a </w:t>
      </w:r>
      <w:r w:rsidRPr="00706233">
        <w:t>supplemental sample file:</w:t>
      </w:r>
    </w:p>
    <w:p w14:paraId="0331DC48" w14:textId="77777777" w:rsidR="003A0316" w:rsidRPr="00706233" w:rsidRDefault="003A0316" w:rsidP="00D164E2">
      <w:pPr>
        <w:pStyle w:val="ListBullet"/>
      </w:pPr>
      <w:r w:rsidRPr="4CCC5386">
        <w:rPr>
          <w:b/>
          <w:bCs/>
        </w:rPr>
        <w:t>Sample File Summary Report.</w:t>
      </w:r>
      <w:r>
        <w:t xml:space="preserve"> A report that corresponds with each vendor’s sample file, showing the number of patients sampled for each of the practice sites that authorized that vendor to collect and submit PCF PEC Survey data on its behalf. </w:t>
      </w:r>
    </w:p>
    <w:p w14:paraId="2D11DFF6" w14:textId="2A24CC7B" w:rsidR="00B26E7E" w:rsidRPr="00706233" w:rsidRDefault="003A0316" w:rsidP="00DC4658">
      <w:pPr>
        <w:pStyle w:val="BodyText"/>
      </w:pPr>
      <w:r>
        <w:t>Detailed, step</w:t>
      </w:r>
      <w:r w:rsidR="0081312D">
        <w:t>-</w:t>
      </w:r>
      <w:r>
        <w:t>by</w:t>
      </w:r>
      <w:r w:rsidR="0081312D">
        <w:t>-</w:t>
      </w:r>
      <w:r>
        <w:t xml:space="preserve">step instructions on downloading sample files can be found </w:t>
      </w:r>
      <w:r w:rsidR="00890FA6">
        <w:t>in a</w:t>
      </w:r>
      <w:r w:rsidR="00B26E7E">
        <w:t xml:space="preserve"> </w:t>
      </w:r>
      <w:hyperlink r:id="rId54" w:history="1">
        <w:r w:rsidR="00B26E7E" w:rsidRPr="002C300E">
          <w:rPr>
            <w:rStyle w:val="Hyperlink"/>
          </w:rPr>
          <w:t>quick link</w:t>
        </w:r>
      </w:hyperlink>
      <w:r w:rsidR="00B26E7E">
        <w:t xml:space="preserve"> on the </w:t>
      </w:r>
      <w:hyperlink r:id="rId55" w:history="1">
        <w:r w:rsidR="00B26E7E" w:rsidRPr="00A43A63">
          <w:rPr>
            <w:rStyle w:val="Hyperlink"/>
          </w:rPr>
          <w:t>PCF PEC</w:t>
        </w:r>
        <w:r w:rsidR="00052BBD" w:rsidRPr="00A43A63">
          <w:rPr>
            <w:rStyle w:val="Hyperlink"/>
          </w:rPr>
          <w:t xml:space="preserve"> </w:t>
        </w:r>
        <w:r w:rsidR="00B26E7E" w:rsidRPr="00A43A63">
          <w:rPr>
            <w:rStyle w:val="Hyperlink"/>
          </w:rPr>
          <w:t>S</w:t>
        </w:r>
        <w:r w:rsidR="00052BBD" w:rsidRPr="00A43A63">
          <w:rPr>
            <w:rStyle w:val="Hyperlink"/>
          </w:rPr>
          <w:t>urvey</w:t>
        </w:r>
        <w:r w:rsidR="00B26E7E" w:rsidRPr="00A43A63">
          <w:rPr>
            <w:rStyle w:val="Hyperlink"/>
          </w:rPr>
          <w:t xml:space="preserve"> web portal</w:t>
        </w:r>
      </w:hyperlink>
      <w:r w:rsidR="00B26E7E">
        <w:t xml:space="preserve">. </w:t>
      </w:r>
    </w:p>
    <w:p w14:paraId="32CEEFE8" w14:textId="1C3E2BA0" w:rsidR="00DC4658" w:rsidRPr="0053471A" w:rsidRDefault="00C85785" w:rsidP="00DC4658">
      <w:pPr>
        <w:pStyle w:val="Heading2"/>
      </w:pPr>
      <w:bookmarkStart w:id="167" w:name="_Toc60672819"/>
      <w:bookmarkStart w:id="168" w:name="_Toc86390517"/>
      <w:bookmarkStart w:id="169" w:name="_Toc27747034"/>
      <w:bookmarkStart w:id="170" w:name="_Toc29986969"/>
      <w:r>
        <w:t>4.4</w:t>
      </w:r>
      <w:r w:rsidR="00BE4083">
        <w:tab/>
      </w:r>
      <w:r w:rsidR="00DC4658">
        <w:t>Sample File Variables</w:t>
      </w:r>
      <w:bookmarkEnd w:id="167"/>
      <w:bookmarkEnd w:id="168"/>
      <w:r w:rsidR="00DC4658">
        <w:t xml:space="preserve"> </w:t>
      </w:r>
      <w:bookmarkEnd w:id="169"/>
      <w:bookmarkEnd w:id="170"/>
    </w:p>
    <w:p w14:paraId="47D65D6A" w14:textId="1DF44E69" w:rsidR="00DC4658" w:rsidRPr="0053471A" w:rsidRDefault="00DC4658" w:rsidP="00DC4658">
      <w:pPr>
        <w:pStyle w:val="BodyText"/>
      </w:pPr>
      <w:r w:rsidRPr="0053471A">
        <w:t xml:space="preserve">The sample file to be downloaded by the survey vendor will be a Microsoft Excel spreadsheet containing contact information (information needed to administer the survey) for each sampled patient. The sample patient variables contained in each sample file are listed in </w:t>
      </w:r>
      <w:r w:rsidRPr="4CCC5386">
        <w:rPr>
          <w:b/>
          <w:bCs/>
          <w:i/>
          <w:iCs/>
        </w:rPr>
        <w:t>Exhibit 4</w:t>
      </w:r>
      <w:r w:rsidRPr="0053471A">
        <w:rPr>
          <w:b/>
          <w:bCs/>
          <w:i/>
          <w:iCs/>
        </w:rPr>
        <w:noBreakHyphen/>
      </w:r>
      <w:r w:rsidRPr="4CCC5386">
        <w:rPr>
          <w:b/>
          <w:bCs/>
          <w:i/>
          <w:iCs/>
        </w:rPr>
        <w:t>2</w:t>
      </w:r>
      <w:r w:rsidRPr="0053471A">
        <w:t xml:space="preserve">. If a survey vendor is authorized to </w:t>
      </w:r>
      <w:r>
        <w:t xml:space="preserve">administer </w:t>
      </w:r>
      <w:r w:rsidRPr="00706233">
        <w:t>the</w:t>
      </w:r>
      <w:r>
        <w:t xml:space="preserve"> survey </w:t>
      </w:r>
      <w:r w:rsidRPr="0053471A">
        <w:t xml:space="preserve">on behalf of multiple </w:t>
      </w:r>
      <w:r>
        <w:t xml:space="preserve">PCF practice sites, </w:t>
      </w:r>
      <w:r w:rsidRPr="0053471A">
        <w:t>patient information for sample</w:t>
      </w:r>
      <w:r>
        <w:t>d</w:t>
      </w:r>
      <w:r w:rsidRPr="0053471A">
        <w:t xml:space="preserve"> patients from all of the </w:t>
      </w:r>
      <w:r>
        <w:t xml:space="preserve">PCF practice sites </w:t>
      </w:r>
      <w:r w:rsidRPr="0053471A">
        <w:t>that have authorized the survey vendor will be included in one Excel file and will be sorted b</w:t>
      </w:r>
      <w:r w:rsidR="00D34241">
        <w:t>y</w:t>
      </w:r>
      <w:r w:rsidR="205EFA02">
        <w:t xml:space="preserve"> </w:t>
      </w:r>
      <w:r w:rsidR="60632F24">
        <w:t>“</w:t>
      </w:r>
      <w:r w:rsidR="205EFA02">
        <w:t>practiceid</w:t>
      </w:r>
      <w:r w:rsidRPr="0053471A">
        <w:t>.</w:t>
      </w:r>
      <w:r w:rsidR="63BEDEFE" w:rsidRPr="0053471A">
        <w:t>”</w:t>
      </w:r>
      <w:r w:rsidR="0098133E" w:rsidRPr="0098133E">
        <w:t xml:space="preserve"> </w:t>
      </w:r>
      <w:r w:rsidR="0098133E">
        <w:t xml:space="preserve">An </w:t>
      </w:r>
      <w:hyperlink r:id="rId56" w:history="1">
        <w:r w:rsidR="0098133E" w:rsidRPr="60D5B6F3">
          <w:rPr>
            <w:rStyle w:val="Hyperlink"/>
          </w:rPr>
          <w:t>example sample file</w:t>
        </w:r>
      </w:hyperlink>
      <w:r w:rsidR="0098133E">
        <w:t xml:space="preserve"> can also be found on the </w:t>
      </w:r>
      <w:hyperlink r:id="rId57" w:history="1">
        <w:r w:rsidR="0098133E" w:rsidRPr="005B6239">
          <w:rPr>
            <w:rStyle w:val="Hyperlink"/>
          </w:rPr>
          <w:t>PCF PEC Survey web portal</w:t>
        </w:r>
      </w:hyperlink>
      <w:r w:rsidR="0098133E">
        <w:t>.</w:t>
      </w:r>
    </w:p>
    <w:p w14:paraId="05CA85F3" w14:textId="6907077D" w:rsidR="00DC4658" w:rsidRPr="00E27203" w:rsidRDefault="00DC4658" w:rsidP="00E45F97">
      <w:pPr>
        <w:pStyle w:val="Table-title"/>
      </w:pPr>
      <w:bookmarkStart w:id="171" w:name="_Toc29994143"/>
      <w:bookmarkStart w:id="172" w:name="_Toc89795243"/>
      <w:r w:rsidRPr="00E27203">
        <w:lastRenderedPageBreak/>
        <w:t>Exhibit 4-2</w:t>
      </w:r>
      <w:r w:rsidR="00E45F97">
        <w:tab/>
      </w:r>
      <w:r w:rsidR="003F2C45">
        <w:br/>
      </w:r>
      <w:r w:rsidRPr="00E27203">
        <w:t xml:space="preserve">Variables </w:t>
      </w:r>
      <w:r w:rsidR="003F2C45" w:rsidRPr="00E27203">
        <w:t xml:space="preserve">Included </w:t>
      </w:r>
      <w:r w:rsidRPr="00E27203">
        <w:t xml:space="preserve">in </w:t>
      </w:r>
      <w:r w:rsidR="00AA3E91">
        <w:t>PCF PEC Survey</w:t>
      </w:r>
      <w:r w:rsidRPr="00E27203">
        <w:t xml:space="preserve"> Sample Files</w:t>
      </w:r>
      <w:bookmarkEnd w:id="171"/>
      <w:bookmarkEnd w:id="172"/>
    </w:p>
    <w:tbl>
      <w:tblPr>
        <w:tblStyle w:val="CPC"/>
        <w:tblW w:w="9504" w:type="dxa"/>
        <w:tblLayout w:type="fixed"/>
        <w:tblLook w:val="0420" w:firstRow="1" w:lastRow="0" w:firstColumn="0" w:lastColumn="0" w:noHBand="0" w:noVBand="1"/>
      </w:tblPr>
      <w:tblGrid>
        <w:gridCol w:w="2222"/>
        <w:gridCol w:w="1097"/>
        <w:gridCol w:w="1716"/>
        <w:gridCol w:w="4469"/>
      </w:tblGrid>
      <w:tr w:rsidR="00DC4658" w:rsidRPr="00706233" w14:paraId="7276DBA6" w14:textId="77777777" w:rsidTr="4CCC5386">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458177F8" w14:textId="77777777" w:rsidR="00DC4658" w:rsidRPr="00706233" w:rsidRDefault="00DC4658" w:rsidP="003F2C45">
            <w:pPr>
              <w:pStyle w:val="Table-header"/>
            </w:pPr>
            <w:r w:rsidRPr="00706233">
              <w:t>Column Name</w:t>
            </w:r>
          </w:p>
        </w:tc>
        <w:tc>
          <w:tcPr>
            <w:tcW w:w="1097" w:type="dxa"/>
            <w:vAlign w:val="bottom"/>
          </w:tcPr>
          <w:p w14:paraId="12E443E2" w14:textId="77777777" w:rsidR="00DC4658" w:rsidRPr="00706233" w:rsidRDefault="00DC4658" w:rsidP="003F2C45">
            <w:pPr>
              <w:pStyle w:val="Table-header"/>
            </w:pPr>
            <w:r w:rsidRPr="00706233">
              <w:t>Field Length</w:t>
            </w:r>
          </w:p>
        </w:tc>
        <w:tc>
          <w:tcPr>
            <w:tcW w:w="1716" w:type="dxa"/>
            <w:vAlign w:val="bottom"/>
          </w:tcPr>
          <w:p w14:paraId="5A0CDFF6" w14:textId="77777777" w:rsidR="00DC4658" w:rsidRPr="00706233" w:rsidRDefault="00DC4658" w:rsidP="003F2C45">
            <w:pPr>
              <w:pStyle w:val="Table-header"/>
            </w:pPr>
            <w:r w:rsidRPr="00706233">
              <w:t>Valid Codes</w:t>
            </w:r>
          </w:p>
        </w:tc>
        <w:tc>
          <w:tcPr>
            <w:tcW w:w="4469" w:type="dxa"/>
            <w:vAlign w:val="bottom"/>
          </w:tcPr>
          <w:p w14:paraId="3AF8B650" w14:textId="77777777" w:rsidR="00DC4658" w:rsidRPr="00706233" w:rsidRDefault="00DC4658" w:rsidP="003F2C45">
            <w:pPr>
              <w:pStyle w:val="Table-header"/>
            </w:pPr>
            <w:r w:rsidRPr="00706233">
              <w:t>Field Contents</w:t>
            </w:r>
          </w:p>
        </w:tc>
      </w:tr>
      <w:tr w:rsidR="00DC4658" w:rsidRPr="00706233" w14:paraId="02068F9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4D55F2C" w14:textId="77777777" w:rsidR="00DC4658" w:rsidRPr="00706233" w:rsidRDefault="00DC4658" w:rsidP="003F2C45">
            <w:pPr>
              <w:pStyle w:val="Table-text"/>
            </w:pPr>
            <w:r w:rsidRPr="00706233">
              <w:t>VendorID</w:t>
            </w:r>
          </w:p>
        </w:tc>
        <w:tc>
          <w:tcPr>
            <w:tcW w:w="1097" w:type="dxa"/>
          </w:tcPr>
          <w:p w14:paraId="18B0FC2B" w14:textId="77777777" w:rsidR="00DC4658" w:rsidRPr="00706233" w:rsidRDefault="00DC4658" w:rsidP="0000400F">
            <w:pPr>
              <w:pStyle w:val="Table-text"/>
              <w:tabs>
                <w:tab w:val="decimal" w:pos="511"/>
              </w:tabs>
            </w:pPr>
            <w:r w:rsidRPr="00706233">
              <w:t>3</w:t>
            </w:r>
          </w:p>
        </w:tc>
        <w:tc>
          <w:tcPr>
            <w:tcW w:w="1716" w:type="dxa"/>
          </w:tcPr>
          <w:p w14:paraId="58C6C7A6" w14:textId="77777777" w:rsidR="00DC4658" w:rsidRPr="00706233" w:rsidRDefault="00DC4658" w:rsidP="003F2C45">
            <w:pPr>
              <w:pStyle w:val="Table-text"/>
            </w:pPr>
            <w:r w:rsidRPr="00706233">
              <w:t>Numeric</w:t>
            </w:r>
          </w:p>
        </w:tc>
        <w:tc>
          <w:tcPr>
            <w:tcW w:w="4469" w:type="dxa"/>
          </w:tcPr>
          <w:p w14:paraId="5CE616D3" w14:textId="77777777" w:rsidR="00DC4658" w:rsidRPr="00706233" w:rsidRDefault="00DC4658" w:rsidP="003F2C45">
            <w:pPr>
              <w:pStyle w:val="Table-text"/>
            </w:pPr>
            <w:r w:rsidRPr="00706233">
              <w:t>Individual identification number assigned to each vendor</w:t>
            </w:r>
          </w:p>
        </w:tc>
      </w:tr>
      <w:tr w:rsidR="00DC4658" w:rsidRPr="00706233" w14:paraId="0042B9C0" w14:textId="77777777" w:rsidTr="4CCC5386">
        <w:trPr>
          <w:cantSplit/>
        </w:trPr>
        <w:tc>
          <w:tcPr>
            <w:tcW w:w="2222" w:type="dxa"/>
          </w:tcPr>
          <w:p w14:paraId="50BF861F" w14:textId="4070D13C" w:rsidR="00DC4658" w:rsidRPr="00706233" w:rsidRDefault="43D9F692" w:rsidP="003F2C45">
            <w:pPr>
              <w:pStyle w:val="Table-text"/>
            </w:pPr>
            <w:r>
              <w:t>practiceid</w:t>
            </w:r>
          </w:p>
        </w:tc>
        <w:tc>
          <w:tcPr>
            <w:tcW w:w="1097" w:type="dxa"/>
          </w:tcPr>
          <w:p w14:paraId="5E892D2D" w14:textId="77777777" w:rsidR="00DC4658" w:rsidRPr="00706233" w:rsidRDefault="00DC4658" w:rsidP="0000400F">
            <w:pPr>
              <w:pStyle w:val="Table-text"/>
              <w:tabs>
                <w:tab w:val="decimal" w:pos="511"/>
              </w:tabs>
            </w:pPr>
            <w:r w:rsidRPr="00706233">
              <w:t>6</w:t>
            </w:r>
          </w:p>
        </w:tc>
        <w:tc>
          <w:tcPr>
            <w:tcW w:w="1716" w:type="dxa"/>
          </w:tcPr>
          <w:p w14:paraId="4F9706FD" w14:textId="7FD938E8" w:rsidR="00DC4658" w:rsidRPr="00706233" w:rsidRDefault="00961C32" w:rsidP="003F2C45">
            <w:pPr>
              <w:pStyle w:val="Table-text"/>
            </w:pPr>
            <w:r>
              <w:t>Alphanumeric</w:t>
            </w:r>
          </w:p>
        </w:tc>
        <w:tc>
          <w:tcPr>
            <w:tcW w:w="4469" w:type="dxa"/>
          </w:tcPr>
          <w:p w14:paraId="6FF40A79" w14:textId="77777777" w:rsidR="00DC4658" w:rsidRPr="00706233" w:rsidRDefault="00DC4658" w:rsidP="003F2C45">
            <w:pPr>
              <w:pStyle w:val="Table-text"/>
            </w:pPr>
            <w:r w:rsidRPr="00706233">
              <w:t xml:space="preserve">The </w:t>
            </w:r>
            <w:r>
              <w:t xml:space="preserve">PCF practice site ID </w:t>
            </w:r>
          </w:p>
        </w:tc>
      </w:tr>
      <w:tr w:rsidR="00DC4658" w:rsidRPr="00706233" w14:paraId="4560C1F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ADC9C8C" w14:textId="4B690D46" w:rsidR="00DC4658" w:rsidRPr="00706233" w:rsidRDefault="66D39037" w:rsidP="003F2C45">
            <w:pPr>
              <w:pStyle w:val="Table-text"/>
            </w:pPr>
            <w:r>
              <w:t>practice</w:t>
            </w:r>
          </w:p>
        </w:tc>
        <w:tc>
          <w:tcPr>
            <w:tcW w:w="1097" w:type="dxa"/>
          </w:tcPr>
          <w:p w14:paraId="1C6E5744" w14:textId="182F0CFA" w:rsidR="00DC4658" w:rsidRPr="00706233" w:rsidRDefault="60867368" w:rsidP="0000400F">
            <w:pPr>
              <w:pStyle w:val="Table-text"/>
              <w:tabs>
                <w:tab w:val="decimal" w:pos="511"/>
              </w:tabs>
            </w:pPr>
            <w:r>
              <w:t>100</w:t>
            </w:r>
          </w:p>
        </w:tc>
        <w:tc>
          <w:tcPr>
            <w:tcW w:w="1716" w:type="dxa"/>
          </w:tcPr>
          <w:p w14:paraId="50169A9A" w14:textId="60117E6D" w:rsidR="00DC4658" w:rsidRPr="00706233" w:rsidRDefault="00961C32" w:rsidP="003F2C45">
            <w:pPr>
              <w:pStyle w:val="Table-text"/>
            </w:pPr>
            <w:r>
              <w:t>Alphanumeric</w:t>
            </w:r>
          </w:p>
        </w:tc>
        <w:tc>
          <w:tcPr>
            <w:tcW w:w="4469" w:type="dxa"/>
          </w:tcPr>
          <w:p w14:paraId="0E35EA0E" w14:textId="77777777" w:rsidR="00DC4658" w:rsidRPr="00706233" w:rsidRDefault="00DC4658" w:rsidP="003F2C45">
            <w:pPr>
              <w:pStyle w:val="Table-text"/>
            </w:pPr>
            <w:r>
              <w:t>PCF Practice site Name</w:t>
            </w:r>
          </w:p>
        </w:tc>
      </w:tr>
      <w:tr w:rsidR="00DC4658" w:rsidRPr="00706233" w14:paraId="2271080A" w14:textId="77777777" w:rsidTr="4CCC5386">
        <w:trPr>
          <w:cantSplit/>
        </w:trPr>
        <w:tc>
          <w:tcPr>
            <w:tcW w:w="2222" w:type="dxa"/>
          </w:tcPr>
          <w:p w14:paraId="2BFE51B6" w14:textId="77777777" w:rsidR="00DC4658" w:rsidRPr="00706233" w:rsidRDefault="00DC4658" w:rsidP="003F2C45">
            <w:pPr>
              <w:pStyle w:val="Table-text"/>
            </w:pPr>
            <w:r>
              <w:t>P</w:t>
            </w:r>
            <w:r w:rsidRPr="00706233">
              <w:t>_Street_Address1</w:t>
            </w:r>
          </w:p>
        </w:tc>
        <w:tc>
          <w:tcPr>
            <w:tcW w:w="1097" w:type="dxa"/>
          </w:tcPr>
          <w:p w14:paraId="56918E4E" w14:textId="77777777" w:rsidR="00DC4658" w:rsidRPr="00706233" w:rsidRDefault="00DC4658" w:rsidP="0000400F">
            <w:pPr>
              <w:pStyle w:val="Table-text"/>
              <w:tabs>
                <w:tab w:val="decimal" w:pos="511"/>
              </w:tabs>
            </w:pPr>
            <w:r w:rsidRPr="00706233">
              <w:t>64</w:t>
            </w:r>
          </w:p>
        </w:tc>
        <w:tc>
          <w:tcPr>
            <w:tcW w:w="1716" w:type="dxa"/>
          </w:tcPr>
          <w:p w14:paraId="290D2259" w14:textId="1A2C10DD" w:rsidR="00DC4658" w:rsidRPr="00706233" w:rsidRDefault="005C2C21" w:rsidP="003F2C45">
            <w:pPr>
              <w:pStyle w:val="Table-text"/>
            </w:pPr>
            <w:r w:rsidRPr="00706233">
              <w:t>Alphanumeric</w:t>
            </w:r>
          </w:p>
        </w:tc>
        <w:tc>
          <w:tcPr>
            <w:tcW w:w="4469" w:type="dxa"/>
          </w:tcPr>
          <w:p w14:paraId="77EB8C44" w14:textId="77777777" w:rsidR="00DC4658" w:rsidRPr="00706233" w:rsidRDefault="00DC4658" w:rsidP="003F2C45">
            <w:pPr>
              <w:pStyle w:val="Table-text"/>
            </w:pPr>
            <w:r>
              <w:t xml:space="preserve">PCF Practice site </w:t>
            </w:r>
            <w:r w:rsidRPr="00706233">
              <w:t xml:space="preserve">Street Address 1 </w:t>
            </w:r>
          </w:p>
        </w:tc>
      </w:tr>
      <w:tr w:rsidR="00DC4658" w:rsidRPr="00706233" w14:paraId="1E7A07FE"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54E1A82" w14:textId="77777777" w:rsidR="00DC4658" w:rsidRPr="00706233" w:rsidRDefault="00DC4658" w:rsidP="003F2C45">
            <w:pPr>
              <w:pStyle w:val="Table-text"/>
            </w:pPr>
            <w:r>
              <w:t>P</w:t>
            </w:r>
            <w:r w:rsidRPr="00706233">
              <w:t>_Street_Address2</w:t>
            </w:r>
          </w:p>
        </w:tc>
        <w:tc>
          <w:tcPr>
            <w:tcW w:w="1097" w:type="dxa"/>
          </w:tcPr>
          <w:p w14:paraId="005BD3E2" w14:textId="77777777" w:rsidR="00DC4658" w:rsidRPr="00706233" w:rsidRDefault="00DC4658" w:rsidP="0000400F">
            <w:pPr>
              <w:pStyle w:val="Table-text"/>
              <w:tabs>
                <w:tab w:val="decimal" w:pos="511"/>
              </w:tabs>
            </w:pPr>
            <w:r w:rsidRPr="00706233">
              <w:t>64</w:t>
            </w:r>
          </w:p>
        </w:tc>
        <w:tc>
          <w:tcPr>
            <w:tcW w:w="1716" w:type="dxa"/>
          </w:tcPr>
          <w:p w14:paraId="5DDC32BB" w14:textId="278FAC07" w:rsidR="00DC4658" w:rsidRPr="00706233" w:rsidRDefault="00DC4658" w:rsidP="003F2C45">
            <w:pPr>
              <w:pStyle w:val="Table-text"/>
            </w:pPr>
            <w:r w:rsidRPr="00706233">
              <w:t>Alphanumeric</w:t>
            </w:r>
          </w:p>
        </w:tc>
        <w:tc>
          <w:tcPr>
            <w:tcW w:w="4469" w:type="dxa"/>
          </w:tcPr>
          <w:p w14:paraId="63932186" w14:textId="77777777" w:rsidR="00DC4658" w:rsidRPr="00706233" w:rsidRDefault="00DC4658" w:rsidP="003F2C45">
            <w:pPr>
              <w:pStyle w:val="Table-text"/>
            </w:pPr>
            <w:r>
              <w:t xml:space="preserve">PCF Practice site </w:t>
            </w:r>
            <w:r w:rsidRPr="00706233">
              <w:t xml:space="preserve">Street Address 2 </w:t>
            </w:r>
          </w:p>
        </w:tc>
      </w:tr>
      <w:tr w:rsidR="00DC4658" w:rsidRPr="00706233" w14:paraId="6E61FBA7" w14:textId="77777777" w:rsidTr="4CCC5386">
        <w:trPr>
          <w:cantSplit/>
        </w:trPr>
        <w:tc>
          <w:tcPr>
            <w:tcW w:w="2222" w:type="dxa"/>
          </w:tcPr>
          <w:p w14:paraId="4A916DD8" w14:textId="77777777" w:rsidR="00DC4658" w:rsidRPr="00706233" w:rsidRDefault="00DC4658" w:rsidP="003F2C45">
            <w:pPr>
              <w:pStyle w:val="Table-text"/>
            </w:pPr>
            <w:r>
              <w:t>P</w:t>
            </w:r>
            <w:r w:rsidRPr="00706233">
              <w:t>_CITY</w:t>
            </w:r>
          </w:p>
        </w:tc>
        <w:tc>
          <w:tcPr>
            <w:tcW w:w="1097" w:type="dxa"/>
          </w:tcPr>
          <w:p w14:paraId="482FD7C0" w14:textId="77777777" w:rsidR="00DC4658" w:rsidRPr="00706233" w:rsidRDefault="00DC4658" w:rsidP="0000400F">
            <w:pPr>
              <w:pStyle w:val="Table-text"/>
              <w:tabs>
                <w:tab w:val="decimal" w:pos="511"/>
              </w:tabs>
            </w:pPr>
            <w:r w:rsidRPr="00706233">
              <w:t>64</w:t>
            </w:r>
          </w:p>
        </w:tc>
        <w:tc>
          <w:tcPr>
            <w:tcW w:w="1716" w:type="dxa"/>
          </w:tcPr>
          <w:p w14:paraId="6E74CA3F" w14:textId="4DC755CB" w:rsidR="00DC4658" w:rsidRPr="00706233" w:rsidRDefault="00961C32" w:rsidP="003F2C45">
            <w:pPr>
              <w:pStyle w:val="Table-text"/>
            </w:pPr>
            <w:r>
              <w:t>Alphanumeric</w:t>
            </w:r>
          </w:p>
        </w:tc>
        <w:tc>
          <w:tcPr>
            <w:tcW w:w="4469" w:type="dxa"/>
          </w:tcPr>
          <w:p w14:paraId="117FC980" w14:textId="77777777" w:rsidR="00DC4658" w:rsidRPr="00706233" w:rsidRDefault="00DC4658" w:rsidP="003F2C45">
            <w:pPr>
              <w:pStyle w:val="Table-text"/>
            </w:pPr>
            <w:r>
              <w:t>PCF Practice site City</w:t>
            </w:r>
          </w:p>
        </w:tc>
      </w:tr>
      <w:tr w:rsidR="00DC4658" w:rsidRPr="00706233" w14:paraId="006325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00032CC" w14:textId="77777777" w:rsidR="00DC4658" w:rsidRPr="00706233" w:rsidRDefault="00DC4658" w:rsidP="003F2C45">
            <w:pPr>
              <w:pStyle w:val="Table-text"/>
            </w:pPr>
            <w:r>
              <w:t>P</w:t>
            </w:r>
            <w:r w:rsidRPr="00706233">
              <w:t>_STATE</w:t>
            </w:r>
          </w:p>
        </w:tc>
        <w:tc>
          <w:tcPr>
            <w:tcW w:w="1097" w:type="dxa"/>
          </w:tcPr>
          <w:p w14:paraId="62A9A322" w14:textId="77777777" w:rsidR="00DC4658" w:rsidRPr="00706233" w:rsidRDefault="00DC4658" w:rsidP="0000400F">
            <w:pPr>
              <w:pStyle w:val="Table-text"/>
              <w:tabs>
                <w:tab w:val="decimal" w:pos="511"/>
              </w:tabs>
            </w:pPr>
            <w:r w:rsidRPr="00706233">
              <w:t>2</w:t>
            </w:r>
          </w:p>
        </w:tc>
        <w:tc>
          <w:tcPr>
            <w:tcW w:w="1716" w:type="dxa"/>
          </w:tcPr>
          <w:p w14:paraId="20E44631" w14:textId="733330FF" w:rsidR="00DC4658" w:rsidRPr="00706233" w:rsidRDefault="00961C32" w:rsidP="003F2C45">
            <w:pPr>
              <w:pStyle w:val="Table-text"/>
            </w:pPr>
            <w:r>
              <w:t>Alphanumeric</w:t>
            </w:r>
          </w:p>
        </w:tc>
        <w:tc>
          <w:tcPr>
            <w:tcW w:w="4469" w:type="dxa"/>
          </w:tcPr>
          <w:p w14:paraId="70657C6C" w14:textId="77777777" w:rsidR="00DC4658" w:rsidRPr="00706233" w:rsidRDefault="00DC4658" w:rsidP="003F2C45">
            <w:pPr>
              <w:pStyle w:val="Table-text"/>
            </w:pPr>
            <w:r>
              <w:t xml:space="preserve">PCF Practice site </w:t>
            </w:r>
            <w:r w:rsidRPr="00706233">
              <w:t>State</w:t>
            </w:r>
          </w:p>
        </w:tc>
      </w:tr>
      <w:tr w:rsidR="00DC4658" w:rsidRPr="00706233" w14:paraId="145F81AD" w14:textId="77777777" w:rsidTr="4CCC5386">
        <w:trPr>
          <w:cantSplit/>
        </w:trPr>
        <w:tc>
          <w:tcPr>
            <w:tcW w:w="2222" w:type="dxa"/>
          </w:tcPr>
          <w:p w14:paraId="76909006" w14:textId="77777777" w:rsidR="00DC4658" w:rsidRPr="00706233" w:rsidDel="00A02ED7" w:rsidRDefault="00DC4658" w:rsidP="003F2C45">
            <w:pPr>
              <w:pStyle w:val="Table-text"/>
            </w:pPr>
            <w:r>
              <w:t>P</w:t>
            </w:r>
            <w:r w:rsidRPr="00706233">
              <w:t>_ZIP_Code</w:t>
            </w:r>
          </w:p>
        </w:tc>
        <w:tc>
          <w:tcPr>
            <w:tcW w:w="1097" w:type="dxa"/>
          </w:tcPr>
          <w:p w14:paraId="22F23A82" w14:textId="77777777" w:rsidR="00DC4658" w:rsidRPr="00706233" w:rsidRDefault="00DC4658" w:rsidP="0000400F">
            <w:pPr>
              <w:pStyle w:val="Table-text"/>
              <w:tabs>
                <w:tab w:val="decimal" w:pos="511"/>
              </w:tabs>
            </w:pPr>
            <w:r w:rsidRPr="00706233">
              <w:t>5</w:t>
            </w:r>
          </w:p>
        </w:tc>
        <w:tc>
          <w:tcPr>
            <w:tcW w:w="1716" w:type="dxa"/>
          </w:tcPr>
          <w:p w14:paraId="41BB468C" w14:textId="0DEBA831" w:rsidR="00DC4658" w:rsidRPr="00706233" w:rsidRDefault="00961C32" w:rsidP="003F2C45">
            <w:pPr>
              <w:pStyle w:val="Table-text"/>
            </w:pPr>
            <w:r>
              <w:t>Alphanumeric</w:t>
            </w:r>
          </w:p>
        </w:tc>
        <w:tc>
          <w:tcPr>
            <w:tcW w:w="4469" w:type="dxa"/>
          </w:tcPr>
          <w:p w14:paraId="488E40FA" w14:textId="77777777" w:rsidR="00DC4658" w:rsidRPr="00706233" w:rsidRDefault="00DC4658" w:rsidP="003F2C45">
            <w:pPr>
              <w:pStyle w:val="Table-text"/>
            </w:pPr>
            <w:r>
              <w:t xml:space="preserve">PCF Practice site </w:t>
            </w:r>
            <w:r w:rsidRPr="00706233">
              <w:t>ZIP Code</w:t>
            </w:r>
          </w:p>
        </w:tc>
      </w:tr>
      <w:tr w:rsidR="00DC4658" w:rsidRPr="00706233" w14:paraId="140AB840"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EFE8EEF" w14:textId="77777777" w:rsidR="00DC4658" w:rsidRPr="00706233" w:rsidRDefault="00DC4658" w:rsidP="003F2C45">
            <w:pPr>
              <w:pStyle w:val="Table-text"/>
            </w:pPr>
            <w:r w:rsidRPr="00706233">
              <w:t>First_Name</w:t>
            </w:r>
          </w:p>
        </w:tc>
        <w:tc>
          <w:tcPr>
            <w:tcW w:w="1097" w:type="dxa"/>
          </w:tcPr>
          <w:p w14:paraId="76BE2C6E" w14:textId="77777777" w:rsidR="00DC4658" w:rsidRPr="00706233" w:rsidRDefault="00DC4658" w:rsidP="0000400F">
            <w:pPr>
              <w:pStyle w:val="Table-text"/>
              <w:tabs>
                <w:tab w:val="decimal" w:pos="511"/>
              </w:tabs>
            </w:pPr>
            <w:r w:rsidRPr="00706233">
              <w:t>30</w:t>
            </w:r>
          </w:p>
        </w:tc>
        <w:tc>
          <w:tcPr>
            <w:tcW w:w="1716" w:type="dxa"/>
          </w:tcPr>
          <w:p w14:paraId="78BB6E58" w14:textId="24A01587" w:rsidR="00DC4658" w:rsidRPr="00706233" w:rsidRDefault="00961C32" w:rsidP="003F2C45">
            <w:pPr>
              <w:pStyle w:val="Table-text"/>
            </w:pPr>
            <w:r>
              <w:t>Alphanumeric</w:t>
            </w:r>
          </w:p>
        </w:tc>
        <w:tc>
          <w:tcPr>
            <w:tcW w:w="4469" w:type="dxa"/>
          </w:tcPr>
          <w:p w14:paraId="498525DF" w14:textId="77777777" w:rsidR="00DC4658" w:rsidRPr="00706233" w:rsidRDefault="00DC4658" w:rsidP="003F2C45">
            <w:pPr>
              <w:pStyle w:val="Table-text"/>
            </w:pPr>
            <w:r w:rsidRPr="00706233">
              <w:t>Sample Patient’s first name</w:t>
            </w:r>
          </w:p>
        </w:tc>
      </w:tr>
      <w:tr w:rsidR="00DC4658" w:rsidRPr="00706233" w14:paraId="380D2EB9" w14:textId="77777777" w:rsidTr="4CCC5386">
        <w:trPr>
          <w:cantSplit/>
        </w:trPr>
        <w:tc>
          <w:tcPr>
            <w:tcW w:w="2222" w:type="dxa"/>
          </w:tcPr>
          <w:p w14:paraId="7A4B39BA" w14:textId="77777777" w:rsidR="00DC4658" w:rsidRPr="00706233" w:rsidRDefault="00DC4658" w:rsidP="003F2C45">
            <w:pPr>
              <w:pStyle w:val="Table-text"/>
            </w:pPr>
            <w:r w:rsidRPr="00706233">
              <w:t>Last_Name</w:t>
            </w:r>
          </w:p>
        </w:tc>
        <w:tc>
          <w:tcPr>
            <w:tcW w:w="1097" w:type="dxa"/>
          </w:tcPr>
          <w:p w14:paraId="32F2838A" w14:textId="77777777" w:rsidR="00DC4658" w:rsidRPr="00706233" w:rsidRDefault="00DC4658" w:rsidP="0000400F">
            <w:pPr>
              <w:pStyle w:val="Table-text"/>
              <w:tabs>
                <w:tab w:val="decimal" w:pos="511"/>
              </w:tabs>
            </w:pPr>
            <w:r w:rsidRPr="00706233">
              <w:t>40</w:t>
            </w:r>
          </w:p>
        </w:tc>
        <w:tc>
          <w:tcPr>
            <w:tcW w:w="1716" w:type="dxa"/>
          </w:tcPr>
          <w:p w14:paraId="1CAD1F6D" w14:textId="2C669896" w:rsidR="00DC4658" w:rsidRPr="00706233" w:rsidRDefault="00961C32" w:rsidP="003F2C45">
            <w:pPr>
              <w:pStyle w:val="Table-text"/>
            </w:pPr>
            <w:r>
              <w:t>Alphanumeric</w:t>
            </w:r>
          </w:p>
        </w:tc>
        <w:tc>
          <w:tcPr>
            <w:tcW w:w="4469" w:type="dxa"/>
          </w:tcPr>
          <w:p w14:paraId="389B475B" w14:textId="77777777" w:rsidR="00DC4658" w:rsidRPr="00706233" w:rsidRDefault="00DC4658" w:rsidP="003F2C45">
            <w:pPr>
              <w:pStyle w:val="Table-text"/>
            </w:pPr>
            <w:r w:rsidRPr="00706233">
              <w:t>Sample Patient’s last name</w:t>
            </w:r>
          </w:p>
        </w:tc>
      </w:tr>
      <w:tr w:rsidR="00DC4658" w:rsidRPr="00706233" w14:paraId="2ED7064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CC63FAD" w14:textId="77777777" w:rsidR="00DC4658" w:rsidRPr="00706233" w:rsidRDefault="00DC4658" w:rsidP="003F2C45">
            <w:pPr>
              <w:pStyle w:val="Table-text"/>
            </w:pPr>
            <w:r w:rsidRPr="00706233">
              <w:t>Street_Address_1</w:t>
            </w:r>
          </w:p>
        </w:tc>
        <w:tc>
          <w:tcPr>
            <w:tcW w:w="1097" w:type="dxa"/>
          </w:tcPr>
          <w:p w14:paraId="0C85D333" w14:textId="77777777" w:rsidR="00DC4658" w:rsidRPr="00706233" w:rsidRDefault="00DC4658" w:rsidP="0000400F">
            <w:pPr>
              <w:pStyle w:val="Table-text"/>
              <w:tabs>
                <w:tab w:val="decimal" w:pos="511"/>
              </w:tabs>
            </w:pPr>
            <w:r w:rsidRPr="00706233">
              <w:t>50</w:t>
            </w:r>
          </w:p>
        </w:tc>
        <w:tc>
          <w:tcPr>
            <w:tcW w:w="1716" w:type="dxa"/>
          </w:tcPr>
          <w:p w14:paraId="05040F0B" w14:textId="76F88356" w:rsidR="00DC4658" w:rsidRPr="00706233" w:rsidRDefault="00DC4658" w:rsidP="003F2C45">
            <w:pPr>
              <w:pStyle w:val="Table-text"/>
            </w:pPr>
            <w:r w:rsidRPr="00706233">
              <w:t>Alphanumeric</w:t>
            </w:r>
          </w:p>
        </w:tc>
        <w:tc>
          <w:tcPr>
            <w:tcW w:w="4469" w:type="dxa"/>
          </w:tcPr>
          <w:p w14:paraId="07C1BF5D" w14:textId="77777777" w:rsidR="00DC4658" w:rsidRPr="00706233" w:rsidRDefault="00DC4658" w:rsidP="003F2C45">
            <w:pPr>
              <w:pStyle w:val="Table-text"/>
            </w:pPr>
            <w:r w:rsidRPr="00706233">
              <w:t>Patient’s mailing address (Line 1—street address)</w:t>
            </w:r>
          </w:p>
        </w:tc>
      </w:tr>
      <w:tr w:rsidR="00DC4658" w:rsidRPr="00706233" w14:paraId="678FF508" w14:textId="77777777" w:rsidTr="4CCC5386">
        <w:trPr>
          <w:cantSplit/>
        </w:trPr>
        <w:tc>
          <w:tcPr>
            <w:tcW w:w="2222" w:type="dxa"/>
          </w:tcPr>
          <w:p w14:paraId="0A180A04" w14:textId="77777777" w:rsidR="00DC4658" w:rsidRPr="00706233" w:rsidRDefault="00DC4658" w:rsidP="003F2C45">
            <w:pPr>
              <w:pStyle w:val="Table-text"/>
            </w:pPr>
            <w:r w:rsidRPr="00706233">
              <w:t>Street_Address_2</w:t>
            </w:r>
          </w:p>
        </w:tc>
        <w:tc>
          <w:tcPr>
            <w:tcW w:w="1097" w:type="dxa"/>
          </w:tcPr>
          <w:p w14:paraId="5744EE7A" w14:textId="77777777" w:rsidR="00DC4658" w:rsidRPr="00706233" w:rsidRDefault="00DC4658" w:rsidP="0000400F">
            <w:pPr>
              <w:pStyle w:val="Table-text"/>
              <w:tabs>
                <w:tab w:val="decimal" w:pos="511"/>
              </w:tabs>
            </w:pPr>
            <w:r w:rsidRPr="00706233">
              <w:t>50</w:t>
            </w:r>
          </w:p>
        </w:tc>
        <w:tc>
          <w:tcPr>
            <w:tcW w:w="1716" w:type="dxa"/>
          </w:tcPr>
          <w:p w14:paraId="0A7DB2EA" w14:textId="36D37A12" w:rsidR="00DC4658" w:rsidRPr="00706233" w:rsidRDefault="00DC4658" w:rsidP="003F2C45">
            <w:pPr>
              <w:pStyle w:val="Table-text"/>
            </w:pPr>
            <w:r w:rsidRPr="00706233">
              <w:t>Alphanumeric</w:t>
            </w:r>
          </w:p>
        </w:tc>
        <w:tc>
          <w:tcPr>
            <w:tcW w:w="4469" w:type="dxa"/>
          </w:tcPr>
          <w:p w14:paraId="13456066" w14:textId="77777777" w:rsidR="00DC4658" w:rsidRPr="00706233" w:rsidRDefault="00DC4658" w:rsidP="003F2C45">
            <w:pPr>
              <w:pStyle w:val="Table-text"/>
            </w:pPr>
            <w:r w:rsidRPr="00706233">
              <w:t>Patient’s mailing address (Line 2—street address)</w:t>
            </w:r>
          </w:p>
        </w:tc>
      </w:tr>
      <w:tr w:rsidR="00DC4658" w:rsidRPr="00706233" w14:paraId="4A8E7551"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B814CB" w14:textId="77777777" w:rsidR="00DC4658" w:rsidRPr="00706233" w:rsidRDefault="00DC4658" w:rsidP="003F2C45">
            <w:pPr>
              <w:pStyle w:val="Table-text"/>
            </w:pPr>
            <w:r w:rsidRPr="00706233">
              <w:t>CITY</w:t>
            </w:r>
          </w:p>
        </w:tc>
        <w:tc>
          <w:tcPr>
            <w:tcW w:w="1097" w:type="dxa"/>
          </w:tcPr>
          <w:p w14:paraId="69025DE6" w14:textId="77777777" w:rsidR="00DC4658" w:rsidRPr="00706233" w:rsidRDefault="00DC4658" w:rsidP="0000400F">
            <w:pPr>
              <w:pStyle w:val="Table-text"/>
              <w:tabs>
                <w:tab w:val="decimal" w:pos="511"/>
              </w:tabs>
            </w:pPr>
            <w:r w:rsidRPr="00706233">
              <w:t>40</w:t>
            </w:r>
          </w:p>
        </w:tc>
        <w:tc>
          <w:tcPr>
            <w:tcW w:w="1716" w:type="dxa"/>
          </w:tcPr>
          <w:p w14:paraId="1AD93C90" w14:textId="69FED9E1" w:rsidR="00DC4658" w:rsidRPr="00706233" w:rsidRDefault="00961C32" w:rsidP="003F2C45">
            <w:pPr>
              <w:pStyle w:val="Table-text"/>
            </w:pPr>
            <w:r>
              <w:t>Alphanumeric</w:t>
            </w:r>
          </w:p>
        </w:tc>
        <w:tc>
          <w:tcPr>
            <w:tcW w:w="4469" w:type="dxa"/>
          </w:tcPr>
          <w:p w14:paraId="1AF52B65" w14:textId="77777777" w:rsidR="00DC4658" w:rsidRPr="00706233" w:rsidRDefault="00DC4658" w:rsidP="003F2C45">
            <w:pPr>
              <w:pStyle w:val="Table-text"/>
            </w:pPr>
            <w:r w:rsidRPr="00706233">
              <w:t>Patient’s mailing address—City</w:t>
            </w:r>
          </w:p>
        </w:tc>
      </w:tr>
      <w:tr w:rsidR="00DC4658" w:rsidRPr="00706233" w14:paraId="205087A1" w14:textId="77777777" w:rsidTr="4CCC5386">
        <w:trPr>
          <w:cantSplit/>
        </w:trPr>
        <w:tc>
          <w:tcPr>
            <w:tcW w:w="2222" w:type="dxa"/>
          </w:tcPr>
          <w:p w14:paraId="56378409" w14:textId="77777777" w:rsidR="00DC4658" w:rsidRPr="00706233" w:rsidRDefault="00DC4658" w:rsidP="003F2C45">
            <w:pPr>
              <w:pStyle w:val="Table-text"/>
            </w:pPr>
            <w:r w:rsidRPr="00706233">
              <w:t>STATE</w:t>
            </w:r>
          </w:p>
        </w:tc>
        <w:tc>
          <w:tcPr>
            <w:tcW w:w="1097" w:type="dxa"/>
          </w:tcPr>
          <w:p w14:paraId="2AD11E6B" w14:textId="77777777" w:rsidR="00DC4658" w:rsidRPr="00706233" w:rsidRDefault="00DC4658" w:rsidP="0000400F">
            <w:pPr>
              <w:pStyle w:val="Table-text"/>
              <w:tabs>
                <w:tab w:val="decimal" w:pos="511"/>
              </w:tabs>
            </w:pPr>
            <w:r w:rsidRPr="00706233">
              <w:t>2</w:t>
            </w:r>
          </w:p>
        </w:tc>
        <w:tc>
          <w:tcPr>
            <w:tcW w:w="1716" w:type="dxa"/>
          </w:tcPr>
          <w:p w14:paraId="3388BDD9" w14:textId="70F988AB" w:rsidR="00DC4658" w:rsidRPr="00706233" w:rsidRDefault="00961C32" w:rsidP="003F2C45">
            <w:pPr>
              <w:pStyle w:val="Table-text"/>
            </w:pPr>
            <w:r>
              <w:t>Alphanumeric</w:t>
            </w:r>
          </w:p>
        </w:tc>
        <w:tc>
          <w:tcPr>
            <w:tcW w:w="4469" w:type="dxa"/>
          </w:tcPr>
          <w:p w14:paraId="1FE7F28B" w14:textId="77777777" w:rsidR="00DC4658" w:rsidRPr="00706233" w:rsidRDefault="00DC4658" w:rsidP="003F2C45">
            <w:pPr>
              <w:pStyle w:val="Table-text"/>
            </w:pPr>
            <w:r w:rsidRPr="00706233">
              <w:t>Patient’s mailing address—State</w:t>
            </w:r>
          </w:p>
        </w:tc>
      </w:tr>
      <w:tr w:rsidR="00DC4658" w:rsidRPr="00706233" w14:paraId="473ABC5B"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C6FE9C1" w14:textId="77777777" w:rsidR="00DC4658" w:rsidRPr="00706233" w:rsidRDefault="00DC4658" w:rsidP="003F2C45">
            <w:pPr>
              <w:pStyle w:val="Table-text"/>
            </w:pPr>
            <w:r w:rsidRPr="00706233">
              <w:t>ZIP_Code</w:t>
            </w:r>
          </w:p>
        </w:tc>
        <w:tc>
          <w:tcPr>
            <w:tcW w:w="1097" w:type="dxa"/>
          </w:tcPr>
          <w:p w14:paraId="7C6768C7" w14:textId="77777777" w:rsidR="00DC4658" w:rsidRPr="00706233" w:rsidRDefault="00DC4658" w:rsidP="0000400F">
            <w:pPr>
              <w:pStyle w:val="Table-text"/>
              <w:tabs>
                <w:tab w:val="decimal" w:pos="511"/>
              </w:tabs>
            </w:pPr>
            <w:r w:rsidRPr="00706233">
              <w:t>5</w:t>
            </w:r>
          </w:p>
        </w:tc>
        <w:tc>
          <w:tcPr>
            <w:tcW w:w="1716" w:type="dxa"/>
          </w:tcPr>
          <w:p w14:paraId="262B8811" w14:textId="2FFCF298" w:rsidR="00DC4658" w:rsidRPr="00706233" w:rsidRDefault="00E1707D" w:rsidP="003F2C45">
            <w:pPr>
              <w:pStyle w:val="Table-text"/>
            </w:pPr>
            <w:r>
              <w:t>Alphanumeric</w:t>
            </w:r>
          </w:p>
        </w:tc>
        <w:tc>
          <w:tcPr>
            <w:tcW w:w="4469" w:type="dxa"/>
          </w:tcPr>
          <w:p w14:paraId="6F0FABB2" w14:textId="77777777" w:rsidR="00DC4658" w:rsidRPr="00706233" w:rsidRDefault="00DC4658" w:rsidP="003F2C45">
            <w:pPr>
              <w:pStyle w:val="Table-text"/>
            </w:pPr>
            <w:r w:rsidRPr="00706233">
              <w:t>Patient’s mailing address—ZIP Code</w:t>
            </w:r>
          </w:p>
        </w:tc>
      </w:tr>
      <w:tr w:rsidR="00DC4658" w:rsidRPr="00706233" w14:paraId="60B87FD7" w14:textId="77777777" w:rsidTr="4CCC5386">
        <w:trPr>
          <w:cantSplit/>
        </w:trPr>
        <w:tc>
          <w:tcPr>
            <w:tcW w:w="2222" w:type="dxa"/>
          </w:tcPr>
          <w:p w14:paraId="3358D018" w14:textId="77777777" w:rsidR="00DC4658" w:rsidRPr="00706233" w:rsidRDefault="00DC4658" w:rsidP="003F2C45">
            <w:pPr>
              <w:pStyle w:val="Table-text"/>
            </w:pPr>
            <w:r w:rsidRPr="00706233">
              <w:t>Telephone_Number</w:t>
            </w:r>
          </w:p>
        </w:tc>
        <w:tc>
          <w:tcPr>
            <w:tcW w:w="1097" w:type="dxa"/>
          </w:tcPr>
          <w:p w14:paraId="7133E4CF" w14:textId="77777777" w:rsidR="00DC4658" w:rsidRPr="00706233" w:rsidRDefault="00DC4658" w:rsidP="0000400F">
            <w:pPr>
              <w:pStyle w:val="Table-text"/>
              <w:tabs>
                <w:tab w:val="decimal" w:pos="511"/>
              </w:tabs>
            </w:pPr>
            <w:r w:rsidRPr="00706233">
              <w:t>10</w:t>
            </w:r>
          </w:p>
        </w:tc>
        <w:tc>
          <w:tcPr>
            <w:tcW w:w="1716" w:type="dxa"/>
          </w:tcPr>
          <w:p w14:paraId="6EDDCCF6" w14:textId="15F38F68" w:rsidR="00DC4658" w:rsidRPr="00706233" w:rsidRDefault="00E1707D" w:rsidP="003F2C45">
            <w:pPr>
              <w:pStyle w:val="Table-text"/>
            </w:pPr>
            <w:r>
              <w:t>Alphanumeric</w:t>
            </w:r>
          </w:p>
        </w:tc>
        <w:tc>
          <w:tcPr>
            <w:tcW w:w="4469" w:type="dxa"/>
          </w:tcPr>
          <w:p w14:paraId="4E0CEBA2" w14:textId="77777777" w:rsidR="00DC4658" w:rsidRPr="00706233" w:rsidRDefault="00DC4658" w:rsidP="003F2C45">
            <w:pPr>
              <w:pStyle w:val="Table-text"/>
            </w:pPr>
            <w:r w:rsidRPr="00706233">
              <w:t>Patient’s telephone number</w:t>
            </w:r>
          </w:p>
        </w:tc>
      </w:tr>
      <w:tr w:rsidR="00DC4658" w:rsidRPr="00706233" w14:paraId="320AADC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10D3AB7" w14:textId="77777777" w:rsidR="00DC4658" w:rsidRPr="00706233" w:rsidRDefault="00DC4658" w:rsidP="003F2C45">
            <w:pPr>
              <w:pStyle w:val="Table-text"/>
            </w:pPr>
            <w:r w:rsidRPr="00706233">
              <w:t>DOB</w:t>
            </w:r>
          </w:p>
        </w:tc>
        <w:tc>
          <w:tcPr>
            <w:tcW w:w="1097" w:type="dxa"/>
          </w:tcPr>
          <w:p w14:paraId="13924FA1" w14:textId="3BD1489F" w:rsidR="00DC4658" w:rsidRPr="00706233" w:rsidRDefault="008630D1" w:rsidP="0000400F">
            <w:pPr>
              <w:pStyle w:val="Table-text"/>
              <w:tabs>
                <w:tab w:val="decimal" w:pos="511"/>
              </w:tabs>
            </w:pPr>
            <w:r>
              <w:t>10</w:t>
            </w:r>
          </w:p>
        </w:tc>
        <w:tc>
          <w:tcPr>
            <w:tcW w:w="1716" w:type="dxa"/>
          </w:tcPr>
          <w:p w14:paraId="6F05A276" w14:textId="77777777" w:rsidR="00DC4658" w:rsidRPr="00706233" w:rsidRDefault="00DC4658" w:rsidP="003F2C45">
            <w:pPr>
              <w:pStyle w:val="Table-text"/>
            </w:pPr>
            <w:r w:rsidRPr="00706233">
              <w:t>MM/DD/YYYY</w:t>
            </w:r>
          </w:p>
        </w:tc>
        <w:tc>
          <w:tcPr>
            <w:tcW w:w="4469" w:type="dxa"/>
          </w:tcPr>
          <w:p w14:paraId="463673F1" w14:textId="77777777" w:rsidR="00DC4658" w:rsidRPr="00706233" w:rsidRDefault="00DC4658" w:rsidP="003F2C45">
            <w:pPr>
              <w:pStyle w:val="Table-text"/>
            </w:pPr>
            <w:r w:rsidRPr="00706233">
              <w:t xml:space="preserve">Patient’s date of birth </w:t>
            </w:r>
          </w:p>
        </w:tc>
      </w:tr>
      <w:tr w:rsidR="00DC4658" w:rsidRPr="00706233" w14:paraId="186F622C" w14:textId="77777777" w:rsidTr="4CCC5386">
        <w:trPr>
          <w:cantSplit/>
        </w:trPr>
        <w:tc>
          <w:tcPr>
            <w:tcW w:w="2222" w:type="dxa"/>
          </w:tcPr>
          <w:p w14:paraId="5EB8B0B5" w14:textId="66DBCC4F" w:rsidR="00DC4658" w:rsidRPr="00706233" w:rsidRDefault="00C37579" w:rsidP="003F2C45">
            <w:pPr>
              <w:pStyle w:val="Table-text"/>
            </w:pPr>
            <w:r>
              <w:t>Sex</w:t>
            </w:r>
          </w:p>
        </w:tc>
        <w:tc>
          <w:tcPr>
            <w:tcW w:w="1097" w:type="dxa"/>
          </w:tcPr>
          <w:p w14:paraId="6E6009A9" w14:textId="1939D6A8" w:rsidR="00DC4658" w:rsidRPr="00706233" w:rsidRDefault="00C37579" w:rsidP="0000400F">
            <w:pPr>
              <w:pStyle w:val="Table-text"/>
              <w:tabs>
                <w:tab w:val="decimal" w:pos="511"/>
              </w:tabs>
            </w:pPr>
            <w:r>
              <w:t>2</w:t>
            </w:r>
          </w:p>
        </w:tc>
        <w:tc>
          <w:tcPr>
            <w:tcW w:w="1716" w:type="dxa"/>
          </w:tcPr>
          <w:p w14:paraId="755F8689" w14:textId="444FDE77" w:rsidR="00DC4658" w:rsidRPr="00706233" w:rsidRDefault="00961C32" w:rsidP="003F2C45">
            <w:pPr>
              <w:pStyle w:val="Table-text"/>
            </w:pPr>
            <w:r>
              <w:t>Alphanumeric</w:t>
            </w:r>
          </w:p>
        </w:tc>
        <w:tc>
          <w:tcPr>
            <w:tcW w:w="4469" w:type="dxa"/>
          </w:tcPr>
          <w:p w14:paraId="6CB93692" w14:textId="277768C1" w:rsidR="00DC4658" w:rsidRPr="00706233" w:rsidRDefault="00DC4658" w:rsidP="003F2C45">
            <w:pPr>
              <w:pStyle w:val="Table-text"/>
            </w:pPr>
            <w:r w:rsidRPr="00706233">
              <w:t xml:space="preserve">Gender Code: </w:t>
            </w:r>
            <w:r>
              <w:t>M</w:t>
            </w:r>
            <w:r w:rsidRPr="00706233">
              <w:t xml:space="preserve"> = Male, </w:t>
            </w:r>
            <w:r>
              <w:t>F</w:t>
            </w:r>
            <w:r w:rsidRPr="00706233">
              <w:t xml:space="preserve"> = Female</w:t>
            </w:r>
            <w:r w:rsidR="006953C1">
              <w:t>, O = Other</w:t>
            </w:r>
          </w:p>
        </w:tc>
      </w:tr>
      <w:tr w:rsidR="00DC4658" w:rsidRPr="00706233" w14:paraId="63CDB91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415F174" w14:textId="66B2FB60" w:rsidR="00DC4658" w:rsidRPr="00706233" w:rsidRDefault="00DC4658" w:rsidP="003F2C45">
            <w:pPr>
              <w:pStyle w:val="Table-text"/>
            </w:pPr>
            <w:r>
              <w:t>Language</w:t>
            </w:r>
          </w:p>
        </w:tc>
        <w:tc>
          <w:tcPr>
            <w:tcW w:w="1097" w:type="dxa"/>
          </w:tcPr>
          <w:p w14:paraId="58DC9CD8" w14:textId="77777777" w:rsidR="00DC4658" w:rsidRPr="00706233" w:rsidRDefault="00DC4658" w:rsidP="0000400F">
            <w:pPr>
              <w:pStyle w:val="Table-text"/>
              <w:tabs>
                <w:tab w:val="decimal" w:pos="511"/>
              </w:tabs>
            </w:pPr>
            <w:r>
              <w:t>1</w:t>
            </w:r>
          </w:p>
        </w:tc>
        <w:tc>
          <w:tcPr>
            <w:tcW w:w="1716" w:type="dxa"/>
          </w:tcPr>
          <w:p w14:paraId="227A0308" w14:textId="77777777" w:rsidR="00DC4658" w:rsidRPr="00706233" w:rsidRDefault="00DC4658" w:rsidP="003F2C45">
            <w:pPr>
              <w:pStyle w:val="Table-text"/>
            </w:pPr>
            <w:r>
              <w:t>Numeric</w:t>
            </w:r>
          </w:p>
        </w:tc>
        <w:tc>
          <w:tcPr>
            <w:tcW w:w="4469" w:type="dxa"/>
          </w:tcPr>
          <w:p w14:paraId="3DD30759" w14:textId="77777777" w:rsidR="00DC4658" w:rsidRPr="00706233" w:rsidRDefault="00DC4658" w:rsidP="003F2C45">
            <w:pPr>
              <w:pStyle w:val="Table-text"/>
            </w:pPr>
            <w:r>
              <w:t xml:space="preserve">1 = Spanish 2 = Language other than English or Spanish. </w:t>
            </w:r>
            <w:r w:rsidRPr="00736987">
              <w:rPr>
                <w:i/>
                <w:iCs/>
              </w:rPr>
              <w:t>If blank, patient is presumed to speak English.</w:t>
            </w:r>
          </w:p>
        </w:tc>
      </w:tr>
      <w:tr w:rsidR="00DC4658" w:rsidRPr="00706233" w14:paraId="50FF3B6F" w14:textId="77777777" w:rsidTr="4CCC5386">
        <w:trPr>
          <w:cantSplit/>
        </w:trPr>
        <w:tc>
          <w:tcPr>
            <w:tcW w:w="2222" w:type="dxa"/>
          </w:tcPr>
          <w:p w14:paraId="6641DC46" w14:textId="471655AB" w:rsidR="00DC4658" w:rsidRPr="00706233" w:rsidDel="00A02ED7" w:rsidRDefault="5B77DF34" w:rsidP="003F2C45">
            <w:pPr>
              <w:pStyle w:val="Table-text"/>
            </w:pPr>
            <w:r>
              <w:t>sampleid</w:t>
            </w:r>
          </w:p>
        </w:tc>
        <w:tc>
          <w:tcPr>
            <w:tcW w:w="1097" w:type="dxa"/>
          </w:tcPr>
          <w:p w14:paraId="07AC697C" w14:textId="3EE1642D" w:rsidR="00DC4658" w:rsidRPr="00706233" w:rsidRDefault="00DC4658" w:rsidP="0000400F">
            <w:pPr>
              <w:pStyle w:val="Table-text"/>
              <w:tabs>
                <w:tab w:val="decimal" w:pos="511"/>
              </w:tabs>
            </w:pPr>
            <w:r w:rsidRPr="00706233">
              <w:t>1</w:t>
            </w:r>
            <w:r w:rsidR="00F34C66">
              <w:t>6</w:t>
            </w:r>
          </w:p>
        </w:tc>
        <w:tc>
          <w:tcPr>
            <w:tcW w:w="1716" w:type="dxa"/>
          </w:tcPr>
          <w:p w14:paraId="7C577DC7" w14:textId="67CCF121" w:rsidR="00DC4658" w:rsidRPr="00706233" w:rsidRDefault="00DC4658" w:rsidP="003F2C45">
            <w:pPr>
              <w:pStyle w:val="Table-text"/>
            </w:pPr>
            <w:r w:rsidRPr="00706233">
              <w:t>Alphanumeric</w:t>
            </w:r>
          </w:p>
        </w:tc>
        <w:tc>
          <w:tcPr>
            <w:tcW w:w="4469" w:type="dxa"/>
          </w:tcPr>
          <w:p w14:paraId="4381434A" w14:textId="77777777" w:rsidR="00DC4658" w:rsidRPr="00706233" w:rsidRDefault="00DC4658" w:rsidP="003F2C45">
            <w:pPr>
              <w:pStyle w:val="Table-text"/>
            </w:pPr>
            <w:r w:rsidRPr="00706233">
              <w:t>The unique patient sample identification number assigned to the sample patient</w:t>
            </w:r>
            <w:r>
              <w:t xml:space="preserve">. </w:t>
            </w:r>
            <w:r w:rsidRPr="00736987">
              <w:rPr>
                <w:i/>
                <w:iCs/>
              </w:rPr>
              <w:t>Must be maintained with the patient.</w:t>
            </w:r>
          </w:p>
        </w:tc>
      </w:tr>
      <w:tr w:rsidR="00DC4658" w:rsidRPr="00706233" w14:paraId="653E34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97EB16" w14:textId="7354601E" w:rsidR="00DC4658" w:rsidRPr="00706233" w:rsidRDefault="00DC4658" w:rsidP="003F2C45">
            <w:pPr>
              <w:pStyle w:val="Table-text"/>
            </w:pPr>
            <w:r>
              <w:lastRenderedPageBreak/>
              <w:t>PRO_Names1to4</w:t>
            </w:r>
            <w:r w:rsidR="00CA23B9">
              <w:rPr>
                <w:rStyle w:val="FootnoteReference"/>
              </w:rPr>
              <w:footnoteReference w:id="6"/>
            </w:r>
          </w:p>
        </w:tc>
        <w:tc>
          <w:tcPr>
            <w:tcW w:w="1097" w:type="dxa"/>
          </w:tcPr>
          <w:p w14:paraId="61229C0F" w14:textId="3C4B7693" w:rsidR="00DC4658" w:rsidRPr="00706233" w:rsidRDefault="00DC4658" w:rsidP="0000400F">
            <w:pPr>
              <w:pStyle w:val="Table-text"/>
              <w:tabs>
                <w:tab w:val="decimal" w:pos="511"/>
              </w:tabs>
            </w:pPr>
            <w:r>
              <w:t>120</w:t>
            </w:r>
          </w:p>
        </w:tc>
        <w:tc>
          <w:tcPr>
            <w:tcW w:w="1716" w:type="dxa"/>
          </w:tcPr>
          <w:p w14:paraId="07C9C8F7" w14:textId="3610BB59" w:rsidR="00DC4658" w:rsidRPr="00706233" w:rsidRDefault="00B6790A" w:rsidP="003F2C45">
            <w:pPr>
              <w:pStyle w:val="Table-text"/>
            </w:pPr>
            <w:r>
              <w:t>Alphanumeric</w:t>
            </w:r>
          </w:p>
        </w:tc>
        <w:tc>
          <w:tcPr>
            <w:tcW w:w="4469" w:type="dxa"/>
          </w:tcPr>
          <w:p w14:paraId="632F5337" w14:textId="77777777" w:rsidR="00DC4658" w:rsidRDefault="00DC4658" w:rsidP="003F2C45">
            <w:pPr>
              <w:pStyle w:val="Table-text"/>
            </w:pPr>
            <w:r>
              <w:t xml:space="preserve">Provider 1 First Name Last Name, </w:t>
            </w:r>
          </w:p>
          <w:p w14:paraId="29985A9F" w14:textId="77777777" w:rsidR="00DC4658" w:rsidRDefault="00DC4658" w:rsidP="003F2C45">
            <w:pPr>
              <w:pStyle w:val="Table-text"/>
            </w:pPr>
            <w:r>
              <w:t xml:space="preserve">Provider 2 First Name Last Name, </w:t>
            </w:r>
          </w:p>
          <w:p w14:paraId="54D93FFB" w14:textId="77777777" w:rsidR="00DC4658" w:rsidRDefault="00DC4658" w:rsidP="003F2C45">
            <w:pPr>
              <w:pStyle w:val="Table-text"/>
            </w:pPr>
            <w:r>
              <w:t xml:space="preserve">Provider 3 First Name Last Name, </w:t>
            </w:r>
          </w:p>
          <w:p w14:paraId="2D785F32" w14:textId="77777777" w:rsidR="00DC4658" w:rsidRDefault="00DC4658" w:rsidP="003F2C45">
            <w:pPr>
              <w:pStyle w:val="Table-text"/>
            </w:pPr>
            <w:r>
              <w:t xml:space="preserve">Provider 4 First Name Last Name </w:t>
            </w:r>
          </w:p>
          <w:p w14:paraId="7DE8C0ED" w14:textId="77777777" w:rsidR="00DC4658" w:rsidRPr="005C2934" w:rsidRDefault="00DC4658" w:rsidP="003F2C45">
            <w:pPr>
              <w:pStyle w:val="Table-text"/>
            </w:pPr>
            <w:r>
              <w:t>Medical staff in practice. First and last names are delimited by a space. Staff are delimited by a comma followed by a space.</w:t>
            </w:r>
          </w:p>
        </w:tc>
      </w:tr>
      <w:tr w:rsidR="00DC4658" w:rsidRPr="00706233" w14:paraId="0C18B27D" w14:textId="77777777" w:rsidTr="4CCC5386">
        <w:trPr>
          <w:cantSplit/>
        </w:trPr>
        <w:tc>
          <w:tcPr>
            <w:tcW w:w="2222" w:type="dxa"/>
          </w:tcPr>
          <w:p w14:paraId="1E5F4BDC" w14:textId="77777777" w:rsidR="00DC4658" w:rsidRPr="00706233" w:rsidRDefault="00DC4658" w:rsidP="003F2C45">
            <w:pPr>
              <w:pStyle w:val="Table-text"/>
            </w:pPr>
            <w:r>
              <w:t>PRO_Names5to8</w:t>
            </w:r>
          </w:p>
        </w:tc>
        <w:tc>
          <w:tcPr>
            <w:tcW w:w="1097" w:type="dxa"/>
          </w:tcPr>
          <w:p w14:paraId="48EE03CC" w14:textId="3AF005EC" w:rsidR="00DC4658" w:rsidRPr="00706233" w:rsidRDefault="00DC4658" w:rsidP="0000400F">
            <w:pPr>
              <w:pStyle w:val="Table-text"/>
              <w:tabs>
                <w:tab w:val="decimal" w:pos="511"/>
              </w:tabs>
            </w:pPr>
            <w:r>
              <w:t>120</w:t>
            </w:r>
          </w:p>
        </w:tc>
        <w:tc>
          <w:tcPr>
            <w:tcW w:w="1716" w:type="dxa"/>
          </w:tcPr>
          <w:p w14:paraId="6E1490E2" w14:textId="251FF83E" w:rsidR="00DC4658" w:rsidRPr="00706233" w:rsidRDefault="00B6790A" w:rsidP="003F2C45">
            <w:pPr>
              <w:pStyle w:val="Table-text"/>
            </w:pPr>
            <w:r>
              <w:t>Alphanumeric</w:t>
            </w:r>
          </w:p>
        </w:tc>
        <w:tc>
          <w:tcPr>
            <w:tcW w:w="4469" w:type="dxa"/>
          </w:tcPr>
          <w:p w14:paraId="26071DE5" w14:textId="77777777" w:rsidR="00DC4658" w:rsidRDefault="00DC4658" w:rsidP="003F2C45">
            <w:pPr>
              <w:pStyle w:val="Table-text"/>
            </w:pPr>
            <w:r>
              <w:t xml:space="preserve">Provider 5 First Name Last Name, </w:t>
            </w:r>
          </w:p>
          <w:p w14:paraId="7A12B454" w14:textId="77777777" w:rsidR="00DC4658" w:rsidRDefault="00DC4658" w:rsidP="003F2C45">
            <w:pPr>
              <w:pStyle w:val="Table-text"/>
            </w:pPr>
            <w:r>
              <w:t xml:space="preserve">Provider 6 First Name Last Name, </w:t>
            </w:r>
          </w:p>
          <w:p w14:paraId="3A9CE810" w14:textId="77777777" w:rsidR="00DC4658" w:rsidRDefault="00DC4658" w:rsidP="003F2C45">
            <w:pPr>
              <w:pStyle w:val="Table-text"/>
            </w:pPr>
            <w:r>
              <w:t xml:space="preserve">Provider 7 First Name Last Name, </w:t>
            </w:r>
          </w:p>
          <w:p w14:paraId="307F76DE" w14:textId="77777777" w:rsidR="00DC4658" w:rsidRDefault="00DC4658" w:rsidP="003F2C45">
            <w:pPr>
              <w:pStyle w:val="Table-text"/>
            </w:pPr>
            <w:r>
              <w:t>Provider 8 First Name Last Name</w:t>
            </w:r>
          </w:p>
          <w:p w14:paraId="25000050" w14:textId="77777777" w:rsidR="00DC4658" w:rsidRPr="00706233" w:rsidRDefault="00DC4658" w:rsidP="003F2C45">
            <w:pPr>
              <w:pStyle w:val="Table-text"/>
            </w:pPr>
            <w:r>
              <w:t>Medical staff in practice. First and last names are delimited by a space. Staff are delimited by a comma followed by a space</w:t>
            </w:r>
            <w:r w:rsidRPr="005C2934">
              <w:t>.</w:t>
            </w:r>
            <w:r>
              <w:t xml:space="preserve"> Blank if none.</w:t>
            </w:r>
          </w:p>
        </w:tc>
      </w:tr>
      <w:tr w:rsidR="00DC4658" w:rsidRPr="00706233" w14:paraId="1ABF3C7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A842C72" w14:textId="77777777" w:rsidR="00DC4658" w:rsidRPr="00706233" w:rsidRDefault="00DC4658" w:rsidP="003F2C45">
            <w:pPr>
              <w:pStyle w:val="Table-text"/>
            </w:pPr>
            <w:r>
              <w:t>PRO_Names9to12</w:t>
            </w:r>
          </w:p>
        </w:tc>
        <w:tc>
          <w:tcPr>
            <w:tcW w:w="1097" w:type="dxa"/>
          </w:tcPr>
          <w:p w14:paraId="2BA9CC62" w14:textId="56831D44" w:rsidR="00DC4658" w:rsidRPr="00706233" w:rsidRDefault="00DC4658" w:rsidP="0000400F">
            <w:pPr>
              <w:pStyle w:val="Table-text"/>
              <w:tabs>
                <w:tab w:val="decimal" w:pos="511"/>
              </w:tabs>
            </w:pPr>
            <w:r>
              <w:t>120</w:t>
            </w:r>
          </w:p>
        </w:tc>
        <w:tc>
          <w:tcPr>
            <w:tcW w:w="1716" w:type="dxa"/>
          </w:tcPr>
          <w:p w14:paraId="2C12A392" w14:textId="7F06A320" w:rsidR="00DC4658" w:rsidRPr="00706233" w:rsidRDefault="00B6790A" w:rsidP="003F2C45">
            <w:pPr>
              <w:pStyle w:val="Table-text"/>
            </w:pPr>
            <w:r>
              <w:t>Alphanumeric</w:t>
            </w:r>
          </w:p>
        </w:tc>
        <w:tc>
          <w:tcPr>
            <w:tcW w:w="4469" w:type="dxa"/>
          </w:tcPr>
          <w:p w14:paraId="6219D4F4" w14:textId="77777777" w:rsidR="00DC4658" w:rsidRDefault="00DC4658" w:rsidP="003F2C45">
            <w:pPr>
              <w:pStyle w:val="Table-text"/>
            </w:pPr>
            <w:r>
              <w:t xml:space="preserve">Provider 9 First Name Last Name, </w:t>
            </w:r>
          </w:p>
          <w:p w14:paraId="140B8855" w14:textId="77777777" w:rsidR="00DC4658" w:rsidRDefault="00DC4658" w:rsidP="003F2C45">
            <w:pPr>
              <w:pStyle w:val="Table-text"/>
            </w:pPr>
            <w:r>
              <w:t xml:space="preserve">Provider 10 First Name Last Name, </w:t>
            </w:r>
          </w:p>
          <w:p w14:paraId="1979E9BE" w14:textId="77777777" w:rsidR="00DC4658" w:rsidRDefault="00DC4658" w:rsidP="003F2C45">
            <w:pPr>
              <w:pStyle w:val="Table-text"/>
            </w:pPr>
            <w:r>
              <w:t xml:space="preserve">Provider 11 First Name Last Name, </w:t>
            </w:r>
          </w:p>
          <w:p w14:paraId="7508CEB9" w14:textId="77777777" w:rsidR="00DC4658" w:rsidRDefault="00DC4658" w:rsidP="003F2C45">
            <w:pPr>
              <w:pStyle w:val="Table-text"/>
            </w:pPr>
            <w:r>
              <w:t xml:space="preserve">Provider 12 First Name Last Name </w:t>
            </w:r>
          </w:p>
          <w:p w14:paraId="6DEF91F4"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7F684C62" w14:textId="77777777" w:rsidTr="4CCC5386">
        <w:trPr>
          <w:cantSplit/>
        </w:trPr>
        <w:tc>
          <w:tcPr>
            <w:tcW w:w="2222" w:type="dxa"/>
          </w:tcPr>
          <w:p w14:paraId="35809B8B" w14:textId="77777777" w:rsidR="00DC4658" w:rsidRPr="00706233" w:rsidRDefault="00DC4658" w:rsidP="003F2C45">
            <w:pPr>
              <w:pStyle w:val="Table-text"/>
            </w:pPr>
            <w:r>
              <w:t>PRO_Names13to16</w:t>
            </w:r>
          </w:p>
        </w:tc>
        <w:tc>
          <w:tcPr>
            <w:tcW w:w="1097" w:type="dxa"/>
          </w:tcPr>
          <w:p w14:paraId="21DC014F" w14:textId="3CACF245" w:rsidR="00DC4658" w:rsidRPr="00706233" w:rsidRDefault="00DC4658" w:rsidP="0000400F">
            <w:pPr>
              <w:pStyle w:val="Table-text"/>
              <w:tabs>
                <w:tab w:val="decimal" w:pos="511"/>
              </w:tabs>
            </w:pPr>
            <w:r>
              <w:t>120</w:t>
            </w:r>
          </w:p>
        </w:tc>
        <w:tc>
          <w:tcPr>
            <w:tcW w:w="1716" w:type="dxa"/>
          </w:tcPr>
          <w:p w14:paraId="102AF710" w14:textId="51D70D6B" w:rsidR="00DC4658" w:rsidRPr="00706233" w:rsidRDefault="00B6790A" w:rsidP="003F2C45">
            <w:pPr>
              <w:pStyle w:val="Table-text"/>
            </w:pPr>
            <w:r>
              <w:t>Alphanumeric</w:t>
            </w:r>
          </w:p>
        </w:tc>
        <w:tc>
          <w:tcPr>
            <w:tcW w:w="4469" w:type="dxa"/>
          </w:tcPr>
          <w:p w14:paraId="5B54DF9A" w14:textId="77777777" w:rsidR="00DC4658" w:rsidRDefault="00DC4658" w:rsidP="003F2C45">
            <w:pPr>
              <w:pStyle w:val="Table-text"/>
            </w:pPr>
            <w:r>
              <w:t xml:space="preserve">Provider 13 First Name Last Name, </w:t>
            </w:r>
          </w:p>
          <w:p w14:paraId="6212F906" w14:textId="77777777" w:rsidR="00DC4658" w:rsidRDefault="00DC4658" w:rsidP="003F2C45">
            <w:pPr>
              <w:pStyle w:val="Table-text"/>
            </w:pPr>
            <w:r>
              <w:t xml:space="preserve">Provider 14 First Name Last Name, </w:t>
            </w:r>
          </w:p>
          <w:p w14:paraId="0CE85278" w14:textId="77777777" w:rsidR="00DC4658" w:rsidRDefault="00DC4658" w:rsidP="003F2C45">
            <w:pPr>
              <w:pStyle w:val="Table-text"/>
            </w:pPr>
            <w:r>
              <w:t xml:space="preserve">Provider 15 First Name Last Name, </w:t>
            </w:r>
          </w:p>
          <w:p w14:paraId="47B07FAA" w14:textId="77777777" w:rsidR="00DC4658" w:rsidRDefault="00DC4658" w:rsidP="003F2C45">
            <w:pPr>
              <w:pStyle w:val="Table-text"/>
            </w:pPr>
            <w:r>
              <w:t xml:space="preserve">Provider 16 First Name Last Name </w:t>
            </w:r>
          </w:p>
          <w:p w14:paraId="591E6DD4"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34157CD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F473ACB" w14:textId="77777777" w:rsidR="00DC4658" w:rsidRPr="00706233" w:rsidRDefault="00DC4658" w:rsidP="003F2C45">
            <w:pPr>
              <w:pStyle w:val="Table-text"/>
            </w:pPr>
            <w:r>
              <w:t>PRO_Names17to20</w:t>
            </w:r>
          </w:p>
        </w:tc>
        <w:tc>
          <w:tcPr>
            <w:tcW w:w="1097" w:type="dxa"/>
          </w:tcPr>
          <w:p w14:paraId="4AA76CDD" w14:textId="422A9F3B" w:rsidR="00DC4658" w:rsidRPr="00706233" w:rsidRDefault="00DC4658" w:rsidP="0000400F">
            <w:pPr>
              <w:pStyle w:val="Table-text"/>
              <w:tabs>
                <w:tab w:val="decimal" w:pos="511"/>
              </w:tabs>
            </w:pPr>
            <w:r>
              <w:t>120</w:t>
            </w:r>
          </w:p>
        </w:tc>
        <w:tc>
          <w:tcPr>
            <w:tcW w:w="1716" w:type="dxa"/>
          </w:tcPr>
          <w:p w14:paraId="14084270" w14:textId="782B80B5" w:rsidR="00DC4658" w:rsidRPr="00706233" w:rsidRDefault="00B6790A" w:rsidP="003F2C45">
            <w:pPr>
              <w:pStyle w:val="Table-text"/>
            </w:pPr>
            <w:r>
              <w:t>Alphanumeric</w:t>
            </w:r>
          </w:p>
        </w:tc>
        <w:tc>
          <w:tcPr>
            <w:tcW w:w="4469" w:type="dxa"/>
          </w:tcPr>
          <w:p w14:paraId="1BE98899" w14:textId="77777777" w:rsidR="00DC4658" w:rsidRDefault="00DC4658" w:rsidP="003F2C45">
            <w:pPr>
              <w:pStyle w:val="Table-text"/>
            </w:pPr>
            <w:r>
              <w:t xml:space="preserve">Provider 17 First Name Last Name, </w:t>
            </w:r>
          </w:p>
          <w:p w14:paraId="692A1B1D" w14:textId="77777777" w:rsidR="00DC4658" w:rsidRDefault="00DC4658" w:rsidP="003F2C45">
            <w:pPr>
              <w:pStyle w:val="Table-text"/>
            </w:pPr>
            <w:r>
              <w:t xml:space="preserve">Provider 18 First Name Last Name, </w:t>
            </w:r>
          </w:p>
          <w:p w14:paraId="0F5F16F5" w14:textId="77777777" w:rsidR="00DC4658" w:rsidRDefault="00DC4658" w:rsidP="003F2C45">
            <w:pPr>
              <w:pStyle w:val="Table-text"/>
            </w:pPr>
            <w:r>
              <w:t xml:space="preserve">Provider 19 First Name Last Name, </w:t>
            </w:r>
          </w:p>
          <w:p w14:paraId="4E006C4D" w14:textId="77777777" w:rsidR="00DC4658" w:rsidRDefault="00DC4658" w:rsidP="003F2C45">
            <w:pPr>
              <w:pStyle w:val="Table-text"/>
            </w:pPr>
            <w:r>
              <w:t xml:space="preserve">Provider 20 First Name Last Name </w:t>
            </w:r>
          </w:p>
          <w:p w14:paraId="0147A1C4"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72C920ED" w14:textId="77777777" w:rsidTr="4CCC5386">
        <w:trPr>
          <w:cantSplit/>
        </w:trPr>
        <w:tc>
          <w:tcPr>
            <w:tcW w:w="2222" w:type="dxa"/>
          </w:tcPr>
          <w:p w14:paraId="37645858" w14:textId="77777777" w:rsidR="00DC4658" w:rsidRPr="00706233" w:rsidRDefault="00DC4658" w:rsidP="003F2C45">
            <w:pPr>
              <w:pStyle w:val="Table-text"/>
            </w:pPr>
            <w:r>
              <w:lastRenderedPageBreak/>
              <w:t>PRO_Names21to24</w:t>
            </w:r>
          </w:p>
        </w:tc>
        <w:tc>
          <w:tcPr>
            <w:tcW w:w="1097" w:type="dxa"/>
          </w:tcPr>
          <w:p w14:paraId="1F9E0B70" w14:textId="37F59DA2" w:rsidR="00DC4658" w:rsidRPr="00706233" w:rsidRDefault="00DC4658" w:rsidP="0000400F">
            <w:pPr>
              <w:pStyle w:val="Table-text"/>
              <w:tabs>
                <w:tab w:val="decimal" w:pos="511"/>
              </w:tabs>
            </w:pPr>
            <w:r>
              <w:t>120</w:t>
            </w:r>
          </w:p>
        </w:tc>
        <w:tc>
          <w:tcPr>
            <w:tcW w:w="1716" w:type="dxa"/>
          </w:tcPr>
          <w:p w14:paraId="0D299338" w14:textId="64AD2FAF" w:rsidR="00DC4658" w:rsidRPr="00706233" w:rsidRDefault="00B6790A" w:rsidP="003F2C45">
            <w:pPr>
              <w:pStyle w:val="Table-text"/>
            </w:pPr>
            <w:r>
              <w:t>Alphanumeric</w:t>
            </w:r>
          </w:p>
        </w:tc>
        <w:tc>
          <w:tcPr>
            <w:tcW w:w="4469" w:type="dxa"/>
          </w:tcPr>
          <w:p w14:paraId="0F01826B" w14:textId="77777777" w:rsidR="00DC4658" w:rsidRDefault="00DC4658" w:rsidP="003F2C45">
            <w:pPr>
              <w:pStyle w:val="Table-text"/>
            </w:pPr>
            <w:r>
              <w:t xml:space="preserve">Provider 21 First Name Last Name, </w:t>
            </w:r>
          </w:p>
          <w:p w14:paraId="47F509C1" w14:textId="77777777" w:rsidR="00DC4658" w:rsidRDefault="00DC4658" w:rsidP="003F2C45">
            <w:pPr>
              <w:pStyle w:val="Table-text"/>
            </w:pPr>
            <w:r>
              <w:t xml:space="preserve">Provider 22First Name Last Name, </w:t>
            </w:r>
          </w:p>
          <w:p w14:paraId="1E840483" w14:textId="77777777" w:rsidR="00DC4658" w:rsidRDefault="00DC4658" w:rsidP="003F2C45">
            <w:pPr>
              <w:pStyle w:val="Table-text"/>
            </w:pPr>
            <w:r>
              <w:t xml:space="preserve">Provider 23 First Name Last Name, </w:t>
            </w:r>
          </w:p>
          <w:p w14:paraId="49ADCF6F" w14:textId="77777777" w:rsidR="00DC4658" w:rsidRDefault="00DC4658" w:rsidP="003F2C45">
            <w:pPr>
              <w:pStyle w:val="Table-text"/>
            </w:pPr>
            <w:r>
              <w:t xml:space="preserve">Provider 24 First Name Last Name </w:t>
            </w:r>
          </w:p>
          <w:p w14:paraId="2BFBB7DB"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636702B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901122B" w14:textId="77777777" w:rsidR="00DC4658" w:rsidRPr="00706233" w:rsidRDefault="00DC4658" w:rsidP="003F2C45">
            <w:pPr>
              <w:pStyle w:val="Table-text"/>
            </w:pPr>
            <w:r>
              <w:t>PRO_Names25to28</w:t>
            </w:r>
          </w:p>
        </w:tc>
        <w:tc>
          <w:tcPr>
            <w:tcW w:w="1097" w:type="dxa"/>
          </w:tcPr>
          <w:p w14:paraId="2922CF05" w14:textId="630B32A0" w:rsidR="00DC4658" w:rsidRPr="00706233" w:rsidRDefault="00DC4658" w:rsidP="0000400F">
            <w:pPr>
              <w:pStyle w:val="Table-text"/>
              <w:tabs>
                <w:tab w:val="decimal" w:pos="511"/>
              </w:tabs>
            </w:pPr>
            <w:r>
              <w:t>120</w:t>
            </w:r>
          </w:p>
        </w:tc>
        <w:tc>
          <w:tcPr>
            <w:tcW w:w="1716" w:type="dxa"/>
          </w:tcPr>
          <w:p w14:paraId="376CACA9" w14:textId="3FA20D1A" w:rsidR="00DC4658" w:rsidRPr="00706233" w:rsidRDefault="00B6790A" w:rsidP="003F2C45">
            <w:pPr>
              <w:pStyle w:val="Table-text"/>
            </w:pPr>
            <w:r>
              <w:t>Alphanumeric</w:t>
            </w:r>
          </w:p>
        </w:tc>
        <w:tc>
          <w:tcPr>
            <w:tcW w:w="4469" w:type="dxa"/>
          </w:tcPr>
          <w:p w14:paraId="5F28B1EC" w14:textId="77777777" w:rsidR="00DC4658" w:rsidRDefault="00DC4658" w:rsidP="003F2C45">
            <w:pPr>
              <w:pStyle w:val="Table-text"/>
            </w:pPr>
            <w:r>
              <w:t xml:space="preserve">Provider 25 First Name Last Name, </w:t>
            </w:r>
          </w:p>
          <w:p w14:paraId="373EA578" w14:textId="77777777" w:rsidR="00DC4658" w:rsidRDefault="00DC4658" w:rsidP="003F2C45">
            <w:pPr>
              <w:pStyle w:val="Table-text"/>
            </w:pPr>
            <w:r>
              <w:t xml:space="preserve">Provider 26 First Name Last Name, </w:t>
            </w:r>
          </w:p>
          <w:p w14:paraId="795EB44C" w14:textId="77777777" w:rsidR="00DC4658" w:rsidRDefault="00DC4658" w:rsidP="003F2C45">
            <w:pPr>
              <w:pStyle w:val="Table-text"/>
            </w:pPr>
            <w:r>
              <w:t xml:space="preserve">Provider 27 First Name Last Name, </w:t>
            </w:r>
          </w:p>
          <w:p w14:paraId="4137C14B" w14:textId="77777777" w:rsidR="00DC4658" w:rsidRDefault="00DC4658" w:rsidP="003F2C45">
            <w:pPr>
              <w:pStyle w:val="Table-text"/>
            </w:pPr>
            <w:r>
              <w:t xml:space="preserve">Provider 28 First Name Last Name </w:t>
            </w:r>
          </w:p>
          <w:p w14:paraId="12FF337D"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25D7FE17" w14:textId="77777777" w:rsidTr="4CCC5386">
        <w:trPr>
          <w:cantSplit/>
        </w:trPr>
        <w:tc>
          <w:tcPr>
            <w:tcW w:w="2222" w:type="dxa"/>
          </w:tcPr>
          <w:p w14:paraId="01DF6107" w14:textId="77777777" w:rsidR="00DC4658" w:rsidRPr="00706233" w:rsidRDefault="00DC4658" w:rsidP="003F2C45">
            <w:pPr>
              <w:pStyle w:val="Table-text"/>
            </w:pPr>
            <w:r>
              <w:t>PRO_Names29to32</w:t>
            </w:r>
          </w:p>
        </w:tc>
        <w:tc>
          <w:tcPr>
            <w:tcW w:w="1097" w:type="dxa"/>
          </w:tcPr>
          <w:p w14:paraId="7199EE68" w14:textId="46DD6447" w:rsidR="00DC4658" w:rsidRPr="00706233" w:rsidRDefault="00DC4658" w:rsidP="0000400F">
            <w:pPr>
              <w:pStyle w:val="Table-text"/>
              <w:tabs>
                <w:tab w:val="decimal" w:pos="511"/>
              </w:tabs>
            </w:pPr>
            <w:r>
              <w:t>120</w:t>
            </w:r>
          </w:p>
        </w:tc>
        <w:tc>
          <w:tcPr>
            <w:tcW w:w="1716" w:type="dxa"/>
          </w:tcPr>
          <w:p w14:paraId="395BF3B6" w14:textId="365CDCB9" w:rsidR="00DC4658" w:rsidRPr="00706233" w:rsidRDefault="00B6790A" w:rsidP="003F2C45">
            <w:pPr>
              <w:pStyle w:val="Table-text"/>
            </w:pPr>
            <w:r>
              <w:t>Alphanumeric</w:t>
            </w:r>
          </w:p>
        </w:tc>
        <w:tc>
          <w:tcPr>
            <w:tcW w:w="4469" w:type="dxa"/>
          </w:tcPr>
          <w:p w14:paraId="17A15520" w14:textId="77777777" w:rsidR="00DC4658" w:rsidRDefault="00DC4658" w:rsidP="003F2C45">
            <w:pPr>
              <w:pStyle w:val="Table-text"/>
            </w:pPr>
            <w:r>
              <w:t xml:space="preserve">Provider 29 First Name Last Name, </w:t>
            </w:r>
          </w:p>
          <w:p w14:paraId="234B7575" w14:textId="77777777" w:rsidR="00DC4658" w:rsidRDefault="00DC4658" w:rsidP="003F2C45">
            <w:pPr>
              <w:pStyle w:val="Table-text"/>
            </w:pPr>
            <w:r>
              <w:t xml:space="preserve">Provider 30 First Name Last Name, </w:t>
            </w:r>
          </w:p>
          <w:p w14:paraId="20E5D243" w14:textId="77777777" w:rsidR="00DC4658" w:rsidRDefault="00DC4658" w:rsidP="003F2C45">
            <w:pPr>
              <w:pStyle w:val="Table-text"/>
            </w:pPr>
            <w:r>
              <w:t xml:space="preserve">Provider 31 First Name Last Name, </w:t>
            </w:r>
          </w:p>
          <w:p w14:paraId="2BC01621" w14:textId="77777777" w:rsidR="00DC4658" w:rsidRDefault="00DC4658" w:rsidP="003F2C45">
            <w:pPr>
              <w:pStyle w:val="Table-text"/>
            </w:pPr>
            <w:r>
              <w:t xml:space="preserve">Provider 32 First Name Last Name </w:t>
            </w:r>
          </w:p>
          <w:p w14:paraId="031DB5E7"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14C1328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3B8169" w14:textId="77777777" w:rsidR="00DC4658" w:rsidRPr="00706233" w:rsidRDefault="00DC4658" w:rsidP="003F2C45">
            <w:pPr>
              <w:pStyle w:val="Table-text"/>
            </w:pPr>
            <w:r>
              <w:t>PRO_Names33to36</w:t>
            </w:r>
          </w:p>
        </w:tc>
        <w:tc>
          <w:tcPr>
            <w:tcW w:w="1097" w:type="dxa"/>
          </w:tcPr>
          <w:p w14:paraId="07E08DD0" w14:textId="238C7263" w:rsidR="00DC4658" w:rsidRPr="00706233" w:rsidRDefault="00DC4658" w:rsidP="0000400F">
            <w:pPr>
              <w:pStyle w:val="Table-text"/>
              <w:tabs>
                <w:tab w:val="decimal" w:pos="511"/>
              </w:tabs>
            </w:pPr>
            <w:r>
              <w:t>120</w:t>
            </w:r>
          </w:p>
        </w:tc>
        <w:tc>
          <w:tcPr>
            <w:tcW w:w="1716" w:type="dxa"/>
          </w:tcPr>
          <w:p w14:paraId="4CAD10EB" w14:textId="5E0CF6E3" w:rsidR="00DC4658" w:rsidRPr="00706233" w:rsidRDefault="00B6790A" w:rsidP="003F2C45">
            <w:pPr>
              <w:pStyle w:val="Table-text"/>
            </w:pPr>
            <w:r>
              <w:t>Alphanumeric</w:t>
            </w:r>
          </w:p>
        </w:tc>
        <w:tc>
          <w:tcPr>
            <w:tcW w:w="4469" w:type="dxa"/>
          </w:tcPr>
          <w:p w14:paraId="266EF598" w14:textId="77777777" w:rsidR="00DC4658" w:rsidRDefault="00DC4658" w:rsidP="003F2C45">
            <w:pPr>
              <w:pStyle w:val="Table-text"/>
            </w:pPr>
            <w:r>
              <w:t xml:space="preserve">Provider 33 First Name Last Name, </w:t>
            </w:r>
          </w:p>
          <w:p w14:paraId="09D0831E" w14:textId="77777777" w:rsidR="00DC4658" w:rsidRDefault="00DC4658" w:rsidP="003F2C45">
            <w:pPr>
              <w:pStyle w:val="Table-text"/>
            </w:pPr>
            <w:r>
              <w:t xml:space="preserve">Provider 34 First Name Last Name, </w:t>
            </w:r>
          </w:p>
          <w:p w14:paraId="1F42C089" w14:textId="77777777" w:rsidR="00DC4658" w:rsidRDefault="00DC4658" w:rsidP="003F2C45">
            <w:pPr>
              <w:pStyle w:val="Table-text"/>
            </w:pPr>
            <w:r>
              <w:t xml:space="preserve">Provider 35 First Name Last Name, </w:t>
            </w:r>
          </w:p>
          <w:p w14:paraId="5EE108CE" w14:textId="77777777" w:rsidR="00DC4658" w:rsidRDefault="00DC4658" w:rsidP="003F2C45">
            <w:pPr>
              <w:pStyle w:val="Table-text"/>
            </w:pPr>
            <w:r>
              <w:t xml:space="preserve">Provider 36 First Name Last Name </w:t>
            </w:r>
          </w:p>
          <w:p w14:paraId="7A1BBA26"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7E206A79" w14:textId="77777777" w:rsidTr="4CCC5386">
        <w:trPr>
          <w:cantSplit/>
        </w:trPr>
        <w:tc>
          <w:tcPr>
            <w:tcW w:w="2222" w:type="dxa"/>
          </w:tcPr>
          <w:p w14:paraId="52BD10AE" w14:textId="77777777" w:rsidR="00DC4658" w:rsidRPr="00706233" w:rsidRDefault="00DC4658" w:rsidP="003F2C45">
            <w:pPr>
              <w:pStyle w:val="Table-text"/>
            </w:pPr>
            <w:r>
              <w:t>PRO_Names37to40</w:t>
            </w:r>
          </w:p>
        </w:tc>
        <w:tc>
          <w:tcPr>
            <w:tcW w:w="1097" w:type="dxa"/>
          </w:tcPr>
          <w:p w14:paraId="3A35CBA9" w14:textId="326841C6" w:rsidR="00DC4658" w:rsidRPr="00706233" w:rsidRDefault="00DC4658" w:rsidP="0000400F">
            <w:pPr>
              <w:pStyle w:val="Table-text"/>
              <w:tabs>
                <w:tab w:val="decimal" w:pos="511"/>
              </w:tabs>
            </w:pPr>
            <w:r>
              <w:t>120</w:t>
            </w:r>
          </w:p>
        </w:tc>
        <w:tc>
          <w:tcPr>
            <w:tcW w:w="1716" w:type="dxa"/>
          </w:tcPr>
          <w:p w14:paraId="3CD2F42D" w14:textId="64B02491" w:rsidR="00DC4658" w:rsidRPr="00706233" w:rsidRDefault="00B6790A" w:rsidP="003F2C45">
            <w:pPr>
              <w:pStyle w:val="Table-text"/>
            </w:pPr>
            <w:r>
              <w:t>Alphanumeric</w:t>
            </w:r>
          </w:p>
        </w:tc>
        <w:tc>
          <w:tcPr>
            <w:tcW w:w="4469" w:type="dxa"/>
          </w:tcPr>
          <w:p w14:paraId="03EE3DC4" w14:textId="77777777" w:rsidR="00DC4658" w:rsidRDefault="00DC4658" w:rsidP="003F2C45">
            <w:pPr>
              <w:pStyle w:val="Table-text"/>
            </w:pPr>
            <w:r>
              <w:t xml:space="preserve">Provider 37 First Name Last Name, </w:t>
            </w:r>
          </w:p>
          <w:p w14:paraId="65C42C64" w14:textId="77777777" w:rsidR="00DC4658" w:rsidRDefault="00DC4658" w:rsidP="003F2C45">
            <w:pPr>
              <w:pStyle w:val="Table-text"/>
            </w:pPr>
            <w:r>
              <w:t xml:space="preserve">Provider 38 First Name Last Name, </w:t>
            </w:r>
          </w:p>
          <w:p w14:paraId="31E7EE44" w14:textId="77777777" w:rsidR="00DC4658" w:rsidRDefault="00DC4658" w:rsidP="003F2C45">
            <w:pPr>
              <w:pStyle w:val="Table-text"/>
            </w:pPr>
            <w:r>
              <w:t xml:space="preserve">Provider 39 First Name Last Name, </w:t>
            </w:r>
          </w:p>
          <w:p w14:paraId="29AC7CCC" w14:textId="77777777" w:rsidR="00DC4658" w:rsidRDefault="00DC4658" w:rsidP="003F2C45">
            <w:pPr>
              <w:pStyle w:val="Table-text"/>
            </w:pPr>
            <w:r>
              <w:t xml:space="preserve">Provider 40 First Name Last Name </w:t>
            </w:r>
          </w:p>
          <w:p w14:paraId="593C6CA2" w14:textId="33F2FD14" w:rsidR="00DC4658" w:rsidRPr="00706233" w:rsidRDefault="00DC4658" w:rsidP="003F2C4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406A0BE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CA1AC2D" w14:textId="77777777" w:rsidR="00DC4658" w:rsidRPr="00706233" w:rsidRDefault="00DC4658" w:rsidP="003F2C45">
            <w:pPr>
              <w:pStyle w:val="Table-text"/>
            </w:pPr>
            <w:r>
              <w:lastRenderedPageBreak/>
              <w:t>PRO_Names41to44</w:t>
            </w:r>
          </w:p>
        </w:tc>
        <w:tc>
          <w:tcPr>
            <w:tcW w:w="1097" w:type="dxa"/>
          </w:tcPr>
          <w:p w14:paraId="21571CE1" w14:textId="5477AE22" w:rsidR="00DC4658" w:rsidRPr="00706233" w:rsidRDefault="00DC4658" w:rsidP="0000400F">
            <w:pPr>
              <w:pStyle w:val="Table-text"/>
              <w:tabs>
                <w:tab w:val="decimal" w:pos="511"/>
              </w:tabs>
            </w:pPr>
            <w:r>
              <w:t>120</w:t>
            </w:r>
          </w:p>
        </w:tc>
        <w:tc>
          <w:tcPr>
            <w:tcW w:w="1716" w:type="dxa"/>
          </w:tcPr>
          <w:p w14:paraId="25FBB81C" w14:textId="0E6037EE" w:rsidR="00DC4658" w:rsidRPr="00706233" w:rsidRDefault="00B6790A" w:rsidP="003F2C45">
            <w:pPr>
              <w:pStyle w:val="Table-text"/>
            </w:pPr>
            <w:r>
              <w:t>Alphanumeric</w:t>
            </w:r>
          </w:p>
        </w:tc>
        <w:tc>
          <w:tcPr>
            <w:tcW w:w="4469" w:type="dxa"/>
          </w:tcPr>
          <w:p w14:paraId="44D2D1E1" w14:textId="77777777" w:rsidR="00DC4658" w:rsidRPr="00400A87" w:rsidRDefault="00DC4658" w:rsidP="003F2C45">
            <w:pPr>
              <w:pStyle w:val="Table-text"/>
            </w:pPr>
            <w:r w:rsidRPr="00400A87">
              <w:t xml:space="preserve">Provider </w:t>
            </w:r>
            <w:r>
              <w:t xml:space="preserve">41 </w:t>
            </w:r>
            <w:r w:rsidRPr="00400A87">
              <w:t xml:space="preserve">First Name Last Name, </w:t>
            </w:r>
          </w:p>
          <w:p w14:paraId="66CA780E" w14:textId="77777777" w:rsidR="00DC4658" w:rsidRPr="00400A87" w:rsidRDefault="00DC4658" w:rsidP="003F2C45">
            <w:pPr>
              <w:pStyle w:val="Table-text"/>
            </w:pPr>
            <w:r w:rsidRPr="00400A87">
              <w:t xml:space="preserve">Provider </w:t>
            </w:r>
            <w:r>
              <w:t xml:space="preserve">42 </w:t>
            </w:r>
            <w:r w:rsidRPr="00400A87">
              <w:t xml:space="preserve">First Name Last Name, </w:t>
            </w:r>
          </w:p>
          <w:p w14:paraId="006CB0B1" w14:textId="77777777" w:rsidR="00DC4658" w:rsidRPr="00400A87" w:rsidRDefault="00DC4658" w:rsidP="003F2C45">
            <w:pPr>
              <w:pStyle w:val="Table-text"/>
            </w:pPr>
            <w:r w:rsidRPr="00400A87">
              <w:t xml:space="preserve">Provider </w:t>
            </w:r>
            <w:r>
              <w:t xml:space="preserve">43 </w:t>
            </w:r>
            <w:r w:rsidRPr="00400A87">
              <w:t xml:space="preserve">First Name Last Name, </w:t>
            </w:r>
          </w:p>
          <w:p w14:paraId="64C33696" w14:textId="77777777" w:rsidR="00DC4658" w:rsidRPr="00400A87" w:rsidRDefault="00DC4658" w:rsidP="003F2C45">
            <w:pPr>
              <w:pStyle w:val="Table-text"/>
            </w:pPr>
            <w:r w:rsidRPr="00400A87">
              <w:t xml:space="preserve">Provider </w:t>
            </w:r>
            <w:r>
              <w:t xml:space="preserve">44 </w:t>
            </w:r>
            <w:r w:rsidRPr="00400A87">
              <w:t xml:space="preserve">First Name Last Name </w:t>
            </w:r>
          </w:p>
          <w:p w14:paraId="301212DA" w14:textId="0BE3C268" w:rsidR="00DC4658" w:rsidRPr="00400A87" w:rsidRDefault="00DC4658" w:rsidP="003F2C4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295DD046" w14:textId="77777777" w:rsidTr="4CCC5386">
        <w:trPr>
          <w:cantSplit/>
        </w:trPr>
        <w:tc>
          <w:tcPr>
            <w:tcW w:w="2222" w:type="dxa"/>
          </w:tcPr>
          <w:p w14:paraId="3F56E360" w14:textId="77777777" w:rsidR="00DC4658" w:rsidRPr="00706233" w:rsidRDefault="00DC4658" w:rsidP="003F2C45">
            <w:pPr>
              <w:pStyle w:val="Table-text"/>
            </w:pPr>
            <w:r>
              <w:t>PRO_Names45to48</w:t>
            </w:r>
          </w:p>
        </w:tc>
        <w:tc>
          <w:tcPr>
            <w:tcW w:w="1097" w:type="dxa"/>
          </w:tcPr>
          <w:p w14:paraId="035DA089" w14:textId="1C4E5651" w:rsidR="00DC4658" w:rsidRPr="00706233" w:rsidRDefault="00DC4658" w:rsidP="0000400F">
            <w:pPr>
              <w:pStyle w:val="Table-text"/>
              <w:tabs>
                <w:tab w:val="decimal" w:pos="511"/>
              </w:tabs>
            </w:pPr>
            <w:r>
              <w:t>120</w:t>
            </w:r>
          </w:p>
        </w:tc>
        <w:tc>
          <w:tcPr>
            <w:tcW w:w="1716" w:type="dxa"/>
          </w:tcPr>
          <w:p w14:paraId="39E46643" w14:textId="04522564" w:rsidR="00DC4658" w:rsidRPr="00706233" w:rsidRDefault="00B6790A" w:rsidP="003F2C45">
            <w:pPr>
              <w:pStyle w:val="Table-text"/>
            </w:pPr>
            <w:r>
              <w:t>Alphanumeric</w:t>
            </w:r>
          </w:p>
        </w:tc>
        <w:tc>
          <w:tcPr>
            <w:tcW w:w="4469" w:type="dxa"/>
          </w:tcPr>
          <w:p w14:paraId="0A33DE8D" w14:textId="77777777" w:rsidR="00DC4658" w:rsidRPr="00400A87" w:rsidRDefault="00DC4658" w:rsidP="003F2C45">
            <w:pPr>
              <w:pStyle w:val="Table-text"/>
            </w:pPr>
            <w:r w:rsidRPr="00400A87">
              <w:t xml:space="preserve">Provider </w:t>
            </w:r>
            <w:r>
              <w:t>45 F</w:t>
            </w:r>
            <w:r w:rsidRPr="00400A87">
              <w:t xml:space="preserve">irst Name Last Name, </w:t>
            </w:r>
          </w:p>
          <w:p w14:paraId="02ED8245" w14:textId="77777777" w:rsidR="00DC4658" w:rsidRPr="00400A87" w:rsidRDefault="00DC4658" w:rsidP="003F2C45">
            <w:pPr>
              <w:pStyle w:val="Table-text"/>
            </w:pPr>
            <w:r w:rsidRPr="00400A87">
              <w:t xml:space="preserve">Provider </w:t>
            </w:r>
            <w:r>
              <w:t xml:space="preserve">46 </w:t>
            </w:r>
            <w:r w:rsidRPr="00400A87">
              <w:t xml:space="preserve">First Name Last Name, </w:t>
            </w:r>
          </w:p>
          <w:p w14:paraId="6CAB49A3" w14:textId="77777777" w:rsidR="00DC4658" w:rsidRPr="00400A87" w:rsidRDefault="00DC4658" w:rsidP="003F2C45">
            <w:pPr>
              <w:pStyle w:val="Table-text"/>
            </w:pPr>
            <w:r w:rsidRPr="00400A87">
              <w:t xml:space="preserve">Provider </w:t>
            </w:r>
            <w:r>
              <w:t xml:space="preserve">47 </w:t>
            </w:r>
            <w:r w:rsidRPr="00400A87">
              <w:t xml:space="preserve">First Name Last Name, </w:t>
            </w:r>
          </w:p>
          <w:p w14:paraId="0234D161" w14:textId="77777777" w:rsidR="00DC4658" w:rsidRPr="00400A87" w:rsidRDefault="00DC4658" w:rsidP="003F2C45">
            <w:pPr>
              <w:pStyle w:val="Table-text"/>
            </w:pPr>
            <w:r w:rsidRPr="00400A87">
              <w:t xml:space="preserve">Provider </w:t>
            </w:r>
            <w:r>
              <w:t xml:space="preserve">48 </w:t>
            </w:r>
            <w:r w:rsidRPr="00400A87">
              <w:t xml:space="preserve">First Name Last Name </w:t>
            </w:r>
          </w:p>
          <w:p w14:paraId="3F5134A7" w14:textId="77777777" w:rsidR="00DC4658" w:rsidRPr="00400A87" w:rsidRDefault="00DC4658" w:rsidP="003F2C45">
            <w:pPr>
              <w:pStyle w:val="Table-text"/>
            </w:pPr>
            <w:r>
              <w:t>Medical staff in practice. First and last names are delimited by a space. Staff are delimited by a comma followed by a space. Blank if none.</w:t>
            </w:r>
          </w:p>
        </w:tc>
      </w:tr>
      <w:tr w:rsidR="00DC4658" w:rsidRPr="00706233" w14:paraId="7624DC9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F0BE39A" w14:textId="77777777" w:rsidR="00DC4658" w:rsidRPr="00706233" w:rsidRDefault="00DC4658" w:rsidP="003F2C45">
            <w:pPr>
              <w:pStyle w:val="Table-text"/>
            </w:pPr>
            <w:r>
              <w:t>PRO_Names49to52</w:t>
            </w:r>
          </w:p>
        </w:tc>
        <w:tc>
          <w:tcPr>
            <w:tcW w:w="1097" w:type="dxa"/>
          </w:tcPr>
          <w:p w14:paraId="56273A13" w14:textId="5E711723" w:rsidR="00DC4658" w:rsidRPr="00706233" w:rsidRDefault="00DC4658" w:rsidP="0000400F">
            <w:pPr>
              <w:pStyle w:val="Table-text"/>
              <w:tabs>
                <w:tab w:val="decimal" w:pos="511"/>
              </w:tabs>
            </w:pPr>
            <w:r>
              <w:t>120</w:t>
            </w:r>
          </w:p>
        </w:tc>
        <w:tc>
          <w:tcPr>
            <w:tcW w:w="1716" w:type="dxa"/>
          </w:tcPr>
          <w:p w14:paraId="39EBCE68" w14:textId="33918131" w:rsidR="00DC4658" w:rsidRPr="00706233" w:rsidRDefault="00B6790A" w:rsidP="003F2C45">
            <w:pPr>
              <w:pStyle w:val="Table-text"/>
            </w:pPr>
            <w:r>
              <w:t>Alphanumeric</w:t>
            </w:r>
          </w:p>
        </w:tc>
        <w:tc>
          <w:tcPr>
            <w:tcW w:w="4469" w:type="dxa"/>
          </w:tcPr>
          <w:p w14:paraId="265A4E04" w14:textId="77777777" w:rsidR="00DC4658" w:rsidRPr="00400A87" w:rsidRDefault="00DC4658" w:rsidP="003F2C45">
            <w:pPr>
              <w:pStyle w:val="Table-text"/>
            </w:pPr>
            <w:r w:rsidRPr="00400A87">
              <w:t xml:space="preserve">Provider </w:t>
            </w:r>
            <w:r>
              <w:t xml:space="preserve">49 </w:t>
            </w:r>
            <w:r w:rsidRPr="00400A87">
              <w:t xml:space="preserve">First Name Last Name, </w:t>
            </w:r>
          </w:p>
          <w:p w14:paraId="716FA7F2" w14:textId="77777777" w:rsidR="00DC4658" w:rsidRPr="00400A87" w:rsidRDefault="00DC4658" w:rsidP="003F2C45">
            <w:pPr>
              <w:pStyle w:val="Table-text"/>
            </w:pPr>
            <w:r w:rsidRPr="00400A87">
              <w:t xml:space="preserve">Provider </w:t>
            </w:r>
            <w:r>
              <w:t xml:space="preserve">50 </w:t>
            </w:r>
            <w:r w:rsidRPr="00400A87">
              <w:t xml:space="preserve">First Name Last Name, </w:t>
            </w:r>
          </w:p>
          <w:p w14:paraId="638AED77" w14:textId="77777777" w:rsidR="00DC4658" w:rsidRPr="00400A87" w:rsidRDefault="00DC4658" w:rsidP="003F2C45">
            <w:pPr>
              <w:pStyle w:val="Table-text"/>
            </w:pPr>
            <w:r w:rsidRPr="00400A87">
              <w:t xml:space="preserve">Provider </w:t>
            </w:r>
            <w:r>
              <w:t xml:space="preserve">51 </w:t>
            </w:r>
            <w:r w:rsidRPr="00400A87">
              <w:t xml:space="preserve">First Name Last Name, </w:t>
            </w:r>
          </w:p>
          <w:p w14:paraId="63C4E67D" w14:textId="77777777" w:rsidR="00DC4658" w:rsidRPr="00400A87" w:rsidRDefault="00DC4658" w:rsidP="003F2C45">
            <w:pPr>
              <w:pStyle w:val="Table-text"/>
            </w:pPr>
            <w:r w:rsidRPr="00400A87">
              <w:t xml:space="preserve">Provider </w:t>
            </w:r>
            <w:r>
              <w:t xml:space="preserve">52 </w:t>
            </w:r>
            <w:r w:rsidRPr="00400A87">
              <w:t xml:space="preserve">First Name Last Name </w:t>
            </w:r>
          </w:p>
          <w:p w14:paraId="13CB37B5"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22C6C7AC" w14:textId="77777777" w:rsidTr="4CCC5386">
        <w:trPr>
          <w:cantSplit/>
        </w:trPr>
        <w:tc>
          <w:tcPr>
            <w:tcW w:w="2222" w:type="dxa"/>
          </w:tcPr>
          <w:p w14:paraId="7F306645" w14:textId="77777777" w:rsidR="00DC4658" w:rsidRPr="00706233" w:rsidRDefault="00DC4658" w:rsidP="003F2C45">
            <w:pPr>
              <w:pStyle w:val="Table-text"/>
            </w:pPr>
            <w:r>
              <w:t>PRO_Names53to56</w:t>
            </w:r>
          </w:p>
        </w:tc>
        <w:tc>
          <w:tcPr>
            <w:tcW w:w="1097" w:type="dxa"/>
          </w:tcPr>
          <w:p w14:paraId="7ED0735A" w14:textId="701608B8" w:rsidR="00DC4658" w:rsidRPr="00706233" w:rsidRDefault="00DC4658" w:rsidP="0000400F">
            <w:pPr>
              <w:pStyle w:val="Table-text"/>
              <w:tabs>
                <w:tab w:val="decimal" w:pos="511"/>
              </w:tabs>
            </w:pPr>
            <w:r>
              <w:t>120</w:t>
            </w:r>
          </w:p>
        </w:tc>
        <w:tc>
          <w:tcPr>
            <w:tcW w:w="1716" w:type="dxa"/>
          </w:tcPr>
          <w:p w14:paraId="1DE64181" w14:textId="18596578" w:rsidR="00DC4658" w:rsidRPr="00706233" w:rsidRDefault="00B6790A" w:rsidP="003F2C45">
            <w:pPr>
              <w:pStyle w:val="Table-text"/>
            </w:pPr>
            <w:r>
              <w:t>Alphanumeric</w:t>
            </w:r>
          </w:p>
        </w:tc>
        <w:tc>
          <w:tcPr>
            <w:tcW w:w="4469" w:type="dxa"/>
          </w:tcPr>
          <w:p w14:paraId="256BA471" w14:textId="77777777" w:rsidR="00DC4658" w:rsidRPr="00400A87" w:rsidRDefault="00DC4658" w:rsidP="003F2C45">
            <w:pPr>
              <w:pStyle w:val="Table-text"/>
            </w:pPr>
            <w:r w:rsidRPr="00400A87">
              <w:t xml:space="preserve">Provider </w:t>
            </w:r>
            <w:r>
              <w:t xml:space="preserve">53 </w:t>
            </w:r>
            <w:r w:rsidRPr="00400A87">
              <w:t xml:space="preserve">First Name Last Name, </w:t>
            </w:r>
          </w:p>
          <w:p w14:paraId="2D904DD5" w14:textId="77777777" w:rsidR="00DC4658" w:rsidRPr="00400A87" w:rsidRDefault="00DC4658" w:rsidP="003F2C45">
            <w:pPr>
              <w:pStyle w:val="Table-text"/>
            </w:pPr>
            <w:r w:rsidRPr="00400A87">
              <w:t xml:space="preserve">Provider </w:t>
            </w:r>
            <w:r>
              <w:t xml:space="preserve">54 </w:t>
            </w:r>
            <w:r w:rsidRPr="00400A87">
              <w:t xml:space="preserve">First Name Last Name, </w:t>
            </w:r>
          </w:p>
          <w:p w14:paraId="1406A27F" w14:textId="77777777" w:rsidR="00DC4658" w:rsidRPr="00400A87" w:rsidRDefault="00DC4658" w:rsidP="003F2C45">
            <w:pPr>
              <w:pStyle w:val="Table-text"/>
            </w:pPr>
            <w:r w:rsidRPr="00400A87">
              <w:t xml:space="preserve">Provider </w:t>
            </w:r>
            <w:r>
              <w:t xml:space="preserve">55 </w:t>
            </w:r>
            <w:r w:rsidRPr="00400A87">
              <w:t xml:space="preserve">First Name Last Name, </w:t>
            </w:r>
          </w:p>
          <w:p w14:paraId="5D94ABDD" w14:textId="77777777" w:rsidR="00DC4658" w:rsidRPr="00400A87" w:rsidRDefault="00DC4658" w:rsidP="003F2C45">
            <w:pPr>
              <w:pStyle w:val="Table-text"/>
            </w:pPr>
            <w:r w:rsidRPr="00400A87">
              <w:t xml:space="preserve">Provider </w:t>
            </w:r>
            <w:r>
              <w:t xml:space="preserve">56 </w:t>
            </w:r>
            <w:r w:rsidRPr="00400A87">
              <w:t xml:space="preserve">First Name Last Name </w:t>
            </w:r>
          </w:p>
          <w:p w14:paraId="2B92334C"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15EFC125"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EE6DBE3" w14:textId="77777777" w:rsidR="00DC4658" w:rsidRPr="00706233" w:rsidRDefault="00DC4658" w:rsidP="003F2C45">
            <w:pPr>
              <w:pStyle w:val="Table-text"/>
            </w:pPr>
            <w:r>
              <w:t>PRO_Names57to60</w:t>
            </w:r>
          </w:p>
        </w:tc>
        <w:tc>
          <w:tcPr>
            <w:tcW w:w="1097" w:type="dxa"/>
          </w:tcPr>
          <w:p w14:paraId="398E7B77" w14:textId="3896725A" w:rsidR="00DC4658" w:rsidRPr="00706233" w:rsidRDefault="00DC4658" w:rsidP="0000400F">
            <w:pPr>
              <w:pStyle w:val="Table-text"/>
              <w:tabs>
                <w:tab w:val="decimal" w:pos="511"/>
              </w:tabs>
            </w:pPr>
            <w:r>
              <w:t>120</w:t>
            </w:r>
          </w:p>
        </w:tc>
        <w:tc>
          <w:tcPr>
            <w:tcW w:w="1716" w:type="dxa"/>
          </w:tcPr>
          <w:p w14:paraId="2A236291" w14:textId="7EADC4A7" w:rsidR="00DC4658" w:rsidRPr="00706233" w:rsidRDefault="00B6790A" w:rsidP="003F2C45">
            <w:pPr>
              <w:pStyle w:val="Table-text"/>
            </w:pPr>
            <w:r>
              <w:t>Alphanumeric</w:t>
            </w:r>
          </w:p>
        </w:tc>
        <w:tc>
          <w:tcPr>
            <w:tcW w:w="4469" w:type="dxa"/>
          </w:tcPr>
          <w:p w14:paraId="2A892274" w14:textId="77777777" w:rsidR="00DC4658" w:rsidRPr="00400A87" w:rsidRDefault="00DC4658" w:rsidP="003F2C45">
            <w:pPr>
              <w:pStyle w:val="Table-text"/>
            </w:pPr>
            <w:r w:rsidRPr="00400A87">
              <w:t xml:space="preserve">Provider </w:t>
            </w:r>
            <w:r>
              <w:t xml:space="preserve">57 </w:t>
            </w:r>
            <w:r w:rsidRPr="00400A87">
              <w:t xml:space="preserve">First Name Last Name, </w:t>
            </w:r>
          </w:p>
          <w:p w14:paraId="69FB8472" w14:textId="77777777" w:rsidR="00DC4658" w:rsidRPr="00400A87" w:rsidRDefault="00DC4658" w:rsidP="003F2C45">
            <w:pPr>
              <w:pStyle w:val="Table-text"/>
            </w:pPr>
            <w:r w:rsidRPr="00400A87">
              <w:t xml:space="preserve">Provider </w:t>
            </w:r>
            <w:r>
              <w:t xml:space="preserve">58 </w:t>
            </w:r>
            <w:r w:rsidRPr="00400A87">
              <w:t xml:space="preserve">First Name Last Name, </w:t>
            </w:r>
          </w:p>
          <w:p w14:paraId="7114EE1D" w14:textId="77777777" w:rsidR="00DC4658" w:rsidRPr="00400A87" w:rsidRDefault="00DC4658" w:rsidP="003F2C45">
            <w:pPr>
              <w:pStyle w:val="Table-text"/>
            </w:pPr>
            <w:r w:rsidRPr="00400A87">
              <w:t xml:space="preserve">Provider </w:t>
            </w:r>
            <w:r>
              <w:t xml:space="preserve">59 </w:t>
            </w:r>
            <w:r w:rsidRPr="00400A87">
              <w:t xml:space="preserve">First Name Last Name, </w:t>
            </w:r>
          </w:p>
          <w:p w14:paraId="4AFFD388" w14:textId="77777777" w:rsidR="00DC4658" w:rsidRPr="00400A87" w:rsidRDefault="00DC4658" w:rsidP="003F2C45">
            <w:pPr>
              <w:pStyle w:val="Table-text"/>
            </w:pPr>
            <w:r w:rsidRPr="00400A87">
              <w:t xml:space="preserve">Provider </w:t>
            </w:r>
            <w:r>
              <w:t xml:space="preserve">60 </w:t>
            </w:r>
            <w:r w:rsidRPr="00400A87">
              <w:t xml:space="preserve">First Name Last Name </w:t>
            </w:r>
          </w:p>
          <w:p w14:paraId="5362F221"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41E198FB" w14:textId="77777777" w:rsidTr="4CCC5386">
        <w:trPr>
          <w:cantSplit/>
        </w:trPr>
        <w:tc>
          <w:tcPr>
            <w:tcW w:w="2222" w:type="dxa"/>
          </w:tcPr>
          <w:p w14:paraId="29D16429" w14:textId="77777777" w:rsidR="00DC4658" w:rsidRPr="00706233" w:rsidRDefault="00DC4658" w:rsidP="003F2C45">
            <w:pPr>
              <w:pStyle w:val="Table-text"/>
            </w:pPr>
            <w:r>
              <w:lastRenderedPageBreak/>
              <w:t>PRO_Names61to64</w:t>
            </w:r>
          </w:p>
        </w:tc>
        <w:tc>
          <w:tcPr>
            <w:tcW w:w="1097" w:type="dxa"/>
          </w:tcPr>
          <w:p w14:paraId="60FC49D1" w14:textId="6B5E3253" w:rsidR="00DC4658" w:rsidRPr="00706233" w:rsidRDefault="00DC4658" w:rsidP="0000400F">
            <w:pPr>
              <w:pStyle w:val="Table-text"/>
              <w:tabs>
                <w:tab w:val="decimal" w:pos="511"/>
              </w:tabs>
            </w:pPr>
            <w:r>
              <w:t>120</w:t>
            </w:r>
          </w:p>
        </w:tc>
        <w:tc>
          <w:tcPr>
            <w:tcW w:w="1716" w:type="dxa"/>
          </w:tcPr>
          <w:p w14:paraId="49A8B75C" w14:textId="17BD9D81" w:rsidR="00DC4658" w:rsidRPr="00706233" w:rsidRDefault="00B6790A" w:rsidP="003F2C45">
            <w:pPr>
              <w:pStyle w:val="Table-text"/>
            </w:pPr>
            <w:r>
              <w:t>Alphanumeric</w:t>
            </w:r>
          </w:p>
        </w:tc>
        <w:tc>
          <w:tcPr>
            <w:tcW w:w="4469" w:type="dxa"/>
          </w:tcPr>
          <w:p w14:paraId="688F157E" w14:textId="77777777" w:rsidR="00DC4658" w:rsidRPr="00400A87" w:rsidRDefault="00DC4658" w:rsidP="003F2C45">
            <w:pPr>
              <w:pStyle w:val="Table-text"/>
            </w:pPr>
            <w:r w:rsidRPr="00400A87">
              <w:t xml:space="preserve">Provider </w:t>
            </w:r>
            <w:r>
              <w:t xml:space="preserve">61 </w:t>
            </w:r>
            <w:r w:rsidRPr="00400A87">
              <w:t xml:space="preserve">First Name Last Name, </w:t>
            </w:r>
          </w:p>
          <w:p w14:paraId="54387124" w14:textId="77777777" w:rsidR="00DC4658" w:rsidRPr="00400A87" w:rsidRDefault="00DC4658" w:rsidP="003F2C45">
            <w:pPr>
              <w:pStyle w:val="Table-text"/>
            </w:pPr>
            <w:r w:rsidRPr="00400A87">
              <w:t xml:space="preserve">Provider </w:t>
            </w:r>
            <w:r>
              <w:t xml:space="preserve">62 </w:t>
            </w:r>
            <w:r w:rsidRPr="00400A87">
              <w:t xml:space="preserve">First Name Last Name, </w:t>
            </w:r>
          </w:p>
          <w:p w14:paraId="14596146" w14:textId="77777777" w:rsidR="00DC4658" w:rsidRPr="00400A87" w:rsidRDefault="00DC4658" w:rsidP="003F2C45">
            <w:pPr>
              <w:pStyle w:val="Table-text"/>
            </w:pPr>
            <w:r w:rsidRPr="00400A87">
              <w:t xml:space="preserve">Provider </w:t>
            </w:r>
            <w:r>
              <w:t xml:space="preserve">63 </w:t>
            </w:r>
            <w:r w:rsidRPr="00400A87">
              <w:t xml:space="preserve">First Name Last Name, </w:t>
            </w:r>
          </w:p>
          <w:p w14:paraId="43F5832F" w14:textId="77777777" w:rsidR="00DC4658" w:rsidRPr="00400A87" w:rsidRDefault="00DC4658" w:rsidP="003F2C45">
            <w:pPr>
              <w:pStyle w:val="Table-text"/>
            </w:pPr>
            <w:r w:rsidRPr="00400A87">
              <w:t xml:space="preserve">Provider </w:t>
            </w:r>
            <w:r>
              <w:t xml:space="preserve">64 </w:t>
            </w:r>
            <w:r w:rsidRPr="00400A87">
              <w:t xml:space="preserve">First Name Last Name </w:t>
            </w:r>
          </w:p>
          <w:p w14:paraId="3CB68A3A"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19FB7B5C"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B69AB9" w14:textId="77777777" w:rsidR="00DC4658" w:rsidRPr="00706233" w:rsidRDefault="00DC4658" w:rsidP="003F2C45">
            <w:pPr>
              <w:pStyle w:val="Table-text"/>
            </w:pPr>
            <w:r>
              <w:t>PRO_Names65to68</w:t>
            </w:r>
          </w:p>
        </w:tc>
        <w:tc>
          <w:tcPr>
            <w:tcW w:w="1097" w:type="dxa"/>
          </w:tcPr>
          <w:p w14:paraId="265A4DE7" w14:textId="6050215F" w:rsidR="00DC4658" w:rsidRPr="00706233" w:rsidRDefault="00DC4658" w:rsidP="0000400F">
            <w:pPr>
              <w:pStyle w:val="Table-text"/>
              <w:tabs>
                <w:tab w:val="decimal" w:pos="511"/>
              </w:tabs>
            </w:pPr>
            <w:r>
              <w:t>120</w:t>
            </w:r>
          </w:p>
        </w:tc>
        <w:tc>
          <w:tcPr>
            <w:tcW w:w="1716" w:type="dxa"/>
          </w:tcPr>
          <w:p w14:paraId="716B4E36" w14:textId="7D1D2C99" w:rsidR="00DC4658" w:rsidRPr="00706233" w:rsidRDefault="00B6790A" w:rsidP="003F2C45">
            <w:pPr>
              <w:pStyle w:val="Table-text"/>
            </w:pPr>
            <w:r>
              <w:t>Alphanumeric</w:t>
            </w:r>
          </w:p>
        </w:tc>
        <w:tc>
          <w:tcPr>
            <w:tcW w:w="4469" w:type="dxa"/>
          </w:tcPr>
          <w:p w14:paraId="3CA46FC5" w14:textId="77777777" w:rsidR="00DC4658" w:rsidRPr="00400A87" w:rsidRDefault="00DC4658" w:rsidP="003F2C45">
            <w:pPr>
              <w:pStyle w:val="Table-text"/>
            </w:pPr>
            <w:r w:rsidRPr="00400A87">
              <w:t xml:space="preserve">Provider </w:t>
            </w:r>
            <w:r>
              <w:t xml:space="preserve">65 </w:t>
            </w:r>
            <w:r w:rsidRPr="00400A87">
              <w:t xml:space="preserve">First Name Last Name, </w:t>
            </w:r>
          </w:p>
          <w:p w14:paraId="0B609FAD" w14:textId="77777777" w:rsidR="00DC4658" w:rsidRPr="00400A87" w:rsidRDefault="00DC4658" w:rsidP="003F2C45">
            <w:pPr>
              <w:pStyle w:val="Table-text"/>
            </w:pPr>
            <w:r w:rsidRPr="00400A87">
              <w:t xml:space="preserve">Provider </w:t>
            </w:r>
            <w:r>
              <w:t xml:space="preserve">66 </w:t>
            </w:r>
            <w:r w:rsidRPr="00400A87">
              <w:t xml:space="preserve">First Name Last Name, </w:t>
            </w:r>
          </w:p>
          <w:p w14:paraId="14DA71CA" w14:textId="77777777" w:rsidR="00DC4658" w:rsidRPr="00400A87" w:rsidRDefault="00DC4658" w:rsidP="003F2C45">
            <w:pPr>
              <w:pStyle w:val="Table-text"/>
            </w:pPr>
            <w:r w:rsidRPr="00400A87">
              <w:t xml:space="preserve">Provider </w:t>
            </w:r>
            <w:r>
              <w:t xml:space="preserve">67 </w:t>
            </w:r>
            <w:r w:rsidRPr="00400A87">
              <w:t xml:space="preserve">First Name Last Name, </w:t>
            </w:r>
          </w:p>
          <w:p w14:paraId="1B4BFFDE" w14:textId="77777777" w:rsidR="00DC4658" w:rsidRPr="00400A87" w:rsidRDefault="00DC4658" w:rsidP="003F2C45">
            <w:pPr>
              <w:pStyle w:val="Table-text"/>
            </w:pPr>
            <w:r w:rsidRPr="00400A87">
              <w:t xml:space="preserve">Provider </w:t>
            </w:r>
            <w:r>
              <w:t xml:space="preserve">68 </w:t>
            </w:r>
            <w:r w:rsidRPr="00400A87">
              <w:t xml:space="preserve">First Name Last Name </w:t>
            </w:r>
          </w:p>
          <w:p w14:paraId="4DA3A4F0"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0B43D6C5" w14:textId="77777777" w:rsidTr="4CCC5386">
        <w:trPr>
          <w:cantSplit/>
        </w:trPr>
        <w:tc>
          <w:tcPr>
            <w:tcW w:w="2222" w:type="dxa"/>
          </w:tcPr>
          <w:p w14:paraId="5FB828AD" w14:textId="77777777" w:rsidR="00DC4658" w:rsidRPr="00706233" w:rsidRDefault="00DC4658" w:rsidP="003F2C45">
            <w:pPr>
              <w:pStyle w:val="Table-text"/>
            </w:pPr>
            <w:r>
              <w:t>PRO_Names69to72</w:t>
            </w:r>
          </w:p>
        </w:tc>
        <w:tc>
          <w:tcPr>
            <w:tcW w:w="1097" w:type="dxa"/>
          </w:tcPr>
          <w:p w14:paraId="36FD4DCA" w14:textId="6344E9C8" w:rsidR="00DC4658" w:rsidRPr="00706233" w:rsidRDefault="00DC4658" w:rsidP="0000400F">
            <w:pPr>
              <w:pStyle w:val="Table-text"/>
              <w:tabs>
                <w:tab w:val="decimal" w:pos="511"/>
              </w:tabs>
            </w:pPr>
            <w:r>
              <w:t>120</w:t>
            </w:r>
          </w:p>
        </w:tc>
        <w:tc>
          <w:tcPr>
            <w:tcW w:w="1716" w:type="dxa"/>
          </w:tcPr>
          <w:p w14:paraId="2E9E092A" w14:textId="65C995C4" w:rsidR="00DC4658" w:rsidRPr="00706233" w:rsidRDefault="00B6790A" w:rsidP="003F2C45">
            <w:pPr>
              <w:pStyle w:val="Table-text"/>
            </w:pPr>
            <w:r>
              <w:t>Alphanumeric</w:t>
            </w:r>
          </w:p>
        </w:tc>
        <w:tc>
          <w:tcPr>
            <w:tcW w:w="4469" w:type="dxa"/>
          </w:tcPr>
          <w:p w14:paraId="7FD24E5F" w14:textId="77777777" w:rsidR="00DC4658" w:rsidRPr="00400A87" w:rsidRDefault="00DC4658" w:rsidP="003F2C45">
            <w:pPr>
              <w:pStyle w:val="Table-text"/>
            </w:pPr>
            <w:r w:rsidRPr="00400A87">
              <w:t xml:space="preserve">Provider </w:t>
            </w:r>
            <w:r>
              <w:t xml:space="preserve">69 </w:t>
            </w:r>
            <w:r w:rsidRPr="00400A87">
              <w:t xml:space="preserve">First Name Last Name, </w:t>
            </w:r>
          </w:p>
          <w:p w14:paraId="4215829B" w14:textId="77777777" w:rsidR="00DC4658" w:rsidRPr="00400A87" w:rsidRDefault="00DC4658" w:rsidP="003F2C45">
            <w:pPr>
              <w:pStyle w:val="Table-text"/>
            </w:pPr>
            <w:r w:rsidRPr="00400A87">
              <w:t xml:space="preserve">Provider </w:t>
            </w:r>
            <w:r>
              <w:t xml:space="preserve">70 </w:t>
            </w:r>
            <w:r w:rsidRPr="00400A87">
              <w:t xml:space="preserve">First Name Last Name, </w:t>
            </w:r>
          </w:p>
          <w:p w14:paraId="4E4043F5" w14:textId="77777777" w:rsidR="00DC4658" w:rsidRPr="00400A87" w:rsidRDefault="00DC4658" w:rsidP="003F2C45">
            <w:pPr>
              <w:pStyle w:val="Table-text"/>
            </w:pPr>
            <w:r w:rsidRPr="00400A87">
              <w:t xml:space="preserve">Provider </w:t>
            </w:r>
            <w:r>
              <w:t xml:space="preserve">71 </w:t>
            </w:r>
            <w:r w:rsidRPr="00400A87">
              <w:t xml:space="preserve">First Name Last Name, </w:t>
            </w:r>
          </w:p>
          <w:p w14:paraId="127BEB11" w14:textId="77777777" w:rsidR="00DC4658" w:rsidRPr="00400A87" w:rsidRDefault="00DC4658" w:rsidP="003F2C45">
            <w:pPr>
              <w:pStyle w:val="Table-text"/>
            </w:pPr>
            <w:r w:rsidRPr="00400A87">
              <w:t xml:space="preserve">Provider </w:t>
            </w:r>
            <w:r>
              <w:t xml:space="preserve">72 </w:t>
            </w:r>
            <w:r w:rsidRPr="00400A87">
              <w:t xml:space="preserve">First Name Last Name </w:t>
            </w:r>
          </w:p>
          <w:p w14:paraId="36F5B595"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7C852614"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492FB8A" w14:textId="77777777" w:rsidR="00DC4658" w:rsidRPr="00706233" w:rsidRDefault="00DC4658" w:rsidP="003F2C45">
            <w:pPr>
              <w:pStyle w:val="Table-text"/>
            </w:pPr>
            <w:r>
              <w:t>PRO_Names73to76</w:t>
            </w:r>
          </w:p>
        </w:tc>
        <w:tc>
          <w:tcPr>
            <w:tcW w:w="1097" w:type="dxa"/>
          </w:tcPr>
          <w:p w14:paraId="55C8AAE8" w14:textId="01836091" w:rsidR="00DC4658" w:rsidRPr="00706233" w:rsidRDefault="00DC4658" w:rsidP="0000400F">
            <w:pPr>
              <w:pStyle w:val="Table-text"/>
              <w:tabs>
                <w:tab w:val="decimal" w:pos="511"/>
              </w:tabs>
            </w:pPr>
            <w:r>
              <w:t>120</w:t>
            </w:r>
          </w:p>
        </w:tc>
        <w:tc>
          <w:tcPr>
            <w:tcW w:w="1716" w:type="dxa"/>
          </w:tcPr>
          <w:p w14:paraId="0E5174F4" w14:textId="281C3E6B" w:rsidR="00DC4658" w:rsidRPr="00706233" w:rsidRDefault="00B6790A" w:rsidP="003F2C45">
            <w:pPr>
              <w:pStyle w:val="Table-text"/>
            </w:pPr>
            <w:r>
              <w:t>Alphanumeric</w:t>
            </w:r>
          </w:p>
        </w:tc>
        <w:tc>
          <w:tcPr>
            <w:tcW w:w="4469" w:type="dxa"/>
          </w:tcPr>
          <w:p w14:paraId="660072FB" w14:textId="77777777" w:rsidR="00DC4658" w:rsidRPr="00400A87" w:rsidRDefault="00DC4658" w:rsidP="003F2C45">
            <w:pPr>
              <w:pStyle w:val="Table-text"/>
            </w:pPr>
            <w:r w:rsidRPr="00400A87">
              <w:t xml:space="preserve">Provider </w:t>
            </w:r>
            <w:r>
              <w:t xml:space="preserve">73 </w:t>
            </w:r>
            <w:r w:rsidRPr="00400A87">
              <w:t xml:space="preserve">First Name Last Name, </w:t>
            </w:r>
          </w:p>
          <w:p w14:paraId="3A47E5D2" w14:textId="77777777" w:rsidR="00DC4658" w:rsidRPr="00400A87" w:rsidRDefault="00DC4658" w:rsidP="003F2C45">
            <w:pPr>
              <w:pStyle w:val="Table-text"/>
            </w:pPr>
            <w:r w:rsidRPr="00400A87">
              <w:t xml:space="preserve">Provider </w:t>
            </w:r>
            <w:r>
              <w:t xml:space="preserve">74 </w:t>
            </w:r>
            <w:r w:rsidRPr="00400A87">
              <w:t xml:space="preserve">First Name Last Name, </w:t>
            </w:r>
          </w:p>
          <w:p w14:paraId="73486C92" w14:textId="77777777" w:rsidR="00DC4658" w:rsidRPr="00400A87" w:rsidRDefault="00DC4658" w:rsidP="003F2C45">
            <w:pPr>
              <w:pStyle w:val="Table-text"/>
            </w:pPr>
            <w:r w:rsidRPr="00400A87">
              <w:t xml:space="preserve">Provider </w:t>
            </w:r>
            <w:r>
              <w:t xml:space="preserve">75 </w:t>
            </w:r>
            <w:r w:rsidRPr="00400A87">
              <w:t xml:space="preserve">First Name Last Name, </w:t>
            </w:r>
          </w:p>
          <w:p w14:paraId="3C7A2196" w14:textId="77777777" w:rsidR="00DC4658" w:rsidRPr="00400A87" w:rsidRDefault="00DC4658" w:rsidP="003F2C45">
            <w:pPr>
              <w:pStyle w:val="Table-text"/>
            </w:pPr>
            <w:r w:rsidRPr="00400A87">
              <w:t xml:space="preserve">Provider </w:t>
            </w:r>
            <w:r>
              <w:t xml:space="preserve">76 </w:t>
            </w:r>
            <w:r w:rsidRPr="00400A87">
              <w:t xml:space="preserve">First Name Last Name </w:t>
            </w:r>
          </w:p>
          <w:p w14:paraId="34675DC5"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310AD0A6" w14:textId="77777777" w:rsidTr="4CCC5386">
        <w:trPr>
          <w:cantSplit/>
        </w:trPr>
        <w:tc>
          <w:tcPr>
            <w:tcW w:w="2222" w:type="dxa"/>
          </w:tcPr>
          <w:p w14:paraId="1B12D377" w14:textId="77777777" w:rsidR="00DC4658" w:rsidRPr="00706233" w:rsidRDefault="00DC4658" w:rsidP="003F2C45">
            <w:pPr>
              <w:pStyle w:val="Table-text"/>
            </w:pPr>
            <w:r>
              <w:t>PRO_Names77to80</w:t>
            </w:r>
          </w:p>
        </w:tc>
        <w:tc>
          <w:tcPr>
            <w:tcW w:w="1097" w:type="dxa"/>
          </w:tcPr>
          <w:p w14:paraId="3C473BFF" w14:textId="5E935AFF" w:rsidR="00DC4658" w:rsidRPr="00706233" w:rsidRDefault="00DC4658" w:rsidP="0000400F">
            <w:pPr>
              <w:pStyle w:val="Table-text"/>
              <w:tabs>
                <w:tab w:val="decimal" w:pos="511"/>
              </w:tabs>
            </w:pPr>
            <w:r>
              <w:t>120</w:t>
            </w:r>
          </w:p>
        </w:tc>
        <w:tc>
          <w:tcPr>
            <w:tcW w:w="1716" w:type="dxa"/>
          </w:tcPr>
          <w:p w14:paraId="13D56F38" w14:textId="5616E2F5" w:rsidR="00DC4658" w:rsidRPr="00706233" w:rsidRDefault="00B6790A" w:rsidP="003F2C45">
            <w:pPr>
              <w:pStyle w:val="Table-text"/>
            </w:pPr>
            <w:r>
              <w:t>Alphanumeric</w:t>
            </w:r>
          </w:p>
        </w:tc>
        <w:tc>
          <w:tcPr>
            <w:tcW w:w="4469" w:type="dxa"/>
          </w:tcPr>
          <w:p w14:paraId="7E18790D" w14:textId="77777777" w:rsidR="00DC4658" w:rsidRPr="00400A87" w:rsidRDefault="00DC4658" w:rsidP="003F2C45">
            <w:pPr>
              <w:pStyle w:val="Table-text"/>
            </w:pPr>
            <w:r w:rsidRPr="00400A87">
              <w:t xml:space="preserve">Provider </w:t>
            </w:r>
            <w:r>
              <w:t xml:space="preserve">77 </w:t>
            </w:r>
            <w:r w:rsidRPr="00400A87">
              <w:t xml:space="preserve">First Name Last Name, </w:t>
            </w:r>
          </w:p>
          <w:p w14:paraId="0BE8F364" w14:textId="77777777" w:rsidR="00DC4658" w:rsidRPr="00400A87" w:rsidRDefault="00DC4658" w:rsidP="003F2C45">
            <w:pPr>
              <w:pStyle w:val="Table-text"/>
            </w:pPr>
            <w:r w:rsidRPr="00400A87">
              <w:t xml:space="preserve">Provider </w:t>
            </w:r>
            <w:r>
              <w:t xml:space="preserve">78 </w:t>
            </w:r>
            <w:r w:rsidRPr="00400A87">
              <w:t xml:space="preserve">First Name Last Name, </w:t>
            </w:r>
          </w:p>
          <w:p w14:paraId="02CE0CFD" w14:textId="77777777" w:rsidR="00DC4658" w:rsidRPr="00400A87" w:rsidRDefault="00DC4658" w:rsidP="003F2C45">
            <w:pPr>
              <w:pStyle w:val="Table-text"/>
            </w:pPr>
            <w:r w:rsidRPr="00400A87">
              <w:t xml:space="preserve">Provider </w:t>
            </w:r>
            <w:r>
              <w:t xml:space="preserve">79 </w:t>
            </w:r>
            <w:r w:rsidRPr="00400A87">
              <w:t xml:space="preserve">First Name Last Name, </w:t>
            </w:r>
          </w:p>
          <w:p w14:paraId="35D4E83A" w14:textId="77777777" w:rsidR="00DC4658" w:rsidRPr="00400A87" w:rsidRDefault="00DC4658" w:rsidP="003F2C45">
            <w:pPr>
              <w:pStyle w:val="Table-text"/>
            </w:pPr>
            <w:r w:rsidRPr="00400A87">
              <w:t xml:space="preserve">Provider </w:t>
            </w:r>
            <w:r>
              <w:t xml:space="preserve">80 </w:t>
            </w:r>
            <w:r w:rsidRPr="00400A87">
              <w:t xml:space="preserve">First Name Last Name </w:t>
            </w:r>
          </w:p>
          <w:p w14:paraId="43DDDA41" w14:textId="77777777" w:rsidR="00DC4658" w:rsidRPr="00706233" w:rsidRDefault="00DC4658" w:rsidP="003F2C45">
            <w:pPr>
              <w:pStyle w:val="Table-text"/>
            </w:pPr>
            <w:r>
              <w:t>Medical staff in practice. First and last names are delimited by a space. Staff are delimited by a comma followed by a space. Blank if none.</w:t>
            </w:r>
          </w:p>
        </w:tc>
      </w:tr>
      <w:tr w:rsidR="00DC4658" w:rsidRPr="00706233" w14:paraId="140BF73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F32C67" w14:textId="470DABF7" w:rsidR="00DC4658" w:rsidRDefault="00DC4658" w:rsidP="003F2C45">
            <w:pPr>
              <w:pStyle w:val="Table-text"/>
            </w:pPr>
            <w:r>
              <w:lastRenderedPageBreak/>
              <w:t>PRO_Names81</w:t>
            </w:r>
            <w:r w:rsidR="00C045D6">
              <w:t>to</w:t>
            </w:r>
            <w:r>
              <w:t>84</w:t>
            </w:r>
          </w:p>
        </w:tc>
        <w:tc>
          <w:tcPr>
            <w:tcW w:w="1097" w:type="dxa"/>
          </w:tcPr>
          <w:p w14:paraId="39FB1275" w14:textId="728B1033" w:rsidR="00DC4658" w:rsidRDefault="00DC4658" w:rsidP="0000400F">
            <w:pPr>
              <w:pStyle w:val="Table-text"/>
              <w:tabs>
                <w:tab w:val="decimal" w:pos="511"/>
              </w:tabs>
            </w:pPr>
            <w:r>
              <w:t>120</w:t>
            </w:r>
          </w:p>
        </w:tc>
        <w:tc>
          <w:tcPr>
            <w:tcW w:w="1716" w:type="dxa"/>
          </w:tcPr>
          <w:p w14:paraId="6FFFDE54" w14:textId="5BF95CD3" w:rsidR="00DC4658" w:rsidRDefault="00B6790A" w:rsidP="003F2C45">
            <w:pPr>
              <w:pStyle w:val="Table-text"/>
            </w:pPr>
            <w:r>
              <w:t>Alphanumeric</w:t>
            </w:r>
          </w:p>
        </w:tc>
        <w:tc>
          <w:tcPr>
            <w:tcW w:w="4469" w:type="dxa"/>
          </w:tcPr>
          <w:p w14:paraId="460135D3" w14:textId="77777777" w:rsidR="00DC4658" w:rsidRPr="00400A87" w:rsidRDefault="00DC4658" w:rsidP="003F2C45">
            <w:pPr>
              <w:pStyle w:val="Table-text"/>
            </w:pPr>
            <w:r w:rsidRPr="00400A87">
              <w:t xml:space="preserve">Provider </w:t>
            </w:r>
            <w:r>
              <w:t xml:space="preserve">81 </w:t>
            </w:r>
            <w:r w:rsidRPr="00400A87">
              <w:t xml:space="preserve">First Name Last Name, </w:t>
            </w:r>
          </w:p>
          <w:p w14:paraId="377ABC7D" w14:textId="77777777" w:rsidR="00DC4658" w:rsidRPr="00400A87" w:rsidRDefault="00DC4658" w:rsidP="003F2C45">
            <w:pPr>
              <w:pStyle w:val="Table-text"/>
            </w:pPr>
            <w:r w:rsidRPr="00400A87">
              <w:t xml:space="preserve">Provider </w:t>
            </w:r>
            <w:r>
              <w:t xml:space="preserve">81 </w:t>
            </w:r>
            <w:r w:rsidRPr="00400A87">
              <w:t xml:space="preserve">First Name Last Name, </w:t>
            </w:r>
          </w:p>
          <w:p w14:paraId="7A9DE345" w14:textId="77777777" w:rsidR="00DC4658" w:rsidRPr="00400A87" w:rsidRDefault="00DC4658" w:rsidP="003F2C45">
            <w:pPr>
              <w:pStyle w:val="Table-text"/>
            </w:pPr>
            <w:r w:rsidRPr="00400A87">
              <w:t xml:space="preserve">Provider </w:t>
            </w:r>
            <w:r>
              <w:t xml:space="preserve">83 </w:t>
            </w:r>
            <w:r w:rsidRPr="00400A87">
              <w:t xml:space="preserve">First Name Last Name, </w:t>
            </w:r>
          </w:p>
          <w:p w14:paraId="1624C26F" w14:textId="77777777" w:rsidR="00DC4658" w:rsidRPr="00400A87" w:rsidRDefault="00DC4658" w:rsidP="003F2C45">
            <w:pPr>
              <w:pStyle w:val="Table-text"/>
            </w:pPr>
            <w:r w:rsidRPr="00400A87">
              <w:t xml:space="preserve">Provider </w:t>
            </w:r>
            <w:r>
              <w:t xml:space="preserve">84 </w:t>
            </w:r>
            <w:r w:rsidRPr="00400A87">
              <w:t xml:space="preserve">First Name Last Name </w:t>
            </w:r>
          </w:p>
          <w:p w14:paraId="1B43D340" w14:textId="77777777" w:rsidR="00DC4658" w:rsidRPr="00400A87" w:rsidRDefault="00DC4658" w:rsidP="003F2C45">
            <w:pPr>
              <w:pStyle w:val="Table-text"/>
            </w:pPr>
            <w:r>
              <w:t>Medical staff in practice. First and last names are delimited by a space. Staff are delimited by a comma followed by a space. Blank if none.</w:t>
            </w:r>
          </w:p>
        </w:tc>
      </w:tr>
    </w:tbl>
    <w:p w14:paraId="2A1714CE" w14:textId="77777777" w:rsidR="00DC4658" w:rsidRDefault="00DC4658" w:rsidP="0000400F">
      <w:pPr>
        <w:pStyle w:val="table-note"/>
      </w:pPr>
    </w:p>
    <w:p w14:paraId="5285DBEE" w14:textId="4DC3F1AA" w:rsidR="00DC4658" w:rsidRDefault="002E6B80" w:rsidP="0000400F">
      <w:pPr>
        <w:pStyle w:val="Heading2"/>
      </w:pPr>
      <w:bookmarkStart w:id="173" w:name="_Toc60672820"/>
      <w:bookmarkStart w:id="174" w:name="_Toc86390518"/>
      <w:r>
        <w:t>4.5</w:t>
      </w:r>
      <w:r w:rsidR="00BE4083">
        <w:tab/>
      </w:r>
      <w:r w:rsidR="00DC4658">
        <w:t>Vendors</w:t>
      </w:r>
      <w:r w:rsidR="0000400F">
        <w:t xml:space="preserve"> Implement Sample File Download Quality Control Procedures</w:t>
      </w:r>
      <w:bookmarkEnd w:id="173"/>
      <w:bookmarkEnd w:id="174"/>
    </w:p>
    <w:p w14:paraId="3473E77D" w14:textId="6AB0811E" w:rsidR="00DC4658" w:rsidRPr="0053471A" w:rsidRDefault="00DC4658" w:rsidP="00DC4658">
      <w:pPr>
        <w:pStyle w:val="BodyText"/>
      </w:pPr>
      <w:r>
        <w:t>The following section includes both required and recommended steps for incorporating quality control on the receipt and processing of sample files provided by CMS.</w:t>
      </w:r>
      <w:r w:rsidR="002342E1">
        <w:t xml:space="preserve"> </w:t>
      </w:r>
    </w:p>
    <w:p w14:paraId="5D846A5E" w14:textId="375BF168" w:rsidR="00DC4658" w:rsidRPr="00060202" w:rsidRDefault="00DC4658" w:rsidP="00DC4658">
      <w:pPr>
        <w:pStyle w:val="BodyText"/>
        <w:rPr>
          <w:b/>
          <w:bCs/>
        </w:rPr>
      </w:pPr>
      <w:r w:rsidRPr="00060202">
        <w:rPr>
          <w:b/>
          <w:bCs/>
        </w:rPr>
        <w:t>Required Sample File Download Quality Control Procedures</w:t>
      </w:r>
      <w:r w:rsidR="004A7917">
        <w:rPr>
          <w:b/>
          <w:bCs/>
        </w:rPr>
        <w:t>:</w:t>
      </w:r>
    </w:p>
    <w:p w14:paraId="3BF18EB0" w14:textId="62F2149E" w:rsidR="00DC4658" w:rsidRDefault="00DC4658" w:rsidP="00D164E2">
      <w:pPr>
        <w:pStyle w:val="ListBullet"/>
      </w:pPr>
      <w:r>
        <w:t xml:space="preserve">Survey vendors must have the appropriate electronic equipment and software to securely download their PCF practice sites clients’ sample files from the </w:t>
      </w:r>
      <w:hyperlink r:id="rId58"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0400F" w:rsidRPr="00FE3B09">
        <w:t> </w:t>
      </w:r>
      <w:r w:rsidR="0000400F">
        <w:rPr>
          <w:noProof/>
        </w:rPr>
        <w:drawing>
          <wp:inline distT="0" distB="0" distL="0" distR="0" wp14:anchorId="45863047" wp14:editId="50B59899">
            <wp:extent cx="95250" cy="95250"/>
            <wp:effectExtent l="0" t="0" r="0" b="0"/>
            <wp:docPr id="1397297004" name="Graphic 139729700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in addition to ensuring controlled access to the data (e.g., password protections, firewalls, data encryption software, personnel access limitation procedures, and virus and spyware protection).</w:t>
      </w:r>
    </w:p>
    <w:p w14:paraId="3CFBB70D" w14:textId="77777777" w:rsidR="00DC4658" w:rsidRPr="00060202" w:rsidRDefault="00DC4658" w:rsidP="00D164E2">
      <w:pPr>
        <w:pStyle w:val="ListBullet"/>
      </w:pPr>
      <w:r>
        <w:t>Upon download of the sample file, survey vendors must open the file and verify that the file contains a sample for all their PCF practice site clients.</w:t>
      </w:r>
    </w:p>
    <w:p w14:paraId="1FAA41A5" w14:textId="7435F1DF" w:rsidR="00DC4658" w:rsidRPr="007C53D8" w:rsidRDefault="00DC4658" w:rsidP="0012027A">
      <w:pPr>
        <w:pStyle w:val="ListBullet2"/>
      </w:pPr>
      <w:r>
        <w:t>The sample file will contain the number of patients sampled for each practice site. If the file does not contain a sample for one or more of a survey vendor’s practice site’s clients, the vendor should check to make sure that the practice site has completed and submitted the online Vendor</w:t>
      </w:r>
      <w:r w:rsidR="00706C11">
        <w:t xml:space="preserve"> Authorization</w:t>
      </w:r>
      <w:r>
        <w:t xml:space="preserve"> form, which authorizes the vendor to collect and submit PCF </w:t>
      </w:r>
      <w:r w:rsidR="00AA3E91">
        <w:t>PEC Survey</w:t>
      </w:r>
      <w:r>
        <w:t xml:space="preserve"> data on its behalf. If the practice site has not done so, the vendor and practice site should notify CMS immediately by contacting </w:t>
      </w:r>
      <w:hyperlink r:id="rId59">
        <w:r w:rsidRPr="4CCC5386">
          <w:rPr>
            <w:rStyle w:val="Hyperlink"/>
          </w:rPr>
          <w:t>pcfpecs@rti.org</w:t>
        </w:r>
      </w:hyperlink>
      <w:r>
        <w:t xml:space="preserve"> Remember that CMS will not distribute sample files to survey vendors unless the practice site has completed the vendor authorization form. </w:t>
      </w:r>
    </w:p>
    <w:p w14:paraId="61A51B33" w14:textId="77777777" w:rsidR="00DC4658" w:rsidRPr="007C53D8" w:rsidRDefault="00DC4658" w:rsidP="0012027A">
      <w:pPr>
        <w:pStyle w:val="ListBullet2"/>
      </w:pPr>
      <w:r>
        <w:t xml:space="preserve">If you confirm that a PCF practice site has completed the vendor authorization, and you did not receive a sample file for that practice site, contact </w:t>
      </w:r>
      <w:hyperlink r:id="rId60">
        <w:r w:rsidRPr="4CCC5386">
          <w:rPr>
            <w:rStyle w:val="Hyperlink"/>
          </w:rPr>
          <w:t>pcfpecs@rti.org</w:t>
        </w:r>
      </w:hyperlink>
      <w:r>
        <w:t xml:space="preserve"> soon as possible.</w:t>
      </w:r>
    </w:p>
    <w:p w14:paraId="16115F94" w14:textId="77777777" w:rsidR="00DC4658" w:rsidRPr="0053471A" w:rsidRDefault="00DC4658" w:rsidP="00D164E2">
      <w:pPr>
        <w:pStyle w:val="ListBullet"/>
      </w:pPr>
      <w:r>
        <w:t xml:space="preserve">If you received a sample file for a practice site that you will not be collecting data from because of nonpayment or other issues, please alert </w:t>
      </w:r>
      <w:hyperlink r:id="rId61">
        <w:r w:rsidRPr="4CCC5386">
          <w:rPr>
            <w:rStyle w:val="Hyperlink"/>
          </w:rPr>
          <w:t>pcfpecs@rti.org</w:t>
        </w:r>
      </w:hyperlink>
      <w:r>
        <w:t xml:space="preserve"> immediately.</w:t>
      </w:r>
    </w:p>
    <w:p w14:paraId="338C6165" w14:textId="7BA2723B" w:rsidR="00DC4658" w:rsidRPr="0000400F" w:rsidRDefault="00DC4658" w:rsidP="00D164E2">
      <w:pPr>
        <w:pStyle w:val="ListBullet"/>
      </w:pPr>
      <w:r>
        <w:lastRenderedPageBreak/>
        <w:t xml:space="preserve">Survey vendors must check the file to make sure that one or more patients were sampled for each of their practice site clients and that the number of patients for which sample information is provided matches the number of patients indicated as having been sampled on the </w:t>
      </w:r>
      <w:r w:rsidRPr="4CCC5386">
        <w:rPr>
          <w:b/>
          <w:bCs/>
        </w:rPr>
        <w:t>Sample File Summary Report</w:t>
      </w:r>
      <w:r>
        <w:t xml:space="preserve">. Practice sites should also check that this number aligns with the number of anticipated sampled cases shown in </w:t>
      </w:r>
      <w:r w:rsidRPr="4CCC5386">
        <w:rPr>
          <w:b/>
          <w:bCs/>
          <w:i/>
          <w:iCs/>
        </w:rPr>
        <w:t>Section 4.</w:t>
      </w:r>
      <w:r w:rsidR="00E82B51" w:rsidRPr="4CCC5386">
        <w:rPr>
          <w:b/>
          <w:bCs/>
          <w:i/>
          <w:iCs/>
        </w:rPr>
        <w:t>2</w:t>
      </w:r>
      <w:r w:rsidRPr="4CCC5386">
        <w:rPr>
          <w:b/>
          <w:bCs/>
          <w:i/>
          <w:iCs/>
        </w:rPr>
        <w:t xml:space="preserve">, CMS </w:t>
      </w:r>
      <w:r w:rsidR="0000400F" w:rsidRPr="4CCC5386">
        <w:rPr>
          <w:b/>
          <w:bCs/>
          <w:i/>
          <w:iCs/>
        </w:rPr>
        <w:t>Prepares Sample Files</w:t>
      </w:r>
      <w:r>
        <w:t>.</w:t>
      </w:r>
    </w:p>
    <w:p w14:paraId="2B81351C" w14:textId="67ECAE2A" w:rsidR="00DC4658" w:rsidRPr="001750A7" w:rsidRDefault="00751E57" w:rsidP="00D164E2">
      <w:pPr>
        <w:pStyle w:val="ListBullet"/>
      </w:pPr>
      <w:r>
        <w:t>R</w:t>
      </w:r>
      <w:r w:rsidR="00DC4658">
        <w:t xml:space="preserve">eport any discrepancies or problems detected with the sample file to </w:t>
      </w:r>
      <w:hyperlink r:id="rId62">
        <w:r w:rsidR="00DC4658" w:rsidRPr="4CCC5386">
          <w:rPr>
            <w:rStyle w:val="Hyperlink"/>
          </w:rPr>
          <w:t>pcfpecs@rti.org</w:t>
        </w:r>
      </w:hyperlink>
      <w:r w:rsidR="001750A7">
        <w:t>,</w:t>
      </w:r>
      <w:r w:rsidR="00DC4658">
        <w:t xml:space="preserve"> or </w:t>
      </w:r>
      <w:r w:rsidR="00087FDB">
        <w:t>by</w:t>
      </w:r>
      <w:r w:rsidR="00DC4658">
        <w:t xml:space="preserve"> calling the </w:t>
      </w:r>
      <w:r w:rsidR="00AA3E91">
        <w:t>PCF PEC Survey</w:t>
      </w:r>
      <w:r w:rsidR="00DC4658">
        <w:t xml:space="preserve"> toll-free telephone number at </w:t>
      </w:r>
      <w:r w:rsidR="00DC4658" w:rsidRPr="4CCC5386">
        <w:rPr>
          <w:b/>
          <w:bCs/>
        </w:rPr>
        <w:t>833-997-2715</w:t>
      </w:r>
      <w:r>
        <w:rPr>
          <w:b/>
          <w:bCs/>
        </w:rPr>
        <w:t xml:space="preserve"> </w:t>
      </w:r>
      <w:r w:rsidRPr="003C390B">
        <w:t>within 24 hours</w:t>
      </w:r>
      <w:r w:rsidR="00DC4658">
        <w:t>.</w:t>
      </w:r>
    </w:p>
    <w:p w14:paraId="16DF4FB6" w14:textId="5D48F0A1" w:rsidR="00DC4658" w:rsidRPr="00CA4670" w:rsidRDefault="00DC4658" w:rsidP="00DC4658">
      <w:pPr>
        <w:pStyle w:val="BodyText"/>
        <w:rPr>
          <w:b/>
          <w:bCs/>
        </w:rPr>
      </w:pPr>
      <w:r w:rsidRPr="00CA4670">
        <w:rPr>
          <w:b/>
          <w:bCs/>
        </w:rPr>
        <w:t>Recommended Sample File Download Quality Control Procedures</w:t>
      </w:r>
      <w:r w:rsidR="004A7917">
        <w:rPr>
          <w:b/>
          <w:bCs/>
        </w:rPr>
        <w:t>:</w:t>
      </w:r>
    </w:p>
    <w:p w14:paraId="1001B91C" w14:textId="77777777" w:rsidR="00DC4658" w:rsidRPr="0053471A" w:rsidRDefault="00DC4658" w:rsidP="00D164E2">
      <w:pPr>
        <w:pStyle w:val="ListBullet"/>
      </w:pPr>
      <w:r>
        <w:t>Once downloaded, survey vendors are advised to store the sample files in an encrypted format at all times when not in use. We highly recommend that survey vendors only use unencrypted sample files when access to the patient information is required.</w:t>
      </w:r>
    </w:p>
    <w:p w14:paraId="2D271F4B" w14:textId="071021C7" w:rsidR="00DC4658" w:rsidRPr="0053471A" w:rsidRDefault="00DC4658" w:rsidP="00D164E2">
      <w:pPr>
        <w:pStyle w:val="ListBullet"/>
      </w:pPr>
      <w:r>
        <w:t xml:space="preserve">Survey vendors will be required to download the sample file within 2 business days after the sample files are made available on the </w:t>
      </w:r>
      <w:hyperlink r:id="rId63"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0400F" w:rsidRPr="00FE3B09">
        <w:t> </w:t>
      </w:r>
      <w:r w:rsidR="0000400F">
        <w:rPr>
          <w:noProof/>
        </w:rPr>
        <w:drawing>
          <wp:inline distT="0" distB="0" distL="0" distR="0" wp14:anchorId="2ACA7A93" wp14:editId="18823545">
            <wp:extent cx="95250" cy="95250"/>
            <wp:effectExtent l="0" t="0" r="0" b="0"/>
            <wp:docPr id="1397297006" name="Graphic 139729700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We strongly urge survey vendors to NOT wait until the final day to download their sample file. Downloading the sample file early ensures sufficient time to notify CMS (through their contractor, RTI) of any technical issues, problems or discrepancies in the sample file.</w:t>
      </w:r>
    </w:p>
    <w:p w14:paraId="7D1CAC6D" w14:textId="0A5B1D59" w:rsidR="00DC4658" w:rsidRDefault="002E6B80" w:rsidP="00DC4658">
      <w:pPr>
        <w:pStyle w:val="Heading2"/>
      </w:pPr>
      <w:bookmarkStart w:id="175" w:name="_Toc60672821"/>
      <w:bookmarkStart w:id="176" w:name="_Toc86390519"/>
      <w:r>
        <w:t>4.6</w:t>
      </w:r>
      <w:r w:rsidR="00BE4083">
        <w:tab/>
      </w:r>
      <w:r w:rsidR="00DC4658">
        <w:t xml:space="preserve">Vendors </w:t>
      </w:r>
      <w:r w:rsidR="0000400F">
        <w:t xml:space="preserve">Prepare </w:t>
      </w:r>
      <w:r w:rsidR="00DC4658">
        <w:t xml:space="preserve">the </w:t>
      </w:r>
      <w:r w:rsidR="0000400F">
        <w:t>Survey Sample</w:t>
      </w:r>
      <w:r w:rsidR="00DC4658">
        <w:t xml:space="preserve"> for</w:t>
      </w:r>
      <w:r w:rsidR="0000400F">
        <w:t xml:space="preserve"> Each Practice Site</w:t>
      </w:r>
      <w:bookmarkEnd w:id="175"/>
      <w:bookmarkEnd w:id="176"/>
    </w:p>
    <w:p w14:paraId="0BAE0341" w14:textId="5B6B0F8A" w:rsidR="00DC4658" w:rsidRDefault="003C1868" w:rsidP="00DC4658">
      <w:pPr>
        <w:pStyle w:val="Heading3"/>
      </w:pPr>
      <w:bookmarkStart w:id="177" w:name="_Toc60672822"/>
      <w:bookmarkStart w:id="178" w:name="_Toc86390520"/>
      <w:r>
        <w:t>4.6.1</w:t>
      </w:r>
      <w:r w:rsidR="00BE4083">
        <w:tab/>
      </w:r>
      <w:r w:rsidR="00DC4658">
        <w:t xml:space="preserve">General </w:t>
      </w:r>
      <w:r w:rsidR="0000400F">
        <w:t>Instructions</w:t>
      </w:r>
      <w:bookmarkEnd w:id="177"/>
      <w:bookmarkEnd w:id="178"/>
      <w:r w:rsidR="0000400F">
        <w:t xml:space="preserve"> </w:t>
      </w:r>
    </w:p>
    <w:p w14:paraId="2DBF7CA0" w14:textId="77777777" w:rsidR="00DC4658" w:rsidRDefault="00DC4658" w:rsidP="00DC4658">
      <w:pPr>
        <w:pStyle w:val="BodyText"/>
      </w:pPr>
      <w:r>
        <w:t>Survey vendors must follow the following instructions:</w:t>
      </w:r>
    </w:p>
    <w:p w14:paraId="261CDFD1" w14:textId="77777777" w:rsidR="00DC4658" w:rsidRDefault="00DC4658" w:rsidP="00D164E2">
      <w:pPr>
        <w:pStyle w:val="ListBullet"/>
      </w:pPr>
      <w:r w:rsidRPr="4CCC5386">
        <w:rPr>
          <w:b/>
          <w:bCs/>
        </w:rPr>
        <w:t>Maintain SID.</w:t>
      </w:r>
      <w:r>
        <w:t xml:space="preserve"> CMS will assign </w:t>
      </w:r>
      <w:bookmarkStart w:id="179" w:name="_Hlk27490346"/>
      <w:r>
        <w:t xml:space="preserve">a unique sample identification (SID) number to each sampled patient and will include this in the sample file. </w:t>
      </w:r>
      <w:bookmarkEnd w:id="179"/>
      <w:r>
        <w:t xml:space="preserve">Vendors must </w:t>
      </w:r>
      <w:r w:rsidRPr="4CCC5386">
        <w:rPr>
          <w:b/>
          <w:bCs/>
          <w:i/>
          <w:iCs/>
        </w:rPr>
        <w:t>not</w:t>
      </w:r>
      <w:r>
        <w:t xml:space="preserve"> change this number but can use an internal patient ID number. If an internal patient ID number is assigned to patients, the vendor must have a secure way to link the internal patient ID number assigned to each patient to the SID number assigned by CMS. </w:t>
      </w:r>
    </w:p>
    <w:p w14:paraId="3CC318A9" w14:textId="0EEA401F" w:rsidR="00DC4658" w:rsidRDefault="00DC4658" w:rsidP="00D164E2">
      <w:pPr>
        <w:pStyle w:val="ListBullet"/>
      </w:pPr>
      <w:r w:rsidRPr="4CCC5386">
        <w:rPr>
          <w:b/>
          <w:bCs/>
        </w:rPr>
        <w:t>Ask practice site about their name</w:t>
      </w:r>
      <w:r w:rsidR="0035372C">
        <w:rPr>
          <w:b/>
          <w:bCs/>
        </w:rPr>
        <w:t xml:space="preserve"> and physical address</w:t>
      </w:r>
      <w:r w:rsidRPr="4CCC5386">
        <w:rPr>
          <w:b/>
          <w:bCs/>
        </w:rPr>
        <w:t>.</w:t>
      </w:r>
      <w:r>
        <w:t xml:space="preserve"> Vendors should ask their client PCF practice site for the practice site’s name </w:t>
      </w:r>
      <w:r w:rsidR="0035372C">
        <w:t>and address</w:t>
      </w:r>
      <w:r>
        <w:t xml:space="preserve"> that sample patients will recognize, and use that name in the survey cover letter, the mail survey questionnaire, and telephone script. </w:t>
      </w:r>
      <w:r w:rsidR="00886930">
        <w:t xml:space="preserve">If available, </w:t>
      </w:r>
      <w:r w:rsidR="004A6C49">
        <w:t xml:space="preserve">CMS will provide the </w:t>
      </w:r>
      <w:r w:rsidR="009B0F7B">
        <w:t xml:space="preserve">practice </w:t>
      </w:r>
      <w:r w:rsidR="004A6C49">
        <w:t xml:space="preserve">dba name and mailing address </w:t>
      </w:r>
      <w:r w:rsidR="005E23DC">
        <w:t>on the sample files that vendors receive.</w:t>
      </w:r>
      <w:r w:rsidR="004A6C49">
        <w:t xml:space="preserve"> </w:t>
      </w:r>
      <w:r>
        <w:t xml:space="preserve">It is possible the patient-recognizable name </w:t>
      </w:r>
      <w:r w:rsidR="0035372C">
        <w:t>and address</w:t>
      </w:r>
      <w:r>
        <w:t xml:space="preserve"> will differ from the name </w:t>
      </w:r>
      <w:r w:rsidR="0035372C">
        <w:t>and address</w:t>
      </w:r>
      <w:r>
        <w:t xml:space="preserve"> on the sample file, if the practice site has elected to use a legal or other name in </w:t>
      </w:r>
      <w:r w:rsidR="00120A03">
        <w:t xml:space="preserve">the </w:t>
      </w:r>
      <w:r>
        <w:t>PCF</w:t>
      </w:r>
      <w:r w:rsidR="00120A03">
        <w:t xml:space="preserve"> model</w:t>
      </w:r>
      <w:r>
        <w:t>.</w:t>
      </w:r>
      <w:r w:rsidR="009B0F7B">
        <w:t xml:space="preserve"> Performing this check with practice site clients is also an excellent way to </w:t>
      </w:r>
      <w:r w:rsidR="007542E0">
        <w:t>identify any typographical errors</w:t>
      </w:r>
      <w:r>
        <w:t>.</w:t>
      </w:r>
    </w:p>
    <w:p w14:paraId="02112423" w14:textId="4577D628" w:rsidR="00FE2428" w:rsidRDefault="00DC4658" w:rsidP="00D164E2">
      <w:pPr>
        <w:pStyle w:val="ListBullet"/>
      </w:pPr>
      <w:r w:rsidRPr="00FE2428">
        <w:rPr>
          <w:b/>
          <w:bCs/>
        </w:rPr>
        <w:t xml:space="preserve">Updates from the practice site. </w:t>
      </w:r>
      <w:r>
        <w:t xml:space="preserve">Survey vendors are permitted to ask practice sites to provide updated addresses and/or telephone numbers for all patients they treated during the sampling window, if the vendor has an appropriate agreement with the practice site </w:t>
      </w:r>
      <w:r>
        <w:lastRenderedPageBreak/>
        <w:t xml:space="preserve">and if this will be transmitted through an encrypted file or secure link. </w:t>
      </w:r>
      <w:r w:rsidRPr="00FE2428">
        <w:rPr>
          <w:b/>
          <w:bCs/>
          <w:i/>
          <w:iCs/>
        </w:rPr>
        <w:t xml:space="preserve">To maintain and protect the identity of patients sampled, it is very important that survey vendors do not provide PCF practice sites with any information about patients included in the </w:t>
      </w:r>
      <w:r w:rsidR="00AA3E91" w:rsidRPr="00FE2428">
        <w:rPr>
          <w:b/>
          <w:bCs/>
          <w:i/>
          <w:iCs/>
        </w:rPr>
        <w:t>PCF PEC Survey</w:t>
      </w:r>
      <w:r w:rsidRPr="00FE2428">
        <w:rPr>
          <w:b/>
          <w:bCs/>
          <w:i/>
          <w:iCs/>
        </w:rPr>
        <w:t>.</w:t>
      </w:r>
      <w:r>
        <w:t xml:space="preserve"> </w:t>
      </w:r>
    </w:p>
    <w:p w14:paraId="7121D99C" w14:textId="02BC04CF" w:rsidR="00DC4658" w:rsidRDefault="00DC4658" w:rsidP="00D164E2">
      <w:pPr>
        <w:pStyle w:val="ListBullet"/>
      </w:pPr>
      <w:r>
        <w:t xml:space="preserve">In considering whether to request updated address and/or telephone numbers from the practice site, survey vendors should note that the sample file is created from information practice sites supply CMS from their EHR system. Most practice sites confirm patient addresses at each visit, and CMS typically finds the PECS addresses to be current. </w:t>
      </w:r>
    </w:p>
    <w:p w14:paraId="13C71710" w14:textId="75F5CCD0" w:rsidR="00DC4658" w:rsidRDefault="00252CC4" w:rsidP="00DC4658">
      <w:pPr>
        <w:pStyle w:val="Heading3"/>
      </w:pPr>
      <w:bookmarkStart w:id="180" w:name="_Toc60672823"/>
      <w:bookmarkStart w:id="181" w:name="_Toc86390521"/>
      <w:r>
        <w:t>4.6.2</w:t>
      </w:r>
      <w:r w:rsidR="00BE4083">
        <w:tab/>
      </w:r>
      <w:r w:rsidR="00DC4658" w:rsidRPr="005D7290">
        <w:t xml:space="preserve">Identify </w:t>
      </w:r>
      <w:r w:rsidR="00E82B51" w:rsidRPr="005D7290">
        <w:t>Patients Residing</w:t>
      </w:r>
      <w:r w:rsidR="00DC4658" w:rsidRPr="005D7290">
        <w:t xml:space="preserve"> in </w:t>
      </w:r>
      <w:r w:rsidR="00E82B51" w:rsidRPr="005D7290">
        <w:t>Facilities</w:t>
      </w:r>
      <w:bookmarkEnd w:id="180"/>
      <w:bookmarkEnd w:id="181"/>
    </w:p>
    <w:p w14:paraId="58513B2B" w14:textId="4C814168" w:rsidR="00DC4658" w:rsidRPr="00781D8D" w:rsidRDefault="00DC4658" w:rsidP="00DC4658">
      <w:pPr>
        <w:pStyle w:val="BodyText"/>
      </w:pPr>
      <w:r w:rsidRPr="00781D8D">
        <w:t xml:space="preserve">As described in </w:t>
      </w:r>
      <w:r>
        <w:rPr>
          <w:b/>
          <w:bCs/>
          <w:i/>
          <w:iCs/>
        </w:rPr>
        <w:t>Section 3.</w:t>
      </w:r>
      <w:r w:rsidR="00FE2428">
        <w:rPr>
          <w:b/>
          <w:bCs/>
          <w:i/>
          <w:iCs/>
        </w:rPr>
        <w:t>3</w:t>
      </w:r>
      <w:r w:rsidRPr="00781D8D">
        <w:rPr>
          <w:b/>
          <w:bCs/>
          <w:i/>
          <w:iCs/>
        </w:rPr>
        <w:t>.</w:t>
      </w:r>
      <w:r>
        <w:rPr>
          <w:b/>
          <w:bCs/>
          <w:i/>
          <w:iCs/>
        </w:rPr>
        <w:t xml:space="preserve">3, Coordinate with </w:t>
      </w:r>
      <w:r w:rsidR="00FC414F">
        <w:rPr>
          <w:b/>
          <w:bCs/>
          <w:i/>
          <w:iCs/>
        </w:rPr>
        <w:t>Practice Sites</w:t>
      </w:r>
      <w:r w:rsidRPr="00EC1A86">
        <w:t xml:space="preserve">, </w:t>
      </w:r>
      <w:r w:rsidRPr="00781D8D">
        <w:t xml:space="preserve">CMS requires each practice site to give its survey vendor the names and addresses of residential care facilities/assisted living facilities where its patients live. In giving the specifics of this requirement, CMS tells practice sites it is preferable if all such facilities can be identified, but at a minimum the practice site must identify all such facilities where 5 or more of their patients reside. To identify facilities, CMS allows them to scan through their patients address or do a geographical search of nearby residential care/assisted living facilities. </w:t>
      </w:r>
    </w:p>
    <w:p w14:paraId="3F57BF55" w14:textId="77777777" w:rsidR="00DC4658" w:rsidRPr="00781D8D" w:rsidRDefault="00DC4658" w:rsidP="00DC4658">
      <w:pPr>
        <w:pStyle w:val="BodyText"/>
      </w:pPr>
      <w:r w:rsidRPr="00781D8D">
        <w:t>It is the vendor’s job to flag all patients on the sample file who live in one of these facilities. In searching for the practice site-identified names and addresses, survey vendors must consider that facility’s addresses and names may not be in uniform format across patients on the sample file. For example, the facility’s name may appear in Line 1 for some patients and Line 2 for other patients. The facility’s street address may be spelled or abbreviated differently for different patients. Nevertheless, it is important for the vendor to identify facility cases because these patients have a different data collection protocol. In the mail portion, they receive a slightly different outgoing envelope, and they are not included in the telephone follow-up survey.</w:t>
      </w:r>
    </w:p>
    <w:p w14:paraId="2453EA23" w14:textId="4E59E82E" w:rsidR="00DC4658" w:rsidRDefault="00252CC4" w:rsidP="00DC4658">
      <w:pPr>
        <w:pStyle w:val="Heading3"/>
      </w:pPr>
      <w:bookmarkStart w:id="182" w:name="_Toc60672824"/>
      <w:bookmarkStart w:id="183" w:name="_Toc86390522"/>
      <w:r>
        <w:t>4.6.3</w:t>
      </w:r>
      <w:r w:rsidR="00BE4083">
        <w:tab/>
      </w:r>
      <w:r w:rsidR="00DC4658">
        <w:t xml:space="preserve">Sampled </w:t>
      </w:r>
      <w:r w:rsidR="00E82B51">
        <w:t xml:space="preserve">Cases </w:t>
      </w:r>
      <w:r w:rsidR="00DC4658">
        <w:t xml:space="preserve">to </w:t>
      </w:r>
      <w:r w:rsidR="00E82B51">
        <w:t>Remove</w:t>
      </w:r>
      <w:bookmarkEnd w:id="182"/>
      <w:bookmarkEnd w:id="183"/>
    </w:p>
    <w:p w14:paraId="4249F46A" w14:textId="073EB65B" w:rsidR="00DC4658" w:rsidRDefault="00DC4658" w:rsidP="00DC4658">
      <w:pPr>
        <w:pStyle w:val="BodyText"/>
      </w:pPr>
      <w:r>
        <w:t xml:space="preserve">If a </w:t>
      </w:r>
      <w:r w:rsidR="00AA3E91">
        <w:t>PCF PEC Survey</w:t>
      </w:r>
      <w:r>
        <w:t xml:space="preserve"> patient is on the survey vendor’s Do Not Contact List, based on a previous contact for another survey conducted by the survey vendor, the vendor should honor that patient’s request. These sample patients should not be sent any </w:t>
      </w:r>
      <w:r w:rsidR="00AA3E91">
        <w:t>PCF PEC Survey</w:t>
      </w:r>
      <w:r>
        <w:t xml:space="preserve"> mailing materials (prenotification postcard, questionnaire packages, reminder postcard) or called during the telephone follow-up and should instead be assigned a final disposition code of 20</w:t>
      </w:r>
      <w:r w:rsidRPr="007B1922">
        <w:t>0</w:t>
      </w:r>
      <w:r w:rsidR="00FC414F" w:rsidRPr="007B1922">
        <w:t>—</w:t>
      </w:r>
      <w:r>
        <w:t xml:space="preserve">Excluded from Survey. This process of checking the survey vendor’s Do Not Contact patients against the </w:t>
      </w:r>
      <w:r w:rsidR="00AA3E91">
        <w:t>PCF PEC Survey</w:t>
      </w:r>
      <w:r>
        <w:t xml:space="preserve"> sample file must be repeated each year before the </w:t>
      </w:r>
      <w:r w:rsidR="00AA3E91">
        <w:t>PCF PEC Survey</w:t>
      </w:r>
      <w:r>
        <w:t xml:space="preserve"> is administered, and any Do Not Contact patients should not be administered the </w:t>
      </w:r>
      <w:r w:rsidR="00AC7C2F">
        <w:t>PCF PEC Survey</w:t>
      </w:r>
      <w:r>
        <w:t>.</w:t>
      </w:r>
    </w:p>
    <w:p w14:paraId="2A326D16" w14:textId="3BBBFD83" w:rsidR="00DC4658" w:rsidRDefault="00DC4658" w:rsidP="00DC4658">
      <w:pPr>
        <w:pStyle w:val="BodyText"/>
      </w:pPr>
      <w:r>
        <w:t xml:space="preserve">If a </w:t>
      </w:r>
      <w:r w:rsidR="00AC7C2F">
        <w:t>PCF PEC Survey</w:t>
      </w:r>
      <w:r>
        <w:t xml:space="preserve"> patient is contacted and categorized as a hostile refusal on the </w:t>
      </w:r>
      <w:r w:rsidR="00AC7C2F">
        <w:t>PCF PEC Survey</w:t>
      </w:r>
      <w:r>
        <w:t>, the vendor should assign that patient a final disposition code of 2</w:t>
      </w:r>
      <w:r w:rsidRPr="007B1922">
        <w:t>30</w:t>
      </w:r>
      <w:r w:rsidR="00FC414F" w:rsidRPr="007B1922">
        <w:t>—</w:t>
      </w:r>
      <w:r>
        <w:t xml:space="preserve">Hostile Refusal. The vendor should store this information to ensure they do not contact that patient again in the </w:t>
      </w:r>
      <w:r>
        <w:lastRenderedPageBreak/>
        <w:t xml:space="preserve">current or future survey administrations of </w:t>
      </w:r>
      <w:r w:rsidR="00AC7C2F">
        <w:t>the PCF PEC Survey</w:t>
      </w:r>
      <w:r>
        <w:t>.</w:t>
      </w:r>
      <w:r w:rsidR="00027E1F">
        <w:t xml:space="preserve"> Hard and hostile refusals should be treated the same as they should both be added to the Do Not Contact list. </w:t>
      </w:r>
    </w:p>
    <w:p w14:paraId="6B8FB204" w14:textId="3B102753" w:rsidR="00DC4658" w:rsidRDefault="00DC4658" w:rsidP="00DC4658">
      <w:pPr>
        <w:pStyle w:val="BodyText"/>
      </w:pPr>
      <w:r>
        <w:t xml:space="preserve">If the practice site switches to a different survey vendor, the first survey vendor must make CMS’ contractor RTI aware of any accumulated </w:t>
      </w:r>
      <w:r w:rsidR="00AC7C2F">
        <w:t>PCF PEC Survey</w:t>
      </w:r>
      <w:r>
        <w:t xml:space="preserve"> Hostile Refusals. RTI will ensure these patients are not sampled again for future rounds. </w:t>
      </w:r>
    </w:p>
    <w:p w14:paraId="4A76E7E2" w14:textId="5BDCE6D8" w:rsidR="00DC4658" w:rsidRDefault="00252CC4" w:rsidP="00E82B51">
      <w:pPr>
        <w:pStyle w:val="Heading3"/>
      </w:pPr>
      <w:bookmarkStart w:id="184" w:name="_Toc60672825"/>
      <w:bookmarkStart w:id="185" w:name="_Toc86390523"/>
      <w:r>
        <w:t>4.6.4</w:t>
      </w:r>
      <w:r w:rsidR="00BE4083">
        <w:tab/>
      </w:r>
      <w:r w:rsidR="00DC4658">
        <w:t xml:space="preserve">Employ </w:t>
      </w:r>
      <w:r w:rsidR="00FC414F">
        <w:t>Address Standardization</w:t>
      </w:r>
      <w:r w:rsidR="00DC4658">
        <w:t xml:space="preserve"> and </w:t>
      </w:r>
      <w:r w:rsidR="00FC414F">
        <w:t>Forwarding Address Techniques</w:t>
      </w:r>
      <w:bookmarkEnd w:id="184"/>
      <w:bookmarkEnd w:id="185"/>
    </w:p>
    <w:p w14:paraId="4EAAAAF6" w14:textId="77777777" w:rsidR="00DC4658" w:rsidRDefault="00DC4658" w:rsidP="00E82B51">
      <w:pPr>
        <w:pStyle w:val="BodyText"/>
      </w:pPr>
      <w:r w:rsidRPr="00A50AAA">
        <w:t xml:space="preserve">After the sample file is downloaded, survey vendors must verify </w:t>
      </w:r>
      <w:r w:rsidRPr="00A50AAA">
        <w:rPr>
          <w:b/>
          <w:u w:val="single"/>
        </w:rPr>
        <w:t>each</w:t>
      </w:r>
      <w:r w:rsidRPr="00A50AAA">
        <w:t xml:space="preserve"> mailing address that is included in the sample file</w:t>
      </w:r>
      <w:r w:rsidRPr="00A50AAA" w:rsidDel="008D3E9E">
        <w:t xml:space="preserve"> </w:t>
      </w:r>
      <w:r w:rsidRPr="00A50AAA">
        <w:t xml:space="preserve">provided by </w:t>
      </w:r>
      <w:r>
        <w:t xml:space="preserve">CMS </w:t>
      </w:r>
      <w:r w:rsidRPr="00A50AAA">
        <w:t xml:space="preserve">using a commercial address update </w:t>
      </w:r>
      <w:r>
        <w:t xml:space="preserve">and standardization </w:t>
      </w:r>
      <w:r w:rsidRPr="00A50AAA">
        <w:t xml:space="preserve">service, such as the </w:t>
      </w:r>
      <w:r>
        <w:t xml:space="preserve">National Change of Address. When a new/forwarding address for a patient is known, the survey vendor should take advantage of that and send the mailing to the forwarding address. </w:t>
      </w:r>
    </w:p>
    <w:p w14:paraId="046D7264" w14:textId="61063461" w:rsidR="00DC4658" w:rsidRPr="001750A7" w:rsidRDefault="00DC4658" w:rsidP="00E82B51">
      <w:pPr>
        <w:pStyle w:val="BodyText"/>
      </w:pPr>
      <w:r>
        <w:t>As a reminder, the sample files received by vendors should contain no patient addresses which are US Territories, APO/FPO addresses, or outside the US, as any such addresses have been previously removed by CMS (</w:t>
      </w:r>
      <w:r w:rsidR="00E82B51">
        <w:t xml:space="preserve">see </w:t>
      </w:r>
      <w:r w:rsidRPr="00F445B9">
        <w:rPr>
          <w:b/>
          <w:bCs/>
          <w:i/>
          <w:iCs/>
        </w:rPr>
        <w:t>Section 4.</w:t>
      </w:r>
      <w:r w:rsidR="00E82B51">
        <w:rPr>
          <w:b/>
          <w:bCs/>
          <w:i/>
          <w:iCs/>
        </w:rPr>
        <w:t>2</w:t>
      </w:r>
      <w:r w:rsidRPr="00F445B9">
        <w:rPr>
          <w:b/>
          <w:bCs/>
          <w:i/>
          <w:iCs/>
        </w:rPr>
        <w:t xml:space="preserve">, CMS </w:t>
      </w:r>
      <w:r w:rsidR="00E82B51" w:rsidRPr="00F445B9">
        <w:rPr>
          <w:b/>
          <w:bCs/>
          <w:i/>
          <w:iCs/>
        </w:rPr>
        <w:t>Prepares Sample Files</w:t>
      </w:r>
      <w:r w:rsidRPr="00036C24">
        <w:t>).</w:t>
      </w:r>
      <w:r>
        <w:t xml:space="preserve"> Should vendors discover any such addresses </w:t>
      </w:r>
      <w:r w:rsidR="00B41E8B">
        <w:t>during address verification</w:t>
      </w:r>
      <w:r>
        <w:t xml:space="preserve"> they should not include these patients in survey and give them a status code of </w:t>
      </w:r>
      <w:r w:rsidRPr="007B1922">
        <w:t>200</w:t>
      </w:r>
      <w:r w:rsidR="00E82B51" w:rsidRPr="007B1922">
        <w:t>—</w:t>
      </w:r>
      <w:r w:rsidRPr="007B1922">
        <w:t>Ex</w:t>
      </w:r>
      <w:r>
        <w:t xml:space="preserve">cluded </w:t>
      </w:r>
      <w:r w:rsidR="00A15357">
        <w:t>from</w:t>
      </w:r>
      <w:r>
        <w:t xml:space="preserve"> Survey (see </w:t>
      </w:r>
      <w:r w:rsidRPr="002F0EA6">
        <w:rPr>
          <w:b/>
          <w:bCs/>
          <w:i/>
          <w:iCs/>
        </w:rPr>
        <w:t>Exhibit 5-2</w:t>
      </w:r>
      <w:r w:rsidR="00E82B51">
        <w:rPr>
          <w:b/>
          <w:bCs/>
          <w:i/>
          <w:iCs/>
        </w:rPr>
        <w:t>,</w:t>
      </w:r>
      <w:r w:rsidRPr="002F0EA6">
        <w:rPr>
          <w:b/>
          <w:bCs/>
          <w:i/>
          <w:iCs/>
        </w:rPr>
        <w:t xml:space="preserve"> PCF </w:t>
      </w:r>
      <w:r w:rsidR="00AC7C2F">
        <w:rPr>
          <w:b/>
          <w:bCs/>
          <w:i/>
          <w:iCs/>
        </w:rPr>
        <w:t>PEC Survey</w:t>
      </w:r>
      <w:r w:rsidRPr="002F0EA6">
        <w:rPr>
          <w:b/>
          <w:bCs/>
          <w:i/>
          <w:iCs/>
        </w:rPr>
        <w:t xml:space="preserve"> Final Status Codes</w:t>
      </w:r>
      <w:r w:rsidRPr="001750A7">
        <w:t>).</w:t>
      </w:r>
      <w:r w:rsidR="00B41E8B">
        <w:t xml:space="preserve"> If a </w:t>
      </w:r>
      <w:r w:rsidR="000716B1">
        <w:t xml:space="preserve">sampled patient is found to have moved out of the country during data collection, they should be </w:t>
      </w:r>
      <w:r w:rsidR="00831FCB">
        <w:t xml:space="preserve">assigned a status code of 160—Ineligible. </w:t>
      </w:r>
    </w:p>
    <w:p w14:paraId="75CA23B1" w14:textId="79E64F16" w:rsidR="00FC414F" w:rsidRDefault="00FC414F">
      <w:r>
        <w:br w:type="page"/>
      </w:r>
    </w:p>
    <w:p w14:paraId="1374E5B9" w14:textId="069D9EE3" w:rsidR="00DC4658" w:rsidRDefault="00DC4658" w:rsidP="00CD7819"/>
    <w:p w14:paraId="59F72C87" w14:textId="2836AE3F" w:rsidR="00FC414F" w:rsidRPr="008723AC" w:rsidRDefault="00FC414F" w:rsidP="002A6675">
      <w:pPr>
        <w:pStyle w:val="ablank"/>
      </w:pPr>
      <w:r w:rsidRPr="008723AC">
        <w:t xml:space="preserve">[This page </w:t>
      </w:r>
      <w:r>
        <w:t>was</w:t>
      </w:r>
      <w:r w:rsidR="0077092F">
        <w:t xml:space="preserve"> </w:t>
      </w:r>
      <w:r w:rsidRPr="008723AC">
        <w:t>intentionally left blank]</w:t>
      </w:r>
    </w:p>
    <w:p w14:paraId="67E5122D" w14:textId="2A3345D0" w:rsidR="00FC414F" w:rsidRDefault="00FC414F" w:rsidP="00DC4658">
      <w:pPr>
        <w:pStyle w:val="BodyText"/>
      </w:pPr>
    </w:p>
    <w:p w14:paraId="653FFAAA" w14:textId="77777777" w:rsidR="00CD7819" w:rsidRDefault="00CD7819" w:rsidP="00DC4658">
      <w:pPr>
        <w:pStyle w:val="BodyText"/>
        <w:sectPr w:rsidR="00CD7819" w:rsidSect="00656670">
          <w:pgSz w:w="12240" w:h="15840"/>
          <w:pgMar w:top="1800" w:right="1440" w:bottom="1440" w:left="1440" w:header="0" w:footer="576" w:gutter="0"/>
          <w:cols w:space="720"/>
          <w:titlePg/>
          <w:docGrid w:linePitch="360"/>
        </w:sectPr>
      </w:pPr>
    </w:p>
    <w:p w14:paraId="2771C722" w14:textId="00AD1B08" w:rsidR="00DC4658" w:rsidRDefault="00E31949" w:rsidP="00FC414F">
      <w:pPr>
        <w:pStyle w:val="Heading1"/>
      </w:pPr>
      <w:bookmarkStart w:id="186" w:name="_Toc60672826"/>
      <w:bookmarkStart w:id="187" w:name="_Toc86390524"/>
      <w:r>
        <w:lastRenderedPageBreak/>
        <w:t>Chapter 5:</w:t>
      </w:r>
      <w:r w:rsidR="00BE4083">
        <w:tab/>
      </w:r>
      <w:r w:rsidR="00DC4658">
        <w:t>Data Collection Protocol</w:t>
      </w:r>
      <w:bookmarkEnd w:id="186"/>
      <w:bookmarkEnd w:id="187"/>
    </w:p>
    <w:p w14:paraId="52F1225E" w14:textId="78508BD7" w:rsidR="00DC4658" w:rsidRDefault="00E31949" w:rsidP="00FC414F">
      <w:pPr>
        <w:pStyle w:val="Heading2"/>
      </w:pPr>
      <w:bookmarkStart w:id="188" w:name="_Toc60672827"/>
      <w:bookmarkStart w:id="189" w:name="_Toc86390525"/>
      <w:r>
        <w:t>5.1</w:t>
      </w:r>
      <w:r w:rsidR="00BE4083">
        <w:tab/>
      </w:r>
      <w:r w:rsidR="00DC4658">
        <w:t>Overview</w:t>
      </w:r>
      <w:bookmarkEnd w:id="188"/>
      <w:bookmarkEnd w:id="189"/>
      <w:r w:rsidR="00DC4658">
        <w:t xml:space="preserve"> </w:t>
      </w:r>
    </w:p>
    <w:p w14:paraId="07C040C6" w14:textId="1193A45D" w:rsidR="00DC4658" w:rsidRDefault="00DC4658" w:rsidP="00DC4658">
      <w:pPr>
        <w:pStyle w:val="BodyText"/>
      </w:pPr>
      <w:r>
        <w:t xml:space="preserve">All survey vendors will use a standardized mixed-mode data collection protocol consisting of mail with telephone follow-up, offered in both English and Spanish. The 12-week protocol calls for a pre-notification postcard, a survey mailing, reminder postcard, a second survey mailing to non-respondents, and a telephone follow-up of non-respondents using computer-assisted telephone interviewing. There are small changes to this protocol for patients who are identified as residing in residential care facilities. A patient-facing poster and FAQs in each practice site, and a patient-facing Help Desk operated by each survey vendor, are other required elements of this protocol. See </w:t>
      </w:r>
      <w:r>
        <w:rPr>
          <w:b/>
          <w:bCs/>
          <w:i/>
          <w:iCs/>
        </w:rPr>
        <w:t>Figure</w:t>
      </w:r>
      <w:r w:rsidRPr="00C270AC">
        <w:rPr>
          <w:b/>
          <w:bCs/>
          <w:i/>
          <w:iCs/>
        </w:rPr>
        <w:t xml:space="preserve"> </w:t>
      </w:r>
      <w:r>
        <w:rPr>
          <w:b/>
          <w:bCs/>
          <w:i/>
          <w:iCs/>
        </w:rPr>
        <w:t>5</w:t>
      </w:r>
      <w:r w:rsidRPr="00C270AC">
        <w:rPr>
          <w:b/>
          <w:bCs/>
          <w:i/>
          <w:iCs/>
        </w:rPr>
        <w:t>-1</w:t>
      </w:r>
      <w:r>
        <w:t xml:space="preserve"> for the schedule showing timing of mailouts and the telephone follow-up over the 12-week period. </w:t>
      </w:r>
    </w:p>
    <w:p w14:paraId="7581B07C" w14:textId="180E58D4" w:rsidR="00DC4658" w:rsidRDefault="00DC4658" w:rsidP="00FC414F">
      <w:pPr>
        <w:pStyle w:val="BodyText"/>
      </w:pPr>
      <w:r>
        <w:t xml:space="preserve">This protocol is designed to achieve as high a response rate as possible and ensures that data collection is consistent across participating PCF practice sites. The CPC+ PECS model, a precursor to PCF </w:t>
      </w:r>
      <w:r w:rsidR="00AC7C2F">
        <w:t>PEC Survey</w:t>
      </w:r>
      <w:r>
        <w:t xml:space="preserve">, used a similar protocol and attained an overall response rate above 35%, with some practice sites achieving a much higher rate. Survey vendors must make every reasonable effort to ensure optimal response </w:t>
      </w:r>
      <w:r w:rsidR="00F03488">
        <w:t>rates and</w:t>
      </w:r>
      <w:r>
        <w:t xml:space="preserve"> are expected to pursue contacts with potential respondents until the full data collection protocols has been completed.</w:t>
      </w:r>
    </w:p>
    <w:p w14:paraId="0B5C8CF8" w14:textId="12034B1F" w:rsidR="00DC4658" w:rsidRPr="005E70C4" w:rsidRDefault="00DC4658" w:rsidP="00FC414F">
      <w:pPr>
        <w:pStyle w:val="BodyText"/>
      </w:pPr>
      <w:r>
        <w:t xml:space="preserve">Survey vendors must follow all required specifications for the mail with telephone follow up, and data scanning or key entry, described in this chapter. </w:t>
      </w:r>
      <w:r w:rsidR="008B242F">
        <w:t>All materials described</w:t>
      </w:r>
      <w:r w:rsidR="005E648B">
        <w:t xml:space="preserve"> herein can be found on the </w:t>
      </w:r>
      <w:hyperlink r:id="rId64" w:history="1">
        <w:r w:rsidR="005E648B" w:rsidRPr="00630617">
          <w:rPr>
            <w:rStyle w:val="Hyperlink"/>
          </w:rPr>
          <w:t>Survey and Protocols tab</w:t>
        </w:r>
      </w:hyperlink>
      <w:r w:rsidR="005E648B">
        <w:t xml:space="preserve"> of the </w:t>
      </w:r>
      <w:hyperlink r:id="rId65" w:history="1">
        <w:r w:rsidR="00630617" w:rsidRPr="4DF29559">
          <w:rPr>
            <w:rStyle w:val="Hyperlink"/>
          </w:rPr>
          <w:t>PCF PEC</w:t>
        </w:r>
        <w:r w:rsidR="00052BBD">
          <w:rPr>
            <w:rStyle w:val="Hyperlink"/>
          </w:rPr>
          <w:t xml:space="preserve"> </w:t>
        </w:r>
        <w:r w:rsidR="00630617" w:rsidRPr="4DF29559">
          <w:rPr>
            <w:rStyle w:val="Hyperlink"/>
          </w:rPr>
          <w:t>S</w:t>
        </w:r>
        <w:r w:rsidR="00052BBD">
          <w:rPr>
            <w:rStyle w:val="Hyperlink"/>
          </w:rPr>
          <w:t>urvey</w:t>
        </w:r>
        <w:r w:rsidR="00630617" w:rsidRPr="4DF29559">
          <w:rPr>
            <w:rStyle w:val="Hyperlink"/>
          </w:rPr>
          <w:t xml:space="preserve"> web portal</w:t>
        </w:r>
      </w:hyperlink>
      <w:r w:rsidR="00630617" w:rsidRPr="004340BD">
        <w:t> </w:t>
      </w:r>
      <w:r w:rsidR="00630617" w:rsidRPr="004340BD">
        <w:rPr>
          <w:noProof/>
        </w:rPr>
        <w:drawing>
          <wp:inline distT="0" distB="0" distL="0" distR="0" wp14:anchorId="3E4E5302" wp14:editId="5DD33CEE">
            <wp:extent cx="95250" cy="95250"/>
            <wp:effectExtent l="0" t="0" r="0" b="0"/>
            <wp:docPr id="26" name="Graphic 2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630617" w:rsidRPr="004340BD">
        <w:t>.</w:t>
      </w:r>
    </w:p>
    <w:p w14:paraId="7898CCBF" w14:textId="7EEFA9AA" w:rsidR="00DC4658" w:rsidRDefault="00DC4658" w:rsidP="00FC414F">
      <w:pPr>
        <w:pStyle w:val="BodyText"/>
      </w:pPr>
      <w:r>
        <w:t xml:space="preserve">The schedule of activities for vendor approval, survey data collection and oversight for Performance Year </w:t>
      </w:r>
      <w:r w:rsidR="00B26A9F">
        <w:t xml:space="preserve">2 </w:t>
      </w:r>
      <w:r>
        <w:t xml:space="preserve">of the PCF PEC Survey schedule is shown </w:t>
      </w:r>
      <w:r w:rsidRPr="00FC414F">
        <w:rPr>
          <w:b/>
          <w:bCs/>
          <w:i/>
          <w:iCs/>
        </w:rPr>
        <w:t>Exhibit 5-1</w:t>
      </w:r>
      <w:r>
        <w:t xml:space="preserve">. </w:t>
      </w:r>
    </w:p>
    <w:p w14:paraId="5B16EEAA" w14:textId="1B1D76DF" w:rsidR="00DC4658" w:rsidRDefault="00DC4658" w:rsidP="00E45F97">
      <w:pPr>
        <w:pStyle w:val="Table-title"/>
      </w:pPr>
      <w:bookmarkStart w:id="190" w:name="_Toc89795244"/>
      <w:r>
        <w:t>Exhibit</w:t>
      </w:r>
      <w:r w:rsidRPr="620FA20D">
        <w:t xml:space="preserve"> </w:t>
      </w:r>
      <w:r>
        <w:t>5</w:t>
      </w:r>
      <w:r w:rsidRPr="620FA20D">
        <w:t>-1</w:t>
      </w:r>
      <w:r w:rsidR="00E45F97">
        <w:tab/>
      </w:r>
      <w:r w:rsidR="00FC414F">
        <w:br/>
      </w:r>
      <w:r w:rsidR="00AC7C2F">
        <w:t>PCF PEC Survey</w:t>
      </w:r>
      <w:r w:rsidRPr="620FA20D">
        <w:t xml:space="preserve"> Administration Schedule</w:t>
      </w:r>
      <w:bookmarkEnd w:id="190"/>
    </w:p>
    <w:tbl>
      <w:tblPr>
        <w:tblStyle w:val="CPC"/>
        <w:tblW w:w="9360" w:type="dxa"/>
        <w:tblLayout w:type="fixed"/>
        <w:tblLook w:val="0420" w:firstRow="1" w:lastRow="0" w:firstColumn="0" w:lastColumn="0" w:noHBand="0" w:noVBand="1"/>
      </w:tblPr>
      <w:tblGrid>
        <w:gridCol w:w="5845"/>
        <w:gridCol w:w="3515"/>
      </w:tblGrid>
      <w:tr w:rsidR="00DC4658" w:rsidRPr="00A431BF" w14:paraId="4B1E819F" w14:textId="77777777" w:rsidTr="00E05E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19CEDF1B" w14:textId="77777777" w:rsidR="00DC4658" w:rsidRPr="002417B7" w:rsidRDefault="00DC4658" w:rsidP="0097021D">
            <w:pPr>
              <w:pStyle w:val="Table-header"/>
            </w:pPr>
            <w:r w:rsidRPr="002417B7">
              <w:t>Activity</w:t>
            </w:r>
          </w:p>
        </w:tc>
        <w:tc>
          <w:tcPr>
            <w:tcW w:w="3515" w:type="dxa"/>
            <w:vAlign w:val="bottom"/>
          </w:tcPr>
          <w:p w14:paraId="3051BF23" w14:textId="14A6123B" w:rsidR="00DC4658" w:rsidRDefault="00DC4658" w:rsidP="0097021D">
            <w:pPr>
              <w:pStyle w:val="Table-header"/>
            </w:pPr>
            <w:r>
              <w:t xml:space="preserve">Performance Year </w:t>
            </w:r>
            <w:r w:rsidR="425763C8">
              <w:t>2</w:t>
            </w:r>
            <w:r>
              <w:t xml:space="preserve"> </w:t>
            </w:r>
            <w:r>
              <w:br/>
              <w:t>(January 1</w:t>
            </w:r>
            <w:r w:rsidR="00FC414F" w:rsidRPr="7DDF8BEB">
              <w:rPr>
                <w:rFonts w:cs="Arial"/>
              </w:rPr>
              <w:t>–</w:t>
            </w:r>
            <w:r>
              <w:t>December 31, 202</w:t>
            </w:r>
            <w:r w:rsidR="425763C8">
              <w:t>2</w:t>
            </w:r>
            <w:r>
              <w:t>) Timing</w:t>
            </w:r>
          </w:p>
        </w:tc>
      </w:tr>
      <w:tr w:rsidR="008B2E52" w:rsidRPr="00D23375" w14:paraId="3D4A84EF"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BF5C0F8" w14:textId="78C463A5" w:rsidR="008B2E52" w:rsidRPr="002417B7" w:rsidRDefault="00A23B73" w:rsidP="004973F6">
            <w:pPr>
              <w:pStyle w:val="Table-text"/>
            </w:pPr>
            <w:r>
              <w:t xml:space="preserve">New to PCF PEC </w:t>
            </w:r>
            <w:r w:rsidR="00D23375">
              <w:t>Survey vendors receive conditional approval</w:t>
            </w:r>
          </w:p>
        </w:tc>
        <w:tc>
          <w:tcPr>
            <w:tcW w:w="3515" w:type="dxa"/>
          </w:tcPr>
          <w:p w14:paraId="2DF8CFD9" w14:textId="70233357" w:rsidR="008B2E52" w:rsidRDefault="00D23375" w:rsidP="00914AFA">
            <w:pPr>
              <w:pStyle w:val="Table-text"/>
            </w:pPr>
            <w:r>
              <w:t>February 1</w:t>
            </w:r>
            <w:r w:rsidR="000446D2">
              <w:t>7</w:t>
            </w:r>
            <w:r>
              <w:t>, 2022</w:t>
            </w:r>
          </w:p>
        </w:tc>
      </w:tr>
      <w:tr w:rsidR="00DC4658" w:rsidRPr="00A431BF" w14:paraId="277BF5F3" w14:textId="77777777" w:rsidTr="00E05ECE">
        <w:trPr>
          <w:cantSplit/>
        </w:trPr>
        <w:tc>
          <w:tcPr>
            <w:tcW w:w="5845" w:type="dxa"/>
          </w:tcPr>
          <w:p w14:paraId="6C5F9DC8" w14:textId="1C028C75" w:rsidR="00DC4658" w:rsidRDefault="001852A8" w:rsidP="00FC414F">
            <w:pPr>
              <w:pStyle w:val="Table-text"/>
            </w:pPr>
            <w:r>
              <w:t xml:space="preserve">Self-Guided Introduction to PCF </w:t>
            </w:r>
            <w:r w:rsidR="00AC7C2F">
              <w:t>PEC Survey</w:t>
            </w:r>
            <w:r>
              <w:t xml:space="preserve"> Vendor </w:t>
            </w:r>
            <w:r w:rsidR="00A87995">
              <w:t>t</w:t>
            </w:r>
            <w:r>
              <w:t xml:space="preserve">raining </w:t>
            </w:r>
            <w:r w:rsidR="00A87995">
              <w:t>s</w:t>
            </w:r>
            <w:r>
              <w:t xml:space="preserve">lides </w:t>
            </w:r>
            <w:r w:rsidR="00A87995">
              <w:t>p</w:t>
            </w:r>
            <w:r>
              <w:t xml:space="preserve">ublished to PCF </w:t>
            </w:r>
            <w:r w:rsidR="00AC7C2F">
              <w:t>PEC Survey</w:t>
            </w:r>
            <w:r>
              <w:t xml:space="preserve"> Website (</w:t>
            </w:r>
            <w:r w:rsidR="00687006">
              <w:t>n</w:t>
            </w:r>
            <w:r w:rsidR="00A23B73">
              <w:t>ew</w:t>
            </w:r>
            <w:r>
              <w:t xml:space="preserve"> vendors only) </w:t>
            </w:r>
            <w:r w:rsidR="00B600B1">
              <w:t xml:space="preserve"> </w:t>
            </w:r>
          </w:p>
        </w:tc>
        <w:tc>
          <w:tcPr>
            <w:tcW w:w="3515" w:type="dxa"/>
          </w:tcPr>
          <w:p w14:paraId="2B34E683" w14:textId="28D31AFB" w:rsidR="00DC4658" w:rsidRDefault="00CF0FDD" w:rsidP="00FC414F">
            <w:pPr>
              <w:pStyle w:val="Table-text"/>
            </w:pPr>
            <w:r>
              <w:t>March 7, 2022</w:t>
            </w:r>
          </w:p>
        </w:tc>
      </w:tr>
      <w:tr w:rsidR="00230F98" w:rsidRPr="00A431BF" w14:paraId="19F47F4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660E398A" w14:textId="07BA01C4" w:rsidR="00230F98" w:rsidDel="001852A8" w:rsidRDefault="008B4337" w:rsidP="00FC414F">
            <w:pPr>
              <w:pStyle w:val="Table-text"/>
            </w:pPr>
            <w:r>
              <w:t xml:space="preserve">PCF PEC Survey Vendor </w:t>
            </w:r>
            <w:r w:rsidR="00230F98">
              <w:t>Update Training Webinar</w:t>
            </w:r>
            <w:r>
              <w:t xml:space="preserve"> (returning vendors only)</w:t>
            </w:r>
          </w:p>
        </w:tc>
        <w:tc>
          <w:tcPr>
            <w:tcW w:w="3515" w:type="dxa"/>
          </w:tcPr>
          <w:p w14:paraId="4AC24597" w14:textId="40517A72" w:rsidR="00230F98" w:rsidDel="00CF0FDD" w:rsidRDefault="00230F98" w:rsidP="00FC414F">
            <w:pPr>
              <w:pStyle w:val="Table-text"/>
            </w:pPr>
            <w:r>
              <w:t>March 9, 2022</w:t>
            </w:r>
          </w:p>
        </w:tc>
      </w:tr>
      <w:tr w:rsidR="0038102C" w:rsidRPr="00A431BF" w14:paraId="3AB18F61" w14:textId="77777777" w:rsidTr="00E05ECE">
        <w:trPr>
          <w:cantSplit/>
        </w:trPr>
        <w:tc>
          <w:tcPr>
            <w:tcW w:w="5845" w:type="dxa"/>
          </w:tcPr>
          <w:p w14:paraId="1DC293E8" w14:textId="6E32528C" w:rsidR="0038102C" w:rsidRDefault="0038102C" w:rsidP="0038102C">
            <w:pPr>
              <w:pStyle w:val="Table-text"/>
            </w:pPr>
            <w:r>
              <w:t>PCF Practice sites begin displaying</w:t>
            </w:r>
            <w:r w:rsidR="00825F10">
              <w:t xml:space="preserve"> poster and waiting room FAQs</w:t>
            </w:r>
            <w:r>
              <w:t xml:space="preserve"> in prominent locations in site</w:t>
            </w:r>
          </w:p>
        </w:tc>
        <w:tc>
          <w:tcPr>
            <w:tcW w:w="3515" w:type="dxa"/>
          </w:tcPr>
          <w:p w14:paraId="4CB0EE44" w14:textId="28BE0BBA" w:rsidR="0038102C" w:rsidRDefault="0038102C" w:rsidP="0038102C">
            <w:pPr>
              <w:pStyle w:val="Table-text"/>
            </w:pPr>
            <w:r>
              <w:t>March 14, 2022</w:t>
            </w:r>
          </w:p>
        </w:tc>
      </w:tr>
      <w:tr w:rsidR="00A76ECA" w:rsidRPr="00A431BF" w14:paraId="3023A550"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09140D3" w14:textId="77777777" w:rsidR="00A76ECA" w:rsidRDefault="00A76ECA" w:rsidP="00FC785F">
            <w:pPr>
              <w:pStyle w:val="Table-text"/>
            </w:pPr>
            <w:r>
              <w:lastRenderedPageBreak/>
              <w:t xml:space="preserve">Updated vendor list with conditionally approved vendors is available on PCF PECS website and PCF Connect </w:t>
            </w:r>
          </w:p>
        </w:tc>
        <w:tc>
          <w:tcPr>
            <w:tcW w:w="3515" w:type="dxa"/>
          </w:tcPr>
          <w:p w14:paraId="4F70A981" w14:textId="77777777" w:rsidR="00A76ECA" w:rsidRDefault="00A76ECA" w:rsidP="00FC785F">
            <w:pPr>
              <w:pStyle w:val="Table-text"/>
            </w:pPr>
            <w:r>
              <w:t>March 18, 2022</w:t>
            </w:r>
          </w:p>
        </w:tc>
      </w:tr>
      <w:tr w:rsidR="0038102C" w:rsidRPr="00A431BF" w14:paraId="65052C89" w14:textId="77777777" w:rsidTr="00E05ECE">
        <w:trPr>
          <w:cantSplit/>
        </w:trPr>
        <w:tc>
          <w:tcPr>
            <w:tcW w:w="5845" w:type="dxa"/>
          </w:tcPr>
          <w:p w14:paraId="7AAA2386" w14:textId="20152A61" w:rsidR="0038102C" w:rsidRDefault="00A62B03" w:rsidP="0038102C">
            <w:pPr>
              <w:pStyle w:val="Table-text"/>
            </w:pPr>
            <w:r>
              <w:t xml:space="preserve">QAP submission deadline </w:t>
            </w:r>
            <w:r w:rsidR="00741951">
              <w:t xml:space="preserve">– Returning vendors only (with track changes) </w:t>
            </w:r>
          </w:p>
        </w:tc>
        <w:tc>
          <w:tcPr>
            <w:tcW w:w="3515" w:type="dxa"/>
          </w:tcPr>
          <w:p w14:paraId="6C21BAB9" w14:textId="30B67E67" w:rsidR="0038102C" w:rsidRDefault="0038102C" w:rsidP="0038102C">
            <w:pPr>
              <w:pStyle w:val="Table-text"/>
            </w:pPr>
            <w:r>
              <w:t>March 18, 2022</w:t>
            </w:r>
          </w:p>
        </w:tc>
      </w:tr>
      <w:tr w:rsidR="00C95BF6" w:rsidRPr="00A431BF" w14:paraId="3A06BAE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2C2E36F" w14:textId="11237C22" w:rsidR="00C95BF6" w:rsidRDefault="006E4A27" w:rsidP="0038102C">
            <w:pPr>
              <w:pStyle w:val="Table-text"/>
            </w:pPr>
            <w:r>
              <w:t xml:space="preserve">Practices authorize a vendor for </w:t>
            </w:r>
            <w:r w:rsidR="006806E9">
              <w:t>the PY22 PEC Survey</w:t>
            </w:r>
            <w:r w:rsidR="008B7AEA">
              <w:rPr>
                <w:rStyle w:val="FootnoteReference"/>
              </w:rPr>
              <w:footnoteReference w:id="7"/>
            </w:r>
          </w:p>
        </w:tc>
        <w:tc>
          <w:tcPr>
            <w:tcW w:w="3515" w:type="dxa"/>
          </w:tcPr>
          <w:p w14:paraId="099BD353" w14:textId="65AB26E2" w:rsidR="00C95BF6" w:rsidRDefault="006806E9" w:rsidP="0038102C">
            <w:pPr>
              <w:pStyle w:val="Table-text"/>
            </w:pPr>
            <w:r>
              <w:t>March 21</w:t>
            </w:r>
            <w:r w:rsidR="00FA5566">
              <w:t xml:space="preserve"> – June 30, 2022</w:t>
            </w:r>
          </w:p>
        </w:tc>
      </w:tr>
      <w:tr w:rsidR="0038102C" w:rsidRPr="00A431BF" w14:paraId="322980E8" w14:textId="77777777" w:rsidTr="00E05ECE">
        <w:trPr>
          <w:cantSplit/>
        </w:trPr>
        <w:tc>
          <w:tcPr>
            <w:tcW w:w="5845" w:type="dxa"/>
          </w:tcPr>
          <w:p w14:paraId="4B35D98C" w14:textId="2DFD5B32" w:rsidR="0038102C" w:rsidRDefault="0038102C" w:rsidP="0038102C">
            <w:pPr>
              <w:pStyle w:val="Table-text"/>
            </w:pPr>
            <w:r>
              <w:t xml:space="preserve">QAP submission deadline – New vendors only </w:t>
            </w:r>
          </w:p>
        </w:tc>
        <w:tc>
          <w:tcPr>
            <w:tcW w:w="3515" w:type="dxa"/>
          </w:tcPr>
          <w:p w14:paraId="6BE7AECB" w14:textId="1FA9A834" w:rsidR="0038102C" w:rsidRDefault="0038102C" w:rsidP="0038102C">
            <w:pPr>
              <w:pStyle w:val="Table-text"/>
            </w:pPr>
            <w:r>
              <w:t>No later than March 25, 2022</w:t>
            </w:r>
          </w:p>
        </w:tc>
      </w:tr>
      <w:tr w:rsidR="0038102C" w:rsidRPr="00A431BF" w14:paraId="5F8D638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5A1E0A" w14:textId="1E21F883" w:rsidR="0038102C" w:rsidRDefault="0038102C" w:rsidP="0038102C">
            <w:pPr>
              <w:pStyle w:val="Table-text"/>
            </w:pPr>
            <w:r>
              <w:t xml:space="preserve">RTI reviews updated QAPs and provides feedback – Returning vendors only </w:t>
            </w:r>
          </w:p>
        </w:tc>
        <w:tc>
          <w:tcPr>
            <w:tcW w:w="3515" w:type="dxa"/>
          </w:tcPr>
          <w:p w14:paraId="263F2579" w14:textId="194FEF8C" w:rsidR="0038102C" w:rsidRDefault="0038102C" w:rsidP="0038102C">
            <w:pPr>
              <w:pStyle w:val="Table-text"/>
            </w:pPr>
            <w:r>
              <w:t xml:space="preserve"> No later than March 31, 2022 </w:t>
            </w:r>
          </w:p>
        </w:tc>
      </w:tr>
      <w:tr w:rsidR="0038102C" w:rsidRPr="00A431BF" w14:paraId="54B4945F" w14:textId="77777777" w:rsidTr="00E05ECE">
        <w:trPr>
          <w:cantSplit/>
        </w:trPr>
        <w:tc>
          <w:tcPr>
            <w:tcW w:w="5845" w:type="dxa"/>
          </w:tcPr>
          <w:p w14:paraId="78F958D3" w14:textId="39DC9F94" w:rsidR="0038102C" w:rsidRDefault="009F335F" w:rsidP="0038102C">
            <w:pPr>
              <w:pStyle w:val="Table-text"/>
            </w:pPr>
            <w:r>
              <w:t xml:space="preserve">QAP resubmission deadline - </w:t>
            </w:r>
            <w:r w:rsidR="0038102C">
              <w:t>Returning vendors</w:t>
            </w:r>
            <w:r>
              <w:t xml:space="preserve"> only </w:t>
            </w:r>
            <w:r w:rsidR="0038102C">
              <w:t xml:space="preserve"> </w:t>
            </w:r>
          </w:p>
        </w:tc>
        <w:tc>
          <w:tcPr>
            <w:tcW w:w="3515" w:type="dxa"/>
          </w:tcPr>
          <w:p w14:paraId="10D19E5A" w14:textId="74C4E557" w:rsidR="0038102C" w:rsidRDefault="00910221" w:rsidP="0038102C">
            <w:pPr>
              <w:pStyle w:val="Table-text"/>
            </w:pPr>
            <w:r>
              <w:t xml:space="preserve">No later than </w:t>
            </w:r>
            <w:r w:rsidR="0038102C">
              <w:t xml:space="preserve">April 8, 2022 </w:t>
            </w:r>
          </w:p>
        </w:tc>
      </w:tr>
      <w:tr w:rsidR="0038102C" w:rsidRPr="00A431BF" w14:paraId="5BAC2BD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DC88790" w14:textId="0F83C233" w:rsidR="0038102C" w:rsidRPr="0074722A" w:rsidRDefault="0038102C" w:rsidP="0038102C">
            <w:pPr>
              <w:pStyle w:val="Table-text"/>
            </w:pPr>
            <w:r w:rsidRPr="0074722A">
              <w:t xml:space="preserve">RTI reviews </w:t>
            </w:r>
            <w:r>
              <w:t xml:space="preserve">vendor </w:t>
            </w:r>
            <w:r w:rsidRPr="0074722A">
              <w:t xml:space="preserve">QAPs and </w:t>
            </w:r>
            <w:r>
              <w:t xml:space="preserve">provides feedback </w:t>
            </w:r>
            <w:r w:rsidR="007D597F">
              <w:t xml:space="preserve">– New vendors only </w:t>
            </w:r>
          </w:p>
        </w:tc>
        <w:tc>
          <w:tcPr>
            <w:tcW w:w="3515" w:type="dxa"/>
          </w:tcPr>
          <w:p w14:paraId="5105842A" w14:textId="59F17747" w:rsidR="0038102C" w:rsidRDefault="0038102C" w:rsidP="0038102C">
            <w:pPr>
              <w:pStyle w:val="Table-text"/>
            </w:pPr>
            <w:r>
              <w:t xml:space="preserve">No later than April 8, 2022 </w:t>
            </w:r>
          </w:p>
        </w:tc>
      </w:tr>
      <w:tr w:rsidR="0038102C" w:rsidRPr="00A431BF" w14:paraId="284693DB" w14:textId="77777777" w:rsidTr="00E05ECE">
        <w:trPr>
          <w:cantSplit/>
        </w:trPr>
        <w:tc>
          <w:tcPr>
            <w:tcW w:w="5845" w:type="dxa"/>
          </w:tcPr>
          <w:p w14:paraId="771A456B" w14:textId="7DC1A709" w:rsidR="0038102C" w:rsidRPr="0074722A" w:rsidRDefault="009F335F" w:rsidP="0038102C">
            <w:pPr>
              <w:pStyle w:val="Table-text"/>
            </w:pPr>
            <w:r>
              <w:t xml:space="preserve">QAP resubmission deadline - </w:t>
            </w:r>
            <w:r w:rsidR="0038102C">
              <w:t xml:space="preserve">New vendors </w:t>
            </w:r>
            <w:r>
              <w:t xml:space="preserve">only </w:t>
            </w:r>
          </w:p>
        </w:tc>
        <w:tc>
          <w:tcPr>
            <w:tcW w:w="3515" w:type="dxa"/>
          </w:tcPr>
          <w:p w14:paraId="45E61F2B" w14:textId="609ECDED" w:rsidR="0038102C" w:rsidRDefault="00910221" w:rsidP="0038102C">
            <w:pPr>
              <w:pStyle w:val="Table-text"/>
            </w:pPr>
            <w:r>
              <w:t xml:space="preserve">No later than </w:t>
            </w:r>
            <w:r w:rsidR="0038102C">
              <w:t>April 15, 2022</w:t>
            </w:r>
          </w:p>
        </w:tc>
      </w:tr>
      <w:tr w:rsidR="0038102C" w:rsidRPr="00A431BF" w14:paraId="1F92C28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6A30D3A" w14:textId="6E03542E" w:rsidR="0038102C" w:rsidRPr="00551936" w:rsidRDefault="003B6932" w:rsidP="0038102C">
            <w:pPr>
              <w:pStyle w:val="Table-text"/>
            </w:pPr>
            <w:r>
              <w:t>Final vendor list</w:t>
            </w:r>
            <w:r w:rsidR="00843445">
              <w:t xml:space="preserve"> is available on PCF PECS website and PCF Connect </w:t>
            </w:r>
            <w:r w:rsidR="00E72893">
              <w:t>with list of fully approved vendors</w:t>
            </w:r>
          </w:p>
        </w:tc>
        <w:tc>
          <w:tcPr>
            <w:tcW w:w="3515" w:type="dxa"/>
          </w:tcPr>
          <w:p w14:paraId="283F4DA7" w14:textId="72D45057" w:rsidR="0038102C" w:rsidRDefault="0038102C" w:rsidP="0038102C">
            <w:pPr>
              <w:pStyle w:val="Table-text"/>
            </w:pPr>
            <w:r>
              <w:t>May 19, 2022</w:t>
            </w:r>
          </w:p>
        </w:tc>
      </w:tr>
      <w:tr w:rsidR="0038102C" w:rsidRPr="00A431BF" w14:paraId="179ADCE5" w14:textId="77777777" w:rsidTr="00E05ECE">
        <w:trPr>
          <w:cantSplit/>
        </w:trPr>
        <w:tc>
          <w:tcPr>
            <w:tcW w:w="5845" w:type="dxa"/>
          </w:tcPr>
          <w:p w14:paraId="5C3CA99A" w14:textId="56579AD9" w:rsidR="0038102C" w:rsidRPr="002417B7" w:rsidRDefault="0038102C" w:rsidP="0038102C">
            <w:pPr>
              <w:pStyle w:val="Table-text"/>
            </w:pPr>
            <w:r>
              <w:t>Deadline for PCF practice sites to authorize a PCF PEC Survey vendor</w:t>
            </w:r>
          </w:p>
        </w:tc>
        <w:tc>
          <w:tcPr>
            <w:tcW w:w="3515" w:type="dxa"/>
          </w:tcPr>
          <w:p w14:paraId="1E435183" w14:textId="79DC6C64" w:rsidR="0038102C" w:rsidRDefault="0038102C" w:rsidP="0038102C">
            <w:pPr>
              <w:pStyle w:val="Table-text"/>
            </w:pPr>
            <w:r>
              <w:t>June 30, 2022</w:t>
            </w:r>
          </w:p>
        </w:tc>
      </w:tr>
      <w:tr w:rsidR="0038102C" w:rsidRPr="00A431BF" w14:paraId="16388E2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BCE3533" w14:textId="141B4B30" w:rsidR="0038102C" w:rsidRDefault="0038102C" w:rsidP="0038102C">
            <w:pPr>
              <w:pStyle w:val="Table-text"/>
            </w:pPr>
            <w:r>
              <w:t>Returning PCF PEC Survey vendors resubmit updated QAPs with completed templates of survey materials</w:t>
            </w:r>
            <w:r>
              <w:rPr>
                <w:rStyle w:val="FootnoteReference"/>
              </w:rPr>
              <w:footnoteReference w:id="8"/>
            </w:r>
            <w:r>
              <w:t xml:space="preserve"> </w:t>
            </w:r>
          </w:p>
        </w:tc>
        <w:tc>
          <w:tcPr>
            <w:tcW w:w="3515" w:type="dxa"/>
          </w:tcPr>
          <w:p w14:paraId="50DBAAE9" w14:textId="57FB1EF3" w:rsidR="0038102C" w:rsidDel="005F20B4" w:rsidRDefault="0038102C" w:rsidP="0038102C">
            <w:pPr>
              <w:pStyle w:val="Table-text"/>
            </w:pPr>
            <w:r>
              <w:t>June 24, 2022</w:t>
            </w:r>
          </w:p>
        </w:tc>
      </w:tr>
      <w:tr w:rsidR="0038102C" w:rsidRPr="00A431BF" w14:paraId="712FE0AC" w14:textId="77777777" w:rsidTr="00E05ECE">
        <w:trPr>
          <w:cantSplit/>
        </w:trPr>
        <w:tc>
          <w:tcPr>
            <w:tcW w:w="5845" w:type="dxa"/>
          </w:tcPr>
          <w:p w14:paraId="56BE50A9" w14:textId="5753C160" w:rsidR="0038102C" w:rsidRDefault="0038102C" w:rsidP="0038102C">
            <w:pPr>
              <w:pStyle w:val="Table-text"/>
            </w:pPr>
            <w:r>
              <w:t>New vendors resubmit approved QAP with completed templates of all mail and telephone survey materials</w:t>
            </w:r>
          </w:p>
        </w:tc>
        <w:tc>
          <w:tcPr>
            <w:tcW w:w="3515" w:type="dxa"/>
          </w:tcPr>
          <w:p w14:paraId="5E294B05" w14:textId="208B1DDA" w:rsidR="0038102C" w:rsidRDefault="0038102C" w:rsidP="0038102C">
            <w:pPr>
              <w:pStyle w:val="Table-text"/>
            </w:pPr>
            <w:r>
              <w:t>July 29, 2022</w:t>
            </w:r>
          </w:p>
        </w:tc>
      </w:tr>
      <w:tr w:rsidR="0038102C" w:rsidRPr="00A431BF" w14:paraId="120456F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514EC3D4" w14:textId="3270F329" w:rsidR="0038102C" w:rsidRDefault="0038102C" w:rsidP="0038102C">
            <w:pPr>
              <w:pStyle w:val="Table-text"/>
            </w:pPr>
            <w:r>
              <w:t>Deadline for PCF practice sites to notify vendors of names and addresses of residential care facilities in their catchment area</w:t>
            </w:r>
          </w:p>
        </w:tc>
        <w:tc>
          <w:tcPr>
            <w:tcW w:w="3515" w:type="dxa"/>
          </w:tcPr>
          <w:p w14:paraId="55BB6AFD" w14:textId="1977EB78" w:rsidR="0038102C" w:rsidRDefault="0038102C" w:rsidP="0038102C">
            <w:pPr>
              <w:pStyle w:val="Table-text"/>
            </w:pPr>
            <w:r>
              <w:t>August 1, 2022</w:t>
            </w:r>
          </w:p>
        </w:tc>
      </w:tr>
      <w:tr w:rsidR="0038102C" w:rsidRPr="00A431BF" w14:paraId="7A90A6FC" w14:textId="77777777" w:rsidTr="00E05ECE">
        <w:trPr>
          <w:cantSplit/>
        </w:trPr>
        <w:tc>
          <w:tcPr>
            <w:tcW w:w="5845" w:type="dxa"/>
          </w:tcPr>
          <w:p w14:paraId="4B89CAAD" w14:textId="289119FC" w:rsidR="0038102C" w:rsidRPr="00281C40" w:rsidRDefault="0038102C" w:rsidP="0038102C">
            <w:pPr>
              <w:pStyle w:val="Table-text"/>
            </w:pPr>
            <w:r>
              <w:t>Deadline for PCF PEC Survey vendors to notify client practices of their toll-free number that must be updated on the poster</w:t>
            </w:r>
          </w:p>
        </w:tc>
        <w:tc>
          <w:tcPr>
            <w:tcW w:w="3515" w:type="dxa"/>
          </w:tcPr>
          <w:p w14:paraId="0031337B" w14:textId="619EA5A5" w:rsidR="0038102C" w:rsidRDefault="0038102C" w:rsidP="0038102C">
            <w:pPr>
              <w:pStyle w:val="Table-text"/>
            </w:pPr>
            <w:r>
              <w:t>August 12, 2022</w:t>
            </w:r>
          </w:p>
        </w:tc>
      </w:tr>
      <w:tr w:rsidR="0038102C" w:rsidRPr="00A431BF" w14:paraId="369F7A1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5D38EF1" w14:textId="38F94859" w:rsidR="0038102C" w:rsidRPr="00A431BF" w:rsidRDefault="00E30E51" w:rsidP="0038102C">
            <w:pPr>
              <w:pStyle w:val="Table-text"/>
            </w:pPr>
            <w:r>
              <w:t>Sample files are available for vendors to download from</w:t>
            </w:r>
            <w:r w:rsidR="0038102C" w:rsidRPr="00A431BF">
              <w:t xml:space="preserve"> PCF </w:t>
            </w:r>
            <w:r w:rsidR="0038102C">
              <w:t>PEC Survey</w:t>
            </w:r>
            <w:r w:rsidR="0038102C" w:rsidRPr="00A431BF">
              <w:t xml:space="preserve"> website</w:t>
            </w:r>
          </w:p>
        </w:tc>
        <w:tc>
          <w:tcPr>
            <w:tcW w:w="3515" w:type="dxa"/>
          </w:tcPr>
          <w:p w14:paraId="601F94E2" w14:textId="5C580D0B" w:rsidR="0038102C" w:rsidRDefault="0038102C" w:rsidP="0038102C">
            <w:pPr>
              <w:pStyle w:val="Table-text"/>
            </w:pPr>
            <w:r>
              <w:t>September 9</w:t>
            </w:r>
            <w:r w:rsidR="00BF50C1">
              <w:t>-14</w:t>
            </w:r>
            <w:r>
              <w:t>, 2022</w:t>
            </w:r>
          </w:p>
        </w:tc>
      </w:tr>
      <w:tr w:rsidR="0038102C" w:rsidRPr="00A431BF" w14:paraId="214E1A3D" w14:textId="77777777" w:rsidTr="00E05ECE">
        <w:trPr>
          <w:cantSplit/>
        </w:trPr>
        <w:tc>
          <w:tcPr>
            <w:tcW w:w="5845" w:type="dxa"/>
            <w:hideMark/>
          </w:tcPr>
          <w:p w14:paraId="1F1AC175" w14:textId="238AED3A" w:rsidR="0038102C" w:rsidRPr="00A431BF" w:rsidRDefault="0038102C" w:rsidP="0038102C">
            <w:pPr>
              <w:pStyle w:val="Table-text"/>
            </w:pPr>
            <w:r>
              <w:t>PCF PEC Survey vendors mail t</w:t>
            </w:r>
            <w:r w:rsidRPr="00A431BF">
              <w:t>easer postcard</w:t>
            </w:r>
            <w:r w:rsidRPr="002417B7">
              <w:t xml:space="preserve"> </w:t>
            </w:r>
            <w:r>
              <w:t>to all sampled patients</w:t>
            </w:r>
          </w:p>
        </w:tc>
        <w:tc>
          <w:tcPr>
            <w:tcW w:w="3515" w:type="dxa"/>
          </w:tcPr>
          <w:p w14:paraId="607C72D4" w14:textId="713C6230" w:rsidR="0038102C" w:rsidRDefault="0038102C" w:rsidP="0038102C">
            <w:pPr>
              <w:pStyle w:val="Table-text"/>
            </w:pPr>
            <w:r>
              <w:t xml:space="preserve">September 26, 2022 </w:t>
            </w:r>
          </w:p>
        </w:tc>
      </w:tr>
      <w:tr w:rsidR="0038102C" w:rsidRPr="00A431BF" w14:paraId="01482EE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C516D3A" w14:textId="0E3D0BCD" w:rsidR="0038102C" w:rsidRDefault="0038102C" w:rsidP="0038102C">
            <w:pPr>
              <w:pStyle w:val="Table-text"/>
            </w:pPr>
            <w:r>
              <w:t>PCF PEC Survey vendors begin operating inbound patient-facing help desk</w:t>
            </w:r>
          </w:p>
        </w:tc>
        <w:tc>
          <w:tcPr>
            <w:tcW w:w="3515" w:type="dxa"/>
          </w:tcPr>
          <w:p w14:paraId="6AD82674" w14:textId="4E071134" w:rsidR="0038102C" w:rsidRDefault="0038102C" w:rsidP="0038102C">
            <w:pPr>
              <w:pStyle w:val="Table-text"/>
            </w:pPr>
            <w:r>
              <w:t>September 2</w:t>
            </w:r>
            <w:r w:rsidR="000578BB">
              <w:t>7</w:t>
            </w:r>
            <w:r>
              <w:t>, 2022</w:t>
            </w:r>
          </w:p>
        </w:tc>
      </w:tr>
      <w:tr w:rsidR="0038102C" w:rsidRPr="00A431BF" w14:paraId="7C3904ED" w14:textId="77777777" w:rsidTr="00E05ECE">
        <w:trPr>
          <w:cantSplit/>
        </w:trPr>
        <w:tc>
          <w:tcPr>
            <w:tcW w:w="5845" w:type="dxa"/>
            <w:hideMark/>
          </w:tcPr>
          <w:p w14:paraId="493CD419" w14:textId="56FA7EF4" w:rsidR="0038102C" w:rsidRPr="00A431BF" w:rsidRDefault="0038102C" w:rsidP="0038102C">
            <w:pPr>
              <w:pStyle w:val="Table-text"/>
            </w:pPr>
            <w:r>
              <w:t xml:space="preserve">PCF PEC Survey vendors mail </w:t>
            </w:r>
            <w:r w:rsidRPr="002417B7">
              <w:t xml:space="preserve">Questionnaire </w:t>
            </w:r>
            <w:r w:rsidRPr="00A431BF">
              <w:t>1</w:t>
            </w:r>
            <w:r w:rsidRPr="002417B7">
              <w:t xml:space="preserve"> </w:t>
            </w:r>
            <w:r>
              <w:t>to all sampled patients</w:t>
            </w:r>
          </w:p>
        </w:tc>
        <w:tc>
          <w:tcPr>
            <w:tcW w:w="3515" w:type="dxa"/>
          </w:tcPr>
          <w:p w14:paraId="3DA19E0C" w14:textId="0BBAC1F2" w:rsidR="0038102C" w:rsidRDefault="0038102C" w:rsidP="0038102C">
            <w:pPr>
              <w:pStyle w:val="Table-text"/>
            </w:pPr>
            <w:r>
              <w:t xml:space="preserve">October 3, 2022 </w:t>
            </w:r>
          </w:p>
        </w:tc>
      </w:tr>
      <w:tr w:rsidR="0038102C" w:rsidRPr="00A431BF" w14:paraId="06F3CCC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327EFEBF" w14:textId="62E53B6B" w:rsidR="0038102C" w:rsidRPr="00A431BF" w:rsidRDefault="0038102C" w:rsidP="0038102C">
            <w:pPr>
              <w:pStyle w:val="Table-text"/>
            </w:pPr>
            <w:r>
              <w:lastRenderedPageBreak/>
              <w:t xml:space="preserve">PCF PEC Survey vendors mail </w:t>
            </w:r>
            <w:r w:rsidRPr="00A431BF">
              <w:t>Thank you/reminder postcard</w:t>
            </w:r>
            <w:r w:rsidRPr="002417B7">
              <w:t xml:space="preserve"> </w:t>
            </w:r>
            <w:r>
              <w:t>to all sampled patients</w:t>
            </w:r>
          </w:p>
        </w:tc>
        <w:tc>
          <w:tcPr>
            <w:tcW w:w="3515" w:type="dxa"/>
          </w:tcPr>
          <w:p w14:paraId="4CFFA899" w14:textId="16AF204E" w:rsidR="0038102C" w:rsidRDefault="0038102C" w:rsidP="0038102C">
            <w:pPr>
              <w:pStyle w:val="Table-text"/>
            </w:pPr>
            <w:r>
              <w:t xml:space="preserve">October 10, 2022 </w:t>
            </w:r>
          </w:p>
        </w:tc>
      </w:tr>
      <w:tr w:rsidR="0038102C" w:rsidRPr="00A431BF" w14:paraId="0591B19E" w14:textId="77777777" w:rsidTr="00E05ECE">
        <w:trPr>
          <w:cantSplit/>
        </w:trPr>
        <w:tc>
          <w:tcPr>
            <w:tcW w:w="5845" w:type="dxa"/>
          </w:tcPr>
          <w:p w14:paraId="5204986F" w14:textId="0F255D7A" w:rsidR="0038102C" w:rsidRDefault="0038102C" w:rsidP="0038102C">
            <w:pPr>
              <w:pStyle w:val="Table-text"/>
            </w:pPr>
            <w:r>
              <w:t>PCF PEC Survey vendors submit interim mail data file</w:t>
            </w:r>
          </w:p>
        </w:tc>
        <w:tc>
          <w:tcPr>
            <w:tcW w:w="3515" w:type="dxa"/>
          </w:tcPr>
          <w:p w14:paraId="1558AA80" w14:textId="0FB12802" w:rsidR="0038102C" w:rsidRDefault="0038102C" w:rsidP="0038102C">
            <w:pPr>
              <w:pStyle w:val="Table-text"/>
            </w:pPr>
            <w:r>
              <w:t>October 24, 2022</w:t>
            </w:r>
          </w:p>
        </w:tc>
      </w:tr>
      <w:tr w:rsidR="0038102C" w:rsidRPr="00A431BF" w14:paraId="716FC46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157A7F5" w14:textId="277FD07D" w:rsidR="0038102C" w:rsidRPr="00A431BF" w:rsidRDefault="0038102C" w:rsidP="0038102C">
            <w:pPr>
              <w:pStyle w:val="Table-text"/>
            </w:pPr>
            <w:r>
              <w:t xml:space="preserve">PCF PEC Survey vendors mail </w:t>
            </w:r>
            <w:r w:rsidRPr="002417B7">
              <w:t xml:space="preserve">Questionnaire </w:t>
            </w:r>
            <w:r w:rsidRPr="00A431BF">
              <w:t>2</w:t>
            </w:r>
            <w:r w:rsidRPr="002417B7">
              <w:t xml:space="preserve"> </w:t>
            </w:r>
            <w:r>
              <w:t>to sampled patients who have not responded</w:t>
            </w:r>
          </w:p>
        </w:tc>
        <w:tc>
          <w:tcPr>
            <w:tcW w:w="3515" w:type="dxa"/>
          </w:tcPr>
          <w:p w14:paraId="5AD32643" w14:textId="1A5891CC" w:rsidR="0038102C" w:rsidRDefault="0038102C" w:rsidP="0038102C">
            <w:pPr>
              <w:pStyle w:val="Table-text"/>
            </w:pPr>
            <w:r>
              <w:t>October 31, 2022</w:t>
            </w:r>
          </w:p>
        </w:tc>
      </w:tr>
      <w:tr w:rsidR="0038102C" w:rsidRPr="00A431BF" w14:paraId="75ECA7A3" w14:textId="77777777" w:rsidTr="00E05ECE">
        <w:trPr>
          <w:cantSplit/>
        </w:trPr>
        <w:tc>
          <w:tcPr>
            <w:tcW w:w="5845" w:type="dxa"/>
            <w:hideMark/>
          </w:tcPr>
          <w:p w14:paraId="67CDE0F4" w14:textId="6D6E039B" w:rsidR="0038102C" w:rsidRPr="00A431BF" w:rsidRDefault="0038102C" w:rsidP="0038102C">
            <w:pPr>
              <w:pStyle w:val="Table-text"/>
            </w:pPr>
            <w:r>
              <w:t xml:space="preserve">PCF PEC Survey vendors start </w:t>
            </w:r>
            <w:r w:rsidRPr="002417B7">
              <w:t>telephone follow-</w:t>
            </w:r>
            <w:r>
              <w:t>up, among sampled patients who have not responded</w:t>
            </w:r>
          </w:p>
        </w:tc>
        <w:tc>
          <w:tcPr>
            <w:tcW w:w="3515" w:type="dxa"/>
          </w:tcPr>
          <w:p w14:paraId="603BEC7F" w14:textId="52DDF402" w:rsidR="0038102C" w:rsidRDefault="0038102C" w:rsidP="0038102C">
            <w:pPr>
              <w:pStyle w:val="Table-text"/>
            </w:pPr>
            <w:r>
              <w:t>November 21, 2022</w:t>
            </w:r>
          </w:p>
        </w:tc>
      </w:tr>
      <w:tr w:rsidR="0038102C" w:rsidRPr="00A431BF" w14:paraId="15BCEB8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E820D0" w14:textId="7CEB6F7F" w:rsidR="0038102C" w:rsidRDefault="0038102C" w:rsidP="0038102C">
            <w:pPr>
              <w:pStyle w:val="Table-text"/>
            </w:pPr>
            <w:r>
              <w:t xml:space="preserve">PCF PEC Survey vendors submit interim mail/CATI data file </w:t>
            </w:r>
          </w:p>
        </w:tc>
        <w:tc>
          <w:tcPr>
            <w:tcW w:w="3515" w:type="dxa"/>
          </w:tcPr>
          <w:p w14:paraId="6E3F8422" w14:textId="27E6D3B5" w:rsidR="0038102C" w:rsidRDefault="0038102C" w:rsidP="0038102C">
            <w:pPr>
              <w:pStyle w:val="Table-text"/>
            </w:pPr>
            <w:r>
              <w:t xml:space="preserve">November 29, 2022 </w:t>
            </w:r>
          </w:p>
        </w:tc>
      </w:tr>
      <w:tr w:rsidR="0038102C" w:rsidRPr="00A431BF" w14:paraId="1D5023D0" w14:textId="77777777" w:rsidTr="00E05ECE">
        <w:trPr>
          <w:cantSplit/>
        </w:trPr>
        <w:tc>
          <w:tcPr>
            <w:tcW w:w="5845" w:type="dxa"/>
          </w:tcPr>
          <w:p w14:paraId="33FE4F4F" w14:textId="0A9B2C75" w:rsidR="0038102C" w:rsidRDefault="0038102C" w:rsidP="0038102C">
            <w:pPr>
              <w:pStyle w:val="Table-text"/>
            </w:pPr>
            <w:r>
              <w:t>PCF PEC Survey vendors supply documentation of interviewer training, including HIPAA training</w:t>
            </w:r>
          </w:p>
        </w:tc>
        <w:tc>
          <w:tcPr>
            <w:tcW w:w="3515" w:type="dxa"/>
          </w:tcPr>
          <w:p w14:paraId="3E354977" w14:textId="7E0536A1" w:rsidR="0038102C" w:rsidRDefault="0038102C" w:rsidP="0038102C">
            <w:pPr>
              <w:pStyle w:val="Table-text"/>
            </w:pPr>
            <w:r>
              <w:t xml:space="preserve"> November 29, 2022  </w:t>
            </w:r>
          </w:p>
        </w:tc>
      </w:tr>
      <w:tr w:rsidR="0038102C" w:rsidRPr="00A431BF" w14:paraId="089253F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267AA447" w14:textId="0C935DEB" w:rsidR="0038102C" w:rsidRPr="00A431BF" w:rsidRDefault="0038102C" w:rsidP="0038102C">
            <w:pPr>
              <w:pStyle w:val="Table-text"/>
            </w:pPr>
            <w:r>
              <w:t xml:space="preserve">PCF PEC Survey vendors end </w:t>
            </w:r>
            <w:r w:rsidRPr="002417B7">
              <w:t xml:space="preserve">telephone follow-up </w:t>
            </w:r>
            <w:r>
              <w:t>and close Help Desk</w:t>
            </w:r>
          </w:p>
        </w:tc>
        <w:tc>
          <w:tcPr>
            <w:tcW w:w="3515" w:type="dxa"/>
          </w:tcPr>
          <w:p w14:paraId="49FCF6BC" w14:textId="5D549E92" w:rsidR="0038102C" w:rsidRDefault="0038102C" w:rsidP="0038102C">
            <w:pPr>
              <w:pStyle w:val="Table-text"/>
            </w:pPr>
            <w:r>
              <w:t>December 18, 2022</w:t>
            </w:r>
          </w:p>
        </w:tc>
      </w:tr>
      <w:tr w:rsidR="0038102C" w:rsidRPr="00A431BF" w14:paraId="43B9DC90" w14:textId="77777777" w:rsidTr="00E05ECE">
        <w:trPr>
          <w:cantSplit/>
        </w:trPr>
        <w:tc>
          <w:tcPr>
            <w:tcW w:w="5845" w:type="dxa"/>
          </w:tcPr>
          <w:p w14:paraId="70AB8052" w14:textId="0C86C7DB" w:rsidR="0038102C" w:rsidRDefault="0038102C" w:rsidP="0038102C">
            <w:pPr>
              <w:pStyle w:val="Table-text"/>
            </w:pPr>
            <w:r>
              <w:t>Last day to receive questionnaires by mail. PCF PEC Survey vendors must discard questionnaires received after this date</w:t>
            </w:r>
          </w:p>
        </w:tc>
        <w:tc>
          <w:tcPr>
            <w:tcW w:w="3515" w:type="dxa"/>
          </w:tcPr>
          <w:p w14:paraId="7E66AAF8" w14:textId="12541C63" w:rsidR="0038102C" w:rsidRDefault="0038102C" w:rsidP="0038102C">
            <w:pPr>
              <w:pStyle w:val="Table-text"/>
            </w:pPr>
            <w:r>
              <w:t>December 18, 2022</w:t>
            </w:r>
          </w:p>
        </w:tc>
      </w:tr>
      <w:tr w:rsidR="0038102C" w:rsidRPr="00A431BF" w14:paraId="75BAD86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C4F4C84" w14:textId="29ADDAFA" w:rsidR="0038102C" w:rsidRPr="00A431BF" w:rsidRDefault="0038102C" w:rsidP="0038102C">
            <w:pPr>
              <w:pStyle w:val="Table-text"/>
            </w:pPr>
            <w:r>
              <w:t>PCF PEC Survey v</w:t>
            </w:r>
            <w:r w:rsidRPr="00A431BF">
              <w:t xml:space="preserve">endors submit patient data to </w:t>
            </w:r>
            <w:r>
              <w:t xml:space="preserve">RTI </w:t>
            </w:r>
            <w:r w:rsidRPr="00A431BF">
              <w:t>PECS team</w:t>
            </w:r>
          </w:p>
        </w:tc>
        <w:tc>
          <w:tcPr>
            <w:tcW w:w="3515" w:type="dxa"/>
          </w:tcPr>
          <w:p w14:paraId="19373361" w14:textId="3FD1B12C" w:rsidR="0038102C" w:rsidRDefault="0038102C" w:rsidP="0038102C">
            <w:pPr>
              <w:pStyle w:val="Table-text"/>
            </w:pPr>
            <w:r>
              <w:t>January 17, 2023</w:t>
            </w:r>
          </w:p>
        </w:tc>
      </w:tr>
      <w:tr w:rsidR="0038102C" w:rsidRPr="00A431BF" w14:paraId="7DDB3DE0" w14:textId="77777777" w:rsidTr="00E05ECE">
        <w:trPr>
          <w:cantSplit/>
        </w:trPr>
        <w:tc>
          <w:tcPr>
            <w:tcW w:w="5845" w:type="dxa"/>
          </w:tcPr>
          <w:p w14:paraId="1C0C7176" w14:textId="0DB66810" w:rsidR="0038102C" w:rsidRPr="004C51D2" w:rsidRDefault="0038102C" w:rsidP="0038102C">
            <w:pPr>
              <w:pStyle w:val="Table-text"/>
            </w:pPr>
            <w:r>
              <w:t>PCF PEC Survey</w:t>
            </w:r>
            <w:r w:rsidRPr="004C51D2">
              <w:t xml:space="preserve"> practices may remove posters and Waiting Room FAQs</w:t>
            </w:r>
          </w:p>
        </w:tc>
        <w:tc>
          <w:tcPr>
            <w:tcW w:w="3515" w:type="dxa"/>
          </w:tcPr>
          <w:p w14:paraId="24697C88" w14:textId="6A86A918" w:rsidR="0038102C" w:rsidRDefault="0038102C" w:rsidP="0038102C">
            <w:pPr>
              <w:pStyle w:val="Table-text"/>
            </w:pPr>
            <w:r>
              <w:t>January 18, 2023</w:t>
            </w:r>
          </w:p>
        </w:tc>
      </w:tr>
      <w:tr w:rsidR="0038102C" w:rsidRPr="00A431BF" w14:paraId="2E42AEE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2AD29130" w14:textId="48EE72C6" w:rsidR="0038102C" w:rsidRPr="004C51D2" w:rsidRDefault="0038102C" w:rsidP="0038102C">
            <w:pPr>
              <w:pStyle w:val="Table-text"/>
            </w:pPr>
            <w:r>
              <w:t xml:space="preserve">PCF PEC Survey vendors submit interviewer monitoring documentation </w:t>
            </w:r>
          </w:p>
        </w:tc>
        <w:tc>
          <w:tcPr>
            <w:tcW w:w="3515" w:type="dxa"/>
          </w:tcPr>
          <w:p w14:paraId="6B18B773" w14:textId="634C5CCE" w:rsidR="0038102C" w:rsidRDefault="0038102C" w:rsidP="0038102C">
            <w:pPr>
              <w:pStyle w:val="Table-text"/>
            </w:pPr>
            <w:r>
              <w:t xml:space="preserve">January 31, 2023 </w:t>
            </w:r>
          </w:p>
        </w:tc>
      </w:tr>
    </w:tbl>
    <w:p w14:paraId="5EE1BDB9" w14:textId="77777777" w:rsidR="00DC4658" w:rsidRDefault="00DC4658" w:rsidP="00FC414F">
      <w:pPr>
        <w:pStyle w:val="table-note"/>
      </w:pPr>
    </w:p>
    <w:p w14:paraId="15384C15" w14:textId="7A3A242E" w:rsidR="00DC4658" w:rsidRPr="00FC414F" w:rsidRDefault="00E31949" w:rsidP="00DC4658">
      <w:pPr>
        <w:pStyle w:val="Heading2"/>
      </w:pPr>
      <w:bookmarkStart w:id="191" w:name="_Toc60672829"/>
      <w:bookmarkStart w:id="192" w:name="_Toc86390526"/>
      <w:r>
        <w:t>5.2</w:t>
      </w:r>
      <w:r w:rsidR="00BE4083">
        <w:tab/>
      </w:r>
      <w:r w:rsidR="00DC4658" w:rsidRPr="00FC414F">
        <w:t>Schedule of Mail with Telephone Follow-up Protocol</w:t>
      </w:r>
      <w:bookmarkEnd w:id="191"/>
      <w:bookmarkEnd w:id="192"/>
    </w:p>
    <w:p w14:paraId="2BCB8E5B" w14:textId="77777777" w:rsidR="00DC4658" w:rsidRDefault="00DC4658" w:rsidP="00DC4658">
      <w:pPr>
        <w:pStyle w:val="BodyText"/>
      </w:pPr>
      <w:r w:rsidRPr="00FC414F">
        <w:rPr>
          <w:b/>
          <w:bCs/>
          <w:i/>
          <w:iCs/>
        </w:rPr>
        <w:t>Figure 5-1</w:t>
      </w:r>
      <w:r>
        <w:t xml:space="preserve"> displays the data collection schedule for the mail with telephone follow-up protocol.</w:t>
      </w:r>
    </w:p>
    <w:p w14:paraId="3B2112E6" w14:textId="3F701379" w:rsidR="00DC4658" w:rsidRPr="00724579" w:rsidRDefault="00DC4658" w:rsidP="00724579">
      <w:pPr>
        <w:pStyle w:val="FigureTitle"/>
      </w:pPr>
      <w:bookmarkStart w:id="193" w:name="_Toc89941698"/>
      <w:r w:rsidRPr="00724579">
        <w:lastRenderedPageBreak/>
        <w:t>Figure 5-</w:t>
      </w:r>
      <w:r w:rsidRPr="00724579">
        <w:fldChar w:fldCharType="begin"/>
      </w:r>
      <w:r w:rsidRPr="00724579">
        <w:instrText>SEQ Figure_5- \* ARABIC</w:instrText>
      </w:r>
      <w:r w:rsidRPr="00724579">
        <w:fldChar w:fldCharType="separate"/>
      </w:r>
      <w:r w:rsidR="00E42D1E">
        <w:rPr>
          <w:noProof/>
        </w:rPr>
        <w:t>1</w:t>
      </w:r>
      <w:r w:rsidRPr="00724579">
        <w:fldChar w:fldCharType="end"/>
      </w:r>
      <w:r w:rsidR="00724579" w:rsidRPr="00724579">
        <w:tab/>
      </w:r>
      <w:r w:rsidR="00FC414F" w:rsidRPr="00724579">
        <w:br/>
      </w:r>
      <w:r w:rsidRPr="00724579">
        <w:t>Mail with Telephone Follow-up Timing</w:t>
      </w:r>
      <w:bookmarkEnd w:id="193"/>
    </w:p>
    <w:p w14:paraId="742E379E" w14:textId="62F70170" w:rsidR="00950C2B" w:rsidRDefault="00436C69" w:rsidP="000B6E2E">
      <w:pPr>
        <w:pStyle w:val="FigureNObox"/>
      </w:pPr>
      <w:r>
        <w:rPr>
          <w:noProof/>
        </w:rPr>
        <w:drawing>
          <wp:inline distT="0" distB="0" distL="0" distR="0" wp14:anchorId="38FF18EE" wp14:editId="19F1F8B6">
            <wp:extent cx="5848350" cy="2009775"/>
            <wp:effectExtent l="0" t="0" r="19050" b="28575"/>
            <wp:docPr id="23" name="Diagram 23" descr="9/28/21 Teaser Postcard, 9/29/21 Help Desk Opens, 10/5/21 First Mailing, 10/12/21 Reminder Postcard, 11/2/21 Second Mailing, 11/30/21 Telephone Follow-up, 12/21/21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A6AD0C" w14:textId="77777777" w:rsidR="00C6344E" w:rsidRDefault="00C6344E" w:rsidP="00C6344E">
      <w:pPr>
        <w:pStyle w:val="figure-note"/>
      </w:pPr>
    </w:p>
    <w:p w14:paraId="455A3176" w14:textId="1AFE4092" w:rsidR="00DC4658" w:rsidRDefault="00E31949" w:rsidP="00DC4658">
      <w:pPr>
        <w:pStyle w:val="Heading2"/>
      </w:pPr>
      <w:bookmarkStart w:id="194" w:name="_Toc60672830"/>
      <w:bookmarkStart w:id="195" w:name="_Toc86390527"/>
      <w:r>
        <w:t>5.3</w:t>
      </w:r>
      <w:r w:rsidR="00BE4083">
        <w:tab/>
      </w:r>
      <w:r w:rsidR="00DC4658">
        <w:t>Support Survey Administration in Spanish</w:t>
      </w:r>
      <w:bookmarkEnd w:id="194"/>
      <w:bookmarkEnd w:id="195"/>
    </w:p>
    <w:p w14:paraId="30284A2B" w14:textId="77777777" w:rsidR="00DC4658" w:rsidRDefault="00DC4658" w:rsidP="00DC4658">
      <w:pPr>
        <w:pStyle w:val="BodyText"/>
      </w:pPr>
      <w:r>
        <w:t>All practice sites and vendors are required to offer survey administration in Spanish. CMS will provide all Spanish translations.</w:t>
      </w:r>
      <w:r w:rsidRPr="002650E4">
        <w:rPr>
          <w:noProof/>
        </w:rPr>
        <w:t xml:space="preserve"> </w:t>
      </w:r>
    </w:p>
    <w:p w14:paraId="14B22658" w14:textId="77777777" w:rsidR="00DC4658" w:rsidRPr="007C53D8" w:rsidRDefault="00DC4658" w:rsidP="00D164E2">
      <w:pPr>
        <w:pStyle w:val="ListBullet"/>
      </w:pPr>
      <w:r w:rsidRPr="007C53D8">
        <w:t>The poster and Waiting Room FAQs are in both English and Spanish.</w:t>
      </w:r>
    </w:p>
    <w:p w14:paraId="1175C5D4" w14:textId="77777777" w:rsidR="00DC4658" w:rsidRDefault="00DC4658" w:rsidP="00D164E2">
      <w:pPr>
        <w:pStyle w:val="ListBullet"/>
      </w:pPr>
      <w:r>
        <w:t xml:space="preserve">Both </w:t>
      </w:r>
      <w:r w:rsidRPr="4CCC5386">
        <w:rPr>
          <w:b/>
          <w:bCs/>
        </w:rPr>
        <w:t>postcards</w:t>
      </w:r>
      <w:r>
        <w:t xml:space="preserve"> are in English but a line in Spanish states that if they prefer to receive the questionnaire in Spanish, they should call the toll-free number. Vendors must honor these requests and send a Spanish questionnaire. </w:t>
      </w:r>
    </w:p>
    <w:p w14:paraId="6E3310E8" w14:textId="77777777" w:rsidR="00DC4658" w:rsidRDefault="00DC4658" w:rsidP="00D164E2">
      <w:pPr>
        <w:pStyle w:val="ListBullet"/>
      </w:pPr>
      <w:r>
        <w:t xml:space="preserve">The </w:t>
      </w:r>
      <w:r w:rsidRPr="4CCC5386">
        <w:rPr>
          <w:b/>
          <w:bCs/>
        </w:rPr>
        <w:t>initial and non-response letters</w:t>
      </w:r>
      <w:r>
        <w:t xml:space="preserve"> have English on one side, Spanish on the other. </w:t>
      </w:r>
    </w:p>
    <w:p w14:paraId="381C8BA5" w14:textId="77777777" w:rsidR="00DC4658" w:rsidRDefault="00DC4658" w:rsidP="00D164E2">
      <w:pPr>
        <w:pStyle w:val="ListBullet"/>
      </w:pPr>
      <w:r>
        <w:t xml:space="preserve">The questionnaire is available in both English and Spanish. </w:t>
      </w:r>
    </w:p>
    <w:p w14:paraId="5DF6BF01" w14:textId="70685BC8" w:rsidR="00DC4658" w:rsidRDefault="00DC4658" w:rsidP="00D164E2">
      <w:pPr>
        <w:pStyle w:val="ListBullet"/>
      </w:pPr>
      <w:r>
        <w:t xml:space="preserve">The </w:t>
      </w:r>
      <w:r w:rsidRPr="4CCC5386">
        <w:rPr>
          <w:b/>
          <w:bCs/>
        </w:rPr>
        <w:t>first questionnaire</w:t>
      </w:r>
      <w:r>
        <w:t xml:space="preserve"> must be sent in English to all patients. A line in Spanish states that if they prefer to receive the questionnaire in Spanish, they should call the toll-free number. Vendors must honor these requests and send a Spanish questionnaire, at a minimum for the 2</w:t>
      </w:r>
      <w:r w:rsidRPr="4CCC5386">
        <w:rPr>
          <w:vertAlign w:val="superscript"/>
        </w:rPr>
        <w:t>nd</w:t>
      </w:r>
      <w:r>
        <w:t xml:space="preserve"> questionnaire mailing. (If a practice site is comprised heavily of Spanish speakers and the survey vendor would like to send Spanish questionnaires for the first questionnaire, the survey vendor should contact </w:t>
      </w:r>
      <w:hyperlink r:id="rId71">
        <w:r w:rsidRPr="4CCC5386">
          <w:rPr>
            <w:rStyle w:val="Hyperlink"/>
          </w:rPr>
          <w:t>pcfpecs@rti.org</w:t>
        </w:r>
      </w:hyperlink>
      <w:r>
        <w:t xml:space="preserve"> to discuss. Note the PCF model is not in operation in Puerto Rico.) </w:t>
      </w:r>
    </w:p>
    <w:p w14:paraId="5E0A73FC" w14:textId="77777777" w:rsidR="00DC4658" w:rsidRDefault="00DC4658" w:rsidP="00D164E2">
      <w:pPr>
        <w:pStyle w:val="ListBullet"/>
      </w:pPr>
      <w:r>
        <w:t xml:space="preserve">The </w:t>
      </w:r>
      <w:r w:rsidRPr="4CCC5386">
        <w:rPr>
          <w:b/>
          <w:bCs/>
        </w:rPr>
        <w:t>second questionnaire</w:t>
      </w:r>
      <w:r>
        <w:t xml:space="preserve"> must be sent in Spanish to patients who are indicated as Spanish speakers on the sample file. </w:t>
      </w:r>
    </w:p>
    <w:p w14:paraId="52107698" w14:textId="77777777" w:rsidR="00DC4658" w:rsidRDefault="00DC4658" w:rsidP="00D164E2">
      <w:pPr>
        <w:pStyle w:val="ListBullet"/>
      </w:pPr>
      <w:r>
        <w:t xml:space="preserve">Survey vendors must provide Spanish-speaking </w:t>
      </w:r>
      <w:r w:rsidRPr="4CCC5386">
        <w:rPr>
          <w:b/>
          <w:bCs/>
        </w:rPr>
        <w:t>Help Desk</w:t>
      </w:r>
      <w:r>
        <w:t xml:space="preserve"> personnel. Sufficient Spanish-speaking personnel, commensurate with the volume of Spanish speaking population of their client practices, must be provided. </w:t>
      </w:r>
    </w:p>
    <w:p w14:paraId="5CA27C36" w14:textId="77777777" w:rsidR="00DC4658" w:rsidRDefault="00DC4658" w:rsidP="00D164E2">
      <w:pPr>
        <w:pStyle w:val="ListBullet"/>
      </w:pPr>
      <w:r>
        <w:t xml:space="preserve">Survey vendors must provide Spanish-speaking </w:t>
      </w:r>
      <w:r w:rsidRPr="4CCC5386">
        <w:rPr>
          <w:b/>
          <w:bCs/>
        </w:rPr>
        <w:t>telephone interviewers</w:t>
      </w:r>
      <w:r>
        <w:t xml:space="preserve"> commensurate with the volume of Spanish-speaking population of their client practices.</w:t>
      </w:r>
    </w:p>
    <w:p w14:paraId="6083F909" w14:textId="77777777" w:rsidR="00DC4658" w:rsidRDefault="00DC4658" w:rsidP="00D164E2">
      <w:pPr>
        <w:pStyle w:val="ListBullet"/>
      </w:pPr>
      <w:r>
        <w:lastRenderedPageBreak/>
        <w:t>FAQs for telephone interviewers/Help Desk staff are provided in both English and Spanish.</w:t>
      </w:r>
    </w:p>
    <w:p w14:paraId="41F5AACE" w14:textId="77777777" w:rsidR="00DC4658" w:rsidRPr="00434FEF" w:rsidRDefault="00DC4658" w:rsidP="00D164E2">
      <w:pPr>
        <w:pStyle w:val="ListBullet"/>
      </w:pPr>
      <w:r>
        <w:t xml:space="preserve">Vendors and practice sites are not permitted to translate the survey into other languages at this time. CMS may provide additional languages in upcoming years of PCF. </w:t>
      </w:r>
    </w:p>
    <w:p w14:paraId="08A68731" w14:textId="4106EC6D" w:rsidR="00DC4658" w:rsidRDefault="00E31949" w:rsidP="00DC4658">
      <w:pPr>
        <w:pStyle w:val="Heading2"/>
      </w:pPr>
      <w:bookmarkStart w:id="196" w:name="_Toc60672831"/>
      <w:bookmarkStart w:id="197" w:name="_Toc86390528"/>
      <w:r>
        <w:t>5.4</w:t>
      </w:r>
      <w:r w:rsidR="00BE4083">
        <w:tab/>
      </w:r>
      <w:r w:rsidR="00DC4658">
        <w:t>Facilitate Completions by Sample Member Helpers and Proxies</w:t>
      </w:r>
      <w:bookmarkEnd w:id="196"/>
      <w:bookmarkEnd w:id="197"/>
    </w:p>
    <w:p w14:paraId="09B9C549" w14:textId="47C3DF63" w:rsidR="00C6344E" w:rsidRDefault="00DC4658" w:rsidP="00DC4658">
      <w:pPr>
        <w:pStyle w:val="BodyText"/>
      </w:pPr>
      <w:r>
        <w:t xml:space="preserve">The survey instrument allows patients who are unable to complete the survey to have someone knowledgeable about their health care, such as a family member or friend, take the survey on their behalf (known as a “proxy”) or help the patient with the survey (known as a “helper”). Helpers and proxies typically help patients who are too ill to take the survey or who have physical or cognitive limitations. Note that </w:t>
      </w:r>
      <w:r w:rsidRPr="00EA4CCF">
        <w:rPr>
          <w:b/>
          <w:bCs/>
        </w:rPr>
        <w:t>staff or clinicians at the practice site may not serve</w:t>
      </w:r>
      <w:r>
        <w:t xml:space="preserve"> as proxies or helpers.</w:t>
      </w:r>
      <w:r w:rsidRPr="00C6344E">
        <w:t xml:space="preserve"> </w:t>
      </w:r>
    </w:p>
    <w:p w14:paraId="611EAB72" w14:textId="7E2AF261" w:rsidR="00DC4658" w:rsidRDefault="00DC4658" w:rsidP="0060006B">
      <w:pPr>
        <w:pStyle w:val="BodyText"/>
      </w:pPr>
      <w:r>
        <w:t>As shown on the final question of the survey, helpers can:</w:t>
      </w:r>
    </w:p>
    <w:p w14:paraId="70A41AD7" w14:textId="448F24AE" w:rsidR="00DC4658" w:rsidRPr="006967FB" w:rsidRDefault="00DC4658" w:rsidP="00D164E2">
      <w:pPr>
        <w:pStyle w:val="ListBullet"/>
      </w:pPr>
      <w:r w:rsidRPr="006967FB">
        <w:t>Read questions</w:t>
      </w:r>
      <w:r w:rsidR="00223EDB" w:rsidRPr="006967FB">
        <w:t>.</w:t>
      </w:r>
    </w:p>
    <w:p w14:paraId="62A68F8E" w14:textId="427EF61C" w:rsidR="00DC4658" w:rsidRPr="006967FB" w:rsidRDefault="00DC4658" w:rsidP="00D164E2">
      <w:pPr>
        <w:pStyle w:val="ListBullet"/>
      </w:pPr>
      <w:r w:rsidRPr="006967FB">
        <w:t>Write down the answer the patient gave</w:t>
      </w:r>
      <w:r w:rsidR="00223EDB" w:rsidRPr="006967FB">
        <w:t>.</w:t>
      </w:r>
    </w:p>
    <w:p w14:paraId="2ADE38B1" w14:textId="1BB47447" w:rsidR="00DC4658" w:rsidRPr="006967FB" w:rsidRDefault="00DC4658" w:rsidP="00D164E2">
      <w:pPr>
        <w:pStyle w:val="ListBullet"/>
      </w:pPr>
      <w:r w:rsidRPr="006967FB">
        <w:t>Translate the questions into the patient’s language</w:t>
      </w:r>
      <w:r w:rsidR="00223EDB" w:rsidRPr="006967FB">
        <w:t>.</w:t>
      </w:r>
    </w:p>
    <w:p w14:paraId="2A31ACAD" w14:textId="74DD950B" w:rsidR="00DC4658" w:rsidRPr="006967FB" w:rsidRDefault="00DC4658" w:rsidP="00D164E2">
      <w:pPr>
        <w:pStyle w:val="ListBullet"/>
      </w:pPr>
      <w:r w:rsidRPr="006967FB">
        <w:t>Help in another ways</w:t>
      </w:r>
      <w:r w:rsidR="00223EDB" w:rsidRPr="006967FB">
        <w:t>.</w:t>
      </w:r>
    </w:p>
    <w:p w14:paraId="0C3E8603" w14:textId="3F269E41" w:rsidR="008E7292" w:rsidRDefault="008E7292">
      <w:pPr>
        <w:pStyle w:val="BodyText"/>
      </w:pPr>
      <w:r>
        <w:t xml:space="preserve">See </w:t>
      </w:r>
      <w:r w:rsidRPr="00CA4B3C">
        <w:rPr>
          <w:b/>
          <w:bCs/>
          <w:i/>
          <w:iCs/>
        </w:rPr>
        <w:t xml:space="preserve">Figure </w:t>
      </w:r>
      <w:r w:rsidR="00FE2428" w:rsidRPr="00CA4B3C">
        <w:rPr>
          <w:b/>
          <w:bCs/>
          <w:i/>
          <w:iCs/>
        </w:rPr>
        <w:t>5-2</w:t>
      </w:r>
      <w:r>
        <w:t xml:space="preserve"> below</w:t>
      </w:r>
      <w:r w:rsidR="009969FD">
        <w:t xml:space="preserve"> for a summary of </w:t>
      </w:r>
      <w:r w:rsidR="0067018E">
        <w:t>when proxies are and are not permitted on the PCF PEC Survey.</w:t>
      </w:r>
    </w:p>
    <w:p w14:paraId="58226DE4" w14:textId="090E9529" w:rsidR="000A4CF7" w:rsidRDefault="000A4CF7" w:rsidP="00724579">
      <w:pPr>
        <w:pStyle w:val="FigureTitle"/>
      </w:pPr>
      <w:bookmarkStart w:id="198" w:name="_Toc89941699"/>
      <w:r>
        <w:t>Figure 5-2</w:t>
      </w:r>
      <w:r w:rsidR="00724579">
        <w:tab/>
      </w:r>
      <w:r w:rsidR="00B940B7">
        <w:br/>
      </w:r>
      <w:r>
        <w:t>Summary of Proxy Use on PCF PEC Survey</w:t>
      </w:r>
      <w:bookmarkEnd w:id="198"/>
    </w:p>
    <w:p w14:paraId="6A201C30" w14:textId="7B82B55B" w:rsidR="00336074" w:rsidRDefault="00E21019" w:rsidP="00B940B7">
      <w:pPr>
        <w:pStyle w:val="FigureNObox"/>
      </w:pPr>
      <w:r>
        <w:rPr>
          <w:noProof/>
        </w:rPr>
        <w:drawing>
          <wp:inline distT="0" distB="0" distL="0" distR="0" wp14:anchorId="55EB29D4" wp14:editId="1E41802E">
            <wp:extent cx="4794250" cy="2590800"/>
            <wp:effectExtent l="38100" t="0" r="25400" b="0"/>
            <wp:docPr id="44" name="Diagram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0746DC6" w14:textId="77777777" w:rsidR="00B940B7" w:rsidRDefault="00B940B7" w:rsidP="00B940B7">
      <w:pPr>
        <w:pStyle w:val="figure-note"/>
      </w:pPr>
    </w:p>
    <w:p w14:paraId="4EBA4289" w14:textId="3C2ECA9F" w:rsidR="00DC4658" w:rsidRDefault="00DC4658" w:rsidP="00DC4658">
      <w:pPr>
        <w:pStyle w:val="BodyText"/>
      </w:pPr>
      <w:r>
        <w:lastRenderedPageBreak/>
        <w:t xml:space="preserve">To raise awareness of the proxy/helper option, the </w:t>
      </w:r>
      <w:r w:rsidR="00AC7C2F">
        <w:t>PCF PEC Survey</w:t>
      </w:r>
      <w:r>
        <w:t xml:space="preserve"> letters, postcards, poster, FAQs and telephone scripts clearly state that someone can help the patient take the survey.</w:t>
      </w:r>
      <w:r w:rsidR="000D6E33">
        <w:t xml:space="preserve"> </w:t>
      </w:r>
    </w:p>
    <w:p w14:paraId="5A976BDE" w14:textId="1536E70A" w:rsidR="00DC4658" w:rsidRDefault="00DC4658" w:rsidP="00DC4658">
      <w:pPr>
        <w:pStyle w:val="BodyText"/>
      </w:pPr>
      <w:r>
        <w:t xml:space="preserve">Survey vendors must ensure that telephone interviewers and Help Desk staff stay attuned to people declining survey participation because of the patient’s health, disability, or language. These barriers can be overcome with a proxy or a helper, which should be encouraged and facilitated by survey vendor personnel. </w:t>
      </w:r>
    </w:p>
    <w:p w14:paraId="7E120547" w14:textId="09C1CE8B" w:rsidR="00DC4658" w:rsidRDefault="00DC4FF1" w:rsidP="00DC4658">
      <w:pPr>
        <w:pStyle w:val="Heading2"/>
      </w:pPr>
      <w:bookmarkStart w:id="199" w:name="_Toc60672832"/>
      <w:bookmarkStart w:id="200" w:name="_Toc86390529"/>
      <w:r>
        <w:t>5.5</w:t>
      </w:r>
      <w:r w:rsidR="00BE4083">
        <w:tab/>
      </w:r>
      <w:r w:rsidR="00DC4658">
        <w:t>Administer Mail Protocol</w:t>
      </w:r>
      <w:bookmarkEnd w:id="199"/>
      <w:bookmarkEnd w:id="200"/>
    </w:p>
    <w:p w14:paraId="146168A3" w14:textId="61D5DDAD" w:rsidR="00DC4658" w:rsidRDefault="00DC4FF1" w:rsidP="00DC4658">
      <w:pPr>
        <w:pStyle w:val="Heading3"/>
      </w:pPr>
      <w:bookmarkStart w:id="201" w:name="_Toc60672833"/>
      <w:bookmarkStart w:id="202" w:name="_Toc86390530"/>
      <w:r>
        <w:t>5.5.1</w:t>
      </w:r>
      <w:r w:rsidR="00BE4083">
        <w:tab/>
      </w:r>
      <w:r w:rsidR="00DC4658">
        <w:t>Teaser Postcard</w:t>
      </w:r>
      <w:bookmarkEnd w:id="201"/>
      <w:bookmarkEnd w:id="202"/>
    </w:p>
    <w:p w14:paraId="77F7E1CB" w14:textId="1F14E7D3" w:rsidR="00DC4658" w:rsidRDefault="00DC4658" w:rsidP="00DC4658">
      <w:pPr>
        <w:pStyle w:val="BodyText"/>
      </w:pPr>
      <w:r>
        <w:t xml:space="preserve">The teaser postcard is a prenotification sent to all sampled patients. It provides information about the purpose of the survey and alerts patients (and their potential proxies/helpers) that they will be contacted within a few days and invited to participate in the survey. </w:t>
      </w:r>
    </w:p>
    <w:p w14:paraId="41DE7CDA" w14:textId="0F7D0E6E" w:rsidR="00505E28" w:rsidRDefault="00505E28" w:rsidP="00724579">
      <w:pPr>
        <w:pStyle w:val="FigureTitle"/>
      </w:pPr>
      <w:bookmarkStart w:id="203" w:name="_Toc89941700"/>
      <w:r>
        <w:t>Figure 5-</w:t>
      </w:r>
      <w:r w:rsidR="000A4CF7">
        <w:t>3</w:t>
      </w:r>
      <w:r w:rsidR="00724579">
        <w:tab/>
      </w:r>
      <w:r>
        <w:br/>
        <w:t>Teaser Postcard Timing</w:t>
      </w:r>
      <w:bookmarkEnd w:id="203"/>
    </w:p>
    <w:p w14:paraId="0658F0AF" w14:textId="6B80A7DC" w:rsidR="000B6E2E" w:rsidRDefault="00436C69" w:rsidP="00B940B7">
      <w:pPr>
        <w:pStyle w:val="FigureNObox"/>
      </w:pPr>
      <w:bookmarkStart w:id="204" w:name="_Toc60672834"/>
      <w:r>
        <w:rPr>
          <w:noProof/>
        </w:rPr>
        <w:drawing>
          <wp:inline distT="0" distB="0" distL="0" distR="0" wp14:anchorId="41B496C3" wp14:editId="6FB33BB5">
            <wp:extent cx="4572000" cy="1743075"/>
            <wp:effectExtent l="0" t="0" r="19050" b="28575"/>
            <wp:docPr id="38" name="Diagram 38" descr="9/28/21 Teaser Postcard, 9/29/21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37F5CA70" w14:textId="77777777" w:rsidR="00505E28" w:rsidRPr="00505E28" w:rsidRDefault="00505E28" w:rsidP="00505E28">
      <w:pPr>
        <w:pStyle w:val="figure-note"/>
      </w:pPr>
    </w:p>
    <w:p w14:paraId="7B9E2BDE" w14:textId="566BEE4B" w:rsidR="00DC4658" w:rsidRDefault="00AE4317" w:rsidP="00DC4658">
      <w:pPr>
        <w:pStyle w:val="Heading4"/>
      </w:pPr>
      <w:r>
        <w:t>5.5.1.1</w:t>
      </w:r>
      <w:r w:rsidR="00BE4083">
        <w:tab/>
      </w:r>
      <w:r w:rsidR="00DC4658">
        <w:t>Timing</w:t>
      </w:r>
      <w:bookmarkEnd w:id="204"/>
    </w:p>
    <w:p w14:paraId="7E05DF0D" w14:textId="4458F73B" w:rsidR="00DC4658" w:rsidRPr="001D385D" w:rsidRDefault="00DC4658" w:rsidP="00DC4658">
      <w:pPr>
        <w:pStyle w:val="BodyText"/>
      </w:pPr>
      <w:r>
        <w:t>The teaser postcard (</w:t>
      </w:r>
      <w:r w:rsidRPr="007D3214">
        <w:rPr>
          <w:b/>
          <w:bCs/>
          <w:i/>
          <w:iCs/>
        </w:rPr>
        <w:t>Appendix C</w:t>
      </w:r>
      <w:r>
        <w:t>) is mailed approximately two weeks</w:t>
      </w:r>
      <w:r w:rsidR="00B97155">
        <w:t xml:space="preserve"> (</w:t>
      </w:r>
      <w:r w:rsidR="00B97155" w:rsidRPr="00467EE3">
        <w:rPr>
          <w:b/>
          <w:bCs/>
          <w:i/>
          <w:iCs/>
        </w:rPr>
        <w:t>Figure 5-</w:t>
      </w:r>
      <w:r w:rsidR="00C67B26">
        <w:rPr>
          <w:b/>
          <w:bCs/>
          <w:i/>
          <w:iCs/>
        </w:rPr>
        <w:t>3</w:t>
      </w:r>
      <w:r w:rsidR="00B97155">
        <w:t>)</w:t>
      </w:r>
      <w:r>
        <w:t xml:space="preserve"> after receipt of the sample file. Prior to mailing, the survey vendor is required to use a commercial address standardization (see </w:t>
      </w:r>
      <w:r w:rsidR="00C6344E" w:rsidRPr="001750A7">
        <w:rPr>
          <w:b/>
          <w:bCs/>
          <w:i/>
          <w:iCs/>
        </w:rPr>
        <w:t xml:space="preserve">Section </w:t>
      </w:r>
      <w:r w:rsidRPr="001D385D">
        <w:rPr>
          <w:b/>
          <w:bCs/>
          <w:i/>
          <w:iCs/>
        </w:rPr>
        <w:t>4.</w:t>
      </w:r>
      <w:r w:rsidR="005546C5">
        <w:rPr>
          <w:b/>
          <w:bCs/>
          <w:i/>
          <w:iCs/>
        </w:rPr>
        <w:t>6</w:t>
      </w:r>
      <w:r>
        <w:rPr>
          <w:b/>
          <w:bCs/>
          <w:i/>
          <w:iCs/>
        </w:rPr>
        <w:t>.4</w:t>
      </w:r>
      <w:r w:rsidRPr="001D385D">
        <w:rPr>
          <w:b/>
          <w:bCs/>
          <w:i/>
          <w:iCs/>
        </w:rPr>
        <w:t xml:space="preserve">, Employ </w:t>
      </w:r>
      <w:r w:rsidR="005546C5" w:rsidRPr="001D385D">
        <w:rPr>
          <w:b/>
          <w:bCs/>
          <w:i/>
          <w:iCs/>
        </w:rPr>
        <w:t>Address Standardization</w:t>
      </w:r>
      <w:r w:rsidRPr="001D385D">
        <w:rPr>
          <w:b/>
          <w:bCs/>
          <w:i/>
          <w:iCs/>
        </w:rPr>
        <w:t xml:space="preserve"> and </w:t>
      </w:r>
      <w:r w:rsidR="005546C5" w:rsidRPr="001D385D">
        <w:rPr>
          <w:b/>
          <w:bCs/>
          <w:i/>
          <w:iCs/>
        </w:rPr>
        <w:t>Forwarding Address Techniques</w:t>
      </w:r>
      <w:r w:rsidRPr="001750A7">
        <w:t xml:space="preserve">) </w:t>
      </w:r>
      <w:r>
        <w:t>and ensure the mailing addresses reflect any updates or forwarding addresses from the commercial service.</w:t>
      </w:r>
    </w:p>
    <w:p w14:paraId="424AFC38" w14:textId="20F09F34" w:rsidR="00DC4658" w:rsidRDefault="00AE4317" w:rsidP="00DC4658">
      <w:pPr>
        <w:pStyle w:val="Heading4"/>
      </w:pPr>
      <w:bookmarkStart w:id="205" w:name="_Toc60672835"/>
      <w:r>
        <w:t>5.5.1.2</w:t>
      </w:r>
      <w:r w:rsidR="00BE4083">
        <w:tab/>
      </w:r>
      <w:r w:rsidR="00DC4658">
        <w:t xml:space="preserve">Formatting and </w:t>
      </w:r>
      <w:r w:rsidR="005546C5">
        <w:t>Printing</w:t>
      </w:r>
      <w:bookmarkEnd w:id="205"/>
    </w:p>
    <w:p w14:paraId="51BACBFB" w14:textId="0A0B8081" w:rsidR="00DC4658" w:rsidRDefault="00DC4658" w:rsidP="00DC4658">
      <w:pPr>
        <w:pStyle w:val="BodyText"/>
      </w:pPr>
      <w:r>
        <w:t xml:space="preserve">The teaser postcard can be downloaded from the </w:t>
      </w:r>
      <w:hyperlink r:id="rId82" w:history="1">
        <w:r w:rsidRPr="4DF29559">
          <w:rPr>
            <w:rStyle w:val="Hyperlink"/>
          </w:rPr>
          <w:t>PCF PEC</w:t>
        </w:r>
        <w:r w:rsidR="00052BBD">
          <w:rPr>
            <w:rStyle w:val="Hyperlink"/>
          </w:rPr>
          <w:t xml:space="preserve"> </w:t>
        </w:r>
        <w:r w:rsidRPr="4DF29559">
          <w:rPr>
            <w:rStyle w:val="Hyperlink"/>
          </w:rPr>
          <w:t>S</w:t>
        </w:r>
        <w:r w:rsidR="00052BBD">
          <w:rPr>
            <w:rStyle w:val="Hyperlink"/>
          </w:rPr>
          <w:t>urvey</w:t>
        </w:r>
        <w:r w:rsidRPr="4DF29559">
          <w:rPr>
            <w:rStyle w:val="Hyperlink"/>
          </w:rPr>
          <w:t xml:space="preserve"> web portal</w:t>
        </w:r>
      </w:hyperlink>
      <w:r w:rsidR="005546C5" w:rsidRPr="004340BD">
        <w:t> </w:t>
      </w:r>
      <w:r w:rsidR="005546C5" w:rsidRPr="004340BD">
        <w:rPr>
          <w:noProof/>
        </w:rPr>
        <w:drawing>
          <wp:inline distT="0" distB="0" distL="0" distR="0" wp14:anchorId="78CE4C43" wp14:editId="1D508BDF">
            <wp:extent cx="95250" cy="95250"/>
            <wp:effectExtent l="0" t="0" r="0" b="0"/>
            <wp:docPr id="1397297008" name="Graphic 139729700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rsidR="000D6E33">
        <w:t xml:space="preserve"> </w:t>
      </w:r>
    </w:p>
    <w:p w14:paraId="06303BA5" w14:textId="77777777" w:rsidR="00DC4658" w:rsidRPr="00431989" w:rsidRDefault="00DC4658" w:rsidP="00D164E2">
      <w:pPr>
        <w:pStyle w:val="ListBullet"/>
      </w:pPr>
      <w:r w:rsidRPr="00431989">
        <w:t>No text, image, or logos may be altered, added or removed except as follows:</w:t>
      </w:r>
    </w:p>
    <w:p w14:paraId="036CEC28" w14:textId="77777777" w:rsidR="00DC4658" w:rsidRDefault="00DC4658" w:rsidP="002A4CA1">
      <w:pPr>
        <w:pStyle w:val="ListBullet2"/>
      </w:pPr>
      <w:r>
        <w:t xml:space="preserve">On the side with the image and text, survey vendors must insert their own Help Desk email address and toll-free number. </w:t>
      </w:r>
    </w:p>
    <w:p w14:paraId="04AC6B63" w14:textId="77777777" w:rsidR="00DC4658" w:rsidRPr="00431989" w:rsidRDefault="00DC4658" w:rsidP="002A4CA1">
      <w:pPr>
        <w:pStyle w:val="ListBullet2"/>
      </w:pPr>
      <w:r w:rsidRPr="00431989">
        <w:lastRenderedPageBreak/>
        <w:t>On the side with the address, on the row beneath Patient Experience of Care, survey vendors should put their own mailing address. The DHHS logo must not be modified in any way but vendors may choose to replace it with their own vendor logo.</w:t>
      </w:r>
    </w:p>
    <w:p w14:paraId="65A078EC" w14:textId="77777777" w:rsidR="00DC4658" w:rsidRDefault="00DC4658" w:rsidP="00D164E2">
      <w:pPr>
        <w:pStyle w:val="ListBullet"/>
      </w:pPr>
      <w:bookmarkStart w:id="206" w:name="_Hlk54692394"/>
      <w:r>
        <w:t>The printed size of the postcard must be at least 4.25” x 6”, a two-sided postcard</w:t>
      </w:r>
    </w:p>
    <w:p w14:paraId="584BEC45" w14:textId="77777777" w:rsidR="00DC4658" w:rsidRDefault="00DC4658" w:rsidP="00D164E2">
      <w:pPr>
        <w:pStyle w:val="ListBullet"/>
      </w:pPr>
      <w:r>
        <w:t xml:space="preserve">The minimum paper weight of the postcard is 79# card stock (meets a 7pt minimum caliper) </w:t>
      </w:r>
    </w:p>
    <w:bookmarkEnd w:id="206"/>
    <w:p w14:paraId="73B3FA8A" w14:textId="77777777" w:rsidR="00DC4658" w:rsidRDefault="00DC4658" w:rsidP="00D164E2">
      <w:pPr>
        <w:pStyle w:val="ListBullet"/>
      </w:pPr>
      <w:r>
        <w:t>Survey vendors may elect to print the image in color or black and white.</w:t>
      </w:r>
    </w:p>
    <w:p w14:paraId="5A9F7A6A" w14:textId="77777777" w:rsidR="00DC4658" w:rsidRDefault="00DC4658" w:rsidP="00D164E2">
      <w:pPr>
        <w:pStyle w:val="ListBullet"/>
      </w:pPr>
      <w:r>
        <w:t>Survey vendors may elect to use colored ink instead of black ink, or colored paper instead of white paper, provided good judgement is used for visible contrast and acuity.</w:t>
      </w:r>
    </w:p>
    <w:p w14:paraId="33281F22" w14:textId="77777777" w:rsidR="00DC4658" w:rsidRDefault="00DC4658" w:rsidP="00D164E2">
      <w:pPr>
        <w:pStyle w:val="ListBullet"/>
      </w:pPr>
      <w:r>
        <w:t xml:space="preserve">Updates from the Post Office such as Address Service and Change Service are optional. </w:t>
      </w:r>
    </w:p>
    <w:p w14:paraId="3C3CC733" w14:textId="7ECA9C5E" w:rsidR="00447304" w:rsidRDefault="00447304" w:rsidP="00D164E2">
      <w:pPr>
        <w:pStyle w:val="ListBullet"/>
      </w:pPr>
      <w:r>
        <w:t>The SID</w:t>
      </w:r>
      <w:r w:rsidR="002F19D5">
        <w:t>, a barcode</w:t>
      </w:r>
      <w:r>
        <w:t xml:space="preserve"> or other sample tracking number may be printed on </w:t>
      </w:r>
      <w:r w:rsidR="00D76E5C">
        <w:t>the postcard</w:t>
      </w:r>
      <w:r>
        <w:t xml:space="preserve">. </w:t>
      </w:r>
    </w:p>
    <w:p w14:paraId="01E32D44" w14:textId="20037FA6" w:rsidR="00DC4658" w:rsidRDefault="00AE4317" w:rsidP="00DC4658">
      <w:pPr>
        <w:pStyle w:val="Heading4"/>
      </w:pPr>
      <w:bookmarkStart w:id="207" w:name="_Toc60672836"/>
      <w:r>
        <w:t>5.5.1.3</w:t>
      </w:r>
      <w:r w:rsidR="00BE4083">
        <w:tab/>
      </w:r>
      <w:r w:rsidR="00DC4658">
        <w:t>Mailing</w:t>
      </w:r>
      <w:bookmarkEnd w:id="207"/>
    </w:p>
    <w:p w14:paraId="034C38C3" w14:textId="7228B508" w:rsidR="00DC4658" w:rsidRDefault="00DC4658" w:rsidP="00DC4658">
      <w:pPr>
        <w:pStyle w:val="BodyText"/>
      </w:pPr>
      <w:r>
        <w:t xml:space="preserve">The teaser postcard is mailed first class. It may be stamped or bear permit-paid indicia. </w:t>
      </w:r>
    </w:p>
    <w:p w14:paraId="3B6A2C52" w14:textId="7FC9196B" w:rsidR="00DC4658" w:rsidRDefault="00AE4317" w:rsidP="0060006B">
      <w:pPr>
        <w:pStyle w:val="Heading3"/>
      </w:pPr>
      <w:bookmarkStart w:id="208" w:name="_Toc60672837"/>
      <w:bookmarkStart w:id="209" w:name="_Toc86390531"/>
      <w:r>
        <w:t>5.5</w:t>
      </w:r>
      <w:r w:rsidR="00F44E86">
        <w:t>.2</w:t>
      </w:r>
      <w:r w:rsidR="007E05DF">
        <w:tab/>
      </w:r>
      <w:r w:rsidR="00DC4658">
        <w:t>Questionnaire Mailout #1: Letter, Questionnaire, BRE, Envelopes, and Envelope for Sample Members Residing in Residential Care Facilities</w:t>
      </w:r>
      <w:bookmarkEnd w:id="208"/>
      <w:bookmarkEnd w:id="209"/>
    </w:p>
    <w:p w14:paraId="73332A7D" w14:textId="36DE5590" w:rsidR="00DC4658" w:rsidRDefault="00F44E86" w:rsidP="00DC4658">
      <w:pPr>
        <w:pStyle w:val="Heading4"/>
      </w:pPr>
      <w:bookmarkStart w:id="210" w:name="_Toc60672838"/>
      <w:r>
        <w:t>5.5.2.1</w:t>
      </w:r>
      <w:r w:rsidR="007E05DF">
        <w:tab/>
      </w:r>
      <w:r w:rsidR="00DC4658">
        <w:t>Timing</w:t>
      </w:r>
      <w:bookmarkEnd w:id="210"/>
    </w:p>
    <w:p w14:paraId="0CF20269" w14:textId="75DE5B4F" w:rsidR="00DC4658" w:rsidRDefault="00DC4658" w:rsidP="00DC4658">
      <w:pPr>
        <w:pStyle w:val="BodyText"/>
      </w:pPr>
      <w:r>
        <w:t>The first questionnaire mailing (</w:t>
      </w:r>
      <w:r w:rsidRPr="007D3214">
        <w:rPr>
          <w:b/>
          <w:bCs/>
          <w:i/>
          <w:iCs/>
        </w:rPr>
        <w:t>Appendix D</w:t>
      </w:r>
      <w:r>
        <w:t>) is mailed approximately three weeks after receipt of the sample file (or one week after the teaser postcard)</w:t>
      </w:r>
      <w:r w:rsidR="00F363F5">
        <w:t xml:space="preserve"> (see </w:t>
      </w:r>
      <w:r w:rsidR="00F363F5" w:rsidRPr="000011A6">
        <w:rPr>
          <w:b/>
          <w:bCs/>
          <w:i/>
          <w:iCs/>
        </w:rPr>
        <w:t>Figure 5-</w:t>
      </w:r>
      <w:r w:rsidR="000A4CF7">
        <w:rPr>
          <w:b/>
          <w:bCs/>
          <w:i/>
          <w:iCs/>
        </w:rPr>
        <w:t>4</w:t>
      </w:r>
      <w:r w:rsidR="00F363F5">
        <w:t>)</w:t>
      </w:r>
      <w:r>
        <w:t xml:space="preserve">. </w:t>
      </w:r>
    </w:p>
    <w:p w14:paraId="563F75CC" w14:textId="4B9F3ED8" w:rsidR="00505E28" w:rsidRDefault="00505E28" w:rsidP="00724579">
      <w:pPr>
        <w:pStyle w:val="FigureTitle"/>
      </w:pPr>
      <w:bookmarkStart w:id="211" w:name="_Toc89941701"/>
      <w:r>
        <w:t>Figure 5-</w:t>
      </w:r>
      <w:r w:rsidR="000A4CF7">
        <w:t>4</w:t>
      </w:r>
      <w:r w:rsidR="00724579">
        <w:tab/>
      </w:r>
      <w:r>
        <w:br/>
        <w:t>First Questionnaire Timing</w:t>
      </w:r>
      <w:bookmarkEnd w:id="211"/>
    </w:p>
    <w:p w14:paraId="50A909ED" w14:textId="3C37CE4F" w:rsidR="000B6E2E" w:rsidRDefault="00436C69" w:rsidP="00B940B7">
      <w:pPr>
        <w:pStyle w:val="FigureNObox"/>
      </w:pPr>
      <w:r>
        <w:rPr>
          <w:noProof/>
        </w:rPr>
        <w:drawing>
          <wp:inline distT="0" distB="0" distL="0" distR="0" wp14:anchorId="43F27A8D" wp14:editId="0E3E5C0E">
            <wp:extent cx="5029200" cy="1737360"/>
            <wp:effectExtent l="0" t="0" r="19050" b="15240"/>
            <wp:docPr id="39" name="Diagram 39" descr="9/28/21 Teaser Postcard, 9/29/21 Help Desk Opens, 10/5/21 First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FBF16E1" w14:textId="77777777" w:rsidR="00505E28" w:rsidRDefault="00505E28" w:rsidP="00505E28">
      <w:pPr>
        <w:pStyle w:val="figure-note"/>
      </w:pPr>
    </w:p>
    <w:p w14:paraId="3B533981" w14:textId="38AD2C28" w:rsidR="00DC4658" w:rsidRDefault="00F44E86" w:rsidP="00DC4658">
      <w:pPr>
        <w:pStyle w:val="Heading4"/>
      </w:pPr>
      <w:bookmarkStart w:id="212" w:name="_Toc60672839"/>
      <w:r>
        <w:t>5.5.2.3</w:t>
      </w:r>
      <w:r w:rsidR="007E05DF">
        <w:tab/>
      </w:r>
      <w:r w:rsidR="00DC4658">
        <w:t xml:space="preserve">Required and </w:t>
      </w:r>
      <w:r w:rsidR="006F5A87">
        <w:t>Optional Formatting</w:t>
      </w:r>
      <w:r w:rsidR="00DC4658">
        <w:t xml:space="preserve"> and </w:t>
      </w:r>
      <w:r w:rsidR="006F5A87">
        <w:t>Printing Guidelines</w:t>
      </w:r>
      <w:bookmarkEnd w:id="212"/>
    </w:p>
    <w:p w14:paraId="02D1EF05" w14:textId="77777777" w:rsidR="00DC4658" w:rsidRPr="0020507B" w:rsidRDefault="00DC4658" w:rsidP="00B940B7">
      <w:pPr>
        <w:pStyle w:val="BodyText"/>
        <w:keepNext/>
        <w:rPr>
          <w:b/>
          <w:bCs/>
        </w:rPr>
      </w:pPr>
      <w:bookmarkStart w:id="213" w:name="_Toc60672840"/>
      <w:r w:rsidRPr="0020507B">
        <w:rPr>
          <w:b/>
          <w:bCs/>
        </w:rPr>
        <w:t>Letter:</w:t>
      </w:r>
      <w:bookmarkEnd w:id="213"/>
    </w:p>
    <w:p w14:paraId="4ACB4E89" w14:textId="77777777" w:rsidR="00DC4658" w:rsidRDefault="00DC4658" w:rsidP="00D164E2">
      <w:pPr>
        <w:pStyle w:val="ListBullet"/>
      </w:pPr>
      <w:r>
        <w:t>The letter must be printed on a separate sheet of paper and not attached to the survey.</w:t>
      </w:r>
    </w:p>
    <w:p w14:paraId="7490AEB1" w14:textId="77777777" w:rsidR="00DC4658" w:rsidRDefault="00DC4658" w:rsidP="00D164E2">
      <w:pPr>
        <w:pStyle w:val="ListBullet"/>
      </w:pPr>
      <w:r>
        <w:lastRenderedPageBreak/>
        <w:t>It must have English on one side, Spanish on other side.</w:t>
      </w:r>
    </w:p>
    <w:p w14:paraId="6D8AB3BC" w14:textId="3E4A8C34" w:rsidR="00DC4658" w:rsidRDefault="00DC4658" w:rsidP="00D164E2">
      <w:pPr>
        <w:pStyle w:val="ListBullet"/>
      </w:pPr>
      <w:r>
        <w:t xml:space="preserve">It must use text of letter from the </w:t>
      </w:r>
      <w:hyperlink r:id="rId88"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6F5A87" w:rsidRPr="00FE3B09">
        <w:t> </w:t>
      </w:r>
      <w:r w:rsidR="006F5A87">
        <w:rPr>
          <w:noProof/>
        </w:rPr>
        <w:drawing>
          <wp:inline distT="0" distB="0" distL="0" distR="0" wp14:anchorId="3CF53BC7" wp14:editId="59D4315C">
            <wp:extent cx="95250" cy="95250"/>
            <wp:effectExtent l="0" t="0" r="0" b="0"/>
            <wp:docPr id="1397297012" name="Graphic 13972970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customized with survey vendor Help Desk information.</w:t>
      </w:r>
    </w:p>
    <w:p w14:paraId="7D1E21D0" w14:textId="77777777" w:rsidR="00DC4658" w:rsidRDefault="00DC4658" w:rsidP="00D164E2">
      <w:pPr>
        <w:pStyle w:val="ListBullet"/>
      </w:pPr>
      <w:r>
        <w:t>The letter must contain salutation Dear before patient’s full name.</w:t>
      </w:r>
    </w:p>
    <w:p w14:paraId="080425C5" w14:textId="77777777" w:rsidR="00DC4658" w:rsidRDefault="00DC4658" w:rsidP="00D164E2">
      <w:pPr>
        <w:pStyle w:val="ListBullet"/>
      </w:pPr>
      <w:r>
        <w:t>It must be printed using survey vendor logo and return address (or mail processing subcontractor’s return address).</w:t>
      </w:r>
    </w:p>
    <w:p w14:paraId="2229BE20" w14:textId="534077A7" w:rsidR="00DC4658" w:rsidRDefault="00DC4658" w:rsidP="00D164E2">
      <w:pPr>
        <w:pStyle w:val="ListBullet"/>
      </w:pPr>
      <w:r>
        <w:t xml:space="preserve">The letter must be signed by </w:t>
      </w:r>
      <w:r w:rsidR="00967CE9">
        <w:t xml:space="preserve">a </w:t>
      </w:r>
      <w:r>
        <w:t>senior employee of the survey vendor and include the last date of each mailing.</w:t>
      </w:r>
    </w:p>
    <w:p w14:paraId="366F9702" w14:textId="3AFD9BBE" w:rsidR="00DC4658" w:rsidRDefault="00DC4658" w:rsidP="00D164E2">
      <w:pPr>
        <w:pStyle w:val="ListBullet"/>
      </w:pPr>
      <w:r>
        <w:t>The letter must use a font size equal to or larger than Times New Roman 11 or Arial 11</w:t>
      </w:r>
      <w:r w:rsidR="00CD166E">
        <w:noBreakHyphen/>
      </w:r>
      <w:r>
        <w:t>point font.</w:t>
      </w:r>
    </w:p>
    <w:p w14:paraId="496CFE27" w14:textId="05073AF4" w:rsidR="008A1CE8" w:rsidRDefault="008A1CE8" w:rsidP="00D164E2">
      <w:pPr>
        <w:pStyle w:val="ListBullet"/>
      </w:pPr>
      <w:r>
        <w:t>Survey vendors may elect to use colored ink instead of black ink, provided good judgement is used for visible contrast and acuity.</w:t>
      </w:r>
    </w:p>
    <w:p w14:paraId="72010935" w14:textId="528E928A" w:rsidR="00DC4658" w:rsidRDefault="00DC4658" w:rsidP="00D164E2">
      <w:pPr>
        <w:pStyle w:val="ListBullet"/>
      </w:pPr>
      <w:r>
        <w:t>The SID</w:t>
      </w:r>
      <w:r w:rsidR="00967CE9">
        <w:t>, a barcode</w:t>
      </w:r>
      <w:r>
        <w:t xml:space="preserve"> or other sample tracking number may be printed on </w:t>
      </w:r>
      <w:r w:rsidR="00967CE9">
        <w:t xml:space="preserve">the </w:t>
      </w:r>
      <w:r>
        <w:t xml:space="preserve">letter. </w:t>
      </w:r>
    </w:p>
    <w:p w14:paraId="2CCB1C28" w14:textId="77777777" w:rsidR="00DC4658" w:rsidRDefault="00DC4658" w:rsidP="00D164E2">
      <w:pPr>
        <w:pStyle w:val="ListBullet"/>
      </w:pPr>
      <w:r>
        <w:t xml:space="preserve">Optional: Survey vendors may use windowed envelopes as a quality measure to ensure that each envelope is associated with the correct letter. </w:t>
      </w:r>
    </w:p>
    <w:p w14:paraId="07040593" w14:textId="77777777" w:rsidR="00DC4658" w:rsidRPr="0020507B" w:rsidRDefault="00DC4658" w:rsidP="0020507B">
      <w:pPr>
        <w:pStyle w:val="BodyText"/>
        <w:rPr>
          <w:b/>
          <w:bCs/>
        </w:rPr>
      </w:pPr>
      <w:bookmarkStart w:id="214" w:name="_Toc60672841"/>
      <w:r w:rsidRPr="0020507B">
        <w:rPr>
          <w:b/>
          <w:bCs/>
        </w:rPr>
        <w:t>Questionnaire:</w:t>
      </w:r>
      <w:bookmarkEnd w:id="214"/>
    </w:p>
    <w:p w14:paraId="4056801D" w14:textId="65B78273" w:rsidR="00DC4658" w:rsidRDefault="00DC4658" w:rsidP="00DC4658">
      <w:pPr>
        <w:pStyle w:val="BodyText"/>
      </w:pPr>
      <w:r w:rsidRPr="006E194C">
        <w:t xml:space="preserve">The survey vendor </w:t>
      </w:r>
      <w:r>
        <w:t xml:space="preserve">is expected to download the survey from the </w:t>
      </w:r>
      <w:hyperlink r:id="rId89" w:history="1">
        <w:r w:rsidRPr="621AF47B">
          <w:rPr>
            <w:rStyle w:val="Hyperlink"/>
          </w:rPr>
          <w:t>PCF PEC</w:t>
        </w:r>
        <w:r w:rsidR="00052BBD">
          <w:rPr>
            <w:rStyle w:val="Hyperlink"/>
          </w:rPr>
          <w:t xml:space="preserve"> </w:t>
        </w:r>
        <w:r w:rsidRPr="621AF47B">
          <w:rPr>
            <w:rStyle w:val="Hyperlink"/>
          </w:rPr>
          <w:t>S</w:t>
        </w:r>
        <w:r w:rsidR="00052BBD">
          <w:rPr>
            <w:rStyle w:val="Hyperlink"/>
          </w:rPr>
          <w:t>urvey</w:t>
        </w:r>
        <w:r w:rsidRPr="621AF47B">
          <w:rPr>
            <w:rStyle w:val="Hyperlink"/>
          </w:rPr>
          <w:t xml:space="preserve"> web portal</w:t>
        </w:r>
      </w:hyperlink>
      <w:r w:rsidR="006F5A87" w:rsidRPr="004340BD">
        <w:t> </w:t>
      </w:r>
      <w:r w:rsidR="006F5A87" w:rsidRPr="004340BD">
        <w:rPr>
          <w:noProof/>
        </w:rPr>
        <w:drawing>
          <wp:inline distT="0" distB="0" distL="0" distR="0" wp14:anchorId="69AADA65" wp14:editId="5A894CF3">
            <wp:extent cx="95250" cy="95250"/>
            <wp:effectExtent l="0" t="0" r="0" b="0"/>
            <wp:docPr id="1397297013" name="Graphic 13972970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Survey vendors may </w:t>
      </w:r>
      <w:r w:rsidRPr="006E194C">
        <w:t xml:space="preserve">make minor modifications to the format and layout of the surveys, but must adhere to the following specifications in formatting and producing the </w:t>
      </w:r>
      <w:r>
        <w:t xml:space="preserve">PCF PECS </w:t>
      </w:r>
      <w:r w:rsidRPr="006E194C">
        <w:t xml:space="preserve">mail surveys: </w:t>
      </w:r>
    </w:p>
    <w:p w14:paraId="5FBD8CB3" w14:textId="77777777" w:rsidR="00DC4658" w:rsidRPr="00263C50" w:rsidRDefault="00DC4658" w:rsidP="00D164E2">
      <w:pPr>
        <w:pStyle w:val="ListBullet"/>
      </w:pPr>
      <w:r w:rsidRPr="00263C50">
        <w:t xml:space="preserve">The image and full survey title must be placed on the cover. </w:t>
      </w:r>
    </w:p>
    <w:p w14:paraId="05CB8F2A" w14:textId="77777777" w:rsidR="00DC4658" w:rsidRPr="00263C50" w:rsidRDefault="00DC4658" w:rsidP="00D164E2">
      <w:pPr>
        <w:pStyle w:val="ListBullet"/>
      </w:pPr>
      <w:r w:rsidRPr="00263C50">
        <w:t>The name of the practice, office location, and Spanish sentence must be placed on the cover.</w:t>
      </w:r>
    </w:p>
    <w:p w14:paraId="6D3FF374" w14:textId="77777777" w:rsidR="00DC4658" w:rsidRPr="00263C50" w:rsidRDefault="00DC4658" w:rsidP="00D164E2">
      <w:pPr>
        <w:pStyle w:val="ListBullet"/>
      </w:pPr>
      <w:r w:rsidRPr="00263C50">
        <w:t xml:space="preserve">A tracking ID linked to the Unique Sample ID must be printed on each survey. A barcode is also acceptable. </w:t>
      </w:r>
    </w:p>
    <w:p w14:paraId="496BA7FE" w14:textId="77777777" w:rsidR="00DC4658" w:rsidRPr="00263C50" w:rsidRDefault="00DC4658" w:rsidP="00D164E2">
      <w:pPr>
        <w:pStyle w:val="ListBullet"/>
      </w:pPr>
      <w:r w:rsidRPr="00263C50">
        <w:t>The Tracking ID differentiates between first and second questionnaires.</w:t>
      </w:r>
    </w:p>
    <w:p w14:paraId="4218A90B" w14:textId="77777777" w:rsidR="00DC4658" w:rsidRPr="00263C50" w:rsidRDefault="00DC4658" w:rsidP="00D164E2">
      <w:pPr>
        <w:pStyle w:val="ListBullet"/>
      </w:pPr>
      <w:r w:rsidRPr="00263C50">
        <w:t>The instructions for completing must remain on the top of the first page of the survey.</w:t>
      </w:r>
    </w:p>
    <w:p w14:paraId="4719E8CE" w14:textId="77777777" w:rsidR="00DC4658" w:rsidRPr="00263C50" w:rsidRDefault="00DC4658" w:rsidP="00D164E2">
      <w:pPr>
        <w:pStyle w:val="ListBullet"/>
      </w:pPr>
      <w:r w:rsidRPr="00263C50">
        <w:t xml:space="preserve">Question and answer category wording must not be changed. </w:t>
      </w:r>
    </w:p>
    <w:p w14:paraId="4805108F" w14:textId="77777777" w:rsidR="00DC4658" w:rsidRPr="00263C50" w:rsidRDefault="00DC4658" w:rsidP="00D164E2">
      <w:pPr>
        <w:pStyle w:val="ListBullet"/>
      </w:pPr>
      <w:r w:rsidRPr="00263C50">
        <w:t xml:space="preserve">No changes are permitted to the order of the survey items. </w:t>
      </w:r>
    </w:p>
    <w:p w14:paraId="0559231B" w14:textId="77777777" w:rsidR="00DC4658" w:rsidRPr="00263C50" w:rsidRDefault="00DC4658" w:rsidP="00D164E2">
      <w:pPr>
        <w:pStyle w:val="ListBullet"/>
      </w:pPr>
      <w:r w:rsidRPr="00263C50">
        <w:t xml:space="preserve">The “About You” items cannot be eliminated from the survey. </w:t>
      </w:r>
    </w:p>
    <w:p w14:paraId="47A47E87" w14:textId="77777777" w:rsidR="00DC4658" w:rsidRPr="00263C50" w:rsidRDefault="00DC4658" w:rsidP="00D164E2">
      <w:pPr>
        <w:pStyle w:val="ListBullet"/>
      </w:pPr>
      <w:r w:rsidRPr="00263C50">
        <w:t xml:space="preserve">No changes are permitted to the order of the answer categories. </w:t>
      </w:r>
    </w:p>
    <w:p w14:paraId="0C96D1F8" w14:textId="77777777" w:rsidR="00DC4658" w:rsidRPr="00263C50" w:rsidRDefault="00DC4658" w:rsidP="00D164E2">
      <w:pPr>
        <w:pStyle w:val="ListBullet"/>
      </w:pPr>
      <w:r w:rsidRPr="00263C50">
        <w:t xml:space="preserve">Question and answer categories must remain together in the same column and on the same page. </w:t>
      </w:r>
    </w:p>
    <w:p w14:paraId="1101D12B" w14:textId="77777777" w:rsidR="00DC4658" w:rsidRDefault="00DC4658" w:rsidP="00D164E2">
      <w:pPr>
        <w:pStyle w:val="ListBullet"/>
      </w:pPr>
      <w:r>
        <w:lastRenderedPageBreak/>
        <w:t xml:space="preserve">The patient’s name must not be printed on the survey. </w:t>
      </w:r>
    </w:p>
    <w:p w14:paraId="0DC20955" w14:textId="77777777" w:rsidR="00DC4658" w:rsidRPr="00AD3E21" w:rsidRDefault="00DC4658" w:rsidP="00D164E2">
      <w:pPr>
        <w:pStyle w:val="ListBullet"/>
      </w:pPr>
      <w:r w:rsidRPr="00263C50">
        <w:t>Response choices must be listed individually for each item.</w:t>
      </w:r>
      <w:r w:rsidRPr="4CCC5386">
        <w:t xml:space="preserve"> For example, when a series of items is asked that have the same answer categories (e.g., Never, Sometimes, Usually, or Always), the answer categories </w:t>
      </w:r>
      <w:r w:rsidRPr="4CCC5386">
        <w:rPr>
          <w:b/>
          <w:bCs/>
        </w:rPr>
        <w:t>must be repeated with every item</w:t>
      </w:r>
      <w:r w:rsidRPr="4CCC5386">
        <w:t xml:space="preserve">. A matrix format which simply lists the answer categories across the top of the page and the items down the side of the page is not allowed. </w:t>
      </w:r>
    </w:p>
    <w:p w14:paraId="67ECC9E2" w14:textId="77777777" w:rsidR="00DC4658" w:rsidRPr="00AD3E21" w:rsidRDefault="00DC4658" w:rsidP="00D164E2">
      <w:pPr>
        <w:pStyle w:val="ListBullet"/>
      </w:pPr>
      <w:r w:rsidRPr="4CCC5386">
        <w:t xml:space="preserve">The survey vendor’s or mail processing subcontractor’s return address must be added to the bottom of the last page to ensure the survey is returned to the correct address in case the patient misplaces the enclosed return envelope. </w:t>
      </w:r>
    </w:p>
    <w:p w14:paraId="0209D24D" w14:textId="77777777" w:rsidR="00DC4658" w:rsidRPr="00AD3E21" w:rsidRDefault="00DC4658" w:rsidP="00D164E2">
      <w:pPr>
        <w:pStyle w:val="ListBullet"/>
      </w:pPr>
      <w:r w:rsidRPr="4CCC5386">
        <w:t xml:space="preserve">All surveys will be printed as booklets in black and white. However, survey vendors may opt to print the surveys in black and white with a highlight color. </w:t>
      </w:r>
    </w:p>
    <w:p w14:paraId="4DD5765D" w14:textId="77777777" w:rsidR="00DC4658" w:rsidRPr="00D046F8" w:rsidRDefault="00DC4658" w:rsidP="00D164E2">
      <w:pPr>
        <w:pStyle w:val="ListBullet"/>
      </w:pPr>
      <w:r w:rsidRPr="4CCC5386">
        <w:t xml:space="preserve">All surveys must be printed using a minimum font size equal to or larger than Arial 11 point </w:t>
      </w:r>
    </w:p>
    <w:p w14:paraId="112AB5F1" w14:textId="33B1794B" w:rsidR="00DC4658" w:rsidRDefault="00DC4658" w:rsidP="00D164E2">
      <w:pPr>
        <w:pStyle w:val="ListBullet"/>
      </w:pPr>
      <w:r>
        <w:t xml:space="preserve">There is no OMB Control Number to print on the cover of the survey. </w:t>
      </w:r>
      <w:r w:rsidR="00AC7C2F">
        <w:t>PCF PEC Survey</w:t>
      </w:r>
      <w:r>
        <w:t xml:space="preserve"> is OMB-exempt.</w:t>
      </w:r>
    </w:p>
    <w:p w14:paraId="2E92951A" w14:textId="77777777" w:rsidR="00DC4658" w:rsidRPr="00D046F8" w:rsidRDefault="00DC4658" w:rsidP="00D164E2">
      <w:pPr>
        <w:pStyle w:val="ListBullet"/>
      </w:pPr>
      <w:r>
        <w:t xml:space="preserve">Optional: Survey vendors may consider the following formatting recommendations so that surveys are easy to read, thus improving the chances of receiving a completed survey: </w:t>
      </w:r>
    </w:p>
    <w:p w14:paraId="486EC2EA" w14:textId="0BD63DC2" w:rsidR="00DC4658" w:rsidRPr="002A4CA1" w:rsidRDefault="00DC4658" w:rsidP="002A4CA1">
      <w:pPr>
        <w:pStyle w:val="ListBullet2"/>
      </w:pPr>
      <w:r w:rsidRPr="002A4CA1">
        <w:t xml:space="preserve">Use </w:t>
      </w:r>
      <w:r w:rsidR="005B0621" w:rsidRPr="002A4CA1">
        <w:t xml:space="preserve">circles or </w:t>
      </w:r>
      <w:r w:rsidRPr="002A4CA1">
        <w:t xml:space="preserve">ovals instead of boxes for response items </w:t>
      </w:r>
      <w:r w:rsidR="00A96FBF" w:rsidRPr="002A4CA1">
        <w:t>(adapting the survey instructions accordingly)</w:t>
      </w:r>
    </w:p>
    <w:p w14:paraId="5C3854E3" w14:textId="77777777" w:rsidR="00DC4658" w:rsidRPr="002A4CA1" w:rsidRDefault="00DC4658" w:rsidP="002A4CA1">
      <w:pPr>
        <w:pStyle w:val="ListBullet2"/>
      </w:pPr>
      <w:r w:rsidRPr="002A4CA1">
        <w:t xml:space="preserve">Use two-column format </w:t>
      </w:r>
    </w:p>
    <w:p w14:paraId="781D660C" w14:textId="77777777" w:rsidR="00DC4658" w:rsidRPr="002A4CA1" w:rsidRDefault="00DC4658" w:rsidP="002A4CA1">
      <w:pPr>
        <w:pStyle w:val="ListBullet2"/>
      </w:pPr>
      <w:r w:rsidRPr="002A4CA1">
        <w:t xml:space="preserve">12-point font size </w:t>
      </w:r>
    </w:p>
    <w:p w14:paraId="1AE0D58B" w14:textId="77777777" w:rsidR="00DC4658" w:rsidRPr="002A4CA1" w:rsidRDefault="00DC4658" w:rsidP="002A4CA1">
      <w:pPr>
        <w:pStyle w:val="ListBullet2"/>
      </w:pPr>
      <w:r w:rsidRPr="002A4CA1">
        <w:t xml:space="preserve">Wide margins (at least ¾ inches) so that the survey has sufficient white space to enhance readability </w:t>
      </w:r>
    </w:p>
    <w:p w14:paraId="3E6D00A6" w14:textId="0CBFC515" w:rsidR="00DC4658" w:rsidRPr="002A4CA1" w:rsidRDefault="00DC4658" w:rsidP="002A4CA1">
      <w:pPr>
        <w:pStyle w:val="ListBullet2"/>
      </w:pPr>
      <w:r w:rsidRPr="002A4CA1">
        <w:t>Survey vendors have the option to provide their toll-free number on the last page of the survey, with the survey vendor’s or mail processing subcontractor’s return address, in case the beneficiary has questions about the survey and misplaced the cover letter</w:t>
      </w:r>
      <w:r w:rsidR="009736D6" w:rsidRPr="002A4CA1">
        <w:t>.</w:t>
      </w:r>
      <w:r w:rsidRPr="002A4CA1">
        <w:t xml:space="preserve"> </w:t>
      </w:r>
    </w:p>
    <w:p w14:paraId="76BEC142" w14:textId="78F053B4" w:rsidR="00DC4658" w:rsidRPr="005546C5" w:rsidRDefault="00DC4658" w:rsidP="00D164E2">
      <w:pPr>
        <w:pStyle w:val="ListBullet"/>
      </w:pPr>
      <w:r w:rsidRPr="005546C5">
        <w:t xml:space="preserve">It is permissible to place a code at the bottom of the mail survey to assist the survey vendor’s customer service staff in identifying the survey type. </w:t>
      </w:r>
    </w:p>
    <w:p w14:paraId="0F0902D5" w14:textId="3D1F2F82" w:rsidR="00DC4658" w:rsidRPr="00227263" w:rsidRDefault="00DC4658" w:rsidP="00D164E2">
      <w:pPr>
        <w:pStyle w:val="ListBullet"/>
      </w:pPr>
      <w:r w:rsidRPr="00263C50">
        <w:t>Survey vendors may use pre-codes placed to the left of the response options as subscript or superscript.</w:t>
      </w:r>
      <w:r w:rsidRPr="00227263">
        <w:t xml:space="preserve"> Pre-codes should not be displayed on 0</w:t>
      </w:r>
      <w:r w:rsidR="0059117E" w:rsidRPr="00227263">
        <w:rPr>
          <w:rFonts w:cs="Arial"/>
        </w:rPr>
        <w:t>–</w:t>
      </w:r>
      <w:r w:rsidRPr="00227263">
        <w:t>10 response scales.</w:t>
      </w:r>
    </w:p>
    <w:p w14:paraId="302127B7" w14:textId="706E6F1B" w:rsidR="00770D73" w:rsidRPr="00227263" w:rsidRDefault="00770D73" w:rsidP="00D164E2">
      <w:pPr>
        <w:pStyle w:val="ListBullet"/>
      </w:pPr>
      <w:r w:rsidRPr="00227263">
        <w:t xml:space="preserve">If a survey vendor’s scanning software is unable to accept responses in pencil, vendors may </w:t>
      </w:r>
      <w:r w:rsidR="00DE4D38" w:rsidRPr="00227263">
        <w:t xml:space="preserve">instruct respondents to fill out the survey in blue or black ink. </w:t>
      </w:r>
    </w:p>
    <w:p w14:paraId="67BE509C" w14:textId="57A959B1" w:rsidR="00DC4658" w:rsidRPr="00151692" w:rsidRDefault="00DC4658" w:rsidP="00D164E2">
      <w:pPr>
        <w:pStyle w:val="ListBullet"/>
      </w:pPr>
      <w:r w:rsidRPr="6C801C79">
        <w:t>Each survey vendor must submit PDF copies of their English-language and Spanish-</w:t>
      </w:r>
      <w:r w:rsidRPr="00B84A0E">
        <w:t>language</w:t>
      </w:r>
      <w:r w:rsidRPr="6C801C79">
        <w:t xml:space="preserve"> </w:t>
      </w:r>
      <w:r w:rsidR="00AC7C2F" w:rsidRPr="00227263">
        <w:t>PCF PEC Survey</w:t>
      </w:r>
      <w:r w:rsidRPr="00227263">
        <w:t xml:space="preserve"> mail survey questionnaires as part of the vendor oversight process. Please see </w:t>
      </w:r>
      <w:r w:rsidR="00E36565" w:rsidRPr="00227263">
        <w:rPr>
          <w:b/>
        </w:rPr>
        <w:t xml:space="preserve">Chapter </w:t>
      </w:r>
      <w:r w:rsidRPr="00227263">
        <w:rPr>
          <w:b/>
        </w:rPr>
        <w:t>10, Oversight,</w:t>
      </w:r>
      <w:r w:rsidRPr="00227263">
        <w:t xml:space="preserve"> for more information</w:t>
      </w:r>
      <w:r w:rsidRPr="00151692">
        <w:t>.</w:t>
      </w:r>
    </w:p>
    <w:p w14:paraId="02057FDB" w14:textId="77777777" w:rsidR="00DC4658" w:rsidRPr="00D76C43" w:rsidRDefault="00DC4658" w:rsidP="00263C50">
      <w:pPr>
        <w:pStyle w:val="BodyText"/>
        <w:keepNext/>
        <w:rPr>
          <w:b/>
          <w:bCs/>
        </w:rPr>
      </w:pPr>
      <w:bookmarkStart w:id="215" w:name="_Toc60672842"/>
      <w:r w:rsidRPr="00D76C43">
        <w:rPr>
          <w:b/>
          <w:bCs/>
        </w:rPr>
        <w:lastRenderedPageBreak/>
        <w:t>Envelopes:</w:t>
      </w:r>
      <w:bookmarkEnd w:id="215"/>
    </w:p>
    <w:p w14:paraId="28069993" w14:textId="25E308F7" w:rsidR="00DC4658" w:rsidRDefault="00DC4658" w:rsidP="00D164E2">
      <w:pPr>
        <w:pStyle w:val="ListBullet"/>
      </w:pPr>
      <w:r>
        <w:t>Outgoing</w:t>
      </w:r>
      <w:r w:rsidR="00E62E3B">
        <w:t xml:space="preserve"> windowed</w:t>
      </w:r>
      <w:r>
        <w:t xml:space="preserve"> envelopes are available for download at the </w:t>
      </w:r>
      <w:hyperlink r:id="rId90"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2A6675" w:rsidRPr="00FE3B09">
        <w:t> </w:t>
      </w:r>
      <w:r w:rsidR="002A6675">
        <w:rPr>
          <w:noProof/>
        </w:rPr>
        <w:drawing>
          <wp:inline distT="0" distB="0" distL="0" distR="0" wp14:anchorId="4A44C478" wp14:editId="4BE81EA8">
            <wp:extent cx="95250" cy="95250"/>
            <wp:effectExtent l="0" t="0" r="0" b="0"/>
            <wp:docPr id="1397297014" name="Graphic 13972970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w:t>
      </w:r>
    </w:p>
    <w:p w14:paraId="203E6BE8" w14:textId="4FFBD3EE" w:rsidR="00DC4658" w:rsidRDefault="00DC4658" w:rsidP="00D164E2">
      <w:pPr>
        <w:pStyle w:val="ListBullet"/>
      </w:pPr>
      <w:r>
        <w:t xml:space="preserve">Outgoing envelopes must include the </w:t>
      </w:r>
      <w:r w:rsidR="00AC7C2F">
        <w:t>PCF PEC Survey</w:t>
      </w:r>
      <w:r>
        <w:t xml:space="preserve"> image and the survey vendor’s return address. The survey vendor’s logo is optional. If there is a mail processing subcontractor’s return address that should be used instead of the survey vendor’s.</w:t>
      </w:r>
    </w:p>
    <w:p w14:paraId="71CA64E0" w14:textId="2E4F50E9" w:rsidR="008A0FA4" w:rsidRDefault="00FE1F88" w:rsidP="00D164E2">
      <w:pPr>
        <w:pStyle w:val="ListBullet"/>
      </w:pPr>
      <w:r>
        <w:t xml:space="preserve">The </w:t>
      </w:r>
      <w:r w:rsidR="001C7ADF">
        <w:t>o</w:t>
      </w:r>
      <w:r w:rsidR="00E16578">
        <w:t xml:space="preserve">utgoing envelopes </w:t>
      </w:r>
      <w:r w:rsidR="001C7ADF">
        <w:t xml:space="preserve">have been formatted for 9x12; however, </w:t>
      </w:r>
      <w:r w:rsidR="00AE35A7">
        <w:t>there is not a size requirement</w:t>
      </w:r>
      <w:r w:rsidR="008A0FA4">
        <w:t xml:space="preserve"> as long as </w:t>
      </w:r>
      <w:r w:rsidR="00650B83">
        <w:t>all</w:t>
      </w:r>
      <w:r w:rsidR="008A0FA4">
        <w:t xml:space="preserve"> other requirements are met.</w:t>
      </w:r>
      <w:r w:rsidR="00E16578">
        <w:t xml:space="preserve"> </w:t>
      </w:r>
    </w:p>
    <w:p w14:paraId="24309457" w14:textId="1A48B166" w:rsidR="00DC605A" w:rsidRDefault="008A0FA4" w:rsidP="00D164E2">
      <w:pPr>
        <w:pStyle w:val="ListBullet"/>
      </w:pPr>
      <w:r>
        <w:t>Envelopes</w:t>
      </w:r>
      <w:r w:rsidR="00E16578">
        <w:t xml:space="preserve"> may be printed in black and white or color. </w:t>
      </w:r>
    </w:p>
    <w:p w14:paraId="15BE630C" w14:textId="0AFE2F93" w:rsidR="00DC4658" w:rsidRPr="00AD3E21" w:rsidRDefault="00DC4658" w:rsidP="00D164E2">
      <w:pPr>
        <w:pStyle w:val="ListBullet"/>
      </w:pPr>
      <w:r>
        <w:t xml:space="preserve">Survey vendors may not alter the </w:t>
      </w:r>
      <w:r w:rsidR="00AC7C2F">
        <w:t>PCF PEC Survey</w:t>
      </w:r>
      <w:r>
        <w:t xml:space="preserve"> image.</w:t>
      </w:r>
    </w:p>
    <w:p w14:paraId="43EA8CF0" w14:textId="77777777" w:rsidR="00DC4658" w:rsidRPr="00D046F8" w:rsidRDefault="00DC4658" w:rsidP="00D164E2">
      <w:pPr>
        <w:pStyle w:val="ListBullet"/>
      </w:pPr>
      <w:r>
        <w:t>Each outgoing package must include a pre-paid Business Reply Envelope (BRE) addressed to the survey vendor or to the mail processing subcontractor.</w:t>
      </w:r>
    </w:p>
    <w:p w14:paraId="182DBB44" w14:textId="7F15DB4D" w:rsidR="00DC4658" w:rsidRPr="00E37E6C" w:rsidRDefault="00DC4658" w:rsidP="00D164E2">
      <w:pPr>
        <w:pStyle w:val="ListBullet"/>
        <w:rPr>
          <w:b/>
          <w:bCs/>
        </w:rPr>
      </w:pPr>
      <w:r>
        <w:t xml:space="preserve">Special outgoing envelopes for patients living in residential care facilities are also available for download on the </w:t>
      </w:r>
      <w:hyperlink r:id="rId91" w:history="1">
        <w:r w:rsidRPr="4CCC5386">
          <w:rPr>
            <w:rStyle w:val="Hyperlink"/>
            <w:rFonts w:cs="Times New Roman"/>
          </w:rPr>
          <w:t>PCF PEC</w:t>
        </w:r>
        <w:r w:rsidR="00052BBD" w:rsidRPr="4CCC5386">
          <w:rPr>
            <w:rStyle w:val="Hyperlink"/>
            <w:rFonts w:cs="Times New Roman"/>
          </w:rPr>
          <w:t xml:space="preserve"> </w:t>
        </w:r>
        <w:r w:rsidRPr="4CCC5386">
          <w:rPr>
            <w:rStyle w:val="Hyperlink"/>
            <w:rFonts w:cs="Times New Roman"/>
          </w:rPr>
          <w:t>S</w:t>
        </w:r>
        <w:r w:rsidR="00052BBD" w:rsidRPr="4CCC5386">
          <w:rPr>
            <w:rStyle w:val="Hyperlink"/>
            <w:rFonts w:cs="Times New Roman"/>
          </w:rPr>
          <w:t>urvey</w:t>
        </w:r>
        <w:r w:rsidRPr="4CCC5386">
          <w:rPr>
            <w:rStyle w:val="Hyperlink"/>
            <w:rFonts w:cs="Times New Roman"/>
          </w:rPr>
          <w:t xml:space="preserve"> web portal</w:t>
        </w:r>
      </w:hyperlink>
      <w:r w:rsidR="002A6675" w:rsidRPr="00FE3B09">
        <w:t> </w:t>
      </w:r>
      <w:r w:rsidR="002A6675">
        <w:rPr>
          <w:noProof/>
        </w:rPr>
        <w:drawing>
          <wp:inline distT="0" distB="0" distL="0" distR="0" wp14:anchorId="19A0C2C3" wp14:editId="01254B90">
            <wp:extent cx="95250" cy="95250"/>
            <wp:effectExtent l="0" t="0" r="0" b="0"/>
            <wp:docPr id="1397297016" name="Graphic 13972970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and must be printed with the following messages on the front:</w:t>
      </w:r>
    </w:p>
    <w:p w14:paraId="1DEB2999" w14:textId="77777777" w:rsidR="00DC4658" w:rsidRDefault="00DC4658" w:rsidP="002A6675">
      <w:pPr>
        <w:pStyle w:val="Bodyboxed"/>
        <w:spacing w:after="0"/>
      </w:pPr>
      <w:r w:rsidRPr="00E37E6C">
        <w:t>Please ensure the resident or their loved one sees this survey about visits to their primary care provider.</w:t>
      </w:r>
    </w:p>
    <w:p w14:paraId="61A79B43" w14:textId="77777777" w:rsidR="00DC4658" w:rsidRPr="00E37E6C" w:rsidRDefault="00DC4658" w:rsidP="002A6675"/>
    <w:p w14:paraId="75FC3A85" w14:textId="77777777" w:rsidR="00DC4658" w:rsidRPr="00E37E6C" w:rsidRDefault="00DC4658" w:rsidP="002A6675">
      <w:pPr>
        <w:pStyle w:val="Bodyboxed"/>
        <w:spacing w:before="0"/>
      </w:pPr>
      <w:r w:rsidRPr="195C7B95">
        <w:t>If the resident no longer resides at this location, please let us know by returning this mailing to sender or calling the Help Desk toll-free at [insert survey vendor’s Toll Free Number].</w:t>
      </w:r>
    </w:p>
    <w:p w14:paraId="76E83B46" w14:textId="6B37A984" w:rsidR="00DC4658" w:rsidRPr="00D046F8" w:rsidRDefault="00F44E86" w:rsidP="00DC4658">
      <w:pPr>
        <w:pStyle w:val="Heading4"/>
      </w:pPr>
      <w:bookmarkStart w:id="216" w:name="_Toc60672843"/>
      <w:r>
        <w:t>5.5.2.4</w:t>
      </w:r>
      <w:r w:rsidR="007E05DF">
        <w:tab/>
      </w:r>
      <w:r w:rsidR="00DC4658">
        <w:t>Mailing</w:t>
      </w:r>
      <w:bookmarkEnd w:id="216"/>
    </w:p>
    <w:p w14:paraId="42240B90" w14:textId="58D04626" w:rsidR="00DC4658" w:rsidRDefault="00DC4658" w:rsidP="002A6675">
      <w:pPr>
        <w:pStyle w:val="BodyText"/>
      </w:pPr>
      <w:r>
        <w:t xml:space="preserve">Survey vendors must follow these procedures when mailing out the first questionnaire: </w:t>
      </w:r>
    </w:p>
    <w:p w14:paraId="7BDC7B29" w14:textId="0242310C" w:rsidR="00DC4658" w:rsidRPr="00263C50" w:rsidRDefault="00DC4658" w:rsidP="00D164E2">
      <w:pPr>
        <w:pStyle w:val="ListBullet"/>
      </w:pPr>
      <w:r w:rsidRPr="00263C50">
        <w:t xml:space="preserve">Perform address validation to check for missing or incorrect information. </w:t>
      </w:r>
    </w:p>
    <w:p w14:paraId="546DCAA8" w14:textId="77777777" w:rsidR="00DC4658" w:rsidRPr="00263C50" w:rsidRDefault="00DC4658" w:rsidP="00D164E2">
      <w:pPr>
        <w:pStyle w:val="ListBullet"/>
      </w:pPr>
      <w:r w:rsidRPr="00263C50">
        <w:t xml:space="preserve">Survey vendors must retain a record of attempts to acquire missing address data. All materials related to survey administration are subject to review by CMS and their contractor, RTI. </w:t>
      </w:r>
    </w:p>
    <w:p w14:paraId="13046520" w14:textId="4154C600" w:rsidR="00DC4658" w:rsidRPr="00263C50" w:rsidRDefault="00DC4658" w:rsidP="00D164E2">
      <w:pPr>
        <w:pStyle w:val="ListBullet"/>
      </w:pPr>
      <w:r w:rsidRPr="00263C50">
        <w:t>Mail materials must be addressed to the sampled patient using the address given in the sample file (unless the survey vendor obtains an updated mailing address).</w:t>
      </w:r>
      <w:r w:rsidR="000D6E33" w:rsidRPr="00263C50">
        <w:t xml:space="preserve"> </w:t>
      </w:r>
    </w:p>
    <w:p w14:paraId="2AA84B27" w14:textId="1A7F09CE" w:rsidR="00DC4658" w:rsidRPr="00263C50" w:rsidRDefault="00DC4658" w:rsidP="00D164E2">
      <w:pPr>
        <w:pStyle w:val="ListBullet"/>
      </w:pPr>
      <w:r w:rsidRPr="00263C50">
        <w:t xml:space="preserve">To ensure delivery in a timely manner and to maximize response rates, survey vendors are strongly encouraged to mail the questionnaire package using first class postage or indicia. </w:t>
      </w:r>
    </w:p>
    <w:p w14:paraId="1557D86F" w14:textId="2FF0970B" w:rsidR="00DC4658" w:rsidRDefault="00F44E86" w:rsidP="00DC4658">
      <w:pPr>
        <w:pStyle w:val="Heading3"/>
      </w:pPr>
      <w:bookmarkStart w:id="217" w:name="_Toc60672844"/>
      <w:bookmarkStart w:id="218" w:name="_Toc86390532"/>
      <w:r>
        <w:lastRenderedPageBreak/>
        <w:t>5.5.3</w:t>
      </w:r>
      <w:r w:rsidR="007E05DF">
        <w:tab/>
      </w:r>
      <w:r w:rsidR="00DC4658">
        <w:t>Reminder Postcard</w:t>
      </w:r>
      <w:bookmarkEnd w:id="217"/>
      <w:bookmarkEnd w:id="218"/>
    </w:p>
    <w:p w14:paraId="6616D5D1" w14:textId="77777777" w:rsidR="00DC4658" w:rsidRPr="00800D0F" w:rsidRDefault="00DC4658" w:rsidP="00DC4658">
      <w:pPr>
        <w:pStyle w:val="BodyText"/>
      </w:pPr>
      <w:r>
        <w:t>The reminder postcard (</w:t>
      </w:r>
      <w:r w:rsidRPr="00543AD7">
        <w:rPr>
          <w:b/>
          <w:bCs/>
          <w:i/>
          <w:iCs/>
        </w:rPr>
        <w:t>Appendix E</w:t>
      </w:r>
      <w:r>
        <w:t>) is sent to all sampled patients. It serves as a Thank You note to patients who have completed their survey and reminds all other patients to complete their survey or contact the Help Desk with any questions.</w:t>
      </w:r>
    </w:p>
    <w:p w14:paraId="1515954F" w14:textId="7FB2D7AF" w:rsidR="00DC4658" w:rsidRDefault="001816F3" w:rsidP="00DC4658">
      <w:pPr>
        <w:pStyle w:val="Heading4"/>
      </w:pPr>
      <w:bookmarkStart w:id="219" w:name="_Toc60672845"/>
      <w:r>
        <w:t>5.5.3.1</w:t>
      </w:r>
      <w:r w:rsidR="007E05DF">
        <w:tab/>
      </w:r>
      <w:r w:rsidR="00DC4658">
        <w:t>Timing</w:t>
      </w:r>
      <w:bookmarkEnd w:id="219"/>
    </w:p>
    <w:p w14:paraId="780DBE21" w14:textId="48154C53" w:rsidR="00DC4658" w:rsidRDefault="00DC4658" w:rsidP="00DC4658">
      <w:pPr>
        <w:pStyle w:val="BodyText"/>
      </w:pPr>
      <w:r>
        <w:t xml:space="preserve">As shown in </w:t>
      </w:r>
      <w:r w:rsidR="00F363F5">
        <w:rPr>
          <w:b/>
          <w:bCs/>
          <w:i/>
          <w:iCs/>
        </w:rPr>
        <w:t>Figure 5-</w:t>
      </w:r>
      <w:r w:rsidR="00CE2E1A">
        <w:rPr>
          <w:b/>
          <w:bCs/>
          <w:i/>
          <w:iCs/>
        </w:rPr>
        <w:t>5</w:t>
      </w:r>
      <w:r w:rsidRPr="002A6675">
        <w:t>, t</w:t>
      </w:r>
      <w:r>
        <w:t xml:space="preserve">he reminder postcard is mailed one week after Questionnaire 1 is mailed. It should not be mailed </w:t>
      </w:r>
      <w:r w:rsidR="00343464">
        <w:t>sooner,</w:t>
      </w:r>
      <w:r>
        <w:t xml:space="preserve"> or it could arrive before the questionnaire arrives.</w:t>
      </w:r>
    </w:p>
    <w:p w14:paraId="189F7BE2" w14:textId="28807F19" w:rsidR="00505E28" w:rsidRDefault="00505E28" w:rsidP="00724579">
      <w:pPr>
        <w:pStyle w:val="FigureTitle"/>
      </w:pPr>
      <w:bookmarkStart w:id="220" w:name="_Toc89941702"/>
      <w:r>
        <w:t>Figure 5-</w:t>
      </w:r>
      <w:r w:rsidR="000A4CF7">
        <w:t>5</w:t>
      </w:r>
      <w:r w:rsidR="00724579">
        <w:tab/>
      </w:r>
      <w:r>
        <w:br/>
        <w:t>Reminder Postcard Timing</w:t>
      </w:r>
      <w:bookmarkEnd w:id="220"/>
    </w:p>
    <w:p w14:paraId="1FD79446" w14:textId="2916304E" w:rsidR="000B6E2E" w:rsidRDefault="00436C69" w:rsidP="00B940B7">
      <w:pPr>
        <w:pStyle w:val="FigureNObox"/>
      </w:pPr>
      <w:r>
        <w:rPr>
          <w:noProof/>
        </w:rPr>
        <w:drawing>
          <wp:inline distT="0" distB="0" distL="0" distR="0" wp14:anchorId="5347E9EA" wp14:editId="2A537C3B">
            <wp:extent cx="5486400" cy="1828800"/>
            <wp:effectExtent l="0" t="0" r="19050" b="19050"/>
            <wp:docPr id="41" name="Diagram 41" descr="9/28/21 Teaser Postcard, 9/29/21 Help Desk Opens, 10/5/21 First Mailing, 10/12/21 Reminder Postcard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3D5DCBF3" w14:textId="77777777" w:rsidR="00505E28" w:rsidRPr="00505E28" w:rsidRDefault="00505E28" w:rsidP="00505E28">
      <w:pPr>
        <w:pStyle w:val="figure-note"/>
      </w:pPr>
    </w:p>
    <w:p w14:paraId="4243EE4D" w14:textId="7CE42C0B" w:rsidR="00DC4658" w:rsidRDefault="001816F3" w:rsidP="00DC4658">
      <w:pPr>
        <w:pStyle w:val="Heading4"/>
      </w:pPr>
      <w:bookmarkStart w:id="221" w:name="_Toc60672846"/>
      <w:r>
        <w:t>5.5.3.2</w:t>
      </w:r>
      <w:r w:rsidR="007E05DF">
        <w:tab/>
      </w:r>
      <w:r w:rsidR="00DC4658">
        <w:t xml:space="preserve">Formatting and </w:t>
      </w:r>
      <w:r w:rsidR="002A6675">
        <w:t>Printing</w:t>
      </w:r>
      <w:bookmarkEnd w:id="221"/>
    </w:p>
    <w:p w14:paraId="4319D29E" w14:textId="499AE533" w:rsidR="00DC4658" w:rsidRDefault="00DC4658" w:rsidP="00DC4658">
      <w:pPr>
        <w:pStyle w:val="BodyText"/>
      </w:pPr>
      <w:r>
        <w:t xml:space="preserve">The reminder postcard can be downloaded from the </w:t>
      </w:r>
      <w:hyperlink r:id="rId97" w:history="1">
        <w:r w:rsidRPr="37E09B6D">
          <w:rPr>
            <w:rStyle w:val="Hyperlink"/>
          </w:rPr>
          <w:t>PCF PECS web portal</w:t>
        </w:r>
      </w:hyperlink>
      <w:r w:rsidR="002A6675" w:rsidRPr="004340BD">
        <w:t> </w:t>
      </w:r>
      <w:r w:rsidR="002A6675" w:rsidRPr="004340BD">
        <w:rPr>
          <w:noProof/>
        </w:rPr>
        <w:drawing>
          <wp:inline distT="0" distB="0" distL="0" distR="0" wp14:anchorId="71D1B5CA" wp14:editId="1537F7FA">
            <wp:extent cx="95250" cy="95250"/>
            <wp:effectExtent l="0" t="0" r="0" b="0"/>
            <wp:docPr id="1397297017" name="Graphic 13972970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t xml:space="preserve"> </w:t>
      </w:r>
    </w:p>
    <w:p w14:paraId="52B76BAF" w14:textId="32FF6BB9" w:rsidR="00DC4658" w:rsidRDefault="00DC4658" w:rsidP="00DC4658">
      <w:pPr>
        <w:pStyle w:val="BodyText"/>
      </w:pPr>
      <w:r>
        <w:t>The formatting and printing requirements of the teaser postcard apply to the reminder postcard.</w:t>
      </w:r>
    </w:p>
    <w:p w14:paraId="61AAE932" w14:textId="4D0388FE" w:rsidR="00DC4658" w:rsidRDefault="00BF5DEC" w:rsidP="002A6675">
      <w:pPr>
        <w:pStyle w:val="Heading3"/>
      </w:pPr>
      <w:bookmarkStart w:id="222" w:name="_Toc60672847"/>
      <w:bookmarkStart w:id="223" w:name="_Toc86390533"/>
      <w:r>
        <w:lastRenderedPageBreak/>
        <w:t>5.5.4</w:t>
      </w:r>
      <w:r w:rsidR="00053A2B">
        <w:tab/>
      </w:r>
      <w:r w:rsidR="00DC4658">
        <w:t>Questionnaire Mailout #2: Letter, Questionnaire, Envelopes, and Envelope for Sampling Members Residing in Residential Care Facilities</w:t>
      </w:r>
      <w:bookmarkEnd w:id="222"/>
      <w:bookmarkEnd w:id="223"/>
    </w:p>
    <w:p w14:paraId="158F20DB" w14:textId="6498BD91" w:rsidR="00052BBD" w:rsidRDefault="00052BBD" w:rsidP="00724579">
      <w:pPr>
        <w:pStyle w:val="FigureTitle"/>
      </w:pPr>
      <w:bookmarkStart w:id="224" w:name="_Toc89941703"/>
      <w:r>
        <w:t>Figure 5-</w:t>
      </w:r>
      <w:r w:rsidR="000A4CF7">
        <w:t>6</w:t>
      </w:r>
      <w:r w:rsidR="00724579">
        <w:tab/>
      </w:r>
      <w:r>
        <w:br/>
        <w:t>Second Questionnaire Timing</w:t>
      </w:r>
      <w:bookmarkEnd w:id="224"/>
    </w:p>
    <w:p w14:paraId="2EEC27A8" w14:textId="61FD73E0" w:rsidR="00052BBD" w:rsidRDefault="00052BBD" w:rsidP="00B940B7">
      <w:pPr>
        <w:pStyle w:val="FigureNObox"/>
      </w:pPr>
      <w:r>
        <w:rPr>
          <w:noProof/>
        </w:rPr>
        <w:drawing>
          <wp:inline distT="0" distB="0" distL="0" distR="0" wp14:anchorId="34BA376A" wp14:editId="4A583241">
            <wp:extent cx="5486400" cy="1920240"/>
            <wp:effectExtent l="0" t="0" r="19050" b="22860"/>
            <wp:docPr id="30" name="Diagram 30" descr="9/28/21 Teaser Postcard, 9/29/21 Help Desk Opens, 10/5/21 First Mailing, 10/12/21 Reminder Postcard, 11/2/21 Second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3534133" w14:textId="77777777" w:rsidR="00B940B7" w:rsidRDefault="00B940B7" w:rsidP="00B940B7">
      <w:pPr>
        <w:pStyle w:val="figure-note"/>
      </w:pPr>
    </w:p>
    <w:p w14:paraId="2D46438D" w14:textId="0E76F340" w:rsidR="00DC4658" w:rsidRDefault="004B0306" w:rsidP="002A6675">
      <w:pPr>
        <w:pStyle w:val="Heading4"/>
      </w:pPr>
      <w:bookmarkStart w:id="225" w:name="_Toc60672848"/>
      <w:r>
        <w:t>5.5.4.1</w:t>
      </w:r>
      <w:r w:rsidR="00053A2B">
        <w:tab/>
      </w:r>
      <w:r w:rsidR="00DC4658">
        <w:t>Timing</w:t>
      </w:r>
      <w:bookmarkEnd w:id="225"/>
    </w:p>
    <w:p w14:paraId="7B9A3EE0" w14:textId="4921FF3A" w:rsidR="00DC4658" w:rsidRPr="007B1922" w:rsidRDefault="00DC4658" w:rsidP="007B1922">
      <w:pPr>
        <w:pStyle w:val="BodyText"/>
      </w:pPr>
      <w:r>
        <w:t>The second questionnaire mailing (</w:t>
      </w:r>
      <w:r w:rsidRPr="00543AD7">
        <w:rPr>
          <w:b/>
          <w:bCs/>
          <w:i/>
          <w:iCs/>
        </w:rPr>
        <w:t>Appendix F</w:t>
      </w:r>
      <w:r>
        <w:t>) is mailed approximately six weeks after receipt of the questionnaire mailout #1 is mailed</w:t>
      </w:r>
      <w:r w:rsidR="00052BBD">
        <w:t xml:space="preserve"> (</w:t>
      </w:r>
      <w:r w:rsidR="00052BBD">
        <w:rPr>
          <w:b/>
          <w:bCs/>
          <w:i/>
          <w:iCs/>
        </w:rPr>
        <w:t xml:space="preserve">see </w:t>
      </w:r>
      <w:r w:rsidR="006C20F9">
        <w:rPr>
          <w:b/>
          <w:bCs/>
          <w:i/>
          <w:iCs/>
        </w:rPr>
        <w:t>F</w:t>
      </w:r>
      <w:r w:rsidR="00052BBD">
        <w:rPr>
          <w:b/>
          <w:bCs/>
          <w:i/>
          <w:iCs/>
        </w:rPr>
        <w:t>igure 5-</w:t>
      </w:r>
      <w:r w:rsidR="000A4CF7">
        <w:rPr>
          <w:b/>
          <w:bCs/>
          <w:i/>
          <w:iCs/>
        </w:rPr>
        <w:t>6</w:t>
      </w:r>
      <w:r w:rsidR="00052BBD">
        <w:t>)</w:t>
      </w:r>
      <w:r>
        <w:t>. Vendors must not send the 2</w:t>
      </w:r>
      <w:r w:rsidRPr="00AC3D0D">
        <w:rPr>
          <w:vertAlign w:val="superscript"/>
        </w:rPr>
        <w:t>nd</w:t>
      </w:r>
      <w:r>
        <w:t xml:space="preserve"> mailout to:</w:t>
      </w:r>
    </w:p>
    <w:p w14:paraId="141AE794" w14:textId="56EC86EC" w:rsidR="00DC4658" w:rsidRPr="005B6341" w:rsidRDefault="00DC4658" w:rsidP="005B6341">
      <w:pPr>
        <w:pStyle w:val="ListNumber"/>
        <w:numPr>
          <w:ilvl w:val="0"/>
          <w:numId w:val="84"/>
        </w:numPr>
      </w:pPr>
      <w:r w:rsidRPr="005B6341">
        <w:t>Patients who returned a questionnaire indicating refusal or ineligibility</w:t>
      </w:r>
      <w:r w:rsidR="4D3755AC" w:rsidRPr="005B6341">
        <w:t>.</w:t>
      </w:r>
      <w:r w:rsidRPr="005B6341">
        <w:t xml:space="preserve"> </w:t>
      </w:r>
    </w:p>
    <w:p w14:paraId="6732E1BE" w14:textId="634AB6A8" w:rsidR="004D4552" w:rsidRPr="005B6341" w:rsidRDefault="00DC4658" w:rsidP="005B6341">
      <w:pPr>
        <w:pStyle w:val="ListNumber"/>
      </w:pPr>
      <w:r w:rsidRPr="005B6341">
        <w:t>Patients who returned a questionnaire that has some questions answered and passes the threshold of partial complete</w:t>
      </w:r>
      <w:r w:rsidR="1EBB4D1D" w:rsidRPr="005B6341">
        <w:t>.</w:t>
      </w:r>
    </w:p>
    <w:p w14:paraId="4DFCBA8F" w14:textId="737C73D6" w:rsidR="4A2A43C6" w:rsidRPr="005B6341" w:rsidRDefault="438A78E6" w:rsidP="005B6341">
      <w:pPr>
        <w:pStyle w:val="ListNumber"/>
      </w:pPr>
      <w:r w:rsidRPr="005B6341">
        <w:t>Patients who returned a questionnaire that passes the threshold of complete.</w:t>
      </w:r>
    </w:p>
    <w:p w14:paraId="260B3315" w14:textId="5C1890D1" w:rsidR="00DC4658" w:rsidRPr="005B6341" w:rsidRDefault="00DC4658" w:rsidP="005B6341">
      <w:pPr>
        <w:pStyle w:val="ListNumber"/>
      </w:pPr>
      <w:r w:rsidRPr="005B6341">
        <w:t>Patients who contacted the Help Desk and indicated their refusal or ineligibility.</w:t>
      </w:r>
      <w:r w:rsidR="000D6E33" w:rsidRPr="005B6341">
        <w:t xml:space="preserve"> </w:t>
      </w:r>
    </w:p>
    <w:p w14:paraId="16B3662D" w14:textId="194C1488" w:rsidR="00DC4658" w:rsidRDefault="1BC5D00B" w:rsidP="00DC4658">
      <w:pPr>
        <w:pStyle w:val="BodyText"/>
      </w:pPr>
      <w:r>
        <w:t xml:space="preserve">All other patients (nonresponse, blank and incomplete) should receive a second mailing. </w:t>
      </w:r>
      <w:r w:rsidR="00DC4658">
        <w:t>Vendors should generate the patient list for the 2</w:t>
      </w:r>
      <w:r w:rsidR="00DC4658" w:rsidRPr="00AC3D0D">
        <w:rPr>
          <w:vertAlign w:val="superscript"/>
        </w:rPr>
        <w:t>nd</w:t>
      </w:r>
      <w:r w:rsidR="00DC4658">
        <w:t xml:space="preserve"> questionnaire sample file as close as possible to the 2</w:t>
      </w:r>
      <w:r w:rsidR="00DC4658" w:rsidRPr="00AC3D0D">
        <w:rPr>
          <w:vertAlign w:val="superscript"/>
        </w:rPr>
        <w:t>nd</w:t>
      </w:r>
      <w:r w:rsidR="00DC4658">
        <w:t xml:space="preserve"> questionnaire mailout date, to allow time to for these four groups of patients to accumulate. The list should not be prepared farther in advance than two weeks. </w:t>
      </w:r>
    </w:p>
    <w:p w14:paraId="7B639300" w14:textId="3E8FABB5" w:rsidR="00DC4658" w:rsidRDefault="00DC4658" w:rsidP="00DC4658">
      <w:pPr>
        <w:pStyle w:val="BodyText"/>
      </w:pPr>
      <w:r>
        <w:t xml:space="preserve">Reducing potential patient confusion and burden from </w:t>
      </w:r>
      <w:r w:rsidRPr="00BE6383">
        <w:t>unnecessary</w:t>
      </w:r>
      <w:r>
        <w:t xml:space="preserve"> mailouts is very important for</w:t>
      </w:r>
      <w:r w:rsidR="00396BC1">
        <w:t xml:space="preserve"> the</w:t>
      </w:r>
      <w:r>
        <w:t xml:space="preserve"> </w:t>
      </w:r>
      <w:r w:rsidR="00AC7C2F">
        <w:t>PCF PEC Survey</w:t>
      </w:r>
      <w:r>
        <w:t>.</w:t>
      </w:r>
    </w:p>
    <w:p w14:paraId="360B7238" w14:textId="423E1D7E" w:rsidR="00DC4658" w:rsidRDefault="004B0306" w:rsidP="00CF6728">
      <w:pPr>
        <w:pStyle w:val="Heading4"/>
      </w:pPr>
      <w:bookmarkStart w:id="226" w:name="_Toc60672849"/>
      <w:r>
        <w:t>5.5.4.2</w:t>
      </w:r>
      <w:r w:rsidR="00053A2B">
        <w:tab/>
      </w:r>
      <w:r w:rsidR="00DC4658">
        <w:t xml:space="preserve">Required and </w:t>
      </w:r>
      <w:r w:rsidR="00CF6728">
        <w:t>Optional Formatting</w:t>
      </w:r>
      <w:r w:rsidR="00DC4658">
        <w:t xml:space="preserve"> and </w:t>
      </w:r>
      <w:r w:rsidR="00CF6728">
        <w:t>Printing Guidelines</w:t>
      </w:r>
      <w:bookmarkEnd w:id="226"/>
    </w:p>
    <w:p w14:paraId="1976530B" w14:textId="6D73DF6E" w:rsidR="002A6675" w:rsidRPr="0020507B" w:rsidRDefault="00DC4658" w:rsidP="00505E28">
      <w:pPr>
        <w:pStyle w:val="BodyText"/>
        <w:keepNext/>
        <w:rPr>
          <w:b/>
          <w:bCs/>
        </w:rPr>
      </w:pPr>
      <w:bookmarkStart w:id="227" w:name="_Toc60672850"/>
      <w:r w:rsidRPr="0020507B">
        <w:rPr>
          <w:b/>
          <w:bCs/>
        </w:rPr>
        <w:t>Letter</w:t>
      </w:r>
      <w:bookmarkEnd w:id="227"/>
      <w:r w:rsidR="002A6675" w:rsidRPr="0020507B">
        <w:rPr>
          <w:b/>
          <w:bCs/>
        </w:rPr>
        <w:t>:</w:t>
      </w:r>
    </w:p>
    <w:p w14:paraId="063A8660" w14:textId="4F7D48A1" w:rsidR="00DC4658" w:rsidRPr="00AA1CE5" w:rsidRDefault="00DC4658" w:rsidP="00DC4658">
      <w:pPr>
        <w:pStyle w:val="BodyText"/>
      </w:pPr>
      <w:r>
        <w:t xml:space="preserve">The survey vendor is expected to download the letter from the </w:t>
      </w:r>
      <w:hyperlink r:id="rId103" w:history="1">
        <w:r w:rsidRPr="37E09B6D">
          <w:rPr>
            <w:rStyle w:val="Hyperlink"/>
          </w:rPr>
          <w:t>PCF PEC</w:t>
        </w:r>
        <w:r w:rsidR="00052BBD">
          <w:rPr>
            <w:rStyle w:val="Hyperlink"/>
          </w:rPr>
          <w:t xml:space="preserve"> </w:t>
        </w:r>
        <w:r w:rsidRPr="37E09B6D">
          <w:rPr>
            <w:rStyle w:val="Hyperlink"/>
          </w:rPr>
          <w:t>S</w:t>
        </w:r>
        <w:r w:rsidR="00052BBD">
          <w:rPr>
            <w:rStyle w:val="Hyperlink"/>
          </w:rPr>
          <w:t>urvey</w:t>
        </w:r>
        <w:r w:rsidRPr="37E09B6D">
          <w:rPr>
            <w:rStyle w:val="Hyperlink"/>
          </w:rPr>
          <w:t xml:space="preserve"> web portal</w:t>
        </w:r>
      </w:hyperlink>
      <w:r w:rsidR="00AA1CE5" w:rsidRPr="004340BD">
        <w:t> </w:t>
      </w:r>
      <w:r w:rsidR="00AA1CE5" w:rsidRPr="004340BD">
        <w:rPr>
          <w:noProof/>
        </w:rPr>
        <w:drawing>
          <wp:inline distT="0" distB="0" distL="0" distR="0" wp14:anchorId="7EAA2DAC" wp14:editId="61A70FE0">
            <wp:extent cx="95250" cy="95250"/>
            <wp:effectExtent l="0" t="0" r="0" b="0"/>
            <wp:docPr id="1397297018" name="Graphic 13972970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The text for the second letter is different from the text for the first letter. The text for the second letter must be used, as it explains that the patient is receiving a second copy of the </w:t>
      </w:r>
      <w:r>
        <w:lastRenderedPageBreak/>
        <w:t>questionnaire</w:t>
      </w:r>
      <w:r w:rsidR="00E212A7">
        <w:t>,</w:t>
      </w:r>
      <w:r>
        <w:t xml:space="preserve"> which they can disregard if they have already returned their first questionnaire. When sending the letter with the 2</w:t>
      </w:r>
      <w:r w:rsidRPr="003243B9">
        <w:rPr>
          <w:vertAlign w:val="superscript"/>
        </w:rPr>
        <w:t>nd</w:t>
      </w:r>
      <w:r>
        <w:t xml:space="preserve"> questionnaire, survey vendors should use the same general formatting that they used for the 1</w:t>
      </w:r>
      <w:r w:rsidRPr="003243B9">
        <w:rPr>
          <w:vertAlign w:val="superscript"/>
        </w:rPr>
        <w:t>st</w:t>
      </w:r>
      <w:r>
        <w:t xml:space="preserve"> letter. Required and optional formatting guidelines are described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Pr="00AA1CE5">
        <w:t>.</w:t>
      </w:r>
      <w:r w:rsidR="000D6E33" w:rsidRPr="00AA1CE5">
        <w:t xml:space="preserve"> </w:t>
      </w:r>
    </w:p>
    <w:p w14:paraId="0E41C15B" w14:textId="45D6DDB4" w:rsidR="00DC4658" w:rsidRPr="0020507B" w:rsidRDefault="00DC4658" w:rsidP="00505E28">
      <w:pPr>
        <w:pStyle w:val="BodyText"/>
        <w:keepNext/>
        <w:rPr>
          <w:b/>
          <w:bCs/>
        </w:rPr>
      </w:pPr>
      <w:bookmarkStart w:id="228" w:name="_Toc60672851"/>
      <w:r w:rsidRPr="0020507B">
        <w:rPr>
          <w:b/>
          <w:bCs/>
        </w:rPr>
        <w:t>Questionnaire:</w:t>
      </w:r>
      <w:bookmarkEnd w:id="228"/>
    </w:p>
    <w:p w14:paraId="0BA3878B" w14:textId="0E923D8C" w:rsidR="00DC4658" w:rsidRDefault="00DC4658" w:rsidP="00DC4658">
      <w:pPr>
        <w:pStyle w:val="BodyText"/>
      </w:pPr>
      <w:r>
        <w:t xml:space="preserve">The survey vendor is expected to download the survey from the </w:t>
      </w:r>
      <w:hyperlink r:id="rId104"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29FD7A60" wp14:editId="7C4C7682">
            <wp:extent cx="95250" cy="95250"/>
            <wp:effectExtent l="0" t="0" r="0" b="0"/>
            <wp:docPr id="1397297019" name="Graphic 13972970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t xml:space="preserve"> The questionnaires for the first and second mailouts are identical.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00AA1CE5">
        <w:t xml:space="preserve"> </w:t>
      </w:r>
      <w:r>
        <w:t>apply to the questionnaire sent in Questionnaire Mailout #2.</w:t>
      </w:r>
    </w:p>
    <w:p w14:paraId="1B939DEA" w14:textId="77777777" w:rsidR="00DC4658" w:rsidRPr="0020507B" w:rsidRDefault="00DC4658" w:rsidP="00505E28">
      <w:pPr>
        <w:pStyle w:val="BodyText"/>
        <w:keepNext/>
        <w:rPr>
          <w:b/>
          <w:bCs/>
        </w:rPr>
      </w:pPr>
      <w:bookmarkStart w:id="229" w:name="_Toc60672852"/>
      <w:r w:rsidRPr="0020507B">
        <w:rPr>
          <w:b/>
          <w:bCs/>
        </w:rPr>
        <w:t>Envelopes:</w:t>
      </w:r>
      <w:bookmarkEnd w:id="229"/>
    </w:p>
    <w:p w14:paraId="091DD940" w14:textId="0B36DE0F" w:rsidR="00DC4658" w:rsidRDefault="00DC4658" w:rsidP="00DC4658">
      <w:pPr>
        <w:pStyle w:val="BodyText"/>
      </w:pPr>
      <w:r>
        <w:t xml:space="preserve">The survey vendor is expected to </w:t>
      </w:r>
      <w:r w:rsidR="003673B4">
        <w:t xml:space="preserve">download </w:t>
      </w:r>
      <w:r>
        <w:t xml:space="preserve">the envelope from the </w:t>
      </w:r>
      <w:hyperlink r:id="rId105"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6882C025" wp14:editId="7B124B6B">
            <wp:extent cx="95250" cy="95250"/>
            <wp:effectExtent l="0" t="0" r="0" b="0"/>
            <wp:docPr id="1397297020" name="Graphic 13972970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t xml:space="preserve"> The envelope for the survey for the second mailout differs from the </w:t>
      </w:r>
      <w:r w:rsidR="009514EC">
        <w:t>envelope</w:t>
      </w:r>
      <w:r>
        <w:t xml:space="preserve"> of the survey for the first mailout and must be used. It has a note acknowledging this a second copy of the questionnaire patients previously received and that patients can disregard it if they already completed their questionnaire. </w:t>
      </w:r>
      <w:r w:rsidRPr="001F6D97">
        <w:rPr>
          <w:b/>
          <w:bCs/>
        </w:rPr>
        <w:t>This note is very important for patients to see</w:t>
      </w:r>
      <w:r>
        <w:rPr>
          <w:b/>
          <w:bCs/>
        </w:rPr>
        <w:t xml:space="preserve"> on the envelope</w:t>
      </w:r>
      <w:r w:rsidRPr="001F6D97">
        <w:rPr>
          <w:b/>
          <w:bCs/>
        </w:rPr>
        <w:t>.</w:t>
      </w:r>
    </w:p>
    <w:p w14:paraId="59242B6A" w14:textId="0AF77E73" w:rsidR="00DC4658" w:rsidRDefault="00DC4658" w:rsidP="00DC4658">
      <w:pPr>
        <w:pStyle w:val="BodyText"/>
      </w:pPr>
      <w:r>
        <w:t xml:space="preserve">Apart from that,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 xml:space="preserve">Optional Formatting </w:t>
      </w:r>
      <w:r>
        <w:rPr>
          <w:b/>
          <w:bCs/>
          <w:i/>
          <w:iCs/>
        </w:rPr>
        <w:t xml:space="preserve">and </w:t>
      </w:r>
      <w:r w:rsidR="00AA1CE5">
        <w:rPr>
          <w:b/>
          <w:bCs/>
          <w:i/>
          <w:iCs/>
        </w:rPr>
        <w:t xml:space="preserve">Printing Guidelines </w:t>
      </w:r>
      <w:r>
        <w:t>apply to the questionnaire sent in Questionnaire Mailout #2. The special envelope messages for patients in residential care facilities also apply.</w:t>
      </w:r>
    </w:p>
    <w:p w14:paraId="5BA26011" w14:textId="16695865" w:rsidR="00DC4658" w:rsidRDefault="004B0306" w:rsidP="00DC4658">
      <w:pPr>
        <w:pStyle w:val="Heading4"/>
      </w:pPr>
      <w:bookmarkStart w:id="230" w:name="_Toc60672853"/>
      <w:r>
        <w:t>5.5.4.3</w:t>
      </w:r>
      <w:r w:rsidR="00053A2B">
        <w:tab/>
      </w:r>
      <w:r w:rsidR="00DC4658">
        <w:t>Mailing</w:t>
      </w:r>
      <w:bookmarkEnd w:id="230"/>
    </w:p>
    <w:p w14:paraId="7F4C4EDA" w14:textId="77777777" w:rsidR="00DC4658" w:rsidRDefault="00DC4658" w:rsidP="00DC4658">
      <w:pPr>
        <w:pStyle w:val="BodyText"/>
      </w:pPr>
      <w:r>
        <w:t xml:space="preserve">Survey vendors must follow these procedures on all mailouts: </w:t>
      </w:r>
    </w:p>
    <w:p w14:paraId="2D7A09DE" w14:textId="77777777" w:rsidR="00DC4658" w:rsidRPr="00064E57" w:rsidRDefault="00DC4658" w:rsidP="00D164E2">
      <w:pPr>
        <w:pStyle w:val="ListBullet"/>
      </w:pPr>
      <w:r w:rsidRPr="00064E57">
        <w:t xml:space="preserve">Perform address validation to check for missing or incorrect information. </w:t>
      </w:r>
    </w:p>
    <w:p w14:paraId="3DD9491D" w14:textId="77777777" w:rsidR="00DC4658" w:rsidRPr="00064E57" w:rsidRDefault="00DC4658" w:rsidP="00D164E2">
      <w:pPr>
        <w:pStyle w:val="ListBullet"/>
      </w:pPr>
      <w:r w:rsidRPr="00064E57">
        <w:t xml:space="preserve">Survey vendors must retain a record of attempts to acquire missing address data. All materials related to survey administration are subject to review by CMS and their contractor, RTI. </w:t>
      </w:r>
    </w:p>
    <w:p w14:paraId="53D6B19B" w14:textId="3E6F51B6" w:rsidR="00DC4658" w:rsidRPr="00064E57" w:rsidRDefault="00DC4658" w:rsidP="00D164E2">
      <w:pPr>
        <w:pStyle w:val="ListBullet"/>
      </w:pPr>
      <w:r w:rsidRPr="00064E57">
        <w:t>Mail materials must be addressed to the sampled patient using the address given in the sample file (unless the survey vendor obtains an updated mailing address.</w:t>
      </w:r>
      <w:r w:rsidR="000D6E33" w:rsidRPr="00064E57">
        <w:t xml:space="preserve"> </w:t>
      </w:r>
    </w:p>
    <w:p w14:paraId="6E685981" w14:textId="77777777" w:rsidR="00DC4658" w:rsidRPr="00064E57" w:rsidRDefault="00DC4658" w:rsidP="00D164E2">
      <w:pPr>
        <w:pStyle w:val="ListBullet"/>
      </w:pPr>
      <w:r w:rsidRPr="00064E57">
        <w:t>To ensure delivery in a timely manner and to maximize response rates, survey vendors are strongly encouraged to mail the questionnaire package using first class postage or indicia.</w:t>
      </w:r>
    </w:p>
    <w:p w14:paraId="343E8DAB" w14:textId="1C4BDD2D" w:rsidR="00DC4658" w:rsidRDefault="009F7AC2" w:rsidP="00DC4658">
      <w:pPr>
        <w:pStyle w:val="Heading3"/>
      </w:pPr>
      <w:bookmarkStart w:id="231" w:name="_Toc60672854"/>
      <w:bookmarkStart w:id="232" w:name="_Toc86390534"/>
      <w:r>
        <w:lastRenderedPageBreak/>
        <w:t>5.5.</w:t>
      </w:r>
      <w:r w:rsidR="0044020F">
        <w:t>5</w:t>
      </w:r>
      <w:r w:rsidR="00053A2B">
        <w:tab/>
      </w:r>
      <w:r w:rsidR="00DC4658">
        <w:t>Incentives</w:t>
      </w:r>
      <w:bookmarkEnd w:id="231"/>
      <w:bookmarkEnd w:id="232"/>
    </w:p>
    <w:p w14:paraId="5ECDB0DC" w14:textId="77777777" w:rsidR="00DC4658" w:rsidRDefault="00DC4658" w:rsidP="00DC4658">
      <w:pPr>
        <w:pStyle w:val="BodyText"/>
      </w:pPr>
      <w:r>
        <w:t>CMS does not allow practice sites or survey vendors to offer incentives of any kind to patients or proxy respondents.</w:t>
      </w:r>
    </w:p>
    <w:p w14:paraId="1406DCAA" w14:textId="71F2745B" w:rsidR="00DC4658" w:rsidRDefault="004004BA" w:rsidP="00DC4658">
      <w:pPr>
        <w:pStyle w:val="Heading3"/>
      </w:pPr>
      <w:bookmarkStart w:id="233" w:name="_Toc60672855"/>
      <w:bookmarkStart w:id="234" w:name="_Toc86390535"/>
      <w:r>
        <w:t>5.5.6</w:t>
      </w:r>
      <w:r w:rsidR="00053A2B">
        <w:tab/>
      </w:r>
      <w:r w:rsidR="00DC4658">
        <w:t xml:space="preserve">Instructions </w:t>
      </w:r>
      <w:r w:rsidR="00E01AE8">
        <w:t xml:space="preserve">About </w:t>
      </w:r>
      <w:r w:rsidR="00CF6728">
        <w:t>Adding Practice-Specific Questions</w:t>
      </w:r>
      <w:bookmarkEnd w:id="233"/>
      <w:bookmarkEnd w:id="234"/>
    </w:p>
    <w:p w14:paraId="664C1915" w14:textId="7E4BE005" w:rsidR="00DC4658" w:rsidRDefault="00DC4658" w:rsidP="00DC4658">
      <w:pPr>
        <w:pStyle w:val="BodyText"/>
      </w:pPr>
      <w:r>
        <w:t xml:space="preserve">Should practice sites wish to add practice-specific questions on their </w:t>
      </w:r>
      <w:r w:rsidR="00AC7C2F">
        <w:t>PCF PEC Survey</w:t>
      </w:r>
      <w:r>
        <w:t xml:space="preserve"> questionnaire, the following guidelines must be followed:</w:t>
      </w:r>
    </w:p>
    <w:p w14:paraId="106B24BB" w14:textId="77777777" w:rsidR="00DC4658" w:rsidRPr="00064E57" w:rsidRDefault="00DC4658" w:rsidP="00D164E2">
      <w:pPr>
        <w:pStyle w:val="ListBullet"/>
      </w:pPr>
      <w:r w:rsidRPr="00064E57">
        <w:t>The maximum number of practice-specific questions that can be added is 10.</w:t>
      </w:r>
    </w:p>
    <w:p w14:paraId="796CD533" w14:textId="77777777" w:rsidR="00DC4658" w:rsidRPr="00064E57" w:rsidRDefault="00DC4658" w:rsidP="00D164E2">
      <w:pPr>
        <w:pStyle w:val="ListBullet"/>
      </w:pPr>
      <w:r w:rsidRPr="00064E57">
        <w:t>All added questions must be placed after the final PCF question (question #55, help with non-medical needs) and before the About You section.</w:t>
      </w:r>
    </w:p>
    <w:p w14:paraId="5F3BF95D" w14:textId="77777777" w:rsidR="00DC4658" w:rsidRPr="00064E57" w:rsidRDefault="00DC4658" w:rsidP="00D164E2">
      <w:pPr>
        <w:pStyle w:val="ListBullet"/>
      </w:pPr>
      <w:r w:rsidRPr="00064E57">
        <w:t>The practice-specific questions cannot be used with the intention of marketing or promoting services by the practice or related organizations.</w:t>
      </w:r>
    </w:p>
    <w:p w14:paraId="1ADA5E19" w14:textId="59E1E2F1" w:rsidR="00DC4658" w:rsidRPr="00064E57" w:rsidRDefault="00DC4658" w:rsidP="00D164E2">
      <w:pPr>
        <w:pStyle w:val="ListBullet"/>
      </w:pPr>
      <w:r w:rsidRPr="00064E57">
        <w:t xml:space="preserve">The practice-specific questions cannot ask patients why they responded a certain way to a </w:t>
      </w:r>
      <w:r w:rsidR="00AC7C2F" w:rsidRPr="00064E57">
        <w:t>PCF PEC Survey</w:t>
      </w:r>
      <w:r w:rsidRPr="00064E57">
        <w:t xml:space="preserve"> question.</w:t>
      </w:r>
    </w:p>
    <w:p w14:paraId="46589B7B" w14:textId="77777777" w:rsidR="00DC4658" w:rsidRPr="00064E57" w:rsidRDefault="00DC4658" w:rsidP="00D164E2">
      <w:pPr>
        <w:pStyle w:val="ListBullet"/>
      </w:pPr>
      <w:r w:rsidRPr="00064E57">
        <w:t>If the practice-specific question asks patients to write comments in their own words, the wording of the question must make it clear that their comments will be shared with the staff at the practice. For example, “Is there anything else about your experience that you would like us to share with the practice named on the cover of the questionnaire,” would be appropriate. Survey vendors must have a process of reviewing data from comment questions and redacting personally identifiable information before data delivery/report delivery to the practice site.</w:t>
      </w:r>
    </w:p>
    <w:p w14:paraId="50519294" w14:textId="77777777" w:rsidR="00DC4658" w:rsidRPr="00064E57" w:rsidRDefault="00DC4658" w:rsidP="00D164E2">
      <w:pPr>
        <w:pStyle w:val="ListBullet"/>
      </w:pPr>
      <w:r w:rsidRPr="00064E57">
        <w:t>Survey vendors and/or practice sites are responsible for translating the practice-specific questions into Spanish.</w:t>
      </w:r>
    </w:p>
    <w:p w14:paraId="647109E3" w14:textId="72B2053E" w:rsidR="00DC4658" w:rsidRDefault="00DC4658" w:rsidP="00D164E2">
      <w:pPr>
        <w:pStyle w:val="ListBullet"/>
      </w:pPr>
      <w:r>
        <w:t xml:space="preserve">Survey vendors must not include responses to the practice-specific questions on the </w:t>
      </w:r>
      <w:r w:rsidR="00AC7C2F">
        <w:t>PCF PEC Survey</w:t>
      </w:r>
      <w:r>
        <w:t xml:space="preserve"> data files that will be uploaded to the </w:t>
      </w:r>
      <w:hyperlink r:id="rId106"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AA1CE5" w:rsidRPr="00FE3B09">
        <w:t> </w:t>
      </w:r>
      <w:r w:rsidR="00AA1CE5">
        <w:rPr>
          <w:noProof/>
        </w:rPr>
        <w:drawing>
          <wp:inline distT="0" distB="0" distL="0" distR="0" wp14:anchorId="31A06E77" wp14:editId="0E570D58">
            <wp:extent cx="95250" cy="95250"/>
            <wp:effectExtent l="0" t="0" r="0" b="0"/>
            <wp:docPr id="1397297021" name="Graphic 13972970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2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Nevertheless, the patient confidentiality safeguards survey vendors must uphold in reporting </w:t>
      </w:r>
      <w:r w:rsidR="00AC7C2F">
        <w:t>PCF PEC Survey</w:t>
      </w:r>
      <w:r>
        <w:t xml:space="preserve"> data to their practices (described in </w:t>
      </w:r>
      <w:r w:rsidRPr="4CCC5386">
        <w:rPr>
          <w:b/>
          <w:bCs/>
          <w:i/>
          <w:iCs/>
        </w:rPr>
        <w:t xml:space="preserve">Section 8.4, Survey Vendor Analysis and Reporting of </w:t>
      </w:r>
      <w:r w:rsidR="00AC7C2F" w:rsidRPr="4CCC5386">
        <w:rPr>
          <w:b/>
          <w:bCs/>
          <w:i/>
          <w:iCs/>
        </w:rPr>
        <w:t>PCF PEC Survey</w:t>
      </w:r>
      <w:r w:rsidRPr="4CCC5386">
        <w:rPr>
          <w:b/>
          <w:bCs/>
          <w:i/>
          <w:iCs/>
        </w:rPr>
        <w:t xml:space="preserve"> Data</w:t>
      </w:r>
      <w:r>
        <w:t>) apply to data from these additional practice-specific questions as well. Note that:</w:t>
      </w:r>
    </w:p>
    <w:p w14:paraId="5F95264D" w14:textId="77777777" w:rsidR="00DC4658" w:rsidRDefault="00DC4658" w:rsidP="00D164E2">
      <w:pPr>
        <w:pStyle w:val="ListBullet"/>
      </w:pPr>
      <w:r>
        <w:t xml:space="preserve">Survey vendors may not append identifying information from the sample file to data from practice-specific questions. This applies to both closed ended and comment questions. </w:t>
      </w:r>
    </w:p>
    <w:p w14:paraId="77EB33D5" w14:textId="77777777" w:rsidR="00DC4658" w:rsidRPr="00064E57" w:rsidRDefault="00DC4658" w:rsidP="00D164E2">
      <w:pPr>
        <w:pStyle w:val="ListBullet"/>
      </w:pPr>
      <w:r>
        <w:t xml:space="preserve">All other rules in </w:t>
      </w:r>
      <w:r w:rsidRPr="4CCC5386">
        <w:rPr>
          <w:b/>
          <w:bCs/>
          <w:i/>
          <w:iCs/>
        </w:rPr>
        <w:t>Section 8.4</w:t>
      </w:r>
      <w:r>
        <w:t xml:space="preserve"> apply as well. </w:t>
      </w:r>
    </w:p>
    <w:p w14:paraId="153066BF" w14:textId="77777777" w:rsidR="00DC4658" w:rsidRPr="003C7D19" w:rsidRDefault="00DC4658" w:rsidP="00DC4658">
      <w:pPr>
        <w:pStyle w:val="BodyText"/>
      </w:pPr>
      <w:r>
        <w:t xml:space="preserve">Survey vendors do not need to obtain CMS’ approval of the practice-specific added questions before adding them to the survey. </w:t>
      </w:r>
      <w:r w:rsidRPr="00F56B52">
        <w:rPr>
          <w:i/>
          <w:iCs/>
        </w:rPr>
        <w:t>However, CMS recommend</w:t>
      </w:r>
      <w:r>
        <w:rPr>
          <w:i/>
          <w:iCs/>
        </w:rPr>
        <w:t>s</w:t>
      </w:r>
      <w:r w:rsidRPr="00F56B52">
        <w:rPr>
          <w:i/>
          <w:iCs/>
        </w:rPr>
        <w:t xml:space="preserve"> avoiding sensitive questions or lengthy additions because of the potential to reduce expected response rates.</w:t>
      </w:r>
    </w:p>
    <w:p w14:paraId="142F0A03" w14:textId="67708FB1" w:rsidR="00DC4658" w:rsidRDefault="004004BA" w:rsidP="00DC4658">
      <w:pPr>
        <w:pStyle w:val="Heading3"/>
      </w:pPr>
      <w:bookmarkStart w:id="235" w:name="_Toc60672856"/>
      <w:bookmarkStart w:id="236" w:name="_Toc86390536"/>
      <w:r>
        <w:lastRenderedPageBreak/>
        <w:t>5.5.7</w:t>
      </w:r>
      <w:r w:rsidR="00053A2B">
        <w:tab/>
      </w:r>
      <w:r w:rsidR="00DC4658">
        <w:t xml:space="preserve">Perform </w:t>
      </w:r>
      <w:r w:rsidR="00CF6728">
        <w:t>Quality Control Measures</w:t>
      </w:r>
      <w:r w:rsidR="00DC4658">
        <w:t xml:space="preserve"> on </w:t>
      </w:r>
      <w:r w:rsidR="00CF6728">
        <w:t>Mailings</w:t>
      </w:r>
      <w:bookmarkEnd w:id="235"/>
      <w:bookmarkEnd w:id="236"/>
    </w:p>
    <w:p w14:paraId="6B9FCA5D" w14:textId="77777777" w:rsidR="00DC4658" w:rsidRPr="00926DA9" w:rsidRDefault="00DC4658" w:rsidP="00880771">
      <w:pPr>
        <w:pStyle w:val="Bodytextkeepw-next"/>
        <w:spacing w:before="120"/>
      </w:pPr>
      <w:r>
        <w:t xml:space="preserve">Required quality control measures </w:t>
      </w:r>
    </w:p>
    <w:p w14:paraId="6C23313E" w14:textId="53BABD32" w:rsidR="00DC4658" w:rsidRDefault="00DC4658" w:rsidP="00D164E2">
      <w:pPr>
        <w:pStyle w:val="ListBullet"/>
      </w:pPr>
      <w:r>
        <w:t xml:space="preserve">As stated in </w:t>
      </w:r>
      <w:r w:rsidRPr="4CCC5386">
        <w:rPr>
          <w:b/>
          <w:bCs/>
          <w:i/>
          <w:iCs/>
        </w:rPr>
        <w:t>Section 4.</w:t>
      </w:r>
      <w:r w:rsidR="00AA1CE5" w:rsidRPr="4CCC5386">
        <w:rPr>
          <w:b/>
          <w:bCs/>
          <w:i/>
          <w:iCs/>
        </w:rPr>
        <w:t>6</w:t>
      </w:r>
      <w:r w:rsidRPr="4CCC5386">
        <w:rPr>
          <w:b/>
          <w:bCs/>
          <w:i/>
          <w:iCs/>
        </w:rPr>
        <w:t>.4</w:t>
      </w:r>
      <w:r>
        <w:t xml:space="preserve">, survey vendors must employ an address update and standardization service on each sample patients’ mailing address that is included in the sample file provided by CMS. A commercial address update service that fixes address formatting errors (promoting timely delivery) and accesses Address Forwarding requests, such as NCOA or the U.S. Postal Service Zip+4 software, are recommended. Survey vendors are permitted to ask the client practice sites to provide updated address information for </w:t>
      </w:r>
      <w:r w:rsidRPr="4CCC5386">
        <w:rPr>
          <w:u w:val="single"/>
        </w:rPr>
        <w:t>all</w:t>
      </w:r>
      <w:r>
        <w:t xml:space="preserve"> patients they treated during the sampling window, if the vendor has an appropriate agreement with the practice sites. Survey vendors cannot, however, give a list of the sampled patients to the practices to request this information.</w:t>
      </w:r>
    </w:p>
    <w:p w14:paraId="1D250140" w14:textId="77777777" w:rsidR="00DC4658" w:rsidRDefault="00DC4658" w:rsidP="00D164E2">
      <w:pPr>
        <w:pStyle w:val="ListBullet"/>
      </w:pPr>
      <w:r>
        <w:t>Survey vendors must prepare and maintain written documentation that all staff members involved with the mail survey implementation, including support staff and subcontractors, were properly trained on the survey specifications and protocols.</w:t>
      </w:r>
    </w:p>
    <w:p w14:paraId="2FADB31E" w14:textId="77777777" w:rsidR="00DC4658" w:rsidRPr="00D7778B" w:rsidRDefault="00DC4658" w:rsidP="00D7778B">
      <w:pPr>
        <w:pStyle w:val="ListBullet"/>
      </w:pPr>
      <w:r w:rsidRPr="00D7778B">
        <w:t>Check a minimum of 10 percent of all printed materials (questionnaires, postcards, letters) to ensure the quality of the printing—that is, make sure that there is no smearing, misaligned pages, missing/duplicate pages, stray marks on pages, or bleed-throughs (which can impact or cause problems when scanning the data from completed questionnaires).</w:t>
      </w:r>
    </w:p>
    <w:p w14:paraId="35BD4896" w14:textId="6DB52223" w:rsidR="00DC4658" w:rsidRPr="00C1598C" w:rsidRDefault="00DC4658" w:rsidP="00D164E2">
      <w:pPr>
        <w:pStyle w:val="ListBullet"/>
      </w:pPr>
      <w:r>
        <w:t xml:space="preserve">Check a sample of cases for each practice to make sure that the name and address printed on letters (and the outside of the envelope if window envelopes are not used) matches the name and address included in the sample file the vendor downloaded from the </w:t>
      </w:r>
      <w:hyperlink r:id="rId107"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20507B" w:rsidRPr="00FE3B09">
        <w:t> </w:t>
      </w:r>
      <w:r w:rsidR="0020507B">
        <w:rPr>
          <w:noProof/>
        </w:rPr>
        <w:drawing>
          <wp:inline distT="0" distB="0" distL="0" distR="0" wp14:anchorId="014F47EF" wp14:editId="6052B14C">
            <wp:extent cx="95250" cy="95250"/>
            <wp:effectExtent l="0" t="0" r="0" b="0"/>
            <wp:docPr id="13" name="Graphic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t xml:space="preserve">. </w:t>
      </w:r>
    </w:p>
    <w:p w14:paraId="39966F4B" w14:textId="77777777" w:rsidR="00DC4658" w:rsidRDefault="00DC4658" w:rsidP="00D164E2">
      <w:pPr>
        <w:pStyle w:val="ListBullet"/>
      </w:pPr>
      <w:r>
        <w:t>Check a minimum of 10 percent of all outgoing questionnaire packages to ensure that all package contents are included and that the same unique SID number appears on both the cover letter and the questionnaire.</w:t>
      </w:r>
    </w:p>
    <w:p w14:paraId="5B38710D" w14:textId="77777777" w:rsidR="00DC4658" w:rsidRPr="008D2D07" w:rsidRDefault="00DC4658" w:rsidP="00D164E2">
      <w:pPr>
        <w:pStyle w:val="ListBullet"/>
      </w:pPr>
      <w:r w:rsidRPr="4CCC5386">
        <w:t>Survey vendors must check to make sure that the number of questionnaire packages to be mailed matches the number of sampled cases.</w:t>
      </w:r>
    </w:p>
    <w:p w14:paraId="1F55F3A4" w14:textId="77777777" w:rsidR="00DC4658" w:rsidRPr="00AA19DA" w:rsidRDefault="00DC4658" w:rsidP="00880771">
      <w:pPr>
        <w:pStyle w:val="ListBullet"/>
        <w:ind w:right="-288"/>
      </w:pPr>
      <w:r w:rsidRPr="00064E57">
        <w:t>All staff involved in the mail phase, including support staff, must be thoroughly trained on the survey specifications, protocols and equipment.</w:t>
      </w:r>
      <w:r>
        <w:t xml:space="preserve"> This includes contents of the questionnaire package, requirements for the visual review and 10 percent quality checks of the packages. A copy of relevant chapters of this manual should be made available to all staff as needed. </w:t>
      </w:r>
    </w:p>
    <w:p w14:paraId="3F708DFB" w14:textId="77777777" w:rsidR="00DC4658" w:rsidRDefault="00DC4658" w:rsidP="005C715F">
      <w:pPr>
        <w:pStyle w:val="Bodytextkeepw-next"/>
        <w:spacing w:before="120"/>
      </w:pPr>
      <w:bookmarkStart w:id="237" w:name="_Toc27747157"/>
      <w:bookmarkStart w:id="238" w:name="_Toc29987092"/>
      <w:r>
        <w:t>Recommended quality control measures:</w:t>
      </w:r>
    </w:p>
    <w:bookmarkEnd w:id="237"/>
    <w:bookmarkEnd w:id="238"/>
    <w:p w14:paraId="5C03A0E3" w14:textId="6EF8942E" w:rsidR="00DC4658" w:rsidRDefault="00DC4658" w:rsidP="00D164E2">
      <w:pPr>
        <w:pStyle w:val="ListBullet"/>
      </w:pPr>
      <w:r>
        <w:t xml:space="preserve">Survey vendors are advised to “seed” each mailing (postcards and questionnaires). That is, include the name and address of designated survey vendor staff member in each mailing file to have the survey materials sent to that staff member. Once the survey materials are received, the vendor’s staff should review and assess the completeness of </w:t>
      </w:r>
      <w:r>
        <w:lastRenderedPageBreak/>
        <w:t>the questionnaire package and timeliness of package delivery. Note: do not include</w:t>
      </w:r>
      <w:r w:rsidR="008543D0">
        <w:t xml:space="preserve"> the</w:t>
      </w:r>
      <w:r>
        <w:t xml:space="preserve"> </w:t>
      </w:r>
      <w:r w:rsidR="00694E58">
        <w:t>vendor</w:t>
      </w:r>
      <w:r w:rsidR="003C56FE">
        <w:t>’s</w:t>
      </w:r>
      <w:r w:rsidR="00694E58">
        <w:t xml:space="preserve"> </w:t>
      </w:r>
      <w:r>
        <w:t xml:space="preserve">seeded names in the telephone non-response follow-up or data submission files. </w:t>
      </w:r>
    </w:p>
    <w:p w14:paraId="124001FA" w14:textId="57C36200" w:rsidR="00DC4658" w:rsidRDefault="004004BA" w:rsidP="00DC4658">
      <w:pPr>
        <w:pStyle w:val="Heading3"/>
      </w:pPr>
      <w:bookmarkStart w:id="239" w:name="_Toc60672857"/>
      <w:bookmarkStart w:id="240" w:name="_Toc86390537"/>
      <w:r>
        <w:t>5.5.8</w:t>
      </w:r>
      <w:r w:rsidR="00053A2B">
        <w:tab/>
      </w:r>
      <w:r w:rsidR="00DC4658">
        <w:t xml:space="preserve">Conduct </w:t>
      </w:r>
      <w:r w:rsidR="00AA1CE5">
        <w:t>Data Receipt</w:t>
      </w:r>
      <w:r w:rsidR="00DC4658">
        <w:t xml:space="preserve"> of </w:t>
      </w:r>
      <w:r w:rsidR="00AA1CE5">
        <w:t xml:space="preserve">Questionnaires Returned </w:t>
      </w:r>
      <w:r w:rsidR="00DC4658">
        <w:t xml:space="preserve">by </w:t>
      </w:r>
      <w:r w:rsidR="00AA1CE5">
        <w:t>Mail</w:t>
      </w:r>
      <w:bookmarkEnd w:id="239"/>
      <w:bookmarkEnd w:id="240"/>
      <w:r w:rsidR="00AA1CE5">
        <w:t xml:space="preserve"> </w:t>
      </w:r>
    </w:p>
    <w:p w14:paraId="3C98A1AC" w14:textId="3DF90294" w:rsidR="00DC4658" w:rsidRPr="00624EE9" w:rsidRDefault="00DC4658" w:rsidP="00880771">
      <w:pPr>
        <w:pStyle w:val="BodyText"/>
        <w:spacing w:before="120" w:after="120"/>
      </w:pPr>
      <w:r w:rsidRPr="00C1598C">
        <w:t>The following guidelines are provided for receiving and tracking returned questionnaires. Survey vendors can choose whether to enter data via an optical scanning program or manually key data into a data entry program. Requirements for data receipt for each type of data entry system are provided below</w:t>
      </w:r>
      <w:r>
        <w:t xml:space="preserve">, in </w:t>
      </w:r>
      <w:r w:rsidRPr="00E6482B">
        <w:rPr>
          <w:b/>
          <w:bCs/>
          <w:i/>
          <w:iCs/>
        </w:rPr>
        <w:t>Section 5.</w:t>
      </w:r>
      <w:r w:rsidR="00AA1CE5">
        <w:rPr>
          <w:b/>
          <w:bCs/>
          <w:i/>
          <w:iCs/>
        </w:rPr>
        <w:t>5</w:t>
      </w:r>
      <w:r w:rsidRPr="00E6482B">
        <w:rPr>
          <w:b/>
          <w:bCs/>
          <w:i/>
          <w:iCs/>
        </w:rPr>
        <w:t>.9</w:t>
      </w:r>
      <w:r>
        <w:rPr>
          <w:b/>
          <w:bCs/>
          <w:i/>
          <w:iCs/>
        </w:rPr>
        <w:t xml:space="preserve">, Process </w:t>
      </w:r>
      <w:r w:rsidR="00AA1CE5">
        <w:rPr>
          <w:b/>
          <w:bCs/>
          <w:i/>
          <w:iCs/>
        </w:rPr>
        <w:t xml:space="preserve">Data </w:t>
      </w:r>
      <w:r>
        <w:rPr>
          <w:b/>
          <w:bCs/>
          <w:i/>
          <w:iCs/>
        </w:rPr>
        <w:t xml:space="preserve">from </w:t>
      </w:r>
      <w:r w:rsidR="00AA1CE5">
        <w:rPr>
          <w:b/>
          <w:bCs/>
          <w:i/>
          <w:iCs/>
        </w:rPr>
        <w:t xml:space="preserve">Questionnaires Returned </w:t>
      </w:r>
      <w:r>
        <w:rPr>
          <w:b/>
          <w:bCs/>
          <w:i/>
          <w:iCs/>
        </w:rPr>
        <w:t xml:space="preserve">by </w:t>
      </w:r>
      <w:r w:rsidR="00AA1CE5">
        <w:rPr>
          <w:b/>
          <w:bCs/>
          <w:i/>
          <w:iCs/>
        </w:rPr>
        <w:t>Mail</w:t>
      </w:r>
      <w:r>
        <w:t>.</w:t>
      </w:r>
    </w:p>
    <w:p w14:paraId="467F12C2" w14:textId="26B933F2" w:rsidR="00DC4658" w:rsidRDefault="00DC4658" w:rsidP="005C715F">
      <w:pPr>
        <w:pStyle w:val="Bodytextkeepw-next"/>
        <w:spacing w:before="120"/>
      </w:pPr>
      <w:r>
        <w:t xml:space="preserve">Data </w:t>
      </w:r>
      <w:r w:rsidR="00CF6728">
        <w:t>receipt requirements</w:t>
      </w:r>
      <w:r w:rsidR="00AA1CE5">
        <w:t>:</w:t>
      </w:r>
    </w:p>
    <w:p w14:paraId="13FF7D10" w14:textId="77777777" w:rsidR="00DC4658" w:rsidRDefault="00DC4658" w:rsidP="00D164E2">
      <w:pPr>
        <w:pStyle w:val="ListBullet"/>
      </w:pPr>
      <w:r>
        <w:t>The date the questionnaire was received must be entered into the data record created for each case.</w:t>
      </w:r>
    </w:p>
    <w:p w14:paraId="4B6D8775" w14:textId="77777777" w:rsidR="00DC4658" w:rsidRDefault="00DC4658" w:rsidP="00D164E2">
      <w:pPr>
        <w:pStyle w:val="ListBullet"/>
      </w:pPr>
      <w:r>
        <w:t>Questionnaires received must be logged into the tracking system in a timely manner to ensure that they are taken out of the cases being rolled over to the next data collection activity. Specifically, there must be no backlog of returned questionnaires when the sample file for the 2</w:t>
      </w:r>
      <w:r w:rsidRPr="4CCC5386">
        <w:rPr>
          <w:vertAlign w:val="superscript"/>
        </w:rPr>
        <w:t>nd</w:t>
      </w:r>
      <w:r>
        <w:t xml:space="preserve"> questionnaire mailing is created, or the sample file for the telephone non-response mailing is created.</w:t>
      </w:r>
    </w:p>
    <w:p w14:paraId="43F279A2" w14:textId="77777777" w:rsidR="00DC4658" w:rsidRDefault="00DC4658" w:rsidP="00880771">
      <w:pPr>
        <w:pStyle w:val="ListBullet"/>
        <w:ind w:right="-144"/>
      </w:pPr>
      <w:r>
        <w:t>Once telephone follow-up begins, questionnaires that are returned must be processed in the tracking system in a timely manner. Patients given any final status code (including complete, refusal or ineligible) should be removed as soon as possible (within 24-48 hours) from the telephone follow-up system to avoid calling patients who have already responded.</w:t>
      </w:r>
    </w:p>
    <w:p w14:paraId="4831056E" w14:textId="77777777" w:rsidR="00DC4658" w:rsidRDefault="00DC4658" w:rsidP="00D164E2">
      <w:pPr>
        <w:pStyle w:val="ListBullet"/>
      </w:pPr>
      <w:r w:rsidRPr="00064E57">
        <w:t>Questionnaires must be visually reviewed prior to scanning for notes/comments.</w:t>
      </w:r>
      <w:r>
        <w:t xml:space="preserve"> Notes can indicate whether the patient is deceased, for example, or otherwise ineligible. Survey vendors must assign the proper status code (see </w:t>
      </w:r>
      <w:r w:rsidRPr="4CCC5386">
        <w:rPr>
          <w:b/>
          <w:bCs/>
          <w:i/>
          <w:iCs/>
        </w:rPr>
        <w:t>Exhibit 5-2, Final Status Codes</w:t>
      </w:r>
      <w:r>
        <w:t xml:space="preserve">). </w:t>
      </w:r>
    </w:p>
    <w:p w14:paraId="1BAA350A" w14:textId="221433CC" w:rsidR="00DC4658" w:rsidRDefault="00DC4658" w:rsidP="00D164E2">
      <w:pPr>
        <w:pStyle w:val="ListBullet"/>
      </w:pPr>
      <w:r>
        <w:t xml:space="preserve">Patients who were already deceased </w:t>
      </w:r>
      <w:r w:rsidRPr="4CCC5386">
        <w:rPr>
          <w:b/>
          <w:bCs/>
        </w:rPr>
        <w:t xml:space="preserve">when their survey was received at their address </w:t>
      </w:r>
      <w:r>
        <w:t>are ineligible. A proxy is not allowed for a deceased patient.</w:t>
      </w:r>
      <w:r w:rsidR="000D6E33">
        <w:t xml:space="preserve"> </w:t>
      </w:r>
      <w:r>
        <w:t>If a mail survey is received by the survey vendor as completed but the survey vendor learns later that the sample patient is deceased (via a letter or telephone call received after the completed mail survey is received), the survey vendor should process and include the data if there is no indication that the survey was completed by someone else (based on the responses to Qs. 63–64) and the case meets the completeness criteria.</w:t>
      </w:r>
    </w:p>
    <w:p w14:paraId="6BC17F92" w14:textId="77777777" w:rsidR="00DC4658" w:rsidRDefault="00DC4658" w:rsidP="00D164E2">
      <w:pPr>
        <w:pStyle w:val="ListBullet"/>
      </w:pPr>
      <w:r>
        <w:t xml:space="preserve">In the event two surveys are received from the same patient (either two mail questionnaires or one mail questionnaire and one telephone interview), retain the survey with the more complete data. If both surveys are equally complete, the survey vendor should use the first one received. </w:t>
      </w:r>
    </w:p>
    <w:p w14:paraId="7947F40E" w14:textId="77777777" w:rsidR="00DC4658" w:rsidRDefault="00DC4658" w:rsidP="00D164E2">
      <w:pPr>
        <w:pStyle w:val="ListBullet"/>
      </w:pPr>
      <w:r>
        <w:t>Survey vendors must properly and promptly dispose of all questionnaires which arrive after the data collection cutoff; they should not be stored for 3 years like the rest of the questionnaires. Their data should not be captured or reported to CMS or practices. The vendor must assign the appropriate final non-complete status code to the case.</w:t>
      </w:r>
    </w:p>
    <w:p w14:paraId="586AAC34" w14:textId="32800F97" w:rsidR="00DC4658" w:rsidRDefault="00DC4658" w:rsidP="00D164E2">
      <w:pPr>
        <w:pStyle w:val="ListBullet"/>
      </w:pPr>
      <w:r>
        <w:t xml:space="preserve">A </w:t>
      </w:r>
      <w:r w:rsidR="00AC7C2F">
        <w:t>PCF PEC Survey</w:t>
      </w:r>
      <w:r>
        <w:t xml:space="preserve"> final status code (</w:t>
      </w:r>
      <w:r w:rsidRPr="4CCC5386">
        <w:rPr>
          <w:b/>
          <w:bCs/>
          <w:i/>
          <w:iCs/>
        </w:rPr>
        <w:t>Exhibit 5-2</w:t>
      </w:r>
      <w:r>
        <w:t>) must be assigned to each case.</w:t>
      </w:r>
    </w:p>
    <w:p w14:paraId="04E55EC7" w14:textId="54660DA5" w:rsidR="00DC4658" w:rsidRPr="000D0A18" w:rsidRDefault="00DC4658" w:rsidP="00E45F97">
      <w:pPr>
        <w:pStyle w:val="Table-title"/>
      </w:pPr>
      <w:bookmarkStart w:id="241" w:name="_Toc89795245"/>
      <w:r w:rsidRPr="000D0A18">
        <w:lastRenderedPageBreak/>
        <w:t>Exhibit 5-</w:t>
      </w:r>
      <w:r>
        <w:t>2</w:t>
      </w:r>
      <w:r w:rsidR="00E45F97">
        <w:tab/>
      </w:r>
      <w:r w:rsidR="00CF6728">
        <w:br/>
      </w:r>
      <w:r w:rsidR="00AC7C2F">
        <w:t>PCF PEC Survey</w:t>
      </w:r>
      <w:r>
        <w:t xml:space="preserve"> </w:t>
      </w:r>
      <w:r w:rsidRPr="000D0A18">
        <w:t>Final Status Codes</w:t>
      </w:r>
      <w:bookmarkEnd w:id="241"/>
    </w:p>
    <w:tbl>
      <w:tblPr>
        <w:tblStyle w:val="CPC"/>
        <w:tblW w:w="9360" w:type="dxa"/>
        <w:tblLayout w:type="fixed"/>
        <w:tblLook w:val="0420" w:firstRow="1" w:lastRow="0" w:firstColumn="0" w:lastColumn="0" w:noHBand="0" w:noVBand="1"/>
      </w:tblPr>
      <w:tblGrid>
        <w:gridCol w:w="907"/>
        <w:gridCol w:w="8453"/>
      </w:tblGrid>
      <w:tr w:rsidR="00DC4658" w:rsidRPr="00C1598C" w14:paraId="1908CB37" w14:textId="77777777" w:rsidTr="00C36446">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6E71B9B4" w14:textId="77777777" w:rsidR="00DC4658" w:rsidRPr="00C1598C" w:rsidRDefault="00DC4658" w:rsidP="003F2C45">
            <w:pPr>
              <w:pStyle w:val="Table-header"/>
            </w:pPr>
            <w:r w:rsidRPr="00C1598C">
              <w:t>Code</w:t>
            </w:r>
          </w:p>
        </w:tc>
        <w:tc>
          <w:tcPr>
            <w:tcW w:w="8453" w:type="dxa"/>
          </w:tcPr>
          <w:p w14:paraId="1BEE1E30" w14:textId="77777777" w:rsidR="00DC4658" w:rsidRPr="004F61CC" w:rsidRDefault="00DC4658" w:rsidP="003F2C45">
            <w:pPr>
              <w:pStyle w:val="Table-header"/>
            </w:pPr>
            <w:r w:rsidRPr="004F61CC">
              <w:t>Description</w:t>
            </w:r>
          </w:p>
        </w:tc>
      </w:tr>
      <w:tr w:rsidR="00DC4658" w:rsidRPr="00C1598C" w14:paraId="75EF42F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68C42B" w14:textId="77777777" w:rsidR="00DC4658" w:rsidRPr="00C1598C" w:rsidRDefault="00DC4658" w:rsidP="003F2C45">
            <w:pPr>
              <w:pStyle w:val="Table-text"/>
            </w:pPr>
            <w:r w:rsidRPr="00C1598C">
              <w:t>110</w:t>
            </w:r>
          </w:p>
        </w:tc>
        <w:tc>
          <w:tcPr>
            <w:tcW w:w="8453" w:type="dxa"/>
          </w:tcPr>
          <w:p w14:paraId="2B3A482A" w14:textId="58D8A687" w:rsidR="00DC4658" w:rsidRPr="004F61CC" w:rsidRDefault="00DC4658" w:rsidP="003F2C45">
            <w:pPr>
              <w:pStyle w:val="Table-text"/>
            </w:pPr>
            <w:r w:rsidRPr="00611C11">
              <w:rPr>
                <w:b/>
              </w:rPr>
              <w:t>Completed Mail Questionnaire</w:t>
            </w:r>
            <w:r w:rsidRPr="004F61CC">
              <w:br/>
              <w:t xml:space="preserve">For this code to be assigned, the respondent must have </w:t>
            </w:r>
            <w:r>
              <w:t xml:space="preserve">met the criteria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 xml:space="preserve">Note patients may meet these criteria even if their answer to Q1 is “No” and/or their answer to Q3 is “None.” </w:t>
            </w:r>
          </w:p>
        </w:tc>
      </w:tr>
      <w:tr w:rsidR="00DC4658" w:rsidRPr="00C1598C" w14:paraId="31AEC7D0" w14:textId="77777777" w:rsidTr="00C36446">
        <w:trPr>
          <w:cantSplit/>
        </w:trPr>
        <w:tc>
          <w:tcPr>
            <w:tcW w:w="907" w:type="dxa"/>
          </w:tcPr>
          <w:p w14:paraId="76E986B6" w14:textId="77777777" w:rsidR="00DC4658" w:rsidRPr="00C1598C" w:rsidRDefault="00DC4658" w:rsidP="003F2C45">
            <w:pPr>
              <w:pStyle w:val="Table-text"/>
            </w:pPr>
            <w:r w:rsidRPr="00C1598C">
              <w:t>120</w:t>
            </w:r>
          </w:p>
        </w:tc>
        <w:tc>
          <w:tcPr>
            <w:tcW w:w="8453" w:type="dxa"/>
          </w:tcPr>
          <w:p w14:paraId="77E1EF85" w14:textId="0A796954" w:rsidR="00DC4658" w:rsidRPr="004F61CC" w:rsidRDefault="00DC4658" w:rsidP="003F2C45">
            <w:pPr>
              <w:pStyle w:val="Table-text"/>
            </w:pPr>
            <w:r w:rsidRPr="00611C11">
              <w:rPr>
                <w:b/>
              </w:rPr>
              <w:t>Completed Phone Interview</w:t>
            </w:r>
            <w:r w:rsidRPr="004F61CC">
              <w:br/>
              <w:t xml:space="preserve">For this code to be assigned, the respondent must have </w:t>
            </w:r>
            <w:r>
              <w:t xml:space="preserve">met the criteria for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p>
        </w:tc>
      </w:tr>
      <w:tr w:rsidR="00DC4658" w:rsidRPr="00C1598C" w14:paraId="1B0FCA7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19345234" w14:textId="77777777" w:rsidR="00DC4658" w:rsidRPr="00C1598C" w:rsidRDefault="00DC4658" w:rsidP="003F2C45">
            <w:pPr>
              <w:pStyle w:val="Table-text"/>
            </w:pPr>
            <w:r>
              <w:t>130</w:t>
            </w:r>
          </w:p>
        </w:tc>
        <w:tc>
          <w:tcPr>
            <w:tcW w:w="8453" w:type="dxa"/>
          </w:tcPr>
          <w:p w14:paraId="15B6A620" w14:textId="6ECA7EA6" w:rsidR="00DC4658" w:rsidRPr="004F61CC" w:rsidRDefault="00DC4658" w:rsidP="00AA1CE5">
            <w:pPr>
              <w:pStyle w:val="Table-text"/>
            </w:pPr>
            <w:r w:rsidRPr="00AA1CE5">
              <w:rPr>
                <w:b/>
                <w:bCs/>
              </w:rPr>
              <w:t>Partially Completed Mail Questionnaire</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Note patients may meet these criteria even if their answer to Q1 is “No” and/or their answer to Q3 is “None.”</w:t>
            </w:r>
          </w:p>
        </w:tc>
      </w:tr>
      <w:tr w:rsidR="00DC4658" w:rsidRPr="00C1598C" w14:paraId="4C02C502" w14:textId="77777777" w:rsidTr="00C36446">
        <w:trPr>
          <w:cantSplit/>
        </w:trPr>
        <w:tc>
          <w:tcPr>
            <w:tcW w:w="907" w:type="dxa"/>
          </w:tcPr>
          <w:p w14:paraId="47D794A5" w14:textId="77777777" w:rsidR="00DC4658" w:rsidRPr="00C1598C" w:rsidRDefault="00DC4658" w:rsidP="003F2C45">
            <w:pPr>
              <w:pStyle w:val="Table-text"/>
            </w:pPr>
            <w:r>
              <w:t>140</w:t>
            </w:r>
          </w:p>
        </w:tc>
        <w:tc>
          <w:tcPr>
            <w:tcW w:w="8453" w:type="dxa"/>
          </w:tcPr>
          <w:p w14:paraId="06B79604" w14:textId="69699CEA" w:rsidR="00DC4658" w:rsidRPr="004F61CC" w:rsidRDefault="00DC4658" w:rsidP="00AA1CE5">
            <w:pPr>
              <w:pStyle w:val="Table-text"/>
            </w:pPr>
            <w:r w:rsidRPr="00AA1CE5">
              <w:rPr>
                <w:b/>
                <w:bCs/>
              </w:rPr>
              <w:t>Partially Completed Phone Interview</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p>
        </w:tc>
      </w:tr>
      <w:tr w:rsidR="00DC4658" w:rsidRPr="00C1598C" w14:paraId="6662623A"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14CC85A" w14:textId="77777777" w:rsidR="00DC4658" w:rsidRPr="00C1598C" w:rsidRDefault="00DC4658" w:rsidP="003F2C45">
            <w:pPr>
              <w:pStyle w:val="Table-text"/>
            </w:pPr>
            <w:r w:rsidRPr="00C1598C">
              <w:t>150</w:t>
            </w:r>
          </w:p>
        </w:tc>
        <w:tc>
          <w:tcPr>
            <w:tcW w:w="8453" w:type="dxa"/>
          </w:tcPr>
          <w:p w14:paraId="19AEEA62" w14:textId="77777777" w:rsidR="00DC4658" w:rsidRPr="004F61CC" w:rsidRDefault="00DC4658" w:rsidP="003F2C45">
            <w:pPr>
              <w:pStyle w:val="Table-text"/>
            </w:pPr>
            <w:r>
              <w:rPr>
                <w:b/>
              </w:rPr>
              <w:t xml:space="preserve">Ineligible: </w:t>
            </w:r>
            <w:r w:rsidRPr="00611C11">
              <w:rPr>
                <w:b/>
              </w:rPr>
              <w:t>Deceased</w:t>
            </w:r>
            <w:r w:rsidRPr="004F61CC">
              <w:br/>
              <w:t>Assign this code if the sample patient is reported as deceased</w:t>
            </w:r>
            <w:r>
              <w:t xml:space="preserve"> at the time of the survey.</w:t>
            </w:r>
          </w:p>
        </w:tc>
      </w:tr>
      <w:tr w:rsidR="00DC4658" w:rsidRPr="00C1598C" w14:paraId="71184A26" w14:textId="77777777" w:rsidTr="00C36446">
        <w:trPr>
          <w:cantSplit/>
        </w:trPr>
        <w:tc>
          <w:tcPr>
            <w:tcW w:w="907" w:type="dxa"/>
          </w:tcPr>
          <w:p w14:paraId="675F46DA" w14:textId="77777777" w:rsidR="00DC4658" w:rsidRPr="00C1598C" w:rsidRDefault="00DC4658" w:rsidP="003F2C45">
            <w:pPr>
              <w:pStyle w:val="Table-text"/>
            </w:pPr>
            <w:r w:rsidRPr="00C1598C">
              <w:t>160</w:t>
            </w:r>
          </w:p>
        </w:tc>
        <w:tc>
          <w:tcPr>
            <w:tcW w:w="8453" w:type="dxa"/>
          </w:tcPr>
          <w:p w14:paraId="4D2DF5BB" w14:textId="77777777" w:rsidR="00DC4658" w:rsidRPr="004F61CC" w:rsidRDefault="00DC4658" w:rsidP="003F2C45">
            <w:pPr>
              <w:pStyle w:val="Table-text"/>
            </w:pPr>
            <w:r w:rsidRPr="00611C11">
              <w:rPr>
                <w:b/>
              </w:rPr>
              <w:t>Ineligible: Does Not Meet Eligibility Criteria</w:t>
            </w:r>
            <w:r w:rsidRPr="004F61CC">
              <w:br/>
              <w:t xml:space="preserve">Assign this code to either mail or telephone survey cases if it is determined during the data collection period that the sample patient does not meet the eligibility criteria for being included in the survey. </w:t>
            </w:r>
          </w:p>
          <w:p w14:paraId="7738ED48" w14:textId="77777777" w:rsidR="00DC4658" w:rsidRPr="004F61CC" w:rsidRDefault="00DC4658" w:rsidP="003F2C45">
            <w:pPr>
              <w:pStyle w:val="Table-bullet1"/>
            </w:pPr>
            <w:r>
              <w:t>The sample patient is under age 18.</w:t>
            </w:r>
          </w:p>
          <w:p w14:paraId="550132A0" w14:textId="77777777" w:rsidR="00DC4658" w:rsidRDefault="00DC4658" w:rsidP="003F2C45">
            <w:pPr>
              <w:pStyle w:val="Table-bullet1"/>
            </w:pPr>
            <w:r>
              <w:t>The sample patient resides in a nursing home or other skilled nursing facility or other long-term facility, such as a jail or prison.</w:t>
            </w:r>
          </w:p>
          <w:p w14:paraId="5DF3E801" w14:textId="1D28C1D8" w:rsidR="0093639E" w:rsidRPr="0067161D" w:rsidRDefault="00727920" w:rsidP="003F2C45">
            <w:pPr>
              <w:pStyle w:val="Table-bullet1"/>
            </w:pPr>
            <w:r>
              <w:t>The s</w:t>
            </w:r>
            <w:r w:rsidR="004224FF">
              <w:t xml:space="preserve">ample patient is determined to no longer live in the U.S. after </w:t>
            </w:r>
            <w:r w:rsidR="00C65DB8">
              <w:t>data collection is initiated</w:t>
            </w:r>
            <w:r w:rsidR="003915FA">
              <w:t>.</w:t>
            </w:r>
          </w:p>
        </w:tc>
      </w:tr>
      <w:tr w:rsidR="00DC4658" w:rsidRPr="00C1598C" w14:paraId="4CAB69E3"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4BE18133" w14:textId="77777777" w:rsidR="00DC4658" w:rsidRPr="00C1598C" w:rsidRDefault="00DC4658" w:rsidP="003F2C45">
            <w:pPr>
              <w:pStyle w:val="Table-text"/>
            </w:pPr>
            <w:r w:rsidRPr="00C1598C">
              <w:t>170</w:t>
            </w:r>
          </w:p>
        </w:tc>
        <w:tc>
          <w:tcPr>
            <w:tcW w:w="8453" w:type="dxa"/>
          </w:tcPr>
          <w:p w14:paraId="252662DC" w14:textId="77777777" w:rsidR="00DC4658" w:rsidRPr="004F61CC" w:rsidRDefault="00DC4658" w:rsidP="003F2C45">
            <w:pPr>
              <w:pStyle w:val="Table-text"/>
            </w:pPr>
            <w:r w:rsidRPr="00611C11">
              <w:rPr>
                <w:b/>
              </w:rPr>
              <w:t>Language Barrier</w:t>
            </w:r>
            <w:r w:rsidRPr="004F61CC">
              <w:br/>
              <w:t xml:space="preserve">Assign this code to sample patients who do not speak </w:t>
            </w:r>
            <w:r>
              <w:t xml:space="preserve">English or Spanish and do not have a proxy who can translate the survey into the patient’s language. </w:t>
            </w:r>
          </w:p>
        </w:tc>
      </w:tr>
      <w:tr w:rsidR="00DC4658" w:rsidRPr="00C1598C" w14:paraId="64FBD956" w14:textId="77777777" w:rsidTr="00C36446">
        <w:trPr>
          <w:cantSplit/>
        </w:trPr>
        <w:tc>
          <w:tcPr>
            <w:tcW w:w="907" w:type="dxa"/>
          </w:tcPr>
          <w:p w14:paraId="670A0CBE" w14:textId="77777777" w:rsidR="00DC4658" w:rsidRPr="00C1598C" w:rsidRDefault="00DC4658" w:rsidP="003F2C45">
            <w:pPr>
              <w:pStyle w:val="Table-text"/>
            </w:pPr>
            <w:r w:rsidRPr="00C1598C">
              <w:t>180</w:t>
            </w:r>
          </w:p>
        </w:tc>
        <w:tc>
          <w:tcPr>
            <w:tcW w:w="8453" w:type="dxa"/>
          </w:tcPr>
          <w:p w14:paraId="0797C8B7" w14:textId="77777777" w:rsidR="00DC4658" w:rsidRPr="004F61CC" w:rsidRDefault="00DC4658" w:rsidP="003F2C45">
            <w:pPr>
              <w:pStyle w:val="Table-text"/>
            </w:pPr>
            <w:r>
              <w:rPr>
                <w:b/>
              </w:rPr>
              <w:t xml:space="preserve">Ineligible: </w:t>
            </w:r>
            <w:r w:rsidRPr="0017777B">
              <w:rPr>
                <w:b/>
              </w:rPr>
              <w:t>Mentally or Physically Incapacitated</w:t>
            </w:r>
            <w:r w:rsidRPr="004F61CC">
              <w:br/>
              <w:t>Assign this code if it is determined that the sample patient is unable to complete the survey because he or she is mentally or physically incapable</w:t>
            </w:r>
            <w:r>
              <w:t xml:space="preserve"> and there is not a helper or a proxy who can help the patient complete the survey</w:t>
            </w:r>
            <w:r w:rsidRPr="004F61CC">
              <w:t xml:space="preserve">. </w:t>
            </w:r>
          </w:p>
        </w:tc>
      </w:tr>
      <w:tr w:rsidR="00DC4658" w:rsidRPr="00C1598C" w14:paraId="4B673A6D"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CCDB5AC" w14:textId="77777777" w:rsidR="00DC4658" w:rsidRPr="00C1598C" w:rsidRDefault="00DC4658" w:rsidP="003F2C45">
            <w:pPr>
              <w:pStyle w:val="Table-text"/>
            </w:pPr>
            <w:r w:rsidRPr="00C1598C">
              <w:lastRenderedPageBreak/>
              <w:t>190</w:t>
            </w:r>
          </w:p>
        </w:tc>
        <w:tc>
          <w:tcPr>
            <w:tcW w:w="8453" w:type="dxa"/>
          </w:tcPr>
          <w:p w14:paraId="6ABF63DE" w14:textId="77777777" w:rsidR="00DC4658" w:rsidRPr="004F61CC" w:rsidRDefault="00DC4658" w:rsidP="003F2C45">
            <w:pPr>
              <w:pStyle w:val="Table-text"/>
            </w:pPr>
            <w:r w:rsidRPr="00416765">
              <w:rPr>
                <w:b/>
              </w:rPr>
              <w:t xml:space="preserve">Ineligible: </w:t>
            </w:r>
            <w:r>
              <w:rPr>
                <w:b/>
              </w:rPr>
              <w:t xml:space="preserve">Did </w:t>
            </w:r>
            <w:r w:rsidRPr="00416765">
              <w:rPr>
                <w:b/>
              </w:rPr>
              <w:t>Not Receiv</w:t>
            </w:r>
            <w:r>
              <w:rPr>
                <w:b/>
              </w:rPr>
              <w:t xml:space="preserve">e </w:t>
            </w:r>
            <w:r w:rsidRPr="00416765">
              <w:rPr>
                <w:b/>
              </w:rPr>
              <w:t>Care at Practice</w:t>
            </w:r>
            <w:r w:rsidRPr="004F61CC">
              <w:br/>
              <w:t>Assign this code to sample</w:t>
            </w:r>
            <w:r>
              <w:t>d</w:t>
            </w:r>
            <w:r w:rsidRPr="004F61CC">
              <w:t xml:space="preserve"> patients who report in Q</w:t>
            </w:r>
            <w:r>
              <w:t xml:space="preserve">1 </w:t>
            </w:r>
            <w:r w:rsidRPr="004F61CC">
              <w:t xml:space="preserve">that </w:t>
            </w:r>
            <w:r>
              <w:t xml:space="preserve">they did not receive care from this provider’s office in the last 6 months, or who reported in Q3 that they had 0 visits in the last 6 months. Do not use this code if the sampled case otherwise met the partially complete or fully complete criteria. </w:t>
            </w:r>
          </w:p>
        </w:tc>
      </w:tr>
      <w:tr w:rsidR="00DC4658" w:rsidRPr="00C1598C" w14:paraId="1300E5BE" w14:textId="77777777" w:rsidTr="00C36446">
        <w:trPr>
          <w:cantSplit/>
        </w:trPr>
        <w:tc>
          <w:tcPr>
            <w:tcW w:w="907" w:type="dxa"/>
          </w:tcPr>
          <w:p w14:paraId="52394E53" w14:textId="77777777" w:rsidR="00DC4658" w:rsidRPr="00C1598C" w:rsidRDefault="00DC4658" w:rsidP="003F2C45">
            <w:pPr>
              <w:pStyle w:val="Table-text"/>
            </w:pPr>
            <w:r>
              <w:t>200</w:t>
            </w:r>
          </w:p>
        </w:tc>
        <w:tc>
          <w:tcPr>
            <w:tcW w:w="8453" w:type="dxa"/>
          </w:tcPr>
          <w:p w14:paraId="43F7C301" w14:textId="1E6EEC8A" w:rsidR="00DC4658" w:rsidRPr="00825F3B" w:rsidRDefault="00DC4658" w:rsidP="00AA1CE5">
            <w:pPr>
              <w:pStyle w:val="Table-text"/>
            </w:pPr>
            <w:r w:rsidRPr="00AA1CE5">
              <w:rPr>
                <w:b/>
                <w:bCs/>
              </w:rPr>
              <w:t>Excluded from Survey</w:t>
            </w:r>
            <w:r w:rsidR="00AA1CE5">
              <w:br/>
            </w:r>
            <w:r>
              <w:t>Sampled patient was determined to be ineligible for survey after sampling but before data collection was initiated</w:t>
            </w:r>
            <w:r w:rsidR="00EF1BA3">
              <w:t>. Includes any sampled cases on the survey vendor’s Do Not Contact list.</w:t>
            </w:r>
          </w:p>
        </w:tc>
      </w:tr>
      <w:tr w:rsidR="00DC4658" w:rsidRPr="00C1598C" w14:paraId="2D02D6F4"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47A5E7A" w14:textId="77777777" w:rsidR="00DC4658" w:rsidRPr="00C1598C" w:rsidRDefault="00DC4658" w:rsidP="003F2C45">
            <w:pPr>
              <w:pStyle w:val="Table-text"/>
            </w:pPr>
            <w:r w:rsidRPr="00C1598C">
              <w:t>210</w:t>
            </w:r>
          </w:p>
        </w:tc>
        <w:tc>
          <w:tcPr>
            <w:tcW w:w="8453" w:type="dxa"/>
          </w:tcPr>
          <w:p w14:paraId="0587277F" w14:textId="77777777" w:rsidR="00DC4658" w:rsidRPr="004F61CC" w:rsidRDefault="00DC4658" w:rsidP="003F2C45">
            <w:pPr>
              <w:pStyle w:val="Table-text"/>
            </w:pPr>
            <w:r>
              <w:rPr>
                <w:b/>
              </w:rPr>
              <w:t>Incomplete</w:t>
            </w:r>
            <w:r w:rsidRPr="004F61CC">
              <w:br/>
              <w:t xml:space="preserve">Assign this code if the sample patient responds to some questions but not enough to meet the </w:t>
            </w:r>
            <w:r>
              <w:t xml:space="preserve">either </w:t>
            </w:r>
            <w:r w:rsidRPr="004F61CC">
              <w:t>completeness criteria.</w:t>
            </w:r>
            <w:r>
              <w:t xml:space="preserve"> Appropriate for mail surveys that are mostly blank and telephone breakoffs.</w:t>
            </w:r>
          </w:p>
        </w:tc>
      </w:tr>
      <w:tr w:rsidR="00DC4658" w:rsidRPr="00C1598C" w14:paraId="397FEA4A" w14:textId="77777777" w:rsidTr="00C36446">
        <w:trPr>
          <w:cantSplit/>
        </w:trPr>
        <w:tc>
          <w:tcPr>
            <w:tcW w:w="907" w:type="dxa"/>
          </w:tcPr>
          <w:p w14:paraId="60FD21BC" w14:textId="77777777" w:rsidR="00DC4658" w:rsidRPr="00C1598C" w:rsidRDefault="00DC4658" w:rsidP="003F2C45">
            <w:pPr>
              <w:pStyle w:val="Table-text"/>
            </w:pPr>
            <w:r w:rsidRPr="00C1598C">
              <w:t>220</w:t>
            </w:r>
          </w:p>
        </w:tc>
        <w:tc>
          <w:tcPr>
            <w:tcW w:w="8453" w:type="dxa"/>
          </w:tcPr>
          <w:p w14:paraId="6A0413FE" w14:textId="1786DB19" w:rsidR="00DC4658" w:rsidRPr="004F61CC" w:rsidRDefault="00DC4658" w:rsidP="003F2C45">
            <w:pPr>
              <w:pStyle w:val="Table-text"/>
            </w:pPr>
            <w:r w:rsidRPr="00BD32BC">
              <w:rPr>
                <w:b/>
              </w:rPr>
              <w:t>Refusal</w:t>
            </w:r>
            <w:r w:rsidRPr="004F61CC">
              <w:br/>
            </w:r>
            <w:r w:rsidR="00356764">
              <w:t>Assign this code if the r</w:t>
            </w:r>
            <w:r w:rsidR="00B9110E" w:rsidRPr="00B9110E">
              <w:t>espondent said “No thank you” and hung up,</w:t>
            </w:r>
            <w:r w:rsidRPr="004F61CC">
              <w:t xml:space="preserve"> or </w:t>
            </w:r>
            <w:r w:rsidR="00B9110E" w:rsidRPr="00B9110E">
              <w:t>disengaged before interviewer could rebut</w:t>
            </w:r>
            <w:r w:rsidRPr="004F61CC">
              <w:t xml:space="preserve"> or </w:t>
            </w:r>
            <w:r w:rsidR="00B9110E" w:rsidRPr="00B9110E">
              <w:t>provide additional information.</w:t>
            </w:r>
            <w:r w:rsidR="000D39E0">
              <w:t xml:space="preserve"> These can also be considered soft refusals.</w:t>
            </w:r>
          </w:p>
        </w:tc>
      </w:tr>
      <w:tr w:rsidR="00DC4658" w:rsidRPr="00C1598C" w14:paraId="1C0E3E3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7B4BEBC0" w14:textId="77777777" w:rsidR="00DC4658" w:rsidRPr="00C1598C" w:rsidRDefault="00DC4658" w:rsidP="003F2C45">
            <w:pPr>
              <w:pStyle w:val="Table-text"/>
            </w:pPr>
            <w:r>
              <w:t>230</w:t>
            </w:r>
          </w:p>
        </w:tc>
        <w:tc>
          <w:tcPr>
            <w:tcW w:w="8453" w:type="dxa"/>
          </w:tcPr>
          <w:p w14:paraId="5C1B3D5F" w14:textId="7303B685" w:rsidR="00DC4658" w:rsidRPr="004F61CC" w:rsidRDefault="00DC4658" w:rsidP="00AA1CE5">
            <w:pPr>
              <w:pStyle w:val="Table-text"/>
            </w:pPr>
            <w:r w:rsidRPr="00AA1CE5">
              <w:rPr>
                <w:b/>
                <w:bCs/>
              </w:rPr>
              <w:t>Hostile Refusal</w:t>
            </w:r>
            <w:r w:rsidR="00AA1CE5">
              <w:br/>
            </w:r>
            <w:r w:rsidR="00EB1D18" w:rsidRPr="00EB1D18">
              <w:t>Assign this code if the sample patient indicates either in writing or verbally that he or she does not wish to participate in the survey. This code includes both hard and hostile refusals.</w:t>
            </w:r>
          </w:p>
        </w:tc>
      </w:tr>
      <w:tr w:rsidR="00DC4658" w:rsidRPr="00C1598C" w14:paraId="41A81551" w14:textId="77777777" w:rsidTr="00C36446">
        <w:trPr>
          <w:cantSplit/>
        </w:trPr>
        <w:tc>
          <w:tcPr>
            <w:tcW w:w="907" w:type="dxa"/>
          </w:tcPr>
          <w:p w14:paraId="6976134E" w14:textId="77777777" w:rsidR="00DC4658" w:rsidRPr="00C1598C" w:rsidRDefault="00DC4658" w:rsidP="003F2C45">
            <w:pPr>
              <w:pStyle w:val="Table-text"/>
            </w:pPr>
            <w:r w:rsidRPr="00C1598C">
              <w:t>240</w:t>
            </w:r>
          </w:p>
        </w:tc>
        <w:tc>
          <w:tcPr>
            <w:tcW w:w="8453" w:type="dxa"/>
          </w:tcPr>
          <w:p w14:paraId="71CF882D" w14:textId="77777777" w:rsidR="00DC4658" w:rsidRPr="004F61CC" w:rsidRDefault="00DC4658" w:rsidP="003F2C45">
            <w:pPr>
              <w:pStyle w:val="Table-text"/>
            </w:pPr>
            <w:r w:rsidRPr="03073E75">
              <w:rPr>
                <w:b/>
                <w:bCs/>
              </w:rPr>
              <w:t>Wrong, Disconnected, or No Telephone Number</w:t>
            </w:r>
            <w:r>
              <w:br/>
              <w:t>This code should be assigned if it is determined that the telephone number the survey vendor has for the sample patient is bad (disconnected, does not belong to the sample patient) and no new telephone number is available. This can also be assigned if no phone number was provided for the sample member.</w:t>
            </w:r>
          </w:p>
        </w:tc>
      </w:tr>
      <w:tr w:rsidR="00DC4658" w:rsidRPr="00C1598C" w14:paraId="56817F9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8469EB6" w14:textId="77777777" w:rsidR="00DC4658" w:rsidRPr="00C1598C" w:rsidRDefault="00DC4658" w:rsidP="003F2C45">
            <w:pPr>
              <w:pStyle w:val="Table-text"/>
            </w:pPr>
            <w:r w:rsidRPr="00C1598C">
              <w:t>250</w:t>
            </w:r>
          </w:p>
        </w:tc>
        <w:tc>
          <w:tcPr>
            <w:tcW w:w="8453" w:type="dxa"/>
          </w:tcPr>
          <w:p w14:paraId="7843A799" w14:textId="77777777" w:rsidR="00DC4658" w:rsidRPr="004F61CC" w:rsidRDefault="00DC4658" w:rsidP="003F2C45">
            <w:pPr>
              <w:pStyle w:val="Table-text"/>
            </w:pPr>
            <w:r w:rsidRPr="00D34EE4">
              <w:rPr>
                <w:b/>
              </w:rPr>
              <w:t>No Response After Maximum Attempts</w:t>
            </w:r>
            <w:r w:rsidRPr="004F61CC">
              <w:br/>
              <w:t>This code should be assigned when the contact information for the sample patient is assumed to be viable, but the sample patient does not respond to the survey/cannot be reached during the data collection period.</w:t>
            </w:r>
          </w:p>
        </w:tc>
      </w:tr>
      <w:tr w:rsidR="00DC4658" w:rsidRPr="00C1598C" w14:paraId="0A6C8E05" w14:textId="77777777" w:rsidTr="00C36446">
        <w:trPr>
          <w:cantSplit/>
        </w:trPr>
        <w:tc>
          <w:tcPr>
            <w:tcW w:w="907" w:type="dxa"/>
          </w:tcPr>
          <w:p w14:paraId="41095438" w14:textId="77777777" w:rsidR="00DC4658" w:rsidRPr="00C1598C" w:rsidRDefault="00DC4658" w:rsidP="003F2C45">
            <w:pPr>
              <w:pStyle w:val="Table-text"/>
            </w:pPr>
            <w:r>
              <w:t>260</w:t>
            </w:r>
          </w:p>
        </w:tc>
        <w:tc>
          <w:tcPr>
            <w:tcW w:w="8453" w:type="dxa"/>
          </w:tcPr>
          <w:p w14:paraId="39DA654A" w14:textId="7083246F" w:rsidR="00DC4658" w:rsidRPr="00C6467B" w:rsidRDefault="00DC4658" w:rsidP="00AA1CE5">
            <w:pPr>
              <w:pStyle w:val="Table-text"/>
            </w:pPr>
            <w:r w:rsidRPr="00AA1CE5">
              <w:rPr>
                <w:b/>
                <w:bCs/>
              </w:rPr>
              <w:t>No Response To Mail Survey</w:t>
            </w:r>
            <w:r w:rsidR="00AA1CE5" w:rsidRPr="006572A8">
              <w:rPr>
                <w:b/>
                <w:bCs/>
              </w:rPr>
              <w:t>—</w:t>
            </w:r>
            <w:r w:rsidRPr="00AA1CE5">
              <w:rPr>
                <w:b/>
                <w:bCs/>
              </w:rPr>
              <w:t>RCF Patients</w:t>
            </w:r>
            <w:r w:rsidR="00AA1CE5" w:rsidRPr="00AA1CE5">
              <w:rPr>
                <w:b/>
                <w:bCs/>
              </w:rPr>
              <w:br/>
            </w:r>
            <w:r>
              <w:t>This code should be assigned to patients who are flagged as residential care facility patients and for whom no other final code (ineligible, complete, refusal) has been recorded.</w:t>
            </w:r>
          </w:p>
        </w:tc>
      </w:tr>
      <w:tr w:rsidR="00DC4658" w:rsidRPr="00C1598C" w14:paraId="74788F30"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9109E5" w14:textId="77777777" w:rsidR="00DC4658" w:rsidRDefault="00DC4658" w:rsidP="003F2C45">
            <w:pPr>
              <w:pStyle w:val="Table-text"/>
            </w:pPr>
            <w:r>
              <w:t>270</w:t>
            </w:r>
          </w:p>
        </w:tc>
        <w:tc>
          <w:tcPr>
            <w:tcW w:w="8453" w:type="dxa"/>
          </w:tcPr>
          <w:p w14:paraId="7CB986E2" w14:textId="6508FDC2" w:rsidR="00DC4658" w:rsidRDefault="00DC4658" w:rsidP="00AA1CE5">
            <w:pPr>
              <w:pStyle w:val="Table-text"/>
              <w:rPr>
                <w:b/>
              </w:rPr>
            </w:pPr>
            <w:r w:rsidRPr="00AA1CE5">
              <w:rPr>
                <w:b/>
                <w:bCs/>
              </w:rPr>
              <w:t>Pending (Use only in Interim Data Submissions)</w:t>
            </w:r>
            <w:r w:rsidR="00AA1CE5" w:rsidRPr="00AA1CE5">
              <w:rPr>
                <w:b/>
                <w:bCs/>
              </w:rPr>
              <w:br/>
            </w:r>
            <w:r>
              <w:t xml:space="preserve">This code should be assigned to patients who have not yet had all contact attempts and may still complete between interim data submission(s) and final data submission. </w:t>
            </w:r>
          </w:p>
        </w:tc>
      </w:tr>
    </w:tbl>
    <w:p w14:paraId="501A0911" w14:textId="77777777" w:rsidR="00DC4658" w:rsidRDefault="00DC4658" w:rsidP="00CF6728">
      <w:pPr>
        <w:pStyle w:val="table-note"/>
      </w:pPr>
    </w:p>
    <w:p w14:paraId="11DAA8EC" w14:textId="1EE0B8FC" w:rsidR="00DC4658" w:rsidRDefault="004004BA" w:rsidP="00DC4658">
      <w:pPr>
        <w:pStyle w:val="Heading3"/>
      </w:pPr>
      <w:bookmarkStart w:id="242" w:name="_Toc60672858"/>
      <w:bookmarkStart w:id="243" w:name="_Toc86390538"/>
      <w:r>
        <w:lastRenderedPageBreak/>
        <w:t>5.5.9</w:t>
      </w:r>
      <w:r w:rsidR="00053A2B">
        <w:tab/>
      </w:r>
      <w:r w:rsidR="00DC4658">
        <w:t xml:space="preserve">Process </w:t>
      </w:r>
      <w:r w:rsidR="00CF6728">
        <w:t xml:space="preserve">Data </w:t>
      </w:r>
      <w:r w:rsidR="00DC4658">
        <w:t xml:space="preserve">from </w:t>
      </w:r>
      <w:r w:rsidR="00CF6728">
        <w:t xml:space="preserve">Questionnaires Returned </w:t>
      </w:r>
      <w:r w:rsidR="00DC4658">
        <w:t xml:space="preserve">by </w:t>
      </w:r>
      <w:r w:rsidR="00CF6728">
        <w:t>Mail</w:t>
      </w:r>
      <w:bookmarkEnd w:id="242"/>
      <w:bookmarkEnd w:id="243"/>
      <w:r w:rsidR="00CF6728">
        <w:t xml:space="preserve"> </w:t>
      </w:r>
    </w:p>
    <w:p w14:paraId="0C8F0DC0" w14:textId="77777777" w:rsidR="00DC4658" w:rsidRPr="00AE1B0F" w:rsidRDefault="00DC4658" w:rsidP="005C715F">
      <w:pPr>
        <w:pStyle w:val="BodyText"/>
        <w:keepNext/>
      </w:pPr>
      <w:r>
        <w:t>Vendors may process data using an optical scanning process or data entry. The following program requirements and quality control measures are required for both.</w:t>
      </w:r>
    </w:p>
    <w:p w14:paraId="670F3213" w14:textId="77777777" w:rsidR="00DC4658" w:rsidRDefault="00DC4658" w:rsidP="0020507B">
      <w:pPr>
        <w:pStyle w:val="BodyText"/>
        <w:keepNext/>
      </w:pPr>
      <w:r>
        <w:t>Requirements for the program:</w:t>
      </w:r>
    </w:p>
    <w:p w14:paraId="4D00ED00" w14:textId="77777777" w:rsidR="00DC4658" w:rsidRPr="00F77C71" w:rsidRDefault="00DC4658" w:rsidP="00D164E2">
      <w:pPr>
        <w:pStyle w:val="ListBullet"/>
      </w:pPr>
      <w:r w:rsidRPr="00F77C71">
        <w:t>The scanning program or data entry program, whichever is used, must not permit out-of-range or invalid responses.</w:t>
      </w:r>
    </w:p>
    <w:p w14:paraId="3790FAA2" w14:textId="77777777" w:rsidR="00DC4658" w:rsidRPr="00F77C71" w:rsidRDefault="00DC4658" w:rsidP="00D164E2">
      <w:pPr>
        <w:pStyle w:val="ListBullet"/>
      </w:pPr>
      <w:r w:rsidRPr="00F77C71">
        <w:t>The program must either alert staff to any duplicate questionnaires entered, or prevent duplicate questionnaires from being entered.</w:t>
      </w:r>
    </w:p>
    <w:p w14:paraId="4FEBE654" w14:textId="77777777" w:rsidR="00DC4658" w:rsidRPr="00F77C71" w:rsidRDefault="00DC4658" w:rsidP="00D164E2">
      <w:pPr>
        <w:pStyle w:val="ListBullet"/>
      </w:pPr>
      <w:r w:rsidRPr="00F77C71">
        <w:t>If a response mark falls between two answer choices but is clearly closer to one answer choice than to another, the scanning or data entry process, whichever is used, should select the response that is closest to the marked response.</w:t>
      </w:r>
    </w:p>
    <w:p w14:paraId="27EFF750" w14:textId="77777777" w:rsidR="00DC4658" w:rsidRPr="00F77C71" w:rsidRDefault="00DC4658" w:rsidP="00D164E2">
      <w:pPr>
        <w:pStyle w:val="ListBullet"/>
      </w:pPr>
      <w:r w:rsidRPr="00F77C71">
        <w:t>If two responses are checked for the same question, the scanning or data entry process should select the one that appears darkest. If it is not possible to make a determination, leave the response blank and code as “missing” rather than guessing.</w:t>
      </w:r>
    </w:p>
    <w:p w14:paraId="3BEF86E3" w14:textId="77777777" w:rsidR="00DC4658" w:rsidRPr="00F77C71" w:rsidRDefault="00DC4658" w:rsidP="00D164E2">
      <w:pPr>
        <w:pStyle w:val="ListBullet"/>
      </w:pPr>
      <w:r w:rsidRPr="00F77C71">
        <w:t>If a mark is between two answer choices but is not clearly closer to one answer choice, the scanning or data entry process should code as “missing.”</w:t>
      </w:r>
    </w:p>
    <w:p w14:paraId="6F168F99" w14:textId="77777777" w:rsidR="00DC4658" w:rsidRPr="00F77C71" w:rsidRDefault="00DC4658" w:rsidP="00D164E2">
      <w:pPr>
        <w:pStyle w:val="ListBullet"/>
      </w:pPr>
      <w:r w:rsidRPr="00F77C71">
        <w:t>If a response is missing, the scanning or data entry process should leave the response blank and code as “missing.”</w:t>
      </w:r>
    </w:p>
    <w:p w14:paraId="4F8FD851" w14:textId="77777777" w:rsidR="00DC4658" w:rsidRPr="00F77C71" w:rsidRDefault="00DC4658" w:rsidP="00D164E2">
      <w:pPr>
        <w:pStyle w:val="ListBullet"/>
      </w:pPr>
      <w:r w:rsidRPr="00F77C71">
        <w:t>Although they can be scanned or data entered, survey vendors must not include responses to any practice-specific questions on the data files submitted to CMS.</w:t>
      </w:r>
    </w:p>
    <w:p w14:paraId="5C6A7F74" w14:textId="14E4B252" w:rsidR="00DC4658" w:rsidRDefault="00DC4658" w:rsidP="00D164E2">
      <w:pPr>
        <w:pStyle w:val="ListBullet"/>
      </w:pPr>
      <w:r>
        <w:t xml:space="preserve">Detailed specifications and decision rules for coding are found in </w:t>
      </w:r>
      <w:r w:rsidR="005A6559" w:rsidRPr="4CCC5386">
        <w:rPr>
          <w:b/>
          <w:bCs/>
          <w:i/>
          <w:iCs/>
        </w:rPr>
        <w:t xml:space="preserve">Chapter </w:t>
      </w:r>
      <w:r w:rsidRPr="4CCC5386">
        <w:rPr>
          <w:b/>
          <w:bCs/>
          <w:i/>
          <w:iCs/>
        </w:rPr>
        <w:t>6, Data Coding and Preparation.</w:t>
      </w:r>
    </w:p>
    <w:p w14:paraId="65221465" w14:textId="77777777" w:rsidR="00DC4658" w:rsidRDefault="00DC4658" w:rsidP="0020507B">
      <w:pPr>
        <w:pStyle w:val="BodyText"/>
        <w:keepNext/>
      </w:pPr>
      <w:r>
        <w:t>Mandatory quality control measures for optical scanning:</w:t>
      </w:r>
    </w:p>
    <w:p w14:paraId="67754194" w14:textId="77777777" w:rsidR="00DC4658" w:rsidRPr="00F77C71" w:rsidRDefault="00DC4658" w:rsidP="00D164E2">
      <w:pPr>
        <w:pStyle w:val="ListBullet"/>
      </w:pPr>
      <w:r w:rsidRPr="00F77C71">
        <w:t>A sample of questionnaires (minimum of 10 percent) must be rescanned and compared with the original scanned image of the questionnaire as a quality control measure. Any discrepancies must be reconciled by a supervisor.</w:t>
      </w:r>
    </w:p>
    <w:p w14:paraId="76DA6A1F" w14:textId="77777777" w:rsidR="00DC4658" w:rsidRPr="00F77C71" w:rsidRDefault="00DC4658" w:rsidP="00D164E2">
      <w:pPr>
        <w:pStyle w:val="ListBullet"/>
      </w:pPr>
      <w:r w:rsidRPr="00F77C71">
        <w:t>The survey responses marked in a sample of questionnaires (minimum of 10 percent) must be compared to the entries scanned for that case to make sure that the scanning program scanned the marked responses correctly.</w:t>
      </w:r>
    </w:p>
    <w:p w14:paraId="34262119" w14:textId="77777777" w:rsidR="00DC4658" w:rsidRDefault="00DC4658" w:rsidP="0020507B">
      <w:pPr>
        <w:pStyle w:val="BodyText"/>
        <w:keepNext/>
      </w:pPr>
      <w:r>
        <w:t>Mandatory quality control measures for data entry:</w:t>
      </w:r>
    </w:p>
    <w:p w14:paraId="35D07D0C" w14:textId="77777777" w:rsidR="00DC4658" w:rsidRDefault="00DC4658" w:rsidP="00D164E2">
      <w:pPr>
        <w:pStyle w:val="ListBullet"/>
      </w:pPr>
      <w:r>
        <w:t xml:space="preserve">Survey vendors must have a process in place to validate data entered in order to ensure that data entered accurately capture the responses on the original survey. A different staff member should re-key minimum of 10 percent of the surveys, and the results of the two </w:t>
      </w:r>
      <w:r>
        <w:lastRenderedPageBreak/>
        <w:t xml:space="preserve">keyers should be compared. Any differences should be reconciled. As necessary, keyers must be trained to improve keying accuracy. </w:t>
      </w:r>
    </w:p>
    <w:p w14:paraId="1A59FB58" w14:textId="69A2DBD9" w:rsidR="00DC4658" w:rsidRDefault="004004BA" w:rsidP="00DC4658">
      <w:pPr>
        <w:pStyle w:val="Heading3"/>
      </w:pPr>
      <w:bookmarkStart w:id="244" w:name="_Toc60672859"/>
      <w:bookmarkStart w:id="245" w:name="_Toc86390539"/>
      <w:r>
        <w:t>5.5.10</w:t>
      </w:r>
      <w:r w:rsidR="00053A2B">
        <w:tab/>
      </w:r>
      <w:r w:rsidR="00DC4658">
        <w:t xml:space="preserve">Process </w:t>
      </w:r>
      <w:r w:rsidR="00297D0E">
        <w:t>White Mail</w:t>
      </w:r>
      <w:bookmarkEnd w:id="244"/>
      <w:bookmarkEnd w:id="245"/>
    </w:p>
    <w:p w14:paraId="090C2B79" w14:textId="5BA15315" w:rsidR="00DC4658" w:rsidRDefault="00DC4658" w:rsidP="00DC4658">
      <w:pPr>
        <w:pStyle w:val="BodyText"/>
      </w:pPr>
      <w:r>
        <w:t xml:space="preserve">Patients and family members occasionally send notes or other items (e.g., literature, other surveys, medical bills) along with or instead of their questionnaires. The items sent most often are notes explaining the patient is deceased, refuses, or describing their experience with this provider. </w:t>
      </w:r>
      <w:r w:rsidR="001C55AA">
        <w:t xml:space="preserve">These notes also include </w:t>
      </w:r>
      <w:r w:rsidR="00B27A97">
        <w:t>those</w:t>
      </w:r>
      <w:r w:rsidR="00356CD3">
        <w:t xml:space="preserve"> written on the survey</w:t>
      </w:r>
      <w:r w:rsidR="008B5D13">
        <w:t>, envelope, or postcard</w:t>
      </w:r>
      <w:r w:rsidR="00356CD3">
        <w:t xml:space="preserve"> itself </w:t>
      </w:r>
      <w:r w:rsidR="00EC3BF3">
        <w:t>as well as</w:t>
      </w:r>
      <w:r w:rsidR="00356CD3">
        <w:t xml:space="preserve"> information </w:t>
      </w:r>
      <w:r w:rsidR="003462FE">
        <w:t>affix</w:t>
      </w:r>
      <w:r w:rsidR="000A2E1F">
        <w:t>ed</w:t>
      </w:r>
      <w:r w:rsidR="00356CD3">
        <w:t xml:space="preserve"> by the post office. </w:t>
      </w:r>
    </w:p>
    <w:p w14:paraId="32EC85E4" w14:textId="66948B43" w:rsidR="00DC4658" w:rsidRDefault="00DC4658" w:rsidP="00DC4658">
      <w:pPr>
        <w:pStyle w:val="BodyText"/>
      </w:pPr>
      <w:r>
        <w:t xml:space="preserve">Survey vendors </w:t>
      </w:r>
      <w:r w:rsidR="005468C5">
        <w:t xml:space="preserve">must </w:t>
      </w:r>
      <w:r>
        <w:t xml:space="preserve">update the patient’s status code based on information </w:t>
      </w:r>
      <w:r w:rsidR="007B2372">
        <w:t>received and</w:t>
      </w:r>
      <w:r>
        <w:t xml:space="preserve"> must store the information received for documentation purposes. It should be stored for three years.</w:t>
      </w:r>
    </w:p>
    <w:p w14:paraId="36D959DD" w14:textId="77777777" w:rsidR="00DC4658" w:rsidRDefault="00DC4658" w:rsidP="00DC4658">
      <w:pPr>
        <w:pStyle w:val="BodyText"/>
      </w:pPr>
      <w:r>
        <w:t xml:space="preserve">In the unlikely event the patient has sent important information, such as a medical bill with a check, survey vendors must mail it back to the patient. </w:t>
      </w:r>
    </w:p>
    <w:p w14:paraId="4B594B8D" w14:textId="77777777" w:rsidR="00DC4658" w:rsidRPr="0073316C" w:rsidRDefault="00DC4658" w:rsidP="00DC4658">
      <w:pPr>
        <w:pStyle w:val="BodyText"/>
      </w:pPr>
      <w:r>
        <w:t xml:space="preserve">White mail should not be sent to the PCF Practice site. </w:t>
      </w:r>
    </w:p>
    <w:p w14:paraId="3BB43903" w14:textId="4B2ACE3D" w:rsidR="00DC4658" w:rsidRDefault="004004BA" w:rsidP="00DC4658">
      <w:pPr>
        <w:pStyle w:val="Heading3"/>
      </w:pPr>
      <w:bookmarkStart w:id="246" w:name="_Toc60672860"/>
      <w:bookmarkStart w:id="247" w:name="_Toc86390540"/>
      <w:r>
        <w:t>5.5.11</w:t>
      </w:r>
      <w:r w:rsidR="00053A2B">
        <w:tab/>
      </w:r>
      <w:r w:rsidR="00DC4658">
        <w:t xml:space="preserve">Store </w:t>
      </w:r>
      <w:r w:rsidR="00AA1CE5">
        <w:t>Data</w:t>
      </w:r>
      <w:bookmarkEnd w:id="246"/>
      <w:bookmarkEnd w:id="247"/>
    </w:p>
    <w:p w14:paraId="0BFC0B4C" w14:textId="75487948" w:rsidR="00DC4658" w:rsidRPr="00ED43A2" w:rsidRDefault="00DC4658" w:rsidP="00AA1CE5">
      <w:pPr>
        <w:pStyle w:val="BodyText"/>
      </w:pPr>
      <w:r>
        <w:t>Survey vendors must store returned paper surveys or scanned images of paper surveys in a secure and environmentally controlled location for a minimum of three years. This does not apply to surveys received after the cutoff date for returned mail surveys. Do not scan, key-enter, or store these surveys.</w:t>
      </w:r>
    </w:p>
    <w:p w14:paraId="5F4A28F7" w14:textId="0658D6B6" w:rsidR="00DC4658" w:rsidRDefault="00DC4658" w:rsidP="00DC4658">
      <w:pPr>
        <w:pStyle w:val="Heading3"/>
      </w:pPr>
      <w:r>
        <w:t xml:space="preserve"> </w:t>
      </w:r>
      <w:bookmarkStart w:id="248" w:name="_Toc60672861"/>
      <w:bookmarkStart w:id="249" w:name="_Toc86390541"/>
      <w:r w:rsidR="004004BA">
        <w:t>5.5.12</w:t>
      </w:r>
      <w:r w:rsidR="00053A2B">
        <w:tab/>
      </w:r>
      <w:r>
        <w:t xml:space="preserve">Conduct </w:t>
      </w:r>
      <w:r w:rsidR="00AA1CE5">
        <w:t xml:space="preserve">Training </w:t>
      </w:r>
      <w:r>
        <w:t xml:space="preserve">for </w:t>
      </w:r>
      <w:r w:rsidR="00AA1CE5">
        <w:t xml:space="preserve">Staff </w:t>
      </w:r>
      <w:r>
        <w:t xml:space="preserve">in </w:t>
      </w:r>
      <w:r w:rsidR="00AA1CE5">
        <w:t xml:space="preserve">Mail Portion </w:t>
      </w:r>
      <w:r>
        <w:t xml:space="preserve">of </w:t>
      </w:r>
      <w:r w:rsidR="00AA1CE5">
        <w:t>Survey</w:t>
      </w:r>
      <w:bookmarkEnd w:id="248"/>
      <w:bookmarkEnd w:id="249"/>
      <w:r w:rsidR="00AA1CE5">
        <w:t xml:space="preserve"> </w:t>
      </w:r>
    </w:p>
    <w:p w14:paraId="3B127B13" w14:textId="77777777" w:rsidR="00DC4658" w:rsidRPr="00386BEB" w:rsidRDefault="00DC4658" w:rsidP="00DC4658">
      <w:pPr>
        <w:pStyle w:val="BodyText"/>
      </w:pPr>
      <w:r w:rsidRPr="00386BEB">
        <w:t>All staff involved in the mailout and data processing phase of survey implementation, including support staff and subcontractor staff, must be thoroughly trained on the survey specifications and protocols. A copy of relevant chapters of this manual should be made available to all staff as needed. Staff involved in questionnaire assembly and mailout, data receipt, and data entry must be trained on:</w:t>
      </w:r>
    </w:p>
    <w:p w14:paraId="4F085E98" w14:textId="7861A2F5" w:rsidR="00DC4658" w:rsidRPr="00916441" w:rsidRDefault="00DC4658" w:rsidP="00D164E2">
      <w:pPr>
        <w:pStyle w:val="ListBullet"/>
      </w:pPr>
      <w:r w:rsidRPr="00916441">
        <w:t>Use of relevant equipment and software (case management systems for entering questionnaire receipts, scanning equipment, data entry programs)</w:t>
      </w:r>
      <w:r w:rsidR="009A7D84" w:rsidRPr="00916441">
        <w:t>.</w:t>
      </w:r>
    </w:p>
    <w:p w14:paraId="0F21CD21" w14:textId="54B58F1B" w:rsidR="00DC4658" w:rsidRPr="00916441" w:rsidRDefault="00AC7C2F" w:rsidP="00D164E2">
      <w:pPr>
        <w:pStyle w:val="ListBullet"/>
      </w:pPr>
      <w:r w:rsidRPr="00916441">
        <w:t>PCF PEC Survey</w:t>
      </w:r>
      <w:r w:rsidR="00DC4658" w:rsidRPr="00916441">
        <w:t xml:space="preserve"> protocols specific to their role (for example, contents of questionnaire package, requirements for visually reviewing questionnaires prior to scanning for notes/comments, how to document or enter returned questionnaires into the tracking system)</w:t>
      </w:r>
      <w:r w:rsidR="009A7D84" w:rsidRPr="00916441">
        <w:t>.</w:t>
      </w:r>
    </w:p>
    <w:p w14:paraId="1EC731A6" w14:textId="3471FB6C" w:rsidR="00DC4658" w:rsidRPr="00386BEB" w:rsidRDefault="00DC4658" w:rsidP="00D164E2">
      <w:pPr>
        <w:pStyle w:val="ListBullet"/>
      </w:pPr>
      <w:r>
        <w:t xml:space="preserve">Decision rules and coding guidelines for returned questionnaires (see </w:t>
      </w:r>
      <w:r w:rsidRPr="4CCC5386">
        <w:rPr>
          <w:b/>
          <w:bCs/>
          <w:i/>
          <w:iCs/>
        </w:rPr>
        <w:t>Section 6.</w:t>
      </w:r>
      <w:r w:rsidR="00A805D7" w:rsidRPr="4CCC5386">
        <w:rPr>
          <w:b/>
          <w:bCs/>
          <w:i/>
          <w:iCs/>
        </w:rPr>
        <w:t>3</w:t>
      </w:r>
      <w:r w:rsidRPr="4CCC5386">
        <w:rPr>
          <w:b/>
          <w:bCs/>
          <w:i/>
          <w:iCs/>
        </w:rPr>
        <w:t>, Data Preparation</w:t>
      </w:r>
      <w:r>
        <w:t>)</w:t>
      </w:r>
      <w:r w:rsidR="009A7D84">
        <w:t>.</w:t>
      </w:r>
    </w:p>
    <w:p w14:paraId="5AC86BCB" w14:textId="39E89CE1" w:rsidR="00DC4658" w:rsidRPr="00386BEB" w:rsidRDefault="00DC4658" w:rsidP="00D164E2">
      <w:pPr>
        <w:pStyle w:val="ListBullet"/>
      </w:pPr>
      <w:r>
        <w:t xml:space="preserve">Proper handling of hardcopy and electronic data, including data storage requirements (see </w:t>
      </w:r>
      <w:r w:rsidRPr="4CCC5386">
        <w:rPr>
          <w:b/>
          <w:bCs/>
          <w:i/>
          <w:iCs/>
        </w:rPr>
        <w:t>Section 9.</w:t>
      </w:r>
      <w:r w:rsidR="00A805D7" w:rsidRPr="4CCC5386">
        <w:rPr>
          <w:b/>
          <w:bCs/>
          <w:i/>
          <w:iCs/>
        </w:rPr>
        <w:t>3</w:t>
      </w:r>
      <w:r w:rsidRPr="4CCC5386">
        <w:rPr>
          <w:b/>
          <w:bCs/>
          <w:i/>
          <w:iCs/>
        </w:rPr>
        <w:t>, Safeguarding Patient Data</w:t>
      </w:r>
      <w:r>
        <w:t>).</w:t>
      </w:r>
    </w:p>
    <w:p w14:paraId="55DC3751" w14:textId="2BD73244" w:rsidR="00DC4658" w:rsidRPr="00386BEB" w:rsidRDefault="00DC4658" w:rsidP="00DC4658">
      <w:pPr>
        <w:pStyle w:val="BodyText"/>
      </w:pPr>
      <w:r w:rsidRPr="00386BEB">
        <w:lastRenderedPageBreak/>
        <w:t xml:space="preserve">If any of these mailout or data staff are also involved in providing patient support via the toll-free Help Desk, they should also be trained on the accurate responses to FAQs, how to look up information about the caller, and the rights of survey respondents. They should receive training on appropriate sections of this manual, which include </w:t>
      </w:r>
      <w:r w:rsidRPr="00386BEB">
        <w:rPr>
          <w:b/>
          <w:bCs/>
          <w:i/>
          <w:iCs/>
        </w:rPr>
        <w:t>Section 5.</w:t>
      </w:r>
      <w:r w:rsidR="00993DF9">
        <w:rPr>
          <w:b/>
          <w:bCs/>
          <w:i/>
          <w:iCs/>
        </w:rPr>
        <w:t>6</w:t>
      </w:r>
      <w:r w:rsidRPr="00386BEB">
        <w:rPr>
          <w:b/>
          <w:bCs/>
          <w:i/>
          <w:iCs/>
        </w:rPr>
        <w:t xml:space="preserve">.2, </w:t>
      </w:r>
      <w:r w:rsidR="00993DF9">
        <w:rPr>
          <w:b/>
          <w:bCs/>
          <w:i/>
          <w:iCs/>
        </w:rPr>
        <w:t xml:space="preserve">Operate the </w:t>
      </w:r>
      <w:r w:rsidR="00993DF9" w:rsidRPr="00386BEB">
        <w:rPr>
          <w:b/>
          <w:bCs/>
          <w:i/>
          <w:iCs/>
        </w:rPr>
        <w:t xml:space="preserve">Inbound </w:t>
      </w:r>
      <w:r w:rsidRPr="00386BEB">
        <w:rPr>
          <w:b/>
          <w:bCs/>
          <w:i/>
          <w:iCs/>
        </w:rPr>
        <w:t>Telephone and Email Help Desk,</w:t>
      </w:r>
      <w:r w:rsidRPr="00386BEB">
        <w:t xml:space="preserve"> and </w:t>
      </w:r>
      <w:r>
        <w:t xml:space="preserve">Waiting Room </w:t>
      </w:r>
      <w:r w:rsidRPr="00386BEB">
        <w:t xml:space="preserve">FAQs in </w:t>
      </w:r>
      <w:r w:rsidRPr="00386BEB">
        <w:rPr>
          <w:b/>
          <w:bCs/>
          <w:i/>
          <w:iCs/>
        </w:rPr>
        <w:t xml:space="preserve">Appendix </w:t>
      </w:r>
      <w:r>
        <w:rPr>
          <w:b/>
          <w:bCs/>
          <w:i/>
          <w:iCs/>
        </w:rPr>
        <w:t>N</w:t>
      </w:r>
      <w:r w:rsidRPr="00386BEB">
        <w:t xml:space="preserve">. </w:t>
      </w:r>
    </w:p>
    <w:p w14:paraId="7C42FFD4" w14:textId="227CDDFB" w:rsidR="00DC4658" w:rsidRDefault="00D67C59" w:rsidP="00DC4658">
      <w:pPr>
        <w:pStyle w:val="Heading2"/>
      </w:pPr>
      <w:bookmarkStart w:id="250" w:name="_Toc60672862"/>
      <w:bookmarkStart w:id="251" w:name="_Toc86390542"/>
      <w:r>
        <w:t>5.6</w:t>
      </w:r>
      <w:r w:rsidR="00053A2B">
        <w:tab/>
      </w:r>
      <w:r w:rsidR="00DC4658">
        <w:t>Conduct Telephone Follow-up Protocol</w:t>
      </w:r>
      <w:bookmarkEnd w:id="250"/>
      <w:bookmarkEnd w:id="251"/>
    </w:p>
    <w:p w14:paraId="315D6D50" w14:textId="64F7D311" w:rsidR="00DC4658" w:rsidRPr="00D16635" w:rsidRDefault="00DC4658" w:rsidP="00DC4658">
      <w:pPr>
        <w:pStyle w:val="BodyText"/>
      </w:pPr>
      <w:r w:rsidRPr="00D16635">
        <w:t xml:space="preserve">This section describes the protocol that survey vendors must follow for the </w:t>
      </w:r>
      <w:r>
        <w:t>tele</w:t>
      </w:r>
      <w:r w:rsidRPr="00D16635">
        <w:t xml:space="preserve">phone </w:t>
      </w:r>
      <w:r>
        <w:t xml:space="preserve">follow-up </w:t>
      </w:r>
      <w:r w:rsidRPr="00D16635">
        <w:t xml:space="preserve">phase of the mixed-mode survey administration of the </w:t>
      </w:r>
      <w:r w:rsidR="00AC7C2F">
        <w:t>PCF PEC Survey</w:t>
      </w:r>
      <w:r>
        <w:t xml:space="preserve">. </w:t>
      </w:r>
      <w:r w:rsidRPr="00D16635">
        <w:t xml:space="preserve">This phase requires the use of </w:t>
      </w:r>
      <w:r>
        <w:t>computer assisted telephone interviewing (</w:t>
      </w:r>
      <w:r w:rsidRPr="00D16635">
        <w:t>CATI</w:t>
      </w:r>
      <w:r>
        <w:t>) system</w:t>
      </w:r>
      <w:r w:rsidRPr="00D16635">
        <w:t xml:space="preserve">. Phone interviews may not be completed manually using paper/pencil surveys and then key-entered after the interview. </w:t>
      </w:r>
    </w:p>
    <w:p w14:paraId="3E3D5A8A" w14:textId="52AD5B8F" w:rsidR="00052BBD" w:rsidRDefault="00052BBD" w:rsidP="00724579">
      <w:pPr>
        <w:pStyle w:val="FigureTitle"/>
      </w:pPr>
      <w:bookmarkStart w:id="252" w:name="_Toc89941704"/>
      <w:r>
        <w:t>Figure 5-</w:t>
      </w:r>
      <w:r w:rsidR="000A4CF7">
        <w:t>7</w:t>
      </w:r>
      <w:r w:rsidR="00724579">
        <w:tab/>
      </w:r>
      <w:r>
        <w:br/>
        <w:t>Telephone Follow-up Timing</w:t>
      </w:r>
      <w:bookmarkEnd w:id="252"/>
    </w:p>
    <w:p w14:paraId="52C73912" w14:textId="1C1FF889" w:rsidR="00052BBD" w:rsidRDefault="00052BBD" w:rsidP="00B940B7">
      <w:pPr>
        <w:pStyle w:val="FigureNObox"/>
      </w:pPr>
      <w:r>
        <w:rPr>
          <w:noProof/>
        </w:rPr>
        <w:drawing>
          <wp:inline distT="0" distB="0" distL="0" distR="0" wp14:anchorId="3FE558AE" wp14:editId="5C87EFB0">
            <wp:extent cx="5848350" cy="2009775"/>
            <wp:effectExtent l="0" t="0" r="19050" b="28575"/>
            <wp:docPr id="33" name="Diagram 33" descr="9/28/21 Teaser Postcard, 9/29/21 Help Desk Opens, 10/5/21 First Mailing, 10/12/21 Reminder Postcard, 11/2/21 Second Mailing, 11/30/21 Telephone Follow-up, 12/21/21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118E5EDD" w14:textId="77777777" w:rsidR="00B940B7" w:rsidRDefault="00B940B7" w:rsidP="00B940B7">
      <w:pPr>
        <w:pStyle w:val="figure-note"/>
      </w:pPr>
    </w:p>
    <w:p w14:paraId="6837754B" w14:textId="693CCFB6" w:rsidR="00DC4658" w:rsidRPr="00392628" w:rsidRDefault="00DC4658" w:rsidP="00DC4658">
      <w:pPr>
        <w:pStyle w:val="BodyText"/>
      </w:pPr>
      <w:r w:rsidRPr="7E0CFFDF">
        <w:t xml:space="preserve">As shown in </w:t>
      </w:r>
      <w:r w:rsidR="00591E1C">
        <w:rPr>
          <w:b/>
          <w:bCs/>
          <w:i/>
          <w:iCs/>
        </w:rPr>
        <w:t>Figure 5-</w:t>
      </w:r>
      <w:r w:rsidR="0005233B">
        <w:rPr>
          <w:b/>
          <w:bCs/>
          <w:i/>
          <w:iCs/>
        </w:rPr>
        <w:t>7</w:t>
      </w:r>
      <w:r w:rsidRPr="7E0CFFDF">
        <w:rPr>
          <w:b/>
          <w:bCs/>
          <w:i/>
          <w:iCs/>
        </w:rPr>
        <w:t xml:space="preserve">, PCF </w:t>
      </w:r>
      <w:r w:rsidR="00AC7C2F">
        <w:rPr>
          <w:b/>
          <w:bCs/>
          <w:i/>
          <w:iCs/>
        </w:rPr>
        <w:t>PEC Survey</w:t>
      </w:r>
      <w:r w:rsidRPr="7E0CFFDF">
        <w:rPr>
          <w:b/>
          <w:bCs/>
          <w:i/>
          <w:iCs/>
        </w:rPr>
        <w:t xml:space="preserve"> Administration Schedule</w:t>
      </w:r>
      <w:r w:rsidRPr="7E0CFFDF">
        <w:t xml:space="preserve">, survey vendors must begin the telephone-follow up phase of the survey four weeks after Questionnaire 2 is mailed. Survey vendors are not allowed to administer the phone survey before the specified timeline unless a patient calls the Help Desk and requests to complete the survey by phone. </w:t>
      </w:r>
    </w:p>
    <w:p w14:paraId="1B1FBC60" w14:textId="1C9C21C1" w:rsidR="00DC4658" w:rsidRPr="004D5CF6" w:rsidRDefault="008F6D43" w:rsidP="00DC4658">
      <w:pPr>
        <w:pStyle w:val="Heading3"/>
      </w:pPr>
      <w:bookmarkStart w:id="253" w:name="_Toc60672863"/>
      <w:bookmarkStart w:id="254" w:name="_Toc86390543"/>
      <w:r>
        <w:t>5.6.1</w:t>
      </w:r>
      <w:r w:rsidR="00053A2B">
        <w:tab/>
      </w:r>
      <w:r w:rsidR="00DC4658">
        <w:t xml:space="preserve">Use a </w:t>
      </w:r>
      <w:r w:rsidR="00993DF9">
        <w:t xml:space="preserve">Batch Service </w:t>
      </w:r>
      <w:r w:rsidR="00DC4658">
        <w:t xml:space="preserve">to </w:t>
      </w:r>
      <w:r w:rsidR="00993DF9">
        <w:t>Obtain Sample Member Phone Numbers When Not Provided</w:t>
      </w:r>
      <w:bookmarkEnd w:id="253"/>
      <w:bookmarkEnd w:id="254"/>
    </w:p>
    <w:p w14:paraId="2B8A71B6" w14:textId="77777777" w:rsidR="00DC4658" w:rsidRPr="004D5CF6" w:rsidRDefault="00DC4658" w:rsidP="00DC4658">
      <w:pPr>
        <w:pStyle w:val="BodyText"/>
      </w:pPr>
      <w:r>
        <w:t xml:space="preserve">CMS will provide phone numbers, where feasible, as part of the sample. The source of the sample files are the records maintained by PCF Practice Sites. Survey vendors must attempt to obtain phone numbers for the subset of patients in the sample for which a phone number was not provided. Survey vendors shall use a secondary source, such as phone matching services or software, directory assistance, and other phone directory applications. </w:t>
      </w:r>
      <w:r w:rsidRPr="00113F54">
        <w:t xml:space="preserve">Vendors should take steps to ensure the telephone numbers provided by the </w:t>
      </w:r>
      <w:r>
        <w:t xml:space="preserve">service are associated with the </w:t>
      </w:r>
      <w:r w:rsidRPr="00113F54">
        <w:t>patient in the sample file.</w:t>
      </w:r>
    </w:p>
    <w:p w14:paraId="79392DDA" w14:textId="7E21E6B7" w:rsidR="00DC4658" w:rsidRPr="00392628" w:rsidRDefault="00DC4658" w:rsidP="00DC4658">
      <w:pPr>
        <w:pStyle w:val="BodyText"/>
      </w:pPr>
      <w:r w:rsidRPr="5F1B2C07">
        <w:lastRenderedPageBreak/>
        <w:t xml:space="preserve">In the event of many blank or invalid patient telephone numbers on the sample file, survey vendors may </w:t>
      </w:r>
      <w:r>
        <w:t xml:space="preserve">want to consider if </w:t>
      </w:r>
      <w:r w:rsidRPr="5F1B2C07">
        <w:t>the practice</w:t>
      </w:r>
      <w:r>
        <w:t xml:space="preserve"> site</w:t>
      </w:r>
      <w:r w:rsidRPr="5F1B2C07">
        <w:t xml:space="preserve">’s </w:t>
      </w:r>
      <w:r>
        <w:t xml:space="preserve">more recent </w:t>
      </w:r>
      <w:r w:rsidRPr="5F1B2C07">
        <w:t xml:space="preserve">telephone records of patients have improved since the practice </w:t>
      </w:r>
      <w:r>
        <w:t xml:space="preserve">site </w:t>
      </w:r>
      <w:r w:rsidRPr="5F1B2C07">
        <w:t xml:space="preserve">gave the patient information to CMS. </w:t>
      </w:r>
      <w:r>
        <w:t xml:space="preserve">If there is reason to expect a reduction in blank or invalid telephone numbers, or an increase in telephone number accuracy, the survey vendor can request the practice site provide them with a file with all their patients with appointments since January 1 of the performance year. Vendors can use information from this practice-supplied file to update the contact information on the CMS-supplied sample file. </w:t>
      </w:r>
      <w:r w:rsidRPr="5F1B2C07">
        <w:t xml:space="preserve">An appropriate </w:t>
      </w:r>
      <w:r w:rsidR="0049684E">
        <w:t>D</w:t>
      </w:r>
      <w:r w:rsidR="0049684E" w:rsidRPr="5F1B2C07">
        <w:t xml:space="preserve">ata </w:t>
      </w:r>
      <w:r w:rsidR="0049684E">
        <w:t>U</w:t>
      </w:r>
      <w:r w:rsidR="0049684E" w:rsidRPr="5F1B2C07">
        <w:t xml:space="preserve">se </w:t>
      </w:r>
      <w:r w:rsidR="0049684E">
        <w:t>A</w:t>
      </w:r>
      <w:r w:rsidR="0049684E" w:rsidRPr="5F1B2C07">
        <w:t xml:space="preserve">greement </w:t>
      </w:r>
      <w:r w:rsidRPr="5F1B2C07">
        <w:t xml:space="preserve">between the practice site and the vendor must exist before transfer of this </w:t>
      </w:r>
      <w:r>
        <w:t xml:space="preserve">patient </w:t>
      </w:r>
      <w:r w:rsidRPr="5F1B2C07">
        <w:t>information. Vendors may not give information to PCF Practice site identifying which patients are in the sample.</w:t>
      </w:r>
    </w:p>
    <w:p w14:paraId="3901B113" w14:textId="055E2A06" w:rsidR="00DC4658" w:rsidRDefault="008F6D43" w:rsidP="00DC4658">
      <w:pPr>
        <w:pStyle w:val="Heading3"/>
      </w:pPr>
      <w:bookmarkStart w:id="255" w:name="_Toc60672864"/>
      <w:bookmarkStart w:id="256" w:name="_Toc86390544"/>
      <w:r>
        <w:t>5.6.2</w:t>
      </w:r>
      <w:r w:rsidR="00053A2B">
        <w:tab/>
      </w:r>
      <w:r w:rsidR="00DC4658">
        <w:t xml:space="preserve">Operate the </w:t>
      </w:r>
      <w:r w:rsidR="00993DF9">
        <w:t xml:space="preserve">Inbound Telephone </w:t>
      </w:r>
      <w:r w:rsidR="00DC4658">
        <w:t xml:space="preserve">and </w:t>
      </w:r>
      <w:r w:rsidR="00993DF9">
        <w:t xml:space="preserve">Email </w:t>
      </w:r>
      <w:r w:rsidR="00DC4658">
        <w:t>Help Desk</w:t>
      </w:r>
      <w:bookmarkEnd w:id="255"/>
      <w:bookmarkEnd w:id="256"/>
    </w:p>
    <w:p w14:paraId="394A7845" w14:textId="5F9E6EC4" w:rsidR="00052BBD" w:rsidRDefault="00052BBD" w:rsidP="00724579">
      <w:pPr>
        <w:pStyle w:val="FigureTitle"/>
      </w:pPr>
      <w:bookmarkStart w:id="257" w:name="_Toc89941705"/>
      <w:r>
        <w:t>Figure 5-</w:t>
      </w:r>
      <w:r w:rsidR="000A4CF7">
        <w:t>8</w:t>
      </w:r>
      <w:r w:rsidR="00724579">
        <w:tab/>
      </w:r>
      <w:r>
        <w:br/>
        <w:t>Help Desk Timing</w:t>
      </w:r>
      <w:bookmarkEnd w:id="257"/>
    </w:p>
    <w:p w14:paraId="78F4CAE3" w14:textId="5017CC9D" w:rsidR="00052BBD" w:rsidRDefault="00052BBD" w:rsidP="00B940B7">
      <w:pPr>
        <w:pStyle w:val="FigureNObox"/>
      </w:pPr>
      <w:r>
        <w:rPr>
          <w:noProof/>
        </w:rPr>
        <w:drawing>
          <wp:inline distT="0" distB="0" distL="0" distR="0" wp14:anchorId="62186A7D" wp14:editId="5DBA1958">
            <wp:extent cx="4572000" cy="1495425"/>
            <wp:effectExtent l="0" t="0" r="19050" b="28575"/>
            <wp:docPr id="1397297015" name="Diagram 1397297015" descr="9/28/21 Teaser Postcard, 9/29/21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3C117B14" w14:textId="77777777" w:rsidR="00B940B7" w:rsidRPr="00B940B7" w:rsidRDefault="00B940B7" w:rsidP="00B940B7">
      <w:pPr>
        <w:pStyle w:val="figure-note"/>
      </w:pPr>
    </w:p>
    <w:p w14:paraId="10F30690" w14:textId="5D41C45E" w:rsidR="00DC4658" w:rsidRDefault="00DC4658" w:rsidP="00DC4658">
      <w:pPr>
        <w:pStyle w:val="BodyText"/>
      </w:pPr>
      <w:r>
        <w:t xml:space="preserve">Survey vendors must operate a Help Desk to answer questions from sampled patients or family members who call or email with questions about the PCF </w:t>
      </w:r>
      <w:r w:rsidR="00AC7C2F">
        <w:t>PEC Survey</w:t>
      </w:r>
      <w:r>
        <w:t xml:space="preserve">. </w:t>
      </w:r>
      <w:r w:rsidR="5155FD29">
        <w:t xml:space="preserve">The Help Desk is the public face of the PCF PEC Survey and, in some instances, is the only personal interaction a patient will have during the entire data collection period. </w:t>
      </w:r>
      <w:r>
        <w:t>The Help Desk must be operational on the first day after the teaser postcards are mailed</w:t>
      </w:r>
      <w:r w:rsidR="00105DA0">
        <w:t xml:space="preserve"> (see </w:t>
      </w:r>
      <w:r w:rsidR="00105DA0" w:rsidRPr="00F11C78">
        <w:rPr>
          <w:b/>
          <w:bCs/>
          <w:i/>
          <w:iCs/>
        </w:rPr>
        <w:t>Figure 5-</w:t>
      </w:r>
      <w:r w:rsidR="0005233B">
        <w:rPr>
          <w:b/>
          <w:bCs/>
          <w:i/>
          <w:iCs/>
        </w:rPr>
        <w:t>8</w:t>
      </w:r>
      <w:r w:rsidR="00105DA0">
        <w:t>)</w:t>
      </w:r>
      <w:r>
        <w:t xml:space="preserve">. After business hours, and when all Help Desk personnel are busy on other calls, the number must be serviced by a voicemail system. Survey vendors must check voicemail messages hourly during business and each morning, and return them as soon as possible, at the most within 1 business day. These timelines must be mentioned in the voicemail greeting. Consistent with patient-facing communications, the greeting on the voicemail system should not mention PCF or Primary Care First, as patients generally are unaware their practice is in a program called PCF. </w:t>
      </w:r>
      <w:r w:rsidR="003C1744">
        <w:t>Similarly,</w:t>
      </w:r>
      <w:r w:rsidR="126D6779">
        <w:t xml:space="preserve"> </w:t>
      </w:r>
      <w:r w:rsidR="60C41385">
        <w:t>the use of</w:t>
      </w:r>
      <w:r w:rsidR="003C1744">
        <w:t xml:space="preserve"> </w:t>
      </w:r>
      <w:r w:rsidR="00E74107">
        <w:t xml:space="preserve">PCF or Primary Care First </w:t>
      </w:r>
      <w:r w:rsidR="00CE2731">
        <w:t xml:space="preserve">is not recommended </w:t>
      </w:r>
      <w:r w:rsidR="00E74107">
        <w:t xml:space="preserve">in the </w:t>
      </w:r>
      <w:r w:rsidR="2229CA6C">
        <w:t xml:space="preserve">Help Desk </w:t>
      </w:r>
      <w:r w:rsidR="00E74107">
        <w:t xml:space="preserve">email address. </w:t>
      </w:r>
      <w:r w:rsidR="00CE2731">
        <w:t xml:space="preserve">A more generic </w:t>
      </w:r>
      <w:r w:rsidR="004F10C0">
        <w:t xml:space="preserve">email address such as </w:t>
      </w:r>
      <w:r w:rsidR="004F10C0" w:rsidRPr="00065E4F">
        <w:t>patientsurvey@surveyvendor.com</w:t>
      </w:r>
      <w:r w:rsidR="004F10C0">
        <w:t xml:space="preserve"> is recommended. </w:t>
      </w:r>
    </w:p>
    <w:p w14:paraId="49EE641A" w14:textId="56E37820" w:rsidR="00E9152D" w:rsidRDefault="00E9152D" w:rsidP="00DC4658">
      <w:pPr>
        <w:pStyle w:val="BodyText"/>
      </w:pPr>
      <w:r>
        <w:t xml:space="preserve">Help Desk staff should have access to a </w:t>
      </w:r>
      <w:r w:rsidR="00285F24">
        <w:t xml:space="preserve">sample look-up file that permits them to look up the </w:t>
      </w:r>
      <w:r w:rsidR="00476469">
        <w:t>patient</w:t>
      </w:r>
      <w:r w:rsidR="00285F24">
        <w:t xml:space="preserve"> </w:t>
      </w:r>
      <w:r w:rsidR="00C713F4">
        <w:t>using different search parameters</w:t>
      </w:r>
      <w:r w:rsidR="00476469">
        <w:t xml:space="preserve"> (at a minimum, name and SID). Callers may</w:t>
      </w:r>
      <w:r w:rsidR="001303D4">
        <w:t xml:space="preserve"> contact the Help Desk when they receive the teaser postcard or reminder postcard</w:t>
      </w:r>
      <w:r w:rsidR="523E8386">
        <w:t>.</w:t>
      </w:r>
      <w:r w:rsidR="006773DC">
        <w:t xml:space="preserve"> </w:t>
      </w:r>
      <w:r w:rsidR="00991C9D">
        <w:t xml:space="preserve">The Help Desk may </w:t>
      </w:r>
      <w:r w:rsidR="00991C9D">
        <w:lastRenderedPageBreak/>
        <w:t>also receive calls from patients who see the poster or waiting room FAQs. Note that these patients may not be in the selected sample.</w:t>
      </w:r>
    </w:p>
    <w:p w14:paraId="564F81ED" w14:textId="12D18B13" w:rsidR="00DC4658" w:rsidRPr="0092304C" w:rsidRDefault="00DC4658" w:rsidP="00DC4658">
      <w:pPr>
        <w:pStyle w:val="BodyText"/>
      </w:pPr>
      <w:r>
        <w:t>Experience from CPC+ suggests that the volume of calls received is approximately 1.75 percent of the patient sample. Volume can be higher or lower for individual practice sites. It is also higher immediately after mailings and during the telephone survey phase when patients are calling back after receiving calls from interviewers. Sufficient Help Desk personnel, including Spanish-</w:t>
      </w:r>
      <w:r w:rsidRPr="0092304C">
        <w:t xml:space="preserve">speaking personnel, should be trained and staffed on </w:t>
      </w:r>
      <w:r w:rsidR="003B5728">
        <w:t xml:space="preserve">the </w:t>
      </w:r>
      <w:r w:rsidRPr="0092304C">
        <w:t xml:space="preserve">Help Desk commensurate with the expected volume. All Help Desk personnel </w:t>
      </w:r>
      <w:r w:rsidR="00215CF3">
        <w:t xml:space="preserve">must </w:t>
      </w:r>
      <w:r w:rsidRPr="0092304C">
        <w:t>be</w:t>
      </w:r>
      <w:r w:rsidR="00B81048">
        <w:t xml:space="preserve"> fully trained </w:t>
      </w:r>
      <w:r w:rsidR="00215CF3">
        <w:t>to assist patients with the mail survey</w:t>
      </w:r>
      <w:r w:rsidR="00916010">
        <w:t>, including walking patients through completing the survey and answering questions about eligibility</w:t>
      </w:r>
      <w:r w:rsidR="002E178C">
        <w:t xml:space="preserve"> and respondent rights. </w:t>
      </w:r>
      <w:r w:rsidR="008C60D5">
        <w:t>Help Desk staff should also be</w:t>
      </w:r>
      <w:r w:rsidR="00AC7AD5">
        <w:t xml:space="preserve"> </w:t>
      </w:r>
      <w:r w:rsidR="00AA419A">
        <w:t>fully trained on the survey vendor’s CATI system</w:t>
      </w:r>
      <w:r w:rsidR="00AC7AD5">
        <w:t xml:space="preserve">. In </w:t>
      </w:r>
      <w:r w:rsidR="00144E34">
        <w:t>addition</w:t>
      </w:r>
      <w:r w:rsidR="00AC7AD5">
        <w:t>, Help Desk personnel should be</w:t>
      </w:r>
      <w:r w:rsidR="00144E34">
        <w:t xml:space="preserve"> </w:t>
      </w:r>
      <w:r w:rsidRPr="0092304C">
        <w:t xml:space="preserve">familiar with </w:t>
      </w:r>
      <w:r w:rsidRPr="001745C5">
        <w:rPr>
          <w:b/>
          <w:bCs/>
          <w:i/>
          <w:iCs/>
        </w:rPr>
        <w:t xml:space="preserve">Frequently Asked Questions from Sample Members, for </w:t>
      </w:r>
      <w:r w:rsidR="00A805D7" w:rsidRPr="001745C5">
        <w:rPr>
          <w:b/>
          <w:bCs/>
          <w:i/>
          <w:iCs/>
        </w:rPr>
        <w:t xml:space="preserve">Use </w:t>
      </w:r>
      <w:r w:rsidRPr="001745C5">
        <w:rPr>
          <w:b/>
          <w:bCs/>
          <w:i/>
          <w:iCs/>
        </w:rPr>
        <w:t>by Telephone Interviewing/Inbound Help Desk</w:t>
      </w:r>
      <w:r>
        <w:rPr>
          <w:b/>
          <w:bCs/>
          <w:i/>
          <w:iCs/>
        </w:rPr>
        <w:t xml:space="preserve"> </w:t>
      </w:r>
      <w:r w:rsidRPr="00C90A69">
        <w:rPr>
          <w:b/>
          <w:bCs/>
          <w:i/>
          <w:iCs/>
        </w:rPr>
        <w:t xml:space="preserve">(Appendix I) </w:t>
      </w:r>
      <w:r w:rsidRPr="0092304C">
        <w:t>so they can answer questions with ease and confidence.</w:t>
      </w:r>
      <w:r w:rsidR="004C0A74">
        <w:t xml:space="preserve"> A separate Help Desk training and reference manual is recommended.</w:t>
      </w:r>
      <w:r w:rsidR="4A360E26">
        <w:t xml:space="preserve"> Patients may request a telephone interview when they call the Help Desk; vendors must have a procedure in place to handle such requests, even before the telephone follow-up begins.</w:t>
      </w:r>
      <w:r w:rsidR="00FB6C43">
        <w:t xml:space="preserve"> </w:t>
      </w:r>
      <w:r w:rsidR="007633E7">
        <w:t>The PCF PECS team recommends that the vendor’s process include the ability to complete the telephone survey upon request during the initial call if possible.</w:t>
      </w:r>
    </w:p>
    <w:p w14:paraId="4338431B" w14:textId="22E956A2" w:rsidR="00DC4658" w:rsidRPr="00C90A69" w:rsidRDefault="00DC4658" w:rsidP="00DC4658">
      <w:pPr>
        <w:pStyle w:val="BodyText"/>
      </w:pPr>
      <w:r w:rsidRPr="0092304C">
        <w:t>The Help Desk email address should be checked at least twice a day. Experienced Help Desk personnel should r</w:t>
      </w:r>
      <w:r w:rsidRPr="004C47F4">
        <w:t xml:space="preserve">espond to all email </w:t>
      </w:r>
      <w:r w:rsidRPr="00D76D75">
        <w:t>inquiries within 1 business day, if not sooner</w:t>
      </w:r>
      <w:r w:rsidRPr="0092304C">
        <w:t>.</w:t>
      </w:r>
      <w:r w:rsidR="000D6E33">
        <w:t xml:space="preserve"> </w:t>
      </w:r>
      <w:r w:rsidRPr="0092304C">
        <w:t>Survey vendors will need to describe their process for email responses in their QAPs.</w:t>
      </w:r>
    </w:p>
    <w:p w14:paraId="60732CC3" w14:textId="77777777" w:rsidR="00DC4658" w:rsidRPr="00D11A17" w:rsidRDefault="00DC4658" w:rsidP="00DC4658">
      <w:pPr>
        <w:pStyle w:val="BodyText"/>
      </w:pPr>
      <w:r>
        <w:t xml:space="preserve">During months of the year when the inbound Help Desk is not operational, such as before the teaser postcard is mailed or after the </w:t>
      </w:r>
      <w:r w:rsidRPr="00D76D75">
        <w:t>survey period ends</w:t>
      </w:r>
      <w:r>
        <w:t xml:space="preserve"> for that </w:t>
      </w:r>
      <w:r w:rsidRPr="00D76D75">
        <w:t xml:space="preserve">performance year, the survey vendor must indicate the survey </w:t>
      </w:r>
      <w:r>
        <w:t xml:space="preserve">status </w:t>
      </w:r>
      <w:r w:rsidRPr="00D76D75">
        <w:t xml:space="preserve">to people who call the Help Desk and/or </w:t>
      </w:r>
      <w:r w:rsidRPr="00D11A17">
        <w:t>send email</w:t>
      </w:r>
      <w:r>
        <w:t xml:space="preserve">. </w:t>
      </w:r>
      <w:r w:rsidRPr="00D11A17">
        <w:t>The “closed” greeting should:</w:t>
      </w:r>
    </w:p>
    <w:p w14:paraId="3D891965" w14:textId="15D2F430" w:rsidR="00DC4658" w:rsidRDefault="0030322D" w:rsidP="00D164E2">
      <w:pPr>
        <w:pStyle w:val="ListBullet"/>
      </w:pPr>
      <w:r>
        <w:t>T</w:t>
      </w:r>
      <w:r w:rsidR="00DC4658">
        <w:t>hank the caller for their interest in the survey</w:t>
      </w:r>
      <w:r>
        <w:t>.</w:t>
      </w:r>
    </w:p>
    <w:p w14:paraId="4FA00863" w14:textId="534EFBF0" w:rsidR="00DC4658" w:rsidRDefault="00B25244" w:rsidP="00D164E2">
      <w:pPr>
        <w:pStyle w:val="ListBullet"/>
      </w:pPr>
      <w:r>
        <w:t>S</w:t>
      </w:r>
      <w:r w:rsidR="00DC4658">
        <w:t>tate that the survey has ended</w:t>
      </w:r>
      <w:r w:rsidR="006E6A0F">
        <w:t xml:space="preserve"> (or provide the start date of the s</w:t>
      </w:r>
      <w:r w:rsidR="00E8610B">
        <w:t>urvey)</w:t>
      </w:r>
      <w:r>
        <w:t>.</w:t>
      </w:r>
      <w:r w:rsidR="00DC4658">
        <w:t xml:space="preserve"> </w:t>
      </w:r>
    </w:p>
    <w:p w14:paraId="7CF8CB1C" w14:textId="132C18B5" w:rsidR="00852BEC" w:rsidRDefault="00B25244" w:rsidP="00D164E2">
      <w:pPr>
        <w:pStyle w:val="ListBullet"/>
      </w:pPr>
      <w:r>
        <w:t>G</w:t>
      </w:r>
      <w:r w:rsidR="00DC4658">
        <w:t>ive the date the survey will resume for the coming year if appropriate</w:t>
      </w:r>
      <w:r>
        <w:t>.</w:t>
      </w:r>
    </w:p>
    <w:p w14:paraId="365D41FF" w14:textId="1DBC9FD6" w:rsidR="00DC4658" w:rsidRDefault="00852BEC" w:rsidP="00D164E2">
      <w:pPr>
        <w:pStyle w:val="ListBullet"/>
      </w:pPr>
      <w:r>
        <w:t>I</w:t>
      </w:r>
      <w:r w:rsidR="00DC4658">
        <w:t>nvite them to leave a voicemail message should they have questions</w:t>
      </w:r>
      <w:r>
        <w:t>.</w:t>
      </w:r>
    </w:p>
    <w:p w14:paraId="68244CA9" w14:textId="37FF4D5C" w:rsidR="009672CB" w:rsidRDefault="009672CB" w:rsidP="00916441">
      <w:pPr>
        <w:pStyle w:val="Bodytextkeepw-next"/>
      </w:pPr>
      <w:r>
        <w:t>See example</w:t>
      </w:r>
      <w:r w:rsidR="00F84BE8">
        <w:t>s</w:t>
      </w:r>
      <w:r>
        <w:t xml:space="preserve"> below:</w:t>
      </w:r>
    </w:p>
    <w:p w14:paraId="73E39060" w14:textId="76E42113" w:rsidR="00F84BE8" w:rsidRDefault="00F84BE8" w:rsidP="00DC4658">
      <w:pPr>
        <w:pStyle w:val="BodyText"/>
      </w:pPr>
      <w:r>
        <w:t>“Thank you for contacting the PCF PECS Help Desk for [VENDOR NAME</w:t>
      </w:r>
      <w:r w:rsidR="00B76E43">
        <w:t>]. Survey data collection will begin in October 2022. If you have any questions, please leave a message and someone will return your call within one business day.”</w:t>
      </w:r>
    </w:p>
    <w:p w14:paraId="2F10B378" w14:textId="0A337A32" w:rsidR="009672CB" w:rsidRDefault="009672CB" w:rsidP="00DC4658">
      <w:pPr>
        <w:pStyle w:val="BodyText"/>
      </w:pPr>
      <w:r>
        <w:t>“Thank you for contact</w:t>
      </w:r>
      <w:r w:rsidR="007B6463">
        <w:t>ing</w:t>
      </w:r>
      <w:r>
        <w:t xml:space="preserve"> the PCF PECS Help Desk for [VENDOR NAME]</w:t>
      </w:r>
      <w:r w:rsidR="007B6463">
        <w:t xml:space="preserve">. Survey data collection </w:t>
      </w:r>
      <w:r w:rsidR="005D6735">
        <w:t xml:space="preserve">for 2022 </w:t>
      </w:r>
      <w:r w:rsidR="007B6463">
        <w:t>has e</w:t>
      </w:r>
      <w:r w:rsidR="005D6735">
        <w:t xml:space="preserve">nded and is expected to </w:t>
      </w:r>
      <w:r w:rsidR="00576750">
        <w:t>resume</w:t>
      </w:r>
      <w:r w:rsidR="005D6735">
        <w:t xml:space="preserve"> in the fall of 2023.</w:t>
      </w:r>
      <w:r w:rsidR="00D50AF1">
        <w:t xml:space="preserve"> If you have any questions, please leave a message and </w:t>
      </w:r>
      <w:r w:rsidR="00495DAA">
        <w:t>someone will return your call within one business day.”</w:t>
      </w:r>
    </w:p>
    <w:p w14:paraId="32B99A85" w14:textId="684CA48A" w:rsidR="00DC4658" w:rsidRDefault="00DC4658" w:rsidP="00DC4658">
      <w:pPr>
        <w:pStyle w:val="BodyText"/>
      </w:pPr>
      <w:r>
        <w:lastRenderedPageBreak/>
        <w:t xml:space="preserve">An automatic-reply email message should similarly convey these </w:t>
      </w:r>
      <w:r w:rsidR="00E92420">
        <w:t>points and</w:t>
      </w:r>
      <w:r>
        <w:t xml:space="preserve"> invite people who have questions to leave a voicemail message. </w:t>
      </w:r>
    </w:p>
    <w:p w14:paraId="1569B3B7" w14:textId="5F512D21" w:rsidR="00DC4658" w:rsidRDefault="00DC4658" w:rsidP="00DC4658">
      <w:pPr>
        <w:pStyle w:val="BodyText"/>
      </w:pPr>
      <w:r>
        <w:t>E</w:t>
      </w:r>
      <w:r w:rsidRPr="00D11A17">
        <w:t xml:space="preserve">xperience </w:t>
      </w:r>
      <w:r>
        <w:t xml:space="preserve">from CPC+ </w:t>
      </w:r>
      <w:r w:rsidRPr="00D11A17">
        <w:t xml:space="preserve">shows the volume of people </w:t>
      </w:r>
      <w:r>
        <w:t xml:space="preserve">who </w:t>
      </w:r>
      <w:r w:rsidRPr="00D11A17">
        <w:t xml:space="preserve">contact Help Desk </w:t>
      </w:r>
      <w:r>
        <w:t xml:space="preserve">before the survey opens or </w:t>
      </w:r>
      <w:r w:rsidRPr="00D11A17">
        <w:t xml:space="preserve">after </w:t>
      </w:r>
      <w:r>
        <w:t xml:space="preserve">it closes </w:t>
      </w:r>
      <w:r w:rsidRPr="00D11A17">
        <w:t>is very low</w:t>
      </w:r>
      <w:r>
        <w:t>. Nevertheless, survey vendors are responsible for checking voicemail messages and answering callers</w:t>
      </w:r>
      <w:r w:rsidR="009E68EA">
        <w:t>’</w:t>
      </w:r>
      <w:r>
        <w:t xml:space="preserve"> questions during this time. If survey vendors have any questions, they should obtain guidance from </w:t>
      </w:r>
      <w:r w:rsidR="00297C2B">
        <w:t>the PCF PECS Team</w:t>
      </w:r>
      <w:r>
        <w:t xml:space="preserve"> by emailing </w:t>
      </w:r>
      <w:hyperlink r:id="rId118" w:history="1">
        <w:r w:rsidRPr="000116F2">
          <w:rPr>
            <w:rStyle w:val="Hyperlink"/>
          </w:rPr>
          <w:t>pcfpecs@rti.org</w:t>
        </w:r>
      </w:hyperlink>
      <w:r w:rsidRPr="00065E4F">
        <w:rPr>
          <w:rStyle w:val="Hyperlink"/>
          <w:u w:val="none"/>
        </w:rPr>
        <w:t xml:space="preserve"> </w:t>
      </w:r>
      <w:r w:rsidRPr="000C1661">
        <w:t xml:space="preserve">or by calling </w:t>
      </w:r>
      <w:r w:rsidRPr="00A805D7">
        <w:rPr>
          <w:b/>
          <w:bCs/>
        </w:rPr>
        <w:t>833-997-2715</w:t>
      </w:r>
      <w:r>
        <w:t>.</w:t>
      </w:r>
    </w:p>
    <w:p w14:paraId="13202D54" w14:textId="07E574E0" w:rsidR="00DC4658" w:rsidRDefault="008F6D43" w:rsidP="00DC4658">
      <w:pPr>
        <w:pStyle w:val="Heading4"/>
      </w:pPr>
      <w:bookmarkStart w:id="258" w:name="_Toc60672865"/>
      <w:r>
        <w:t>5.6.2.1</w:t>
      </w:r>
      <w:r w:rsidR="00053A2B">
        <w:tab/>
      </w:r>
      <w:r w:rsidR="00DC4658">
        <w:t xml:space="preserve">Use the </w:t>
      </w:r>
      <w:r w:rsidR="00993DF9">
        <w:t>Provider Name Lookup</w:t>
      </w:r>
      <w:bookmarkEnd w:id="258"/>
    </w:p>
    <w:p w14:paraId="5477ABAF" w14:textId="52D2788A" w:rsidR="00DC4658" w:rsidRDefault="00DC4658" w:rsidP="00DC4658">
      <w:pPr>
        <w:pStyle w:val="BodyText"/>
      </w:pPr>
      <w:r>
        <w:t xml:space="preserve">Experience from the predecessor model CPC+ has shown that a common concern among people when they call the Help Desk is lack of recognition of the practice name and address on their survey as a place where they received care. </w:t>
      </w:r>
      <w:r w:rsidR="007137E5">
        <w:t xml:space="preserve">The </w:t>
      </w:r>
      <w:r w:rsidR="00806BDE">
        <w:t>practice name provided on the sample file for printing on the survey is the “dba” name</w:t>
      </w:r>
      <w:r w:rsidR="00AA7E2C">
        <w:t xml:space="preserve"> rather than the </w:t>
      </w:r>
      <w:r w:rsidR="006A0D75">
        <w:t>legal</w:t>
      </w:r>
      <w:r w:rsidR="00AA7E2C">
        <w:t xml:space="preserve"> name</w:t>
      </w:r>
      <w:r w:rsidR="00CF21B8">
        <w:t>, and the address is the physical location, not the business mailing address</w:t>
      </w:r>
      <w:r w:rsidR="00AA7E2C">
        <w:t xml:space="preserve">. </w:t>
      </w:r>
      <w:r w:rsidR="005F43B1">
        <w:t>However</w:t>
      </w:r>
      <w:r>
        <w:t xml:space="preserve">, this lack of recognition is </w:t>
      </w:r>
      <w:r w:rsidR="005F43B1">
        <w:t xml:space="preserve">often </w:t>
      </w:r>
      <w:r>
        <w:t xml:space="preserve">due to the fact that people </w:t>
      </w:r>
      <w:r w:rsidRPr="00845F01">
        <w:rPr>
          <w:b/>
          <w:bCs/>
        </w:rPr>
        <w:t>remember the name of the provider, rather than the name of the practice.</w:t>
      </w:r>
      <w:r>
        <w:t xml:space="preserve"> </w:t>
      </w:r>
      <w:r w:rsidR="005F43B1">
        <w:t xml:space="preserve">For that reason, </w:t>
      </w:r>
      <w:r>
        <w:t xml:space="preserve">Help Desk and telephone interviewing personnel must use the names of the medical staff supplied in the sample file to help patients (or their proxies/helpers) recall the name of a provider who cared for them and explain that this provider is located at the practice. The following is an example of appropriate language which can be used for this purpose (also included in the telephone script, </w:t>
      </w:r>
      <w:r w:rsidRPr="00F04FBE">
        <w:rPr>
          <w:b/>
          <w:bCs/>
          <w:i/>
          <w:iCs/>
        </w:rPr>
        <w:t xml:space="preserve">Appendices G </w:t>
      </w:r>
      <w:r w:rsidRPr="00993DF9">
        <w:t>and</w:t>
      </w:r>
      <w:r w:rsidRPr="00F04FBE">
        <w:rPr>
          <w:b/>
          <w:bCs/>
          <w:i/>
          <w:iCs/>
        </w:rPr>
        <w:t xml:space="preserve"> H</w:t>
      </w:r>
      <w:r>
        <w:t>):</w:t>
      </w:r>
    </w:p>
    <w:p w14:paraId="2E676CCB" w14:textId="50C562DD" w:rsidR="00993DF9" w:rsidRDefault="00993DF9" w:rsidP="00662D25">
      <w:pPr>
        <w:pStyle w:val="Bodyboxed2"/>
      </w:pPr>
      <w:r>
        <w:t>Thanks for explaining that. Sometimes primary care practices use an official name that is unfamiliar to patients. (PAUSE). Which doctors or other providers did you see in the last 6 months? I can look them up on my list of medical staff at this practice. (IF PATIENT WANTS YOU TO READ THE NAMES, YOU CAN DO THAT INSTEAD)</w:t>
      </w:r>
    </w:p>
    <w:p w14:paraId="31C83215" w14:textId="6A51AFAB" w:rsidR="00DC4658" w:rsidRPr="00C86C56" w:rsidRDefault="00DC4658" w:rsidP="00C86C56">
      <w:pPr>
        <w:pStyle w:val="BodyText"/>
      </w:pPr>
      <w:r w:rsidRPr="00C86C56">
        <w:t>Note that the medical staff provided on the sample file include all clinicians licensed to see patients in appointments, and is inclusive of MDs, DOs, Nurse Practitioners, Physician Assistants, and Clinical Nurse Specialists (CNS)</w:t>
      </w:r>
      <w:r w:rsidR="7C44993A" w:rsidRPr="00C86C56">
        <w:t xml:space="preserve"> who have a primary specialty designation of Family, Adult, General Practice, Internal, Hospice and Palliative, or Geriatric Medicine and are listed on the PCF practitioner roster.</w:t>
      </w:r>
      <w:r w:rsidR="00AE46CB" w:rsidRPr="00C86C56">
        <w:t xml:space="preserve"> </w:t>
      </w:r>
      <w:r w:rsidRPr="00C86C56">
        <w:t>The number of medical staff at each practice site varies widely.</w:t>
      </w:r>
    </w:p>
    <w:p w14:paraId="00CAB34E" w14:textId="00F6ECD1" w:rsidR="00DC4658" w:rsidRDefault="00175B6B" w:rsidP="00DC4658">
      <w:pPr>
        <w:pStyle w:val="Heading4"/>
      </w:pPr>
      <w:bookmarkStart w:id="259" w:name="_Toc60672866"/>
      <w:r>
        <w:t>5.6.2.2</w:t>
      </w:r>
      <w:r w:rsidR="00053A2B">
        <w:tab/>
      </w:r>
      <w:r w:rsidR="00DC4658">
        <w:t xml:space="preserve">Notify </w:t>
      </w:r>
      <w:r w:rsidR="00993DF9">
        <w:t>Practice Sites</w:t>
      </w:r>
      <w:r w:rsidR="00DC4658">
        <w:t xml:space="preserve"> of</w:t>
      </w:r>
      <w:r w:rsidR="00993DF9">
        <w:t xml:space="preserve"> Contact Information</w:t>
      </w:r>
      <w:r w:rsidR="00DC4658">
        <w:t xml:space="preserve"> for </w:t>
      </w:r>
      <w:r w:rsidR="00993DF9">
        <w:t xml:space="preserve">Inbound </w:t>
      </w:r>
      <w:r w:rsidR="00DC4658">
        <w:t>Help Desk</w:t>
      </w:r>
      <w:bookmarkEnd w:id="259"/>
    </w:p>
    <w:p w14:paraId="7B4D64F7" w14:textId="45C9D087" w:rsidR="00DC4658" w:rsidRDefault="00DC4658" w:rsidP="00DC4658">
      <w:pPr>
        <w:pStyle w:val="BodyText"/>
      </w:pPr>
      <w:r>
        <w:t xml:space="preserve">As explained in </w:t>
      </w:r>
      <w:r>
        <w:rPr>
          <w:b/>
          <w:bCs/>
          <w:i/>
          <w:iCs/>
        </w:rPr>
        <w:t>Section 3.</w:t>
      </w:r>
      <w:r w:rsidR="00993DF9">
        <w:rPr>
          <w:b/>
          <w:bCs/>
          <w:i/>
          <w:iCs/>
        </w:rPr>
        <w:t>4</w:t>
      </w:r>
      <w:r w:rsidRPr="008850D0">
        <w:rPr>
          <w:b/>
          <w:bCs/>
          <w:i/>
          <w:iCs/>
        </w:rPr>
        <w:t xml:space="preserve">.4, Communicate with </w:t>
      </w:r>
      <w:r w:rsidR="00993DF9" w:rsidRPr="008850D0">
        <w:rPr>
          <w:b/>
          <w:bCs/>
          <w:i/>
          <w:iCs/>
        </w:rPr>
        <w:t xml:space="preserve">Patients About </w:t>
      </w:r>
      <w:r w:rsidRPr="008850D0">
        <w:rPr>
          <w:b/>
          <w:bCs/>
          <w:i/>
          <w:iCs/>
        </w:rPr>
        <w:t xml:space="preserve">the </w:t>
      </w:r>
      <w:r w:rsidR="00993DF9" w:rsidRPr="008850D0">
        <w:rPr>
          <w:b/>
          <w:bCs/>
          <w:i/>
          <w:iCs/>
        </w:rPr>
        <w:t>Survey</w:t>
      </w:r>
      <w:r w:rsidRPr="008850D0">
        <w:rPr>
          <w:b/>
          <w:bCs/>
          <w:i/>
          <w:iCs/>
        </w:rPr>
        <w:t>,</w:t>
      </w:r>
      <w:r>
        <w:t xml:space="preserve"> CMS provides practices with a Poster and Waiting Room FAQs (</w:t>
      </w:r>
      <w:r w:rsidRPr="00D2615F">
        <w:rPr>
          <w:b/>
          <w:bCs/>
          <w:i/>
          <w:iCs/>
        </w:rPr>
        <w:t xml:space="preserve">Appendices </w:t>
      </w:r>
      <w:r>
        <w:rPr>
          <w:b/>
          <w:bCs/>
          <w:i/>
          <w:iCs/>
        </w:rPr>
        <w:t>M, N</w:t>
      </w:r>
      <w:r w:rsidRPr="00D2615F">
        <w:rPr>
          <w:b/>
          <w:bCs/>
          <w:i/>
          <w:iCs/>
        </w:rPr>
        <w:t xml:space="preserve">, </w:t>
      </w:r>
      <w:r w:rsidRPr="00D2615F">
        <w:t>respectively</w:t>
      </w:r>
      <w:r>
        <w:t xml:space="preserve">) and requires them to display these beginning in March of each year, which corresponds to 6 months prior to survey start. </w:t>
      </w:r>
      <w:r w:rsidR="00A83337">
        <w:t xml:space="preserve">There </w:t>
      </w:r>
      <w:r w:rsidR="001C4FD1">
        <w:t>are</w:t>
      </w:r>
      <w:r w:rsidR="00A83337">
        <w:t xml:space="preserve"> </w:t>
      </w:r>
      <w:r w:rsidR="005169CE">
        <w:t>non-customizable</w:t>
      </w:r>
      <w:r w:rsidR="00A83337">
        <w:t xml:space="preserve"> version</w:t>
      </w:r>
      <w:r w:rsidR="001C4FD1">
        <w:t>s</w:t>
      </w:r>
      <w:r w:rsidR="00A83337">
        <w:t xml:space="preserve"> of the poster and FAQs, and</w:t>
      </w:r>
      <w:r w:rsidR="001F1DB7">
        <w:t xml:space="preserve"> customizable</w:t>
      </w:r>
      <w:r w:rsidR="004B670E">
        <w:t xml:space="preserve"> version</w:t>
      </w:r>
      <w:r w:rsidR="001C4FD1">
        <w:t>s</w:t>
      </w:r>
      <w:r w:rsidR="004B670E">
        <w:t xml:space="preserve"> </w:t>
      </w:r>
      <w:r w:rsidR="00E2770C">
        <w:t xml:space="preserve">upon which the survey vendor’s Help Desk </w:t>
      </w:r>
      <w:r w:rsidR="00926E82">
        <w:t>contact information can be printed.</w:t>
      </w:r>
      <w:r w:rsidR="00A83337">
        <w:t xml:space="preserve"> </w:t>
      </w:r>
      <w:r w:rsidRPr="002057AE">
        <w:rPr>
          <w:b/>
          <w:bCs/>
        </w:rPr>
        <w:t xml:space="preserve">Survey vendors must notify their client practice sites of the telephone number </w:t>
      </w:r>
      <w:r w:rsidR="00926E82">
        <w:rPr>
          <w:b/>
          <w:bCs/>
        </w:rPr>
        <w:t xml:space="preserve">and email address </w:t>
      </w:r>
      <w:r w:rsidRPr="002057AE">
        <w:rPr>
          <w:b/>
          <w:bCs/>
        </w:rPr>
        <w:t>of their Help Desk as soon as the number is operational.</w:t>
      </w:r>
      <w:r>
        <w:t xml:space="preserve"> </w:t>
      </w:r>
    </w:p>
    <w:p w14:paraId="63274952" w14:textId="06E109A9" w:rsidR="00DC4658" w:rsidRPr="000A10BB" w:rsidRDefault="00DC4658" w:rsidP="00993DF9">
      <w:pPr>
        <w:pStyle w:val="BodyNote"/>
      </w:pPr>
      <w:r w:rsidRPr="00963584">
        <w:lastRenderedPageBreak/>
        <w:t xml:space="preserve">Note: the requirement on the practice’s part to place the </w:t>
      </w:r>
      <w:r w:rsidR="00924951">
        <w:t xml:space="preserve">Help Desk </w:t>
      </w:r>
      <w:r w:rsidR="00926E82">
        <w:t>contact information</w:t>
      </w:r>
      <w:r w:rsidRPr="00963584">
        <w:t xml:space="preserve"> on the posters</w:t>
      </w:r>
      <w:r w:rsidR="001C4FD1">
        <w:t xml:space="preserve"> and waiting room FAQs</w:t>
      </w:r>
      <w:r w:rsidRPr="00963584">
        <w:t xml:space="preserve"> </w:t>
      </w:r>
      <w:r>
        <w:t xml:space="preserve">as soon as it is available </w:t>
      </w:r>
      <w:r w:rsidRPr="00963584">
        <w:t xml:space="preserve">does not </w:t>
      </w:r>
      <w:r>
        <w:t xml:space="preserve">alter the </w:t>
      </w:r>
      <w:r w:rsidRPr="00963584">
        <w:t xml:space="preserve">timeline for Help Desk operations shown in </w:t>
      </w:r>
      <w:r w:rsidRPr="00195B50">
        <w:rPr>
          <w:b/>
          <w:bCs/>
        </w:rPr>
        <w:t>Exhibit 5-1</w:t>
      </w:r>
      <w:r w:rsidRPr="00963584">
        <w:t xml:space="preserve">. CMS does not require the Help Desk to operate before the teaser postcard is sent. </w:t>
      </w:r>
    </w:p>
    <w:p w14:paraId="7534C240" w14:textId="24FEDD93" w:rsidR="00DC4658" w:rsidRPr="00CF58A6" w:rsidRDefault="00175B6B" w:rsidP="00993DF9">
      <w:pPr>
        <w:pStyle w:val="Heading3"/>
      </w:pPr>
      <w:bookmarkStart w:id="260" w:name="_Toc60672867"/>
      <w:bookmarkStart w:id="261" w:name="_Toc86390545"/>
      <w:r>
        <w:t>5.6.3</w:t>
      </w:r>
      <w:r w:rsidR="00053A2B">
        <w:tab/>
      </w:r>
      <w:r w:rsidR="00DC4658">
        <w:t xml:space="preserve">Use a </w:t>
      </w:r>
      <w:r w:rsidR="00993DF9">
        <w:t>Phone Interviewing System</w:t>
      </w:r>
      <w:bookmarkEnd w:id="260"/>
      <w:bookmarkEnd w:id="261"/>
    </w:p>
    <w:p w14:paraId="040D0DEF" w14:textId="023C4F2C" w:rsidR="00DC4658" w:rsidRDefault="00DC4658" w:rsidP="00DC4658">
      <w:pPr>
        <w:pStyle w:val="BodyText"/>
      </w:pPr>
      <w:r>
        <w:t xml:space="preserve">CATI has been shown to facilitate interviews, decrease the time needed to collect and edit data, reduce interviewer error, improve data quality (by customizing the flow of the survey based on the answers given as well as information already known about the participant), and remove the need for data entry after data collection. CATI requires a phone interviewer to follow a script programmed into a software application. (The </w:t>
      </w:r>
      <w:r w:rsidR="005C0E16">
        <w:t xml:space="preserve">English and Spanish </w:t>
      </w:r>
      <w:r>
        <w:t>telephone script</w:t>
      </w:r>
      <w:r w:rsidR="005C0E16">
        <w:t>s</w:t>
      </w:r>
      <w:r>
        <w:t xml:space="preserve"> for PCF </w:t>
      </w:r>
      <w:r w:rsidR="00AC7C2F">
        <w:t>PEC Survey</w:t>
      </w:r>
      <w:r>
        <w:t xml:space="preserve"> </w:t>
      </w:r>
      <w:r w:rsidR="005C0E16">
        <w:t xml:space="preserve">are </w:t>
      </w:r>
      <w:r>
        <w:t xml:space="preserve">provided in </w:t>
      </w:r>
      <w:r w:rsidRPr="04971404">
        <w:rPr>
          <w:b/>
          <w:bCs/>
          <w:i/>
          <w:iCs/>
        </w:rPr>
        <w:t>Appendices G</w:t>
      </w:r>
      <w:r w:rsidR="00993DF9">
        <w:rPr>
          <w:rFonts w:cs="Arial"/>
          <w:b/>
          <w:bCs/>
          <w:i/>
          <w:iCs/>
        </w:rPr>
        <w:t>–</w:t>
      </w:r>
      <w:r w:rsidRPr="04971404">
        <w:rPr>
          <w:b/>
          <w:bCs/>
          <w:i/>
          <w:iCs/>
        </w:rPr>
        <w:t>H</w:t>
      </w:r>
      <w:r>
        <w:t>.) When contact is made with a respondent, the interviewer reads the survey items that appear on the computer screen and records the respondent’s answers directly into the computer.</w:t>
      </w:r>
    </w:p>
    <w:p w14:paraId="03DC46E5" w14:textId="77777777" w:rsidR="00DC4658" w:rsidRDefault="00DC4658" w:rsidP="00DC4658">
      <w:pPr>
        <w:pStyle w:val="BodyText"/>
      </w:pPr>
      <w:r w:rsidRPr="00D16635">
        <w:t>Survey vendors may use the CATI system of their choice, but the system</w:t>
      </w:r>
      <w:r>
        <w:t xml:space="preserve"> must:</w:t>
      </w:r>
    </w:p>
    <w:p w14:paraId="34987418" w14:textId="69761E72" w:rsidR="00DC4658" w:rsidRDefault="00D50126" w:rsidP="00D164E2">
      <w:pPr>
        <w:pStyle w:val="ListBullet"/>
      </w:pPr>
      <w:r>
        <w:t>B</w:t>
      </w:r>
      <w:r w:rsidR="00DC4658">
        <w:t>e linked electronically to the survey management system to allow tracking of the sampled patient through the survey administration process</w:t>
      </w:r>
      <w:r>
        <w:t>.</w:t>
      </w:r>
      <w:r w:rsidR="00DC4658">
        <w:t xml:space="preserve"> </w:t>
      </w:r>
    </w:p>
    <w:p w14:paraId="57AA7956" w14:textId="737AF818" w:rsidR="00DC4658" w:rsidRDefault="001B4D8F" w:rsidP="00D164E2">
      <w:pPr>
        <w:pStyle w:val="ListBullet"/>
      </w:pPr>
      <w:r>
        <w:t>S</w:t>
      </w:r>
      <w:r w:rsidR="00DC4658">
        <w:t>ave data from partially-completed interviews and allow interviewers and respondents to later resume the partial interview beginning with the first unanswered question.</w:t>
      </w:r>
    </w:p>
    <w:p w14:paraId="41FDB00F" w14:textId="5F1C5124" w:rsidR="00DC4658" w:rsidRDefault="001B4D8F" w:rsidP="00D164E2">
      <w:pPr>
        <w:pStyle w:val="ListBullet"/>
      </w:pPr>
      <w:r>
        <w:t>E</w:t>
      </w:r>
      <w:r w:rsidR="00DC4658">
        <w:t>nsure patients are called at different times of the day and across multiple days of the week</w:t>
      </w:r>
      <w:r>
        <w:t>.</w:t>
      </w:r>
    </w:p>
    <w:p w14:paraId="3C5804CB" w14:textId="2C772C3D" w:rsidR="00DC4658" w:rsidRDefault="001B4D8F" w:rsidP="00D164E2">
      <w:pPr>
        <w:pStyle w:val="ListBullet"/>
      </w:pPr>
      <w:r>
        <w:t>B</w:t>
      </w:r>
      <w:r w:rsidR="00DC4658">
        <w:t>e linked to the calling system so that the number of calls made can be tracked, appointments set, and follow-up calls made at appropriate times</w:t>
      </w:r>
      <w:r>
        <w:t>.</w:t>
      </w:r>
    </w:p>
    <w:p w14:paraId="17BCB551" w14:textId="72E8F5E0" w:rsidR="00DC4658" w:rsidRDefault="001B4D8F" w:rsidP="00D164E2">
      <w:pPr>
        <w:pStyle w:val="ListBullet"/>
      </w:pPr>
      <w:r>
        <w:t>A</w:t>
      </w:r>
      <w:r w:rsidR="00DC4658">
        <w:t>llow the appropriate pending and final disposition codes to be easily accessible for all cases.</w:t>
      </w:r>
    </w:p>
    <w:p w14:paraId="60DC7A6E" w14:textId="56A41509" w:rsidR="00B13AC5" w:rsidRPr="007B1922" w:rsidRDefault="00DC4658" w:rsidP="007B1922">
      <w:pPr>
        <w:pStyle w:val="BodyText"/>
      </w:pPr>
      <w:r w:rsidRPr="007B1922">
        <w:t xml:space="preserve">Survey vendors are responsible for programming the script and specifications for </w:t>
      </w:r>
      <w:r w:rsidR="0036225E" w:rsidRPr="007B1922">
        <w:t xml:space="preserve">the </w:t>
      </w:r>
      <w:r w:rsidRPr="007B1922">
        <w:t xml:space="preserve">CATI application, including programming </w:t>
      </w:r>
      <w:r w:rsidR="006E6F53" w:rsidRPr="007B1922">
        <w:t xml:space="preserve">so </w:t>
      </w:r>
      <w:r w:rsidRPr="007B1922">
        <w:t>that the CATI system appropriately follows the survey’s skip patterns. Survey vendors are also responsible for making sure there are adequate resources to complete the phone phase within the data collection protocol timeline.</w:t>
      </w:r>
      <w:r w:rsidR="000D6E33" w:rsidRPr="007B1922">
        <w:t xml:space="preserve"> </w:t>
      </w:r>
      <w:r w:rsidR="00B13AC5" w:rsidRPr="007B1922">
        <w:t xml:space="preserve">Survey vendors are </w:t>
      </w:r>
      <w:r w:rsidR="00FB2025" w:rsidRPr="007B1922">
        <w:t>responsible for</w:t>
      </w:r>
      <w:r w:rsidR="00B13AC5" w:rsidRPr="007B1922">
        <w:t xml:space="preserve"> </w:t>
      </w:r>
      <w:r w:rsidR="00835161" w:rsidRPr="007B1922">
        <w:t>program</w:t>
      </w:r>
      <w:r w:rsidR="00FB2025" w:rsidRPr="007B1922">
        <w:t>ming</w:t>
      </w:r>
      <w:r w:rsidR="00835161" w:rsidRPr="007B1922">
        <w:t xml:space="preserve"> </w:t>
      </w:r>
      <w:r w:rsidR="00FB2025" w:rsidRPr="007B1922">
        <w:t xml:space="preserve">their own front-end and back-end screens as required to facilitate the proper </w:t>
      </w:r>
      <w:r w:rsidR="00AF7ED7" w:rsidRPr="007B1922">
        <w:t xml:space="preserve">disposition of cases. </w:t>
      </w:r>
    </w:p>
    <w:p w14:paraId="25426DE2" w14:textId="6FA2C6B7" w:rsidR="00DC4658" w:rsidRDefault="00DC4658" w:rsidP="00DC4658">
      <w:pPr>
        <w:pStyle w:val="BodyText"/>
      </w:pPr>
      <w:r>
        <w:t>Survey vendors</w:t>
      </w:r>
      <w:r w:rsidR="00A71401">
        <w:t>’</w:t>
      </w:r>
      <w:r>
        <w:t xml:space="preserve"> CATI systems must support the following required functions on the PCF PECS telephone survey, described in </w:t>
      </w:r>
      <w:r>
        <w:rPr>
          <w:b/>
          <w:bCs/>
          <w:i/>
          <w:iCs/>
        </w:rPr>
        <w:t>Section 5.</w:t>
      </w:r>
      <w:r w:rsidR="00993DF9">
        <w:rPr>
          <w:b/>
          <w:bCs/>
          <w:i/>
          <w:iCs/>
        </w:rPr>
        <w:t>6</w:t>
      </w:r>
      <w:r>
        <w:rPr>
          <w:b/>
          <w:bCs/>
          <w:i/>
          <w:iCs/>
        </w:rPr>
        <w:t>.3, Use a</w:t>
      </w:r>
      <w:r w:rsidR="00993DF9">
        <w:rPr>
          <w:b/>
          <w:bCs/>
          <w:i/>
          <w:iCs/>
        </w:rPr>
        <w:t xml:space="preserve"> Phone Interviewing System</w:t>
      </w:r>
      <w:r w:rsidR="00993DF9" w:rsidRPr="002B62B0">
        <w:t>.</w:t>
      </w:r>
      <w:r>
        <w:t xml:space="preserve"> </w:t>
      </w:r>
    </w:p>
    <w:p w14:paraId="37D0B47B" w14:textId="77777777" w:rsidR="00B07788" w:rsidRPr="0059117E" w:rsidRDefault="00B07788" w:rsidP="00B07788">
      <w:pPr>
        <w:pStyle w:val="FigureNObox"/>
      </w:pPr>
    </w:p>
    <w:p w14:paraId="007E2FFA" w14:textId="3B9BF792" w:rsidR="00DC4658" w:rsidRDefault="00175B6B" w:rsidP="00DC4658">
      <w:pPr>
        <w:pStyle w:val="Heading4"/>
      </w:pPr>
      <w:bookmarkStart w:id="262" w:name="_Toc60672868"/>
      <w:r>
        <w:t>5.6.3.1</w:t>
      </w:r>
      <w:r w:rsidR="00053A2B">
        <w:tab/>
      </w:r>
      <w:r w:rsidR="00DC4658">
        <w:t xml:space="preserve">Removal of </w:t>
      </w:r>
      <w:r w:rsidR="00993DF9">
        <w:t>Completed/Finalized Mail Surveys</w:t>
      </w:r>
      <w:r w:rsidR="00DC4658">
        <w:t xml:space="preserve"> </w:t>
      </w:r>
      <w:r w:rsidR="00E716B6">
        <w:t>from</w:t>
      </w:r>
      <w:r w:rsidR="00993DF9">
        <w:t xml:space="preserve"> </w:t>
      </w:r>
      <w:r w:rsidR="00DC4658">
        <w:t>the</w:t>
      </w:r>
      <w:r w:rsidR="00993DF9">
        <w:t xml:space="preserve"> Telephone Survey</w:t>
      </w:r>
      <w:bookmarkEnd w:id="262"/>
      <w:r w:rsidR="00DC4658">
        <w:t xml:space="preserve"> </w:t>
      </w:r>
    </w:p>
    <w:p w14:paraId="04033821" w14:textId="64A039F4" w:rsidR="00DC4658" w:rsidRDefault="00DC4658" w:rsidP="00DC4658">
      <w:pPr>
        <w:pStyle w:val="BodyText"/>
      </w:pPr>
      <w:r>
        <w:t>Survey vendors must use their survey management system to identify sampled patients who have returned their completed survey, are ineligible, or have refused the survey.</w:t>
      </w:r>
      <w:r w:rsidR="000D6E33">
        <w:t xml:space="preserve"> </w:t>
      </w:r>
      <w:r>
        <w:t>This information can come through the mail survey receipt process or can come if the patient calls the Help Desk. These patients must be removed from the CATI calling lists promptly, as calling them unnecessarily is burdensome to the patient. CATI calling lists must be refreshed every 24</w:t>
      </w:r>
      <w:r w:rsidR="00BE6C20">
        <w:rPr>
          <w:rFonts w:cs="Arial"/>
        </w:rPr>
        <w:t>–</w:t>
      </w:r>
      <w:r>
        <w:t>48 hours to remove all patient cases which are already complete or final.</w:t>
      </w:r>
    </w:p>
    <w:p w14:paraId="0A8D0736" w14:textId="5BCD582C" w:rsidR="00DC4658" w:rsidRDefault="00175B6B" w:rsidP="00DC4658">
      <w:pPr>
        <w:pStyle w:val="Heading4"/>
      </w:pPr>
      <w:bookmarkStart w:id="263" w:name="_Toc60672869"/>
      <w:r>
        <w:t>5.6.3.2</w:t>
      </w:r>
      <w:r w:rsidR="00053A2B">
        <w:tab/>
      </w:r>
      <w:r w:rsidR="00DC4658">
        <w:t xml:space="preserve">Removal of </w:t>
      </w:r>
      <w:r w:rsidR="00993DF9">
        <w:t xml:space="preserve">Patients Living </w:t>
      </w:r>
      <w:r w:rsidR="00DC4658">
        <w:t xml:space="preserve">in </w:t>
      </w:r>
      <w:r w:rsidR="00993DF9">
        <w:t>Residential Care Facilities/Assisted Living</w:t>
      </w:r>
      <w:bookmarkEnd w:id="263"/>
    </w:p>
    <w:p w14:paraId="5F5A4A96" w14:textId="4883A504" w:rsidR="00DC4658" w:rsidRDefault="00DC4658" w:rsidP="00DC4658">
      <w:pPr>
        <w:pStyle w:val="BodyText"/>
      </w:pPr>
      <w:r>
        <w:t xml:space="preserve">As described in </w:t>
      </w:r>
      <w:r w:rsidRPr="00AD7401">
        <w:rPr>
          <w:b/>
          <w:bCs/>
          <w:i/>
          <w:iCs/>
        </w:rPr>
        <w:t>Section 4.</w:t>
      </w:r>
      <w:r w:rsidR="00BE6C20">
        <w:rPr>
          <w:b/>
          <w:bCs/>
          <w:i/>
          <w:iCs/>
        </w:rPr>
        <w:t>6</w:t>
      </w:r>
      <w:r>
        <w:rPr>
          <w:b/>
          <w:bCs/>
          <w:i/>
          <w:iCs/>
        </w:rPr>
        <w:t>.</w:t>
      </w:r>
      <w:r w:rsidRPr="00AD7401">
        <w:rPr>
          <w:b/>
          <w:bCs/>
          <w:i/>
          <w:iCs/>
        </w:rPr>
        <w:t>2, Identify Patients Residing in Facilities,</w:t>
      </w:r>
      <w:r>
        <w:t xml:space="preserve"> survey vendors must flag patients on the sample file who live in residential care/assisted living. Such patients are eligible, however due to the challenges of surveying them they receive a different data collection protocol. They receive a slightly different outgoing envelope and are not included in the phone follow-up. When the telephone follow-up survey begins, survey vendors must follow a process to ensure such patients are not called</w:t>
      </w:r>
      <w:r w:rsidR="00CF1F51">
        <w:t xml:space="preserve"> due to the additional burden this places on facility staff</w:t>
      </w:r>
      <w:r>
        <w:t xml:space="preserve">. </w:t>
      </w:r>
      <w:r w:rsidR="00E864D7">
        <w:t>Call-in interviews from facility patients</w:t>
      </w:r>
      <w:r w:rsidR="007B2DB7">
        <w:t xml:space="preserve">, and </w:t>
      </w:r>
      <w:r w:rsidR="00986C4C">
        <w:t>telephone interviews with proxy respondents on behalf of facility patients</w:t>
      </w:r>
      <w:r w:rsidR="00E864D7">
        <w:t>, are permissible</w:t>
      </w:r>
      <w:r w:rsidR="005A635A">
        <w:t>. Again, these patients are eligible, the goal is simply to avoid burdening facility staff by calling a central number repeatedly</w:t>
      </w:r>
      <w:r w:rsidR="0028461D">
        <w:t xml:space="preserve"> during the telephone follow-up.</w:t>
      </w:r>
    </w:p>
    <w:p w14:paraId="25EC3E42" w14:textId="3A2FBE5D" w:rsidR="00DC4658" w:rsidRDefault="00DC4658" w:rsidP="00DC4658">
      <w:pPr>
        <w:pStyle w:val="BodyText"/>
      </w:pPr>
      <w:r>
        <w:t xml:space="preserve">Note: patients who reside in nursing homes/skilled nursing facilities are </w:t>
      </w:r>
      <w:r w:rsidR="00230D27" w:rsidRPr="00A12D1A">
        <w:rPr>
          <w:b/>
          <w:bCs/>
        </w:rPr>
        <w:t>not</w:t>
      </w:r>
      <w:r w:rsidR="00230D27">
        <w:t xml:space="preserve"> eligible</w:t>
      </w:r>
      <w:r>
        <w:t xml:space="preserve">. If any are encountered the appropriate ineligible status code should be chosen. </w:t>
      </w:r>
    </w:p>
    <w:p w14:paraId="731D26E4" w14:textId="2F0B7D96" w:rsidR="00DC4658" w:rsidRPr="00EE5DA7" w:rsidRDefault="00175B6B" w:rsidP="00DC4658">
      <w:pPr>
        <w:pStyle w:val="Heading4"/>
      </w:pPr>
      <w:bookmarkStart w:id="264" w:name="_Toc60672870"/>
      <w:r>
        <w:t>5.6.3.3</w:t>
      </w:r>
      <w:r w:rsidR="00053A2B">
        <w:tab/>
      </w:r>
      <w:r w:rsidR="00DC4658">
        <w:t xml:space="preserve">Predictive or </w:t>
      </w:r>
      <w:r w:rsidR="00BE6C20">
        <w:t>Automatic Dialers</w:t>
      </w:r>
      <w:bookmarkEnd w:id="264"/>
    </w:p>
    <w:p w14:paraId="4069EC85" w14:textId="77777777" w:rsidR="00DC4658" w:rsidRDefault="00DC4658" w:rsidP="00DC4658">
      <w:pPr>
        <w:pStyle w:val="BodyText"/>
      </w:pPr>
      <w:r w:rsidRPr="0062176A">
        <w:t xml:space="preserve">Predictive or automatic dialers are permitted, as long as they are compliant with </w:t>
      </w:r>
      <w:r>
        <w:t xml:space="preserve">FTC </w:t>
      </w:r>
      <w:r w:rsidRPr="0062176A">
        <w:t xml:space="preserve">and </w:t>
      </w:r>
      <w:r>
        <w:t xml:space="preserve">FCC </w:t>
      </w:r>
      <w:r w:rsidRPr="0062176A">
        <w:t xml:space="preserve">regulations, and as long as respondents can easily interact with a live interviewer. For more information about </w:t>
      </w:r>
      <w:r>
        <w:t>FTC</w:t>
      </w:r>
      <w:r w:rsidRPr="0062176A">
        <w:t xml:space="preserve"> and </w:t>
      </w:r>
      <w:r>
        <w:t>FCC</w:t>
      </w:r>
      <w:r w:rsidRPr="0062176A">
        <w:t xml:space="preserve"> regulations, please visit </w:t>
      </w:r>
      <w:hyperlink r:id="rId119" w:history="1">
        <w:r w:rsidRPr="0062176A">
          <w:rPr>
            <w:rStyle w:val="Hyperlink"/>
          </w:rPr>
          <w:t>https://www.ftc.gov</w:t>
        </w:r>
      </w:hyperlink>
      <w:r w:rsidRPr="0062176A">
        <w:t xml:space="preserve"> and </w:t>
      </w:r>
      <w:hyperlink r:id="rId120" w:history="1">
        <w:r w:rsidRPr="0062176A">
          <w:rPr>
            <w:rStyle w:val="Hyperlink"/>
          </w:rPr>
          <w:t>https://www.fcc.gov</w:t>
        </w:r>
      </w:hyperlink>
      <w:r w:rsidRPr="0062176A">
        <w:t>.</w:t>
      </w:r>
    </w:p>
    <w:p w14:paraId="3AA36F2D" w14:textId="61EF0BFC" w:rsidR="00DC4658" w:rsidRDefault="00175B6B" w:rsidP="00DC4658">
      <w:pPr>
        <w:pStyle w:val="Heading4"/>
      </w:pPr>
      <w:bookmarkStart w:id="265" w:name="_Toc60672871"/>
      <w:r>
        <w:t>5.6.3.4</w:t>
      </w:r>
      <w:r w:rsidR="00053A2B">
        <w:tab/>
      </w:r>
      <w:r w:rsidR="00DC4658">
        <w:t>Auto-dialing of</w:t>
      </w:r>
      <w:bookmarkEnd w:id="265"/>
      <w:r w:rsidR="00A805D7">
        <w:t xml:space="preserve"> Cell Phone Numbers</w:t>
      </w:r>
    </w:p>
    <w:p w14:paraId="2AECE86A" w14:textId="77777777" w:rsidR="00DC4658" w:rsidRPr="00387676" w:rsidRDefault="00DC4658" w:rsidP="00387676">
      <w:pPr>
        <w:pStyle w:val="BodyText"/>
      </w:pPr>
      <w:r w:rsidRPr="00387676">
        <w:t>FCC regulations prohibit auto-dialing of cell phone numbers. Therefore, cell phone numbers need to be identified in advance to allow the vendor to treat cell phone numbers in a way that complies with FCC regulations. It is vendors’ responsibility to familiarize themselves with all applicable state and federal laws and abide by those accordingly in regard to calling cell phone numbers.</w:t>
      </w:r>
    </w:p>
    <w:p w14:paraId="5D9D06E5" w14:textId="1461D63A" w:rsidR="00DC4658" w:rsidRDefault="00175B6B" w:rsidP="00DC4658">
      <w:pPr>
        <w:pStyle w:val="Heading4"/>
      </w:pPr>
      <w:bookmarkStart w:id="266" w:name="_Toc60672872"/>
      <w:r>
        <w:t>5.6.3.5</w:t>
      </w:r>
      <w:r w:rsidR="00053A2B">
        <w:tab/>
      </w:r>
      <w:r w:rsidR="00DC4658">
        <w:t>Outgoing Caller-ID</w:t>
      </w:r>
      <w:bookmarkEnd w:id="266"/>
    </w:p>
    <w:p w14:paraId="6C1E579B" w14:textId="5B56BF83" w:rsidR="00DC4658" w:rsidRDefault="00DC4658" w:rsidP="00DC4658">
      <w:pPr>
        <w:pStyle w:val="BodyText"/>
      </w:pPr>
      <w:r>
        <w:t xml:space="preserve">Survey vendors must set an outgoing caller-ID text on the calls generated from their telephone survey. The recommended text is “Patient Survey.” Survey vendors may not use the name of </w:t>
      </w:r>
      <w:r>
        <w:lastRenderedPageBreak/>
        <w:t xml:space="preserve">the practice, Centers for Medicare and Medicaid Services, Department of Health and Human Services, </w:t>
      </w:r>
      <w:r w:rsidR="00D43CFC">
        <w:t xml:space="preserve">Primary Care First, </w:t>
      </w:r>
      <w:r>
        <w:t xml:space="preserve">or any abbreviated version of these in their caller-ID text. </w:t>
      </w:r>
    </w:p>
    <w:p w14:paraId="6313BC09" w14:textId="77777777" w:rsidR="00DC4658" w:rsidRDefault="00DC4658" w:rsidP="00DC4658">
      <w:pPr>
        <w:pStyle w:val="BodyText"/>
      </w:pPr>
      <w:r>
        <w:t>Many patients elect to use their phone to “call back” or “redial” the number that dialed them. Therefore, CMS recommends that the callback number pulsed out by the system leads to a telephone interviewer and/or Help Desk at the survey vendor.</w:t>
      </w:r>
    </w:p>
    <w:p w14:paraId="07218050" w14:textId="05575D7B" w:rsidR="00DC4658" w:rsidRDefault="00617135" w:rsidP="00DC4658">
      <w:pPr>
        <w:pStyle w:val="Heading4"/>
      </w:pPr>
      <w:bookmarkStart w:id="267" w:name="_Toc60672873"/>
      <w:r>
        <w:t>5.6.3.6</w:t>
      </w:r>
      <w:r w:rsidR="00053A2B">
        <w:tab/>
      </w:r>
      <w:r w:rsidR="00DC4658">
        <w:t xml:space="preserve">Calling </w:t>
      </w:r>
      <w:r w:rsidR="00BE6C20">
        <w:t>Times</w:t>
      </w:r>
      <w:bookmarkEnd w:id="267"/>
      <w:r w:rsidR="00BE6C20">
        <w:t xml:space="preserve"> </w:t>
      </w:r>
    </w:p>
    <w:p w14:paraId="2B4424C7" w14:textId="77777777" w:rsidR="00DC4658" w:rsidRDefault="00DC4658" w:rsidP="00DC4658">
      <w:pPr>
        <w:pStyle w:val="BodyText"/>
      </w:pPr>
      <w:r>
        <w:t>Survey vendors must not place calls earlier than 9 AM respondent time on weekdays and 11 AM respondent time on weekends, and not later than 8 PM on weekdays and 7PM on weekends.</w:t>
      </w:r>
    </w:p>
    <w:p w14:paraId="7043A41B" w14:textId="77777777" w:rsidR="00DC4658" w:rsidRPr="006668BD" w:rsidRDefault="00DC4658" w:rsidP="00DC4658">
      <w:pPr>
        <w:pStyle w:val="BodyText"/>
      </w:pPr>
      <w:r>
        <w:t xml:space="preserve">The time zone of the sampled patient must be determined from the patient’s state, or in some cases zip code, not their area code. </w:t>
      </w:r>
    </w:p>
    <w:p w14:paraId="6DFB9A64" w14:textId="2B613688" w:rsidR="00DC4658" w:rsidRDefault="00617135" w:rsidP="00DC4658">
      <w:pPr>
        <w:pStyle w:val="Heading4"/>
      </w:pPr>
      <w:bookmarkStart w:id="268" w:name="_Toc60672874"/>
      <w:r>
        <w:t>5.6.3.7</w:t>
      </w:r>
      <w:r w:rsidR="00053A2B">
        <w:tab/>
      </w:r>
      <w:r w:rsidR="00DC4658">
        <w:t xml:space="preserve">Take </w:t>
      </w:r>
      <w:r w:rsidR="00BE6C20">
        <w:t xml:space="preserve">Measures </w:t>
      </w:r>
      <w:r w:rsidR="00DC4658">
        <w:t xml:space="preserve">to </w:t>
      </w:r>
      <w:r w:rsidR="00BE6C20">
        <w:t>Prevent Calls</w:t>
      </w:r>
      <w:r w:rsidR="00DC4658">
        <w:t xml:space="preserve"> </w:t>
      </w:r>
      <w:r w:rsidR="005B4AFB">
        <w:t>from</w:t>
      </w:r>
      <w:r w:rsidR="00BE6C20">
        <w:t xml:space="preserve"> Being Filtered </w:t>
      </w:r>
      <w:r w:rsidR="00DC4658">
        <w:t xml:space="preserve">as </w:t>
      </w:r>
      <w:r w:rsidR="00BE6C20">
        <w:t>Spam</w:t>
      </w:r>
      <w:bookmarkEnd w:id="268"/>
      <w:r w:rsidR="00BE6C20">
        <w:t xml:space="preserve"> </w:t>
      </w:r>
    </w:p>
    <w:p w14:paraId="685ECE76" w14:textId="77777777" w:rsidR="00DC4658" w:rsidRDefault="00DC4658" w:rsidP="00DC4658">
      <w:pPr>
        <w:pStyle w:val="BodyText"/>
      </w:pPr>
      <w:r>
        <w:t xml:space="preserve">When a large volume of calls in a short period of time originates from one phone number, phone companies and service providers can flag the calls as spam. The company or service provider can identify these calls for their subscribers as “Likely Spam” or block delivery of these calls to their subscribers. </w:t>
      </w:r>
    </w:p>
    <w:p w14:paraId="18236082" w14:textId="12692332" w:rsidR="00DC4658" w:rsidRDefault="00DC4658" w:rsidP="00DC4658">
      <w:pPr>
        <w:pStyle w:val="BodyText"/>
      </w:pPr>
      <w:r>
        <w:t xml:space="preserve">Survey vendors must conduct tests prior to survey launch to determine whether </w:t>
      </w:r>
      <w:r w:rsidR="00AC7C2F">
        <w:t>PCF PEC Survey</w:t>
      </w:r>
      <w:r>
        <w:t xml:space="preserve"> calls are likely to be flagged as spam. If they are, the survey vendor must implement measure(s) to prevent this flagging, such as distributing the calls across different numbers of origination and not re-using numbers. Survey vendors will need to describe this in in their Quality Assurance Plan (for more information, see </w:t>
      </w:r>
      <w:r w:rsidR="00E36565">
        <w:rPr>
          <w:b/>
          <w:bCs/>
          <w:i/>
          <w:iCs/>
        </w:rPr>
        <w:t>Chapter</w:t>
      </w:r>
      <w:r w:rsidR="00E36565" w:rsidRPr="00536840">
        <w:rPr>
          <w:b/>
          <w:bCs/>
          <w:i/>
          <w:iCs/>
        </w:rPr>
        <w:t xml:space="preserve"> </w:t>
      </w:r>
      <w:r>
        <w:rPr>
          <w:b/>
          <w:bCs/>
          <w:i/>
          <w:iCs/>
        </w:rPr>
        <w:t>10</w:t>
      </w:r>
      <w:r w:rsidRPr="00536840">
        <w:rPr>
          <w:b/>
          <w:bCs/>
          <w:i/>
          <w:iCs/>
        </w:rPr>
        <w:t>, Oversight)</w:t>
      </w:r>
      <w:r>
        <w:t>.</w:t>
      </w:r>
    </w:p>
    <w:p w14:paraId="203A1453" w14:textId="7E8D0C10" w:rsidR="00DC4658" w:rsidRDefault="00617135" w:rsidP="00DC4658">
      <w:pPr>
        <w:pStyle w:val="Heading4"/>
      </w:pPr>
      <w:bookmarkStart w:id="269" w:name="_Toc60672875"/>
      <w:r>
        <w:t>5.6.3.8</w:t>
      </w:r>
      <w:r w:rsidR="00053A2B">
        <w:tab/>
      </w:r>
      <w:r w:rsidR="00DC4658">
        <w:t xml:space="preserve">Take </w:t>
      </w:r>
      <w:r w:rsidR="00BE6C20">
        <w:t xml:space="preserve">Measures </w:t>
      </w:r>
      <w:r w:rsidR="00DC4658">
        <w:t xml:space="preserve">to </w:t>
      </w:r>
      <w:r w:rsidR="00BE6C20">
        <w:t>Complete “Breakoff” Interviews</w:t>
      </w:r>
      <w:bookmarkEnd w:id="269"/>
    </w:p>
    <w:p w14:paraId="6F2A775C" w14:textId="77777777" w:rsidR="00DC4658" w:rsidRDefault="00DC4658" w:rsidP="00DC4658">
      <w:pPr>
        <w:pStyle w:val="BodyText"/>
      </w:pPr>
      <w:r>
        <w:t>If a respondent ends the interview before completing all questions, the survey vendor should attempt to recontact the respondent to obtain data for the questions in the un-administered portion of the survey. The one exception to this is if the respondent indicated to the interviewer that they no longer wanted to participate.</w:t>
      </w:r>
    </w:p>
    <w:p w14:paraId="4B320200" w14:textId="73EBE8BE" w:rsidR="00DC4658" w:rsidRDefault="00DC4658" w:rsidP="00DC4658">
      <w:pPr>
        <w:pStyle w:val="BodyText"/>
      </w:pPr>
      <w:r>
        <w:t xml:space="preserve">The CATI system must support a systematic way of identifying these “breakoff” interviews so interviewers can re-call respondents in a timely manner. CMS also requires that the CATI systems of </w:t>
      </w:r>
      <w:r w:rsidR="00AC7C2F">
        <w:t>PCF PEC Survey</w:t>
      </w:r>
      <w:r>
        <w:t xml:space="preserve"> vendors save data from partially-completed interviews and allow interviewers and respondents resume the partial interview beginning at the first unanswered question (as described in </w:t>
      </w:r>
      <w:r w:rsidRPr="00D623BE">
        <w:rPr>
          <w:b/>
          <w:bCs/>
          <w:i/>
          <w:iCs/>
        </w:rPr>
        <w:t>Section 5.</w:t>
      </w:r>
      <w:r w:rsidR="00662D25">
        <w:rPr>
          <w:b/>
          <w:bCs/>
          <w:i/>
          <w:iCs/>
        </w:rPr>
        <w:t>6</w:t>
      </w:r>
      <w:r w:rsidRPr="00D623BE">
        <w:rPr>
          <w:b/>
          <w:bCs/>
          <w:i/>
          <w:iCs/>
        </w:rPr>
        <w:t xml:space="preserve">.3, Use a </w:t>
      </w:r>
      <w:r w:rsidR="00662D25" w:rsidRPr="00D623BE">
        <w:rPr>
          <w:b/>
          <w:bCs/>
          <w:i/>
          <w:iCs/>
        </w:rPr>
        <w:t>Phone Interviewing System</w:t>
      </w:r>
      <w:r w:rsidRPr="00A805D7">
        <w:t>)</w:t>
      </w:r>
      <w:r w:rsidRPr="00662D25">
        <w:t>,</w:t>
      </w:r>
      <w:r>
        <w:t xml:space="preserve"> above.</w:t>
      </w:r>
    </w:p>
    <w:p w14:paraId="5883A452" w14:textId="29197F96" w:rsidR="00DC4658" w:rsidRPr="004E1E92" w:rsidRDefault="00617135" w:rsidP="00DC4658">
      <w:pPr>
        <w:pStyle w:val="Heading3"/>
      </w:pPr>
      <w:bookmarkStart w:id="270" w:name="_Toc60672876"/>
      <w:bookmarkStart w:id="271" w:name="_Toc86390546"/>
      <w:r>
        <w:t>5.6.4</w:t>
      </w:r>
      <w:r w:rsidR="00053A2B">
        <w:tab/>
      </w:r>
      <w:r w:rsidR="00DC4658">
        <w:t xml:space="preserve">Make </w:t>
      </w:r>
      <w:r w:rsidR="00BE6C20">
        <w:t>Required Attempts</w:t>
      </w:r>
      <w:r w:rsidR="00DC4658">
        <w:t xml:space="preserve"> to </w:t>
      </w:r>
      <w:r w:rsidR="00BE6C20">
        <w:t>Reach Patient</w:t>
      </w:r>
      <w:bookmarkEnd w:id="270"/>
      <w:bookmarkEnd w:id="271"/>
      <w:r w:rsidR="00BE6C20">
        <w:t xml:space="preserve"> </w:t>
      </w:r>
    </w:p>
    <w:p w14:paraId="4D43D453" w14:textId="5499C613" w:rsidR="00DC4658" w:rsidRDefault="00DC4658" w:rsidP="00DC4658">
      <w:pPr>
        <w:pStyle w:val="BodyText"/>
      </w:pPr>
      <w:r>
        <w:t xml:space="preserve">Survey vendors must attempt to reach every patient identified for phone follow-up. As explained above in </w:t>
      </w:r>
      <w:r w:rsidRPr="000838DB">
        <w:rPr>
          <w:b/>
          <w:bCs/>
          <w:i/>
          <w:iCs/>
        </w:rPr>
        <w:t>Section 5.</w:t>
      </w:r>
      <w:r w:rsidR="00662D25">
        <w:rPr>
          <w:b/>
          <w:bCs/>
          <w:i/>
          <w:iCs/>
        </w:rPr>
        <w:t>6</w:t>
      </w:r>
      <w:r>
        <w:rPr>
          <w:b/>
          <w:bCs/>
          <w:i/>
          <w:iCs/>
        </w:rPr>
        <w:t>.3.1</w:t>
      </w:r>
      <w:r w:rsidRPr="000838DB">
        <w:rPr>
          <w:b/>
          <w:bCs/>
          <w:i/>
          <w:iCs/>
        </w:rPr>
        <w:t xml:space="preserve">, Removal of </w:t>
      </w:r>
      <w:r w:rsidR="00662D25" w:rsidRPr="000838DB">
        <w:rPr>
          <w:b/>
          <w:bCs/>
          <w:i/>
          <w:iCs/>
        </w:rPr>
        <w:t>Completed/Finalized Mail Surveys From</w:t>
      </w:r>
      <w:r w:rsidRPr="000838DB">
        <w:rPr>
          <w:b/>
          <w:bCs/>
          <w:i/>
          <w:iCs/>
        </w:rPr>
        <w:t xml:space="preserve"> the </w:t>
      </w:r>
      <w:r w:rsidR="00662D25" w:rsidRPr="000838DB">
        <w:rPr>
          <w:b/>
          <w:bCs/>
          <w:i/>
          <w:iCs/>
        </w:rPr>
        <w:lastRenderedPageBreak/>
        <w:t>Telephone Surveys</w:t>
      </w:r>
      <w:r>
        <w:rPr>
          <w:b/>
          <w:bCs/>
          <w:i/>
          <w:iCs/>
        </w:rPr>
        <w:t xml:space="preserve">, </w:t>
      </w:r>
      <w:r>
        <w:t xml:space="preserve">patients identified for phone follow-up are all sampled patients except those with complete surveys or whose status is refused or ineligible. Survey vendors must make a maximum of 6 telephone contact attempts for each patient identified for the telephone survey until the patient completes the interview, refuses to participate or is found ineligible. After six attempts by phone have been made, no further attempts are to be made. </w:t>
      </w:r>
    </w:p>
    <w:p w14:paraId="20090369" w14:textId="7746B7FC" w:rsidR="00DC4658" w:rsidRPr="00377EA3" w:rsidRDefault="00B370B5" w:rsidP="00DC4658">
      <w:pPr>
        <w:pStyle w:val="BodyText"/>
      </w:pPr>
      <w:r w:rsidRPr="00B370B5">
        <w:t xml:space="preserve">A phone attempt is defined as an attempt to reach the respondent by phone at different times of day, on different days of the week, and during different weeks over the follow-up period. All call attempts cannot occur in a single week, but must occur over no fewer than two weeks in the </w:t>
      </w:r>
      <w:r w:rsidR="002B487F">
        <w:t>4</w:t>
      </w:r>
      <w:r w:rsidRPr="00B370B5">
        <w:t>-week phone follow-up period.</w:t>
      </w:r>
      <w:r w:rsidR="00750969">
        <w:t xml:space="preserve"> </w:t>
      </w:r>
      <w:r w:rsidR="00DC4658" w:rsidRPr="00377EA3">
        <w:t xml:space="preserve">It is permitted to call the </w:t>
      </w:r>
      <w:r w:rsidR="00DC4658">
        <w:t xml:space="preserve">patient </w:t>
      </w:r>
      <w:r w:rsidR="00DC4658" w:rsidRPr="00377EA3">
        <w:t xml:space="preserve">back one time after the sixth attempt if the </w:t>
      </w:r>
      <w:r w:rsidR="00DC4658">
        <w:t xml:space="preserve">patient or his/her proxy </w:t>
      </w:r>
      <w:r w:rsidR="00DC4658" w:rsidRPr="00377EA3">
        <w:t xml:space="preserve">establishes a firm callback date and time. </w:t>
      </w:r>
    </w:p>
    <w:p w14:paraId="14D49768" w14:textId="77777777" w:rsidR="00DC4658" w:rsidRPr="00377EA3" w:rsidRDefault="00DC4658" w:rsidP="00F85480">
      <w:pPr>
        <w:pStyle w:val="BodyText"/>
        <w:keepNext/>
      </w:pPr>
      <w:r w:rsidRPr="00377EA3">
        <w:t xml:space="preserve">A </w:t>
      </w:r>
      <w:r>
        <w:t xml:space="preserve">call is considered a </w:t>
      </w:r>
      <w:r w:rsidRPr="00377EA3">
        <w:t xml:space="preserve">phone attempt </w:t>
      </w:r>
      <w:r>
        <w:t xml:space="preserve">if it meets </w:t>
      </w:r>
      <w:r w:rsidRPr="00377EA3">
        <w:t xml:space="preserve">one of the following criteria: </w:t>
      </w:r>
    </w:p>
    <w:p w14:paraId="3AC13677" w14:textId="039886FF" w:rsidR="00DC4658" w:rsidRPr="00340218" w:rsidRDefault="00DC4658" w:rsidP="00D164E2">
      <w:pPr>
        <w:pStyle w:val="ListBullet"/>
      </w:pPr>
      <w:r>
        <w:t>The phone must ring at least six times with no answer</w:t>
      </w:r>
      <w:r w:rsidR="00910AC3">
        <w:t>.</w:t>
      </w:r>
      <w:r>
        <w:t xml:space="preserve"> </w:t>
      </w:r>
    </w:p>
    <w:p w14:paraId="21534A39" w14:textId="77777777" w:rsidR="00DC4658" w:rsidRPr="00340218" w:rsidRDefault="00DC4658" w:rsidP="00D164E2">
      <w:pPr>
        <w:pStyle w:val="ListBullet"/>
      </w:pPr>
      <w:r>
        <w:t xml:space="preserve">The interviewer reaches a member of the patient’s household and is told that the patient isn’t available to come to the phone. The interviewer will attempt to schedule a callback date/time and attempt to determine if the patient needs a helper or proxy to complete the interview. </w:t>
      </w:r>
    </w:p>
    <w:p w14:paraId="13534221" w14:textId="375A35C0" w:rsidR="00DC4658" w:rsidRPr="00340218" w:rsidRDefault="00DC4658" w:rsidP="00D164E2">
      <w:pPr>
        <w:pStyle w:val="ListBullet"/>
      </w:pPr>
      <w:r>
        <w:t>The interviewer reaches the patient but is asked to call back at a more convenient time</w:t>
      </w:r>
      <w:r w:rsidR="00910AC3">
        <w:t>.</w:t>
      </w:r>
      <w:r>
        <w:t xml:space="preserve"> </w:t>
      </w:r>
    </w:p>
    <w:p w14:paraId="7C1CA228" w14:textId="3DC5CD3E" w:rsidR="00DC4658" w:rsidRPr="00340218" w:rsidRDefault="00DC4658" w:rsidP="00D164E2">
      <w:pPr>
        <w:pStyle w:val="ListBullet"/>
      </w:pPr>
      <w:r>
        <w:t xml:space="preserve">The interviewer gets a busy signal during each of three consecutive phone dialings (if possible, the dialings must be made at approximately </w:t>
      </w:r>
      <w:r w:rsidR="00356ABD">
        <w:t>20-minute</w:t>
      </w:r>
      <w:r>
        <w:t xml:space="preserve"> intervals)</w:t>
      </w:r>
      <w:r w:rsidR="00910AC3">
        <w:t>.</w:t>
      </w:r>
      <w:r>
        <w:t xml:space="preserve"> </w:t>
      </w:r>
    </w:p>
    <w:p w14:paraId="7185E53E" w14:textId="2A50A038" w:rsidR="00DC4658" w:rsidRPr="00340218" w:rsidRDefault="00DC4658" w:rsidP="00D164E2">
      <w:pPr>
        <w:pStyle w:val="ListBullet"/>
      </w:pPr>
      <w:r>
        <w:t xml:space="preserve">The interviewer obtains an answering machine or privacy manager. The interviewer should leave a voicemail message on the 2nd and 4th dials (see </w:t>
      </w:r>
      <w:r w:rsidRPr="4CCC5386">
        <w:rPr>
          <w:b/>
          <w:bCs/>
          <w:i/>
          <w:iCs/>
        </w:rPr>
        <w:t>Section 5.</w:t>
      </w:r>
      <w:r w:rsidR="00A805D7" w:rsidRPr="4CCC5386">
        <w:rPr>
          <w:b/>
          <w:bCs/>
          <w:i/>
          <w:iCs/>
        </w:rPr>
        <w:t>6</w:t>
      </w:r>
      <w:r w:rsidRPr="4CCC5386">
        <w:rPr>
          <w:b/>
          <w:bCs/>
          <w:i/>
          <w:iCs/>
        </w:rPr>
        <w:t>.4.1 Voicemail Messages</w:t>
      </w:r>
      <w:r>
        <w:t xml:space="preserve">). </w:t>
      </w:r>
    </w:p>
    <w:p w14:paraId="38B88086" w14:textId="77777777" w:rsidR="00DC4658" w:rsidRPr="00340218" w:rsidRDefault="00DC4658" w:rsidP="00D164E2">
      <w:pPr>
        <w:pStyle w:val="ListBullet"/>
      </w:pPr>
      <w:r>
        <w:t xml:space="preserve">There is a message that the phone number has been disconnected or is out of service (see below “When to code numbers as </w:t>
      </w:r>
      <w:r w:rsidRPr="4CCC5386">
        <w:rPr>
          <w:b/>
          <w:bCs/>
          <w:i/>
          <w:iCs/>
        </w:rPr>
        <w:t>“Permanently Out of Service).</w:t>
      </w:r>
      <w:r>
        <w:t>”</w:t>
      </w:r>
    </w:p>
    <w:p w14:paraId="1927580B" w14:textId="77777777" w:rsidR="00DC4658" w:rsidRPr="00377EA3" w:rsidRDefault="00DC4658" w:rsidP="00D164E2">
      <w:pPr>
        <w:pStyle w:val="ListBullet"/>
      </w:pPr>
      <w:r>
        <w:t xml:space="preserve">There is a fast busy signal (see below “When to code numbers as </w:t>
      </w:r>
      <w:r w:rsidRPr="4CCC5386">
        <w:rPr>
          <w:b/>
          <w:bCs/>
          <w:i/>
          <w:iCs/>
        </w:rPr>
        <w:t>“Permanently Out of Service)</w:t>
      </w:r>
      <w:r>
        <w:t>.”</w:t>
      </w:r>
    </w:p>
    <w:p w14:paraId="15695CCA" w14:textId="77777777" w:rsidR="00DC4658" w:rsidRDefault="00DC4658" w:rsidP="00662D25">
      <w:pPr>
        <w:pStyle w:val="BodyText"/>
        <w:keepNext/>
      </w:pPr>
      <w:r>
        <w:t>Other requirements for attempting to contact patients:</w:t>
      </w:r>
    </w:p>
    <w:p w14:paraId="06196D1B" w14:textId="77777777" w:rsidR="00DC4658" w:rsidRPr="00A75470" w:rsidRDefault="00DC4658" w:rsidP="00D164E2">
      <w:pPr>
        <w:pStyle w:val="ListBullet"/>
      </w:pPr>
      <w:r>
        <w:t xml:space="preserve">If an interviewer receives a new telephone number for the sampled patient, the 6 attempts should start over with the new phone number. A total of 6 call attempts must be made on the new phone number, if there is enough time left in the data collection period. </w:t>
      </w:r>
    </w:p>
    <w:p w14:paraId="187B4F5F" w14:textId="77777777" w:rsidR="00DC4658" w:rsidRDefault="00DC4658" w:rsidP="00D164E2">
      <w:pPr>
        <w:pStyle w:val="ListBullet"/>
      </w:pPr>
      <w:r>
        <w:t xml:space="preserve">If a sample patient is reached but is unable to speak with the telephone interviewer at that time, if he or she requests that a telephone interviewer call back at a different date/time (for either a callback or scheduled appointment), an effort must be made to recontact the respondent on that requested date/time. </w:t>
      </w:r>
    </w:p>
    <w:p w14:paraId="4DA0A995" w14:textId="77777777" w:rsidR="00DC4658" w:rsidRPr="00C1598C" w:rsidRDefault="00DC4658" w:rsidP="00D164E2">
      <w:pPr>
        <w:pStyle w:val="ListBullet"/>
      </w:pPr>
      <w:r>
        <w:lastRenderedPageBreak/>
        <w:t>Survey vendors must maintain a call log that keeps track of the date and time phone calls were made for each sample patient and apply the appropriate final disposition code to the case. Ideally, this should be done within the CATI system.</w:t>
      </w:r>
    </w:p>
    <w:p w14:paraId="27968A34" w14:textId="77777777" w:rsidR="00DC4658" w:rsidRDefault="00DC4658" w:rsidP="00D164E2">
      <w:pPr>
        <w:pStyle w:val="ListBullet"/>
      </w:pPr>
      <w:r>
        <w:t>The use of incentives of any kind is not permitted.</w:t>
      </w:r>
    </w:p>
    <w:p w14:paraId="5540B4E5" w14:textId="35A422D2" w:rsidR="00DC4658" w:rsidRPr="00C1598C" w:rsidRDefault="00DC4658" w:rsidP="00D164E2">
      <w:pPr>
        <w:pStyle w:val="ListBullet"/>
      </w:pPr>
      <w:r>
        <w:t xml:space="preserve">If a respondent begins but cannot complete the interview on the same call, the interviewer should resume the interview at the last unanswered question when the respondent is recontacted (this is a requirement of the CATI software, per </w:t>
      </w:r>
      <w:r w:rsidRPr="4CCC5386">
        <w:rPr>
          <w:b/>
          <w:bCs/>
          <w:i/>
          <w:iCs/>
        </w:rPr>
        <w:t>Section 5.</w:t>
      </w:r>
      <w:r w:rsidR="00662D25" w:rsidRPr="4CCC5386">
        <w:rPr>
          <w:b/>
          <w:bCs/>
          <w:i/>
          <w:iCs/>
        </w:rPr>
        <w:t>6</w:t>
      </w:r>
      <w:r w:rsidRPr="4CCC5386">
        <w:rPr>
          <w:b/>
          <w:bCs/>
          <w:i/>
          <w:iCs/>
        </w:rPr>
        <w:t xml:space="preserve">.3.8, Take </w:t>
      </w:r>
      <w:r w:rsidR="001750A7" w:rsidRPr="4CCC5386">
        <w:rPr>
          <w:b/>
          <w:bCs/>
          <w:i/>
          <w:iCs/>
        </w:rPr>
        <w:t xml:space="preserve">Measures </w:t>
      </w:r>
      <w:r w:rsidRPr="4CCC5386">
        <w:rPr>
          <w:b/>
          <w:bCs/>
          <w:i/>
          <w:iCs/>
        </w:rPr>
        <w:t xml:space="preserve">to </w:t>
      </w:r>
      <w:r w:rsidR="001750A7" w:rsidRPr="4CCC5386">
        <w:rPr>
          <w:b/>
          <w:bCs/>
          <w:i/>
          <w:iCs/>
        </w:rPr>
        <w:t xml:space="preserve">Complete </w:t>
      </w:r>
      <w:r w:rsidRPr="4CCC5386">
        <w:rPr>
          <w:b/>
          <w:bCs/>
          <w:i/>
          <w:iCs/>
        </w:rPr>
        <w:t>“</w:t>
      </w:r>
      <w:r w:rsidR="001750A7" w:rsidRPr="4CCC5386">
        <w:rPr>
          <w:b/>
          <w:bCs/>
          <w:i/>
          <w:iCs/>
        </w:rPr>
        <w:t>Breakoff</w:t>
      </w:r>
      <w:r w:rsidRPr="4CCC5386">
        <w:rPr>
          <w:b/>
          <w:bCs/>
          <w:i/>
          <w:iCs/>
        </w:rPr>
        <w:t xml:space="preserve">” </w:t>
      </w:r>
      <w:r w:rsidR="001750A7" w:rsidRPr="4CCC5386">
        <w:rPr>
          <w:b/>
          <w:bCs/>
          <w:i/>
          <w:iCs/>
        </w:rPr>
        <w:t>Interviews</w:t>
      </w:r>
      <w:r>
        <w:t>)</w:t>
      </w:r>
      <w:r w:rsidR="001750A7">
        <w:t>.</w:t>
      </w:r>
    </w:p>
    <w:p w14:paraId="2E68A463" w14:textId="7AA9913D" w:rsidR="00DC4658" w:rsidRPr="00C1598C" w:rsidRDefault="00DC4658" w:rsidP="00D164E2">
      <w:pPr>
        <w:pStyle w:val="ListBullet"/>
      </w:pPr>
      <w:r>
        <w:t xml:space="preserve">If a PCF </w:t>
      </w:r>
      <w:r w:rsidR="00AC7C2F">
        <w:t>PEC Survey</w:t>
      </w:r>
      <w:r>
        <w:t xml:space="preserve"> sample patient is on the survey vendor’s Do Not Contact List, based on a previous contact in another survey conducted by the survey vendor, or is a Hostile Refusal from </w:t>
      </w:r>
      <w:r w:rsidR="00563C43">
        <w:t xml:space="preserve">a </w:t>
      </w:r>
      <w:r>
        <w:t xml:space="preserve">prior performance year of PCF </w:t>
      </w:r>
      <w:r w:rsidR="00AC7C2F">
        <w:t>PEC Survey</w:t>
      </w:r>
      <w:r>
        <w:t xml:space="preserve">, the vendor should honor that patient’s request. Such cases should be coded as a refusal. As such, PCF PEC </w:t>
      </w:r>
      <w:r w:rsidR="00AC7C2F">
        <w:t>S</w:t>
      </w:r>
      <w:r>
        <w:t xml:space="preserve">urvey vendors must determine a way by which to designate and identify sample patients who permanently refuse to participate in the current survey period and all future PCF </w:t>
      </w:r>
      <w:r w:rsidR="00AC7C2F">
        <w:t>PEC Survey</w:t>
      </w:r>
      <w:r>
        <w:t xml:space="preserve"> periods. Vendors are encouraged to use their internal records to cross reference patients on the sample file with patients on the survey vendor’s Do not Contact List and PCF PEC hostile refusals from previous performance years. These sample patients should not be sent any survey materials (i.e., the prenotification letter, the questionnaire package), should not be contacted to complete the phone interview, and should instead be assigned a final disposition code of Refusal.</w:t>
      </w:r>
    </w:p>
    <w:p w14:paraId="7F7732B7" w14:textId="77777777" w:rsidR="00DC4658" w:rsidRDefault="00DC4658" w:rsidP="00662D25">
      <w:pPr>
        <w:pStyle w:val="BodyText"/>
        <w:keepNext/>
      </w:pPr>
      <w:r>
        <w:t>When to code numbers as Permanently Out of Service:</w:t>
      </w:r>
    </w:p>
    <w:p w14:paraId="1AE1A4FF" w14:textId="77777777" w:rsidR="00DC4658" w:rsidRDefault="00DC4658" w:rsidP="00D164E2">
      <w:pPr>
        <w:pStyle w:val="ListBullet"/>
      </w:pPr>
      <w:r>
        <w:t>If the interviewer receives a recorded message indicating the telephone number is “temporarily out of service,” the interviewer should redial the telephone number 3 to 5 days after the initial call was made. If the second call attempt again results in the same recorded message, the interviewer should call the telephone number a third time, 5 days after the second call attempt was made. If the third call attempt again results in the same recorded message, the vendor should apply the appropriate final disposition code to the case.</w:t>
      </w:r>
    </w:p>
    <w:p w14:paraId="5D8390B1" w14:textId="77777777" w:rsidR="00DC4658" w:rsidRDefault="00DC4658" w:rsidP="00D164E2">
      <w:pPr>
        <w:pStyle w:val="ListBullet"/>
      </w:pPr>
      <w:r>
        <w:t>If the interviewer gets a fast-busy signal, the interviewer should redial the telephone number immediately after receiving the fast busy signal. If the interviewer again receives the same fast busy signal, the interviewer should call the telephone number again on a different day of the week and at a different time of day than the initial calls. If the third call attempt again results in the same fast busy signal, the vendor should apply the appropriate final disposition code to the case.</w:t>
      </w:r>
    </w:p>
    <w:p w14:paraId="53078F87" w14:textId="08EAA635" w:rsidR="00DC4658" w:rsidRDefault="00617135" w:rsidP="00DC4658">
      <w:pPr>
        <w:pStyle w:val="Heading4"/>
      </w:pPr>
      <w:bookmarkStart w:id="272" w:name="_Toc60672877"/>
      <w:r>
        <w:t>5.6.4.1</w:t>
      </w:r>
      <w:r w:rsidR="00053A2B">
        <w:tab/>
      </w:r>
      <w:r w:rsidR="00DC4658">
        <w:t xml:space="preserve">Voicemail </w:t>
      </w:r>
      <w:r w:rsidR="00662D25">
        <w:t>Messages</w:t>
      </w:r>
      <w:bookmarkEnd w:id="272"/>
    </w:p>
    <w:p w14:paraId="565C92E2" w14:textId="77777777" w:rsidR="00DC4658" w:rsidRPr="000A287E" w:rsidRDefault="00DC4658" w:rsidP="00DC4658">
      <w:pPr>
        <w:pStyle w:val="BodyText"/>
      </w:pPr>
      <w:r>
        <w:t>Voicemail messages should be left on the 2</w:t>
      </w:r>
      <w:r w:rsidRPr="00F744C5">
        <w:rPr>
          <w:vertAlign w:val="superscript"/>
        </w:rPr>
        <w:t>nd</w:t>
      </w:r>
      <w:r>
        <w:t xml:space="preserve"> and 4</w:t>
      </w:r>
      <w:r w:rsidRPr="00F744C5">
        <w:rPr>
          <w:vertAlign w:val="superscript"/>
        </w:rPr>
        <w:t>th</w:t>
      </w:r>
      <w:r>
        <w:t xml:space="preserve"> dials. CMS recommends the following voicemail messages: </w:t>
      </w:r>
    </w:p>
    <w:p w14:paraId="387BD2A6" w14:textId="77777777" w:rsidR="00DC4658" w:rsidRDefault="00DC4658" w:rsidP="00662D25">
      <w:pPr>
        <w:pStyle w:val="Bodyboxed2"/>
        <w:jc w:val="center"/>
      </w:pPr>
      <w:r>
        <w:lastRenderedPageBreak/>
        <w:t>2</w:t>
      </w:r>
      <w:r w:rsidRPr="00EC4768">
        <w:rPr>
          <w:vertAlign w:val="superscript"/>
        </w:rPr>
        <w:t>nd</w:t>
      </w:r>
      <w:r>
        <w:t xml:space="preserve"> dial</w:t>
      </w:r>
    </w:p>
    <w:p w14:paraId="014D0F63" w14:textId="5988CCAA" w:rsidR="00DC4658" w:rsidRDefault="00DC4658" w:rsidP="009D61FC">
      <w:pPr>
        <w:pStyle w:val="Bodyboxed2"/>
        <w:spacing w:after="0"/>
      </w:pPr>
      <w:r>
        <w:t>Hello, my name is *** and I am trying to reach</w:t>
      </w:r>
      <w:r w:rsidR="0000755A">
        <w:t xml:space="preserve"> [NAME]</w:t>
      </w:r>
      <w:r>
        <w:t xml:space="preserve"> about the Patient Experience of Care Survey. This survey asks for your feedback on your experience of care with your primary care provider and we would like to hear from you. The survey is sponsored by the Department of Health and Human Services and you may remember receiving it in the mail. We have not heard from you and would like to complete the survey over the phone with you at your convenience. Please call us toll-free at </w:t>
      </w:r>
      <w:r w:rsidR="00BB0A7A">
        <w:t>[</w:t>
      </w:r>
      <w:r>
        <w:t>1-INSERT VENDOR’S TOLL-FREE NUMBER</w:t>
      </w:r>
      <w:r w:rsidR="00BB0A7A">
        <w:t>]</w:t>
      </w:r>
      <w:r>
        <w:t xml:space="preserve">. Again, that’s </w:t>
      </w:r>
      <w:r w:rsidR="00BB0A7A">
        <w:t>[</w:t>
      </w:r>
      <w:r>
        <w:t>1-VENDOR’S TOLL-FREE NUMBER</w:t>
      </w:r>
      <w:r w:rsidR="00BB0A7A">
        <w:t>]</w:t>
      </w:r>
      <w:r>
        <w:t>. Thank you so much.</w:t>
      </w:r>
    </w:p>
    <w:p w14:paraId="0453FDB8" w14:textId="77777777" w:rsidR="00DC4658" w:rsidRDefault="00DC4658" w:rsidP="009D61FC"/>
    <w:p w14:paraId="25392A87" w14:textId="77777777" w:rsidR="00DC4658" w:rsidRDefault="00DC4658" w:rsidP="00662D25">
      <w:pPr>
        <w:pStyle w:val="Bodyboxed2"/>
        <w:jc w:val="center"/>
      </w:pPr>
      <w:r>
        <w:t>4</w:t>
      </w:r>
      <w:r w:rsidRPr="00EC4768">
        <w:rPr>
          <w:vertAlign w:val="superscript"/>
        </w:rPr>
        <w:t>th</w:t>
      </w:r>
      <w:r>
        <w:t xml:space="preserve"> dial</w:t>
      </w:r>
    </w:p>
    <w:p w14:paraId="1D21423D" w14:textId="5AA8B59A" w:rsidR="00DC4658" w:rsidRPr="00387676" w:rsidRDefault="00DC4658" w:rsidP="00662D25">
      <w:pPr>
        <w:pStyle w:val="Bodyboxed2"/>
      </w:pPr>
      <w:r>
        <w:t>Hello, my name is *** and I am trying to reach</w:t>
      </w:r>
      <w:r w:rsidR="0000755A">
        <w:t xml:space="preserve"> [NAME]</w:t>
      </w:r>
      <w:r>
        <w:t xml:space="preserve"> about the Patient Experience of Care Survey, sponsored by the Department of Health and Human Services. Your feedback on your experience of care with your primary care provider is very important. The survey is ending soon, and we would really like to hear from you. Please call us toll-free at </w:t>
      </w:r>
      <w:r w:rsidR="00BB0A7A">
        <w:t>[</w:t>
      </w:r>
      <w:r>
        <w:t>1-INSERT VENDOR’S TOLL-FREE NUMBER</w:t>
      </w:r>
      <w:r w:rsidR="00BB0A7A">
        <w:t>]</w:t>
      </w:r>
      <w:r>
        <w:t xml:space="preserve">. Again, that’s </w:t>
      </w:r>
      <w:r w:rsidR="00BB0A7A">
        <w:t>[</w:t>
      </w:r>
      <w:r>
        <w:t>INSERT VENDOR’S TOLL-FREE NUMBER</w:t>
      </w:r>
      <w:r w:rsidR="00BB0A7A">
        <w:t>]</w:t>
      </w:r>
      <w:r>
        <w:t>. Thank you so muc</w:t>
      </w:r>
      <w:r w:rsidRPr="00387676">
        <w:t>h.</w:t>
      </w:r>
      <w:r w:rsidR="000D6E33" w:rsidRPr="00387676">
        <w:t xml:space="preserve"> </w:t>
      </w:r>
    </w:p>
    <w:p w14:paraId="1FF6D366" w14:textId="75C88477" w:rsidR="00DC4658" w:rsidRPr="00066CF6" w:rsidRDefault="004A1D9C" w:rsidP="00066CF6">
      <w:pPr>
        <w:pStyle w:val="BodyText"/>
      </w:pPr>
      <w:r w:rsidRPr="00066CF6">
        <w:t>This voicemail message protocol</w:t>
      </w:r>
      <w:r w:rsidR="009029E8" w:rsidRPr="00066CF6">
        <w:t>, which aligns with industry best practices,</w:t>
      </w:r>
      <w:r w:rsidRPr="00066CF6">
        <w:t xml:space="preserve"> was tested on CPC+ </w:t>
      </w:r>
      <w:r w:rsidR="005E060D" w:rsidRPr="00066CF6">
        <w:t xml:space="preserve">PECS </w:t>
      </w:r>
      <w:r w:rsidRPr="00066CF6">
        <w:t>and contributed to the 35% response rate achieved on that survey.</w:t>
      </w:r>
      <w:r w:rsidR="003A32F9" w:rsidRPr="00066CF6">
        <w:t xml:space="preserve"> In this climate of robocalls and scam calls, </w:t>
      </w:r>
      <w:r w:rsidR="005E060D" w:rsidRPr="00066CF6">
        <w:t>the voicemail message helps</w:t>
      </w:r>
      <w:r w:rsidR="003A32F9" w:rsidRPr="00066CF6">
        <w:t xml:space="preserve"> identify the survey to respondents and associate the calls with the mail they received— creating legitimacy for the survey</w:t>
      </w:r>
      <w:r w:rsidR="005E060D" w:rsidRPr="00066CF6">
        <w:t xml:space="preserve">. </w:t>
      </w:r>
      <w:r w:rsidR="00855040">
        <w:t>Note that the recommended voicemail scripts do not contain any PII</w:t>
      </w:r>
      <w:r w:rsidR="003321BD">
        <w:t>.</w:t>
      </w:r>
    </w:p>
    <w:p w14:paraId="5E783549" w14:textId="1AEA092A" w:rsidR="00DC4658" w:rsidRPr="00FE3B09" w:rsidRDefault="009F482C" w:rsidP="00FE3B09">
      <w:pPr>
        <w:pStyle w:val="Heading3"/>
      </w:pPr>
      <w:bookmarkStart w:id="273" w:name="_Toc60672878"/>
      <w:bookmarkStart w:id="274" w:name="_Toc86390547"/>
      <w:r w:rsidRPr="00FE3B09">
        <w:t>5.6.5</w:t>
      </w:r>
      <w:r w:rsidR="00053A2B" w:rsidRPr="00FE3B09">
        <w:tab/>
      </w:r>
      <w:r w:rsidR="00DC4658" w:rsidRPr="00FE3B09">
        <w:t xml:space="preserve">Utilize </w:t>
      </w:r>
      <w:r w:rsidR="00662D25" w:rsidRPr="00FE3B09">
        <w:t>Only Approved</w:t>
      </w:r>
      <w:r w:rsidR="00DC4658" w:rsidRPr="00FE3B09">
        <w:t xml:space="preserve"> FAQs and </w:t>
      </w:r>
      <w:r w:rsidR="00662D25" w:rsidRPr="00FE3B09">
        <w:t xml:space="preserve">Interview Phone </w:t>
      </w:r>
      <w:bookmarkEnd w:id="273"/>
      <w:r w:rsidR="4F7EEA90" w:rsidRPr="00FE3B09">
        <w:t>Script</w:t>
      </w:r>
      <w:bookmarkEnd w:id="274"/>
    </w:p>
    <w:p w14:paraId="44A10896" w14:textId="18AE4470" w:rsidR="00DC4658" w:rsidRDefault="00DC4658" w:rsidP="00DC4658">
      <w:pPr>
        <w:pStyle w:val="BodyText"/>
      </w:pPr>
      <w:r w:rsidRPr="00C1598C">
        <w:t xml:space="preserve">Survey vendors must use the standardized telephone script, </w:t>
      </w:r>
      <w:r>
        <w:t xml:space="preserve">provided by CMS in </w:t>
      </w:r>
      <w:r w:rsidRPr="00C1598C">
        <w:t>English and Spanish</w:t>
      </w:r>
      <w:r>
        <w:t xml:space="preserve"> in </w:t>
      </w:r>
      <w:r w:rsidRPr="0032173C">
        <w:rPr>
          <w:b/>
          <w:bCs/>
          <w:i/>
          <w:iCs/>
        </w:rPr>
        <w:t xml:space="preserve">Appendices G </w:t>
      </w:r>
      <w:r w:rsidRPr="00662D25">
        <w:t>and</w:t>
      </w:r>
      <w:r w:rsidRPr="0032173C">
        <w:rPr>
          <w:b/>
          <w:bCs/>
          <w:i/>
          <w:iCs/>
        </w:rPr>
        <w:t xml:space="preserve"> H</w:t>
      </w:r>
      <w:r w:rsidRPr="00C1598C">
        <w:t xml:space="preserve">, when administering the survey by telephone. These scripts </w:t>
      </w:r>
      <w:r>
        <w:t xml:space="preserve">begin with an </w:t>
      </w:r>
      <w:r w:rsidRPr="00C1598C">
        <w:t>interviewer introduction</w:t>
      </w:r>
      <w:r>
        <w:t>,</w:t>
      </w:r>
      <w:r w:rsidRPr="00C1598C">
        <w:t xml:space="preserve"> </w:t>
      </w:r>
      <w:r>
        <w:t>the informed consent process, and an as-needed procedure to follow if the respondent does not recognize the name of the practice</w:t>
      </w:r>
      <w:r w:rsidRPr="00C1598C">
        <w:t>.</w:t>
      </w:r>
      <w:r>
        <w:t xml:space="preserve"> The process telephone interviewers follow in this regard mirrors the process followed by Help Desk personnel that is described in </w:t>
      </w:r>
      <w:r w:rsidRPr="00025765">
        <w:rPr>
          <w:b/>
          <w:bCs/>
          <w:i/>
          <w:iCs/>
        </w:rPr>
        <w:t>Section 5.</w:t>
      </w:r>
      <w:r w:rsidR="00662D25">
        <w:rPr>
          <w:b/>
          <w:bCs/>
          <w:i/>
          <w:iCs/>
        </w:rPr>
        <w:t>6</w:t>
      </w:r>
      <w:r w:rsidRPr="00025765">
        <w:rPr>
          <w:b/>
          <w:bCs/>
          <w:i/>
          <w:iCs/>
        </w:rPr>
        <w:t>.2.1, Us</w:t>
      </w:r>
      <w:r>
        <w:rPr>
          <w:b/>
          <w:bCs/>
          <w:i/>
          <w:iCs/>
        </w:rPr>
        <w:t>e</w:t>
      </w:r>
      <w:r w:rsidRPr="00025765">
        <w:rPr>
          <w:b/>
          <w:bCs/>
          <w:i/>
          <w:iCs/>
        </w:rPr>
        <w:t xml:space="preserve"> the </w:t>
      </w:r>
      <w:r w:rsidR="00662D25" w:rsidRPr="00025765">
        <w:rPr>
          <w:b/>
          <w:bCs/>
          <w:i/>
          <w:iCs/>
        </w:rPr>
        <w:t>Provider Name Lookup</w:t>
      </w:r>
      <w:r w:rsidRPr="00025765">
        <w:rPr>
          <w:b/>
          <w:bCs/>
          <w:i/>
          <w:iCs/>
        </w:rPr>
        <w:t>.</w:t>
      </w:r>
      <w:r>
        <w:t xml:space="preserve"> </w:t>
      </w:r>
      <w:r w:rsidRPr="00DD5D2E">
        <w:rPr>
          <w:rFonts w:cs="Times New Roman"/>
        </w:rPr>
        <w:t>The text of the phone script was developed by CMS and must not be modified. Survey vendors are not permitted to translate the phone script into other languages.</w:t>
      </w:r>
      <w:r w:rsidRPr="00DD5D2E">
        <w:t xml:space="preserve"> The CATI scripts</w:t>
      </w:r>
      <w:r>
        <w:t xml:space="preserve"> are available for download at </w:t>
      </w:r>
      <w:hyperlink r:id="rId121" w:history="1">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662D25" w:rsidRPr="004340BD">
        <w:t> </w:t>
      </w:r>
      <w:r w:rsidR="00662D25" w:rsidRPr="004340BD">
        <w:rPr>
          <w:noProof/>
        </w:rPr>
        <w:drawing>
          <wp:inline distT="0" distB="0" distL="0" distR="0" wp14:anchorId="605BA91E" wp14:editId="3773CD2C">
            <wp:extent cx="95250" cy="95250"/>
            <wp:effectExtent l="0" t="0" r="0" b="0"/>
            <wp:docPr id="1397297022" name="Graphic 13972970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t xml:space="preserve"> </w:t>
      </w:r>
      <w:r w:rsidR="00CE37D0">
        <w:t>It is expected that survey vendors will have their own “front-end” and “back-end” programming</w:t>
      </w:r>
      <w:r w:rsidR="00B205B2">
        <w:t xml:space="preserve"> screens and logic required to </w:t>
      </w:r>
      <w:r w:rsidR="003E1136">
        <w:t>correctly disposition cases</w:t>
      </w:r>
      <w:r w:rsidR="00DA126F">
        <w:t>.</w:t>
      </w:r>
    </w:p>
    <w:p w14:paraId="70D33EE0" w14:textId="72B8529B" w:rsidR="00DC4658" w:rsidRPr="00C1598C" w:rsidRDefault="00DC4658" w:rsidP="00DC4658">
      <w:pPr>
        <w:pStyle w:val="BodyText"/>
      </w:pPr>
      <w:r w:rsidRPr="00C1598C">
        <w:t xml:space="preserve">The </w:t>
      </w:r>
      <w:r w:rsidR="00AC7C2F">
        <w:t>PCF PEC Survey</w:t>
      </w:r>
      <w:r>
        <w:t xml:space="preserve"> </w:t>
      </w:r>
      <w:r w:rsidRPr="00C1598C">
        <w:t xml:space="preserve">telephone interview contains </w:t>
      </w:r>
      <w:r>
        <w:t>64</w:t>
      </w:r>
      <w:r w:rsidRPr="00C1598C">
        <w:t xml:space="preserve"> questions. Questions 1 to </w:t>
      </w:r>
      <w:r>
        <w:t>55</w:t>
      </w:r>
      <w:r w:rsidRPr="00C1598C">
        <w:t xml:space="preserve"> are considered the </w:t>
      </w:r>
      <w:r>
        <w:t>“</w:t>
      </w:r>
      <w:r w:rsidRPr="00C1598C">
        <w:t>core</w:t>
      </w:r>
      <w:r>
        <w:t>”</w:t>
      </w:r>
      <w:r w:rsidRPr="00C1598C">
        <w:t xml:space="preserve"> </w:t>
      </w:r>
      <w:r w:rsidR="00AC7C2F">
        <w:t>PCF PEC Survey</w:t>
      </w:r>
      <w:r>
        <w:t xml:space="preserve"> </w:t>
      </w:r>
      <w:r w:rsidRPr="00C1598C">
        <w:t>questions and must be placed at the beginning of the interview. Questions 5</w:t>
      </w:r>
      <w:r>
        <w:t>6</w:t>
      </w:r>
      <w:r w:rsidRPr="00C1598C">
        <w:t xml:space="preserve"> to </w:t>
      </w:r>
      <w:r>
        <w:t>64</w:t>
      </w:r>
      <w:r w:rsidRPr="00C1598C">
        <w:t xml:space="preserve"> are the </w:t>
      </w:r>
      <w:r>
        <w:t>“</w:t>
      </w:r>
      <w:r w:rsidRPr="00C1598C">
        <w:t>About You</w:t>
      </w:r>
      <w:r>
        <w:t>”</w:t>
      </w:r>
      <w:r w:rsidRPr="00C1598C">
        <w:t xml:space="preserve"> </w:t>
      </w:r>
      <w:r w:rsidR="00AC7C2F">
        <w:t>PCF PEC Survey</w:t>
      </w:r>
      <w:r>
        <w:t xml:space="preserve"> </w:t>
      </w:r>
      <w:r w:rsidRPr="00C1598C">
        <w:t>questions</w:t>
      </w:r>
      <w:r>
        <w:t>. If a practice has elected to add practice-specific questions to the survey, they must be administered either between the “core” and the “About You” section, or after the “About You” section.</w:t>
      </w:r>
    </w:p>
    <w:p w14:paraId="30FEBCE5" w14:textId="2445F753" w:rsidR="00DC4658" w:rsidRPr="00392628" w:rsidRDefault="00DC4658" w:rsidP="00662D25">
      <w:pPr>
        <w:pStyle w:val="BodyNote"/>
      </w:pPr>
      <w:r>
        <w:lastRenderedPageBreak/>
        <w:t xml:space="preserve">Note: Each survey vendor must submit screenshots from the English-language and Spanish-language PCF PEC Phone Survey </w:t>
      </w:r>
      <w:r w:rsidRPr="5A8B5C6E">
        <w:t>as part of the vendor oversight process.</w:t>
      </w:r>
      <w:r>
        <w:t xml:space="preserve"> Please see </w:t>
      </w:r>
      <w:r w:rsidRPr="00A0760F">
        <w:rPr>
          <w:b/>
          <w:bCs/>
        </w:rPr>
        <w:t xml:space="preserve">Section </w:t>
      </w:r>
      <w:r>
        <w:rPr>
          <w:b/>
          <w:bCs/>
        </w:rPr>
        <w:t>10, Oversight,</w:t>
      </w:r>
      <w:r>
        <w:t xml:space="preserve"> for more information.</w:t>
      </w:r>
    </w:p>
    <w:p w14:paraId="488E3D82" w14:textId="44E74EEB" w:rsidR="00DC4658" w:rsidRPr="00392628" w:rsidRDefault="00DC4658" w:rsidP="00DC4658">
      <w:pPr>
        <w:pStyle w:val="BodyText"/>
      </w:pPr>
      <w:r w:rsidRPr="1A3C5BF5">
        <w:t>Telephone interviewers and help desk personnel must use the approved FAQs (</w:t>
      </w:r>
      <w:r w:rsidRPr="00CF45E3">
        <w:rPr>
          <w:b/>
          <w:bCs/>
          <w:i/>
          <w:iCs/>
        </w:rPr>
        <w:t>Appendix I</w:t>
      </w:r>
      <w:r w:rsidRPr="1A3C5BF5">
        <w:t xml:space="preserve">) when answering patient questions. Staff should be familiar with these questions and answers (and the FAQs should be posted in workstations) so they can respond to patients fluidly and confidently. The Help Desk and Telephone Interviewer FAQs (English and Spanish) should be downloaded from </w:t>
      </w:r>
      <w:hyperlink r:id="rId122" w:history="1">
        <w:r>
          <w:rPr>
            <w:rStyle w:val="Hyperlink"/>
            <w:rFonts w:cs="Times New Roman"/>
            <w:szCs w:val="23"/>
          </w:rPr>
          <w:t>the PCF PEC</w:t>
        </w:r>
        <w:r w:rsidR="00052BBD">
          <w:rPr>
            <w:rStyle w:val="Hyperlink"/>
            <w:rFonts w:cs="Times New Roman"/>
            <w:szCs w:val="23"/>
          </w:rPr>
          <w:t xml:space="preserve"> </w:t>
        </w:r>
        <w:r>
          <w:rPr>
            <w:rStyle w:val="Hyperlink"/>
            <w:rFonts w:cs="Times New Roman"/>
            <w:szCs w:val="23"/>
          </w:rPr>
          <w:t>S</w:t>
        </w:r>
        <w:r w:rsidR="00052BBD">
          <w:rPr>
            <w:rStyle w:val="Hyperlink"/>
            <w:rFonts w:cs="Times New Roman"/>
            <w:szCs w:val="23"/>
          </w:rPr>
          <w:t>urvey</w:t>
        </w:r>
        <w:r>
          <w:rPr>
            <w:rStyle w:val="Hyperlink"/>
            <w:rFonts w:cs="Times New Roman"/>
            <w:szCs w:val="23"/>
          </w:rPr>
          <w:t xml:space="preserve"> web portal</w:t>
        </w:r>
      </w:hyperlink>
      <w:r w:rsidR="00662D25" w:rsidRPr="004340BD">
        <w:t> </w:t>
      </w:r>
      <w:r w:rsidR="00662D25" w:rsidRPr="004340BD">
        <w:rPr>
          <w:noProof/>
        </w:rPr>
        <w:drawing>
          <wp:inline distT="0" distB="0" distL="0" distR="0" wp14:anchorId="32944D32" wp14:editId="7E624828">
            <wp:extent cx="95250" cy="95250"/>
            <wp:effectExtent l="0" t="0" r="0" b="0"/>
            <wp:docPr id="1397297023" name="Graphic 13972970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rsidRPr="00392628">
        <w:t xml:space="preserve"> </w:t>
      </w:r>
    </w:p>
    <w:p w14:paraId="41AFD200" w14:textId="681A4793" w:rsidR="00DC4658" w:rsidRPr="004E1E92" w:rsidRDefault="009F482C" w:rsidP="00DC4658">
      <w:pPr>
        <w:pStyle w:val="Heading3"/>
      </w:pPr>
      <w:bookmarkStart w:id="275" w:name="_Toc86390548"/>
      <w:bookmarkStart w:id="276" w:name="_Toc60672879"/>
      <w:r>
        <w:t>5.6.6</w:t>
      </w:r>
      <w:r w:rsidR="00053A2B">
        <w:tab/>
      </w:r>
      <w:r w:rsidR="00DC4658">
        <w:t>Assign</w:t>
      </w:r>
      <w:r w:rsidR="00662D25">
        <w:t xml:space="preserve"> Status Codes</w:t>
      </w:r>
      <w:r w:rsidR="00DC4658">
        <w:t xml:space="preserve"> after</w:t>
      </w:r>
      <w:r w:rsidR="00662D25">
        <w:t xml:space="preserve"> Every Call</w:t>
      </w:r>
      <w:bookmarkEnd w:id="275"/>
      <w:r w:rsidR="00662D25">
        <w:t xml:space="preserve"> </w:t>
      </w:r>
      <w:bookmarkEnd w:id="276"/>
    </w:p>
    <w:p w14:paraId="671535E9" w14:textId="506DD455" w:rsidR="00DC4658" w:rsidRDefault="00DC4658" w:rsidP="00DC4658">
      <w:pPr>
        <w:pStyle w:val="BodyText"/>
        <w:rPr>
          <w:b/>
          <w:bCs/>
          <w:i/>
          <w:iCs/>
        </w:rPr>
      </w:pPr>
      <w:r>
        <w:rPr>
          <w:szCs w:val="23"/>
        </w:rPr>
        <w:t xml:space="preserve">As stated above in </w:t>
      </w:r>
      <w:r w:rsidRPr="00343899">
        <w:rPr>
          <w:b/>
          <w:bCs/>
          <w:i/>
          <w:iCs/>
          <w:szCs w:val="23"/>
        </w:rPr>
        <w:t>Section 5.</w:t>
      </w:r>
      <w:r w:rsidR="00662D25">
        <w:rPr>
          <w:b/>
          <w:bCs/>
          <w:i/>
          <w:iCs/>
          <w:szCs w:val="23"/>
        </w:rPr>
        <w:t>6</w:t>
      </w:r>
      <w:r w:rsidRPr="00343899">
        <w:rPr>
          <w:b/>
          <w:bCs/>
          <w:i/>
          <w:iCs/>
          <w:szCs w:val="23"/>
        </w:rPr>
        <w:t xml:space="preserve">.3, Use a </w:t>
      </w:r>
      <w:r w:rsidR="00662D25" w:rsidRPr="00343899">
        <w:rPr>
          <w:b/>
          <w:bCs/>
          <w:i/>
          <w:iCs/>
          <w:szCs w:val="23"/>
        </w:rPr>
        <w:t>Phone Interviewing System</w:t>
      </w:r>
      <w:r>
        <w:rPr>
          <w:szCs w:val="23"/>
        </w:rPr>
        <w:t xml:space="preserve">, one of the requirements of the phone interviewing system is to ensure </w:t>
      </w:r>
      <w:r>
        <w:t xml:space="preserve">status </w:t>
      </w:r>
      <w:r w:rsidRPr="00C1598C">
        <w:t xml:space="preserve">codes </w:t>
      </w:r>
      <w:r>
        <w:t xml:space="preserve">are </w:t>
      </w:r>
      <w:r w:rsidRPr="00C1598C">
        <w:t>easily accessible for all cases.</w:t>
      </w:r>
      <w:r>
        <w:t xml:space="preserve"> The survey vendor must have a process such that telephone interviewers assign a status code after every call. Survey vendors should use their internal status codes, including those native to their system, to capture outcomes from calls. These internal codes should guide internal review and tracking. However, after the completion of data collection each sampled patient must be assigned a final survey status code from </w:t>
      </w:r>
      <w:r w:rsidRPr="003726ED">
        <w:rPr>
          <w:b/>
          <w:bCs/>
          <w:i/>
          <w:iCs/>
        </w:rPr>
        <w:t>Exhibit 5-</w:t>
      </w:r>
      <w:r>
        <w:rPr>
          <w:b/>
          <w:bCs/>
          <w:i/>
          <w:iCs/>
        </w:rPr>
        <w:t>2</w:t>
      </w:r>
      <w:r>
        <w:t xml:space="preserve">. Guidelines for this may be found in </w:t>
      </w:r>
      <w:r w:rsidRPr="00216333">
        <w:rPr>
          <w:b/>
          <w:bCs/>
          <w:i/>
          <w:iCs/>
        </w:rPr>
        <w:t>Section 6.</w:t>
      </w:r>
      <w:r w:rsidR="00CB5ADF">
        <w:rPr>
          <w:b/>
          <w:bCs/>
          <w:i/>
          <w:iCs/>
        </w:rPr>
        <w:t>4</w:t>
      </w:r>
      <w:r w:rsidRPr="00216333">
        <w:rPr>
          <w:b/>
          <w:bCs/>
          <w:i/>
          <w:iCs/>
        </w:rPr>
        <w:t xml:space="preserve">, Survey </w:t>
      </w:r>
      <w:r>
        <w:rPr>
          <w:b/>
          <w:bCs/>
          <w:i/>
          <w:iCs/>
        </w:rPr>
        <w:t xml:space="preserve">Status </w:t>
      </w:r>
      <w:r w:rsidRPr="00216333">
        <w:rPr>
          <w:b/>
          <w:bCs/>
          <w:i/>
          <w:iCs/>
        </w:rPr>
        <w:t>Codes</w:t>
      </w:r>
      <w:r>
        <w:rPr>
          <w:b/>
          <w:bCs/>
          <w:i/>
          <w:iCs/>
        </w:rPr>
        <w:t>.</w:t>
      </w:r>
    </w:p>
    <w:p w14:paraId="262FA543" w14:textId="77777777" w:rsidR="002520FA" w:rsidRPr="00C7466A" w:rsidRDefault="002520FA" w:rsidP="002520FA">
      <w:pPr>
        <w:pStyle w:val="BodyText"/>
      </w:pPr>
      <w:r w:rsidRPr="00717F84">
        <w:t>Survey vendors who intend to use “power dialing” or automatic dispositioning of cases by their phone interviewing system or dialer system must include a description of the quality assurance checks they will perform on their programming in their Quality Assurance Plan. These checks should provide assurances that the survey vendor’s system will assign the correct interim disposition to non-contact cases.</w:t>
      </w:r>
    </w:p>
    <w:p w14:paraId="33C22A80" w14:textId="77777777" w:rsidR="00DC4658" w:rsidRDefault="00DC4658" w:rsidP="00DC4658">
      <w:pPr>
        <w:pStyle w:val="BodyText"/>
        <w:rPr>
          <w:szCs w:val="23"/>
        </w:rPr>
      </w:pPr>
      <w:r>
        <w:rPr>
          <w:szCs w:val="23"/>
        </w:rPr>
        <w:t xml:space="preserve">Survey vendors must include internal interim disposition codes with a crosswalk to final disposition codes in their Quality Assurance Plan deliverable. </w:t>
      </w:r>
    </w:p>
    <w:p w14:paraId="069BBD3A" w14:textId="41D56571" w:rsidR="00DC4658" w:rsidRPr="004E1E92" w:rsidRDefault="00394DB7" w:rsidP="00DC4658">
      <w:pPr>
        <w:pStyle w:val="Heading3"/>
      </w:pPr>
      <w:bookmarkStart w:id="277" w:name="_Toc60672880"/>
      <w:bookmarkStart w:id="278" w:name="_Toc86390549"/>
      <w:r>
        <w:t>5.6.7</w:t>
      </w:r>
      <w:r w:rsidR="00053A2B">
        <w:tab/>
      </w:r>
      <w:r w:rsidR="00DC4658">
        <w:t xml:space="preserve">Utilize a </w:t>
      </w:r>
      <w:r w:rsidR="00662D25">
        <w:t xml:space="preserve">Protocol </w:t>
      </w:r>
      <w:r w:rsidR="00DC4658">
        <w:t xml:space="preserve">for </w:t>
      </w:r>
      <w:r w:rsidR="00662D25">
        <w:t>Distressed Sample Members/Respondents</w:t>
      </w:r>
      <w:bookmarkEnd w:id="277"/>
      <w:bookmarkEnd w:id="278"/>
      <w:r w:rsidR="00662D25">
        <w:t xml:space="preserve"> </w:t>
      </w:r>
    </w:p>
    <w:p w14:paraId="1FB6FB31" w14:textId="77777777" w:rsidR="00DC4658" w:rsidRPr="00C1598C" w:rsidRDefault="00DC4658" w:rsidP="00DC4658">
      <w:pPr>
        <w:pStyle w:val="BodyText"/>
        <w:rPr>
          <w:szCs w:val="24"/>
        </w:rPr>
      </w:pPr>
      <w:r w:rsidRPr="00C1598C">
        <w:rPr>
          <w:szCs w:val="24"/>
        </w:rPr>
        <w:t>A distressed respondent protocol provides assistance if the situation indicates that the respondent</w:t>
      </w:r>
      <w:r>
        <w:rPr>
          <w:szCs w:val="24"/>
        </w:rPr>
        <w:t>’</w:t>
      </w:r>
      <w:r w:rsidRPr="00C1598C">
        <w:rPr>
          <w:szCs w:val="24"/>
        </w:rPr>
        <w:t xml:space="preserve">s health and safety are in jeopardy. Best interviewing practices recommend having a protocol in place for handling distressed respondents. </w:t>
      </w:r>
      <w:r w:rsidRPr="00C1598C">
        <w:t xml:space="preserve">Survey vendors must develop a distressed respondent protocol, to be incorporated into all telephone interviewers and help desk training. </w:t>
      </w:r>
      <w:r w:rsidRPr="00C1598C">
        <w:rPr>
          <w:szCs w:val="24"/>
        </w:rPr>
        <w:t>Distressed respondent protocols balance respondents</w:t>
      </w:r>
      <w:r>
        <w:rPr>
          <w:szCs w:val="24"/>
        </w:rPr>
        <w:t>’</w:t>
      </w:r>
      <w:r w:rsidRPr="00C1598C">
        <w:rPr>
          <w:szCs w:val="24"/>
        </w:rPr>
        <w:t xml:space="preserve"> rights to confidentiality and privacy with guidance about when and how to help those needing assistance.</w:t>
      </w:r>
    </w:p>
    <w:p w14:paraId="49CF4537" w14:textId="01511B11" w:rsidR="00DC4658" w:rsidRDefault="00DC4658" w:rsidP="002103B8">
      <w:pPr>
        <w:pStyle w:val="BodyText"/>
      </w:pPr>
      <w:r w:rsidRPr="00C1598C">
        <w:t xml:space="preserve">Each </w:t>
      </w:r>
      <w:r w:rsidRPr="00CE1DE5">
        <w:rPr>
          <w:szCs w:val="24"/>
        </w:rPr>
        <w:t>approved</w:t>
      </w:r>
      <w:r w:rsidRPr="00C1598C">
        <w:t xml:space="preserve"> </w:t>
      </w:r>
      <w:r>
        <w:t>PCF PEC</w:t>
      </w:r>
      <w:r w:rsidRPr="00C1598C">
        <w:t xml:space="preserve"> </w:t>
      </w:r>
      <w:r w:rsidR="00AC7C2F">
        <w:t>S</w:t>
      </w:r>
      <w:r w:rsidRPr="00C1598C">
        <w:t xml:space="preserve">urvey vendor must have procedures in place for handling distressed respondent situations and to follow those procedures. </w:t>
      </w:r>
      <w:r>
        <w:t xml:space="preserve">It is also important to note that respondents can be upset and distressed, without being in immediate danger. </w:t>
      </w:r>
      <w:r w:rsidRPr="00C1598C">
        <w:t xml:space="preserve">The </w:t>
      </w:r>
      <w:r w:rsidR="00AC7C2F">
        <w:t>PCF PEC Survey</w:t>
      </w:r>
      <w:r>
        <w:t xml:space="preserve"> </w:t>
      </w:r>
      <w:r w:rsidRPr="00C1598C">
        <w:t>Team cannot provide specific guidelines on how to evaluate or handle distressed respondents. However, survey vendors are urged to consult with their organization</w:t>
      </w:r>
      <w:r>
        <w:t>’</w:t>
      </w:r>
      <w:r w:rsidRPr="00C1598C">
        <w:t xml:space="preserve">s Committee for the Protection of Human Subjects IRB for guidance. In addition, professional associations for </w:t>
      </w:r>
      <w:r w:rsidRPr="00C1598C">
        <w:lastRenderedPageBreak/>
        <w:t>researchers, such as the American Association for Public Opinion Research (AAPOR), might be able to provide guidance regarding this issue. The following is an excerpt from AAPOR</w:t>
      </w:r>
      <w:r>
        <w:t>’</w:t>
      </w:r>
      <w:r w:rsidRPr="00C1598C">
        <w:t>s website that lists resources for the protection of human subjects</w:t>
      </w:r>
      <w:r w:rsidR="003641FE">
        <w:t>:</w:t>
      </w:r>
      <w:r w:rsidRPr="00C1598C">
        <w:t xml:space="preserve"> </w:t>
      </w:r>
    </w:p>
    <w:p w14:paraId="2F9F3496" w14:textId="2ECEF80A" w:rsidR="00DC4658" w:rsidRPr="00C1598C" w:rsidRDefault="00DC4658" w:rsidP="00D164E2">
      <w:pPr>
        <w:pStyle w:val="ListBullet"/>
      </w:pPr>
      <w:r>
        <w:t>The Belmont Report (guidelines and recommendations that gave rise to current federal regulations)</w:t>
      </w:r>
      <w:r w:rsidR="00B22BB3">
        <w:t>.</w:t>
      </w:r>
    </w:p>
    <w:p w14:paraId="09B11DA9" w14:textId="577787B1" w:rsidR="00DC4658" w:rsidRPr="00C1598C" w:rsidRDefault="00DC4658" w:rsidP="00D164E2">
      <w:pPr>
        <w:pStyle w:val="ListBullet"/>
      </w:pPr>
      <w:r>
        <w:t>Federal Regulations Regarding Protection of Human Research Subjects (45 CFR 46) (also known as the Common Rule)</w:t>
      </w:r>
      <w:r w:rsidR="00B22BB3">
        <w:t>.</w:t>
      </w:r>
    </w:p>
    <w:p w14:paraId="6ACB9497" w14:textId="10287211" w:rsidR="00DC4658" w:rsidRPr="00C1598C" w:rsidRDefault="00DC4658" w:rsidP="00D164E2">
      <w:pPr>
        <w:pStyle w:val="ListBullet"/>
      </w:pPr>
      <w:r>
        <w:t>Federal OHRP</w:t>
      </w:r>
      <w:r w:rsidR="00B22BB3">
        <w:t>.</w:t>
      </w:r>
    </w:p>
    <w:p w14:paraId="1F10478A" w14:textId="085D5CEA" w:rsidR="00DC4658" w:rsidRPr="00C1598C" w:rsidRDefault="00DC4658" w:rsidP="00D164E2">
      <w:pPr>
        <w:pStyle w:val="ListBullet"/>
      </w:pPr>
      <w:r>
        <w:t>NIH Human Participant Investigator Training (although the site appears to be for cancer researchers, it is the site for the general investigator training used by many institutions)</w:t>
      </w:r>
      <w:r w:rsidR="00CE1DE5">
        <w:t>.</w:t>
      </w:r>
    </w:p>
    <w:p w14:paraId="4E953526" w14:textId="00C23D4D" w:rsidR="00DC4658" w:rsidRDefault="00DC4658" w:rsidP="00D164E2">
      <w:pPr>
        <w:pStyle w:val="ListBullet"/>
      </w:pPr>
      <w:r>
        <w:t>University of Minnesota Web-Based Instruction on Informed Consent</w:t>
      </w:r>
      <w:r w:rsidR="00CE1DE5">
        <w:t>.</w:t>
      </w:r>
    </w:p>
    <w:p w14:paraId="19C47B80" w14:textId="77777777" w:rsidR="003641FE" w:rsidRPr="00C1598C" w:rsidRDefault="003641FE" w:rsidP="003641FE">
      <w:pPr>
        <w:pStyle w:val="BodyText"/>
      </w:pPr>
      <w:r w:rsidRPr="00761205">
        <w:t>More information about the protection of human subjects is available at AAPOR’s website at</w:t>
      </w:r>
      <w:r w:rsidRPr="00C1598C">
        <w:t xml:space="preserve"> </w:t>
      </w:r>
      <w:hyperlink r:id="rId123" w:history="1">
        <w:r w:rsidRPr="2A84AD06">
          <w:rPr>
            <w:rStyle w:val="Hyperlink"/>
          </w:rPr>
          <w:t>https://www.aapor.org</w:t>
        </w:r>
      </w:hyperlink>
      <w:r w:rsidRPr="004340BD">
        <w:t> </w:t>
      </w:r>
      <w:r w:rsidRPr="004340BD">
        <w:rPr>
          <w:noProof/>
        </w:rPr>
        <w:drawing>
          <wp:inline distT="0" distB="0" distL="0" distR="0" wp14:anchorId="21C2AE16" wp14:editId="449D5640">
            <wp:extent cx="95250" cy="95250"/>
            <wp:effectExtent l="0" t="0" r="0" b="0"/>
            <wp:docPr id="4" name="Graphic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w:t>
      </w:r>
      <w:r w:rsidRPr="2A84AD06">
        <w:rPr>
          <w:rStyle w:val="FootnoteReference"/>
        </w:rPr>
        <w:footnoteReference w:id="9"/>
      </w:r>
    </w:p>
    <w:p w14:paraId="1AA2E6E5" w14:textId="7A2C7635" w:rsidR="00DC4658" w:rsidRPr="004E1E92" w:rsidRDefault="00394DB7" w:rsidP="00DC4658">
      <w:pPr>
        <w:pStyle w:val="Heading3"/>
      </w:pPr>
      <w:bookmarkStart w:id="279" w:name="_Toc60672881"/>
      <w:bookmarkStart w:id="280" w:name="_Toc86390550"/>
      <w:r>
        <w:t>5.6.8</w:t>
      </w:r>
      <w:r w:rsidR="00053A2B">
        <w:tab/>
      </w:r>
      <w:r w:rsidR="00DC4658">
        <w:t xml:space="preserve">Train </w:t>
      </w:r>
      <w:r w:rsidR="00662D25">
        <w:t>Telephone Interviewers</w:t>
      </w:r>
      <w:r w:rsidR="00DC4658">
        <w:t xml:space="preserve"> on </w:t>
      </w:r>
      <w:r w:rsidR="00662D25">
        <w:t>All Telephone Follow-Up Protocols</w:t>
      </w:r>
      <w:bookmarkEnd w:id="279"/>
      <w:bookmarkEnd w:id="280"/>
    </w:p>
    <w:p w14:paraId="4230661F" w14:textId="72D18FB7" w:rsidR="00DC4658" w:rsidRPr="00BE6B67" w:rsidRDefault="00DC4658" w:rsidP="00DC4658">
      <w:pPr>
        <w:pStyle w:val="BodyText"/>
      </w:pPr>
      <w:r>
        <w:t xml:space="preserve">Interviewer training is essential to ensure that interviewers follow the protocols and </w:t>
      </w:r>
      <w:r w:rsidR="007B2838">
        <w:t>procedures,</w:t>
      </w:r>
      <w:r>
        <w:t xml:space="preserve"> and that survey data are collected accurately and efficiently. Properly trained interviewers are thoroughly familiar with the phone survey protocol and procedures, skilled in general interviewing techniques including enlisting cooperation and refusal avoidance. </w:t>
      </w:r>
    </w:p>
    <w:p w14:paraId="55CA9CD6" w14:textId="008510D7" w:rsidR="00DC4658" w:rsidRDefault="00DC4658" w:rsidP="00DC4658">
      <w:pPr>
        <w:pStyle w:val="BodyText"/>
      </w:pPr>
      <w:r>
        <w:t>Survey vendors must provide training for all telephone interviewing and customer support staff prior to beginning telephone survey data collection activities. If the survey vendor subcontracts with another firm to conduct phone interviewers, the survey vendor is responsible for attending/participating in the subcontractor’s interviewer training to make sure the subcontractor complies with the protocols, procedures, and telephone interviewer guidelines (</w:t>
      </w:r>
      <w:r w:rsidRPr="5F1B2C07">
        <w:rPr>
          <w:b/>
          <w:bCs/>
          <w:i/>
          <w:iCs/>
        </w:rPr>
        <w:t xml:space="preserve">Appendix </w:t>
      </w:r>
      <w:r>
        <w:rPr>
          <w:b/>
          <w:bCs/>
          <w:i/>
          <w:iCs/>
        </w:rPr>
        <w:t>J</w:t>
      </w:r>
      <w:r>
        <w:t xml:space="preserve">) established for the </w:t>
      </w:r>
      <w:r w:rsidR="00AC7C2F">
        <w:t>PCF PEC</w:t>
      </w:r>
      <w:r>
        <w:t xml:space="preserve"> Survey. </w:t>
      </w:r>
    </w:p>
    <w:p w14:paraId="58EF94F5" w14:textId="77777777" w:rsidR="00DC4658" w:rsidRPr="00C1598C" w:rsidRDefault="00DC4658" w:rsidP="00287B50">
      <w:pPr>
        <w:pStyle w:val="Bodytextkeepw-next"/>
      </w:pPr>
      <w:r w:rsidRPr="00C1598C">
        <w:t xml:space="preserve">Telephone interviewer and </w:t>
      </w:r>
      <w:r>
        <w:t xml:space="preserve">Help Desk </w:t>
      </w:r>
      <w:r w:rsidRPr="00C1598C">
        <w:t xml:space="preserve">staff training must include training </w:t>
      </w:r>
      <w:r w:rsidRPr="00BE6B67">
        <w:t>interviewers</w:t>
      </w:r>
      <w:r w:rsidRPr="00C1598C">
        <w:t xml:space="preserve"> to:</w:t>
      </w:r>
    </w:p>
    <w:p w14:paraId="7A326553" w14:textId="6C835950" w:rsidR="00DC4658" w:rsidRPr="00C1598C" w:rsidRDefault="00DC4658" w:rsidP="00D164E2">
      <w:pPr>
        <w:pStyle w:val="ListBullet"/>
      </w:pPr>
      <w:r>
        <w:t>Establish rapport with the respondent</w:t>
      </w:r>
      <w:r w:rsidR="002102F5">
        <w:t>.</w:t>
      </w:r>
    </w:p>
    <w:p w14:paraId="7A6617B0" w14:textId="06063964" w:rsidR="00DC4658" w:rsidRPr="00C1598C" w:rsidRDefault="00DC4658" w:rsidP="00D164E2">
      <w:pPr>
        <w:pStyle w:val="ListBullet"/>
      </w:pPr>
      <w:r>
        <w:t>Effectively communicate the content and purpose of the interview to sample patients</w:t>
      </w:r>
      <w:r w:rsidR="002102F5">
        <w:t>.</w:t>
      </w:r>
    </w:p>
    <w:p w14:paraId="39A7A290" w14:textId="37D47763" w:rsidR="00DC4658" w:rsidRPr="00C1598C" w:rsidRDefault="00DC4658" w:rsidP="00D164E2">
      <w:pPr>
        <w:pStyle w:val="ListBullet"/>
      </w:pPr>
      <w:r>
        <w:t>Administer the interview in a standardized format, which includes reading the questions as they are worded, not providing the respondent with additional information that is not scripted, maintaining a professional manner, and adhering to all quality control standards</w:t>
      </w:r>
      <w:r w:rsidR="002102F5">
        <w:t>.</w:t>
      </w:r>
    </w:p>
    <w:p w14:paraId="6F14503E" w14:textId="6CF4E46F" w:rsidR="00DC4658" w:rsidRPr="00C1598C" w:rsidRDefault="00DC4658" w:rsidP="00D164E2">
      <w:pPr>
        <w:pStyle w:val="ListBullet"/>
      </w:pPr>
      <w:r>
        <w:t xml:space="preserve">Use effective neutral probing techniques (see </w:t>
      </w:r>
      <w:r w:rsidRPr="4CCC5386">
        <w:rPr>
          <w:b/>
          <w:bCs/>
          <w:i/>
          <w:iCs/>
        </w:rPr>
        <w:t>Appendix J</w:t>
      </w:r>
      <w:r>
        <w:t>)</w:t>
      </w:r>
      <w:r w:rsidR="002102F5">
        <w:t>.</w:t>
      </w:r>
    </w:p>
    <w:p w14:paraId="795743DF" w14:textId="77777777" w:rsidR="00DC4658" w:rsidRDefault="00DC4658" w:rsidP="00D164E2">
      <w:pPr>
        <w:pStyle w:val="ListBullet"/>
      </w:pPr>
      <w:r>
        <w:lastRenderedPageBreak/>
        <w:t xml:space="preserve">Use the list of frequently asked questions by sample patients and suggested answers to those questions (see </w:t>
      </w:r>
      <w:r w:rsidRPr="4CCC5386">
        <w:rPr>
          <w:b/>
          <w:bCs/>
          <w:i/>
          <w:iCs/>
        </w:rPr>
        <w:t>Appendix I</w:t>
      </w:r>
      <w:r>
        <w:t>) so that they can answer questions with accuracy.</w:t>
      </w:r>
    </w:p>
    <w:p w14:paraId="23D3AAD7" w14:textId="77777777" w:rsidR="00DC4658" w:rsidRPr="00BE6B67" w:rsidRDefault="00DC4658" w:rsidP="00DC4658">
      <w:pPr>
        <w:pStyle w:val="BodyText"/>
      </w:pPr>
      <w:r w:rsidRPr="00BE6B67">
        <w:t>Survey vendors should also provide telephone survey supervisors with an understanding of effective quality control procedures to monitor and supervise interviewers.</w:t>
      </w:r>
    </w:p>
    <w:p w14:paraId="0A4DB215" w14:textId="18B0685D" w:rsidR="00DC4658" w:rsidRPr="00BE6B67" w:rsidRDefault="00DC4658" w:rsidP="00DC4658">
      <w:pPr>
        <w:pStyle w:val="BodyText"/>
      </w:pPr>
      <w:r>
        <w:t xml:space="preserve">Survey vendors must conduct an interviewer certification process—oral, written, or both—for each interviewer and Help Desk personnel prior to permitting the interviewer or staff member to make or take calls on the </w:t>
      </w:r>
      <w:r w:rsidR="00AC7C2F">
        <w:t>PCF PEC Survey</w:t>
      </w:r>
      <w:r>
        <w:t xml:space="preserve">. The certification should be designed to assess the staff members’ level of knowledge and comfort with the </w:t>
      </w:r>
      <w:r w:rsidR="00AC7C2F">
        <w:t>PCF PEC Survey</w:t>
      </w:r>
      <w:r>
        <w:t xml:space="preserve"> Questionnaire and ability to respond to sample patients’ questions about the survey. Documentation of training and certification of all telephone interviewers and Help Desk staff and outcomes will be subject to review by CMS. </w:t>
      </w:r>
    </w:p>
    <w:p w14:paraId="09A4A94E" w14:textId="5960D7D6" w:rsidR="00DC4658" w:rsidRPr="004E1E92" w:rsidRDefault="00394DB7" w:rsidP="00DC4658">
      <w:pPr>
        <w:pStyle w:val="Heading3"/>
      </w:pPr>
      <w:bookmarkStart w:id="281" w:name="_Toc60672882"/>
      <w:bookmarkStart w:id="282" w:name="_Toc86390551"/>
      <w:r>
        <w:t>5.6.9</w:t>
      </w:r>
      <w:r w:rsidR="00053A2B">
        <w:tab/>
      </w:r>
      <w:r w:rsidR="00DC4658">
        <w:t xml:space="preserve">Conduct </w:t>
      </w:r>
      <w:r w:rsidR="00662D25">
        <w:t>Phone Monitoring</w:t>
      </w:r>
      <w:r w:rsidR="00DC4658">
        <w:t xml:space="preserve"> and </w:t>
      </w:r>
      <w:r w:rsidR="00662D25">
        <w:t>Oversight</w:t>
      </w:r>
      <w:bookmarkEnd w:id="281"/>
      <w:bookmarkEnd w:id="282"/>
    </w:p>
    <w:p w14:paraId="4D68727B" w14:textId="77777777" w:rsidR="00DC4658" w:rsidRDefault="00DC4658" w:rsidP="00662D25">
      <w:pPr>
        <w:pStyle w:val="BodyText"/>
        <w:keepNext/>
      </w:pPr>
      <w:r>
        <w:t xml:space="preserve">Required oversight measures: </w:t>
      </w:r>
    </w:p>
    <w:p w14:paraId="3AFCC255" w14:textId="77777777" w:rsidR="00DC4658" w:rsidRPr="00C1598C" w:rsidRDefault="00DC4658" w:rsidP="00D164E2">
      <w:pPr>
        <w:pStyle w:val="ListBullet"/>
      </w:pPr>
      <w:r>
        <w:t>Survey vendors must prepare and maintain written documentation that all telephone interviewing and Help Desk staff members have been properly trained prior to the beginning of telephone data collection. Copies of interviewer certification exam scores must be retained as well. Documentation must be maintained for any retraining required and will be subject to review during oversight visits.</w:t>
      </w:r>
    </w:p>
    <w:p w14:paraId="0FB5AE94" w14:textId="77777777" w:rsidR="00E7138B" w:rsidRDefault="00DC4658" w:rsidP="00D164E2">
      <w:pPr>
        <w:pStyle w:val="ListBullet"/>
      </w:pPr>
      <w:r>
        <w:t>Phone monitoring program:</w:t>
      </w:r>
      <w:r w:rsidR="00662D25">
        <w:t xml:space="preserve"> </w:t>
      </w:r>
      <w:r>
        <w:t>Phone interviewers must be adequately supervised and monitored throughout the phone data collection period to ensure telephone interviewers follow established protocols and procedures. Each survey vendor must put into place a phone monitoring and evaluation program during the phone component of the data collection protocol.</w:t>
      </w:r>
    </w:p>
    <w:p w14:paraId="0EC77AF5" w14:textId="04000468" w:rsidR="00DC4658" w:rsidRPr="00717F84" w:rsidRDefault="00DC4658" w:rsidP="00D164E2">
      <w:pPr>
        <w:pStyle w:val="ListBullet"/>
      </w:pPr>
      <w:r>
        <w:t xml:space="preserve">The </w:t>
      </w:r>
      <w:r w:rsidRPr="00717F84">
        <w:t xml:space="preserve">monitoring and evaluation program must include, but is not limited to, the following oversight activities: </w:t>
      </w:r>
    </w:p>
    <w:p w14:paraId="2BA19425" w14:textId="77777777" w:rsidR="002520FA" w:rsidRPr="00717F84" w:rsidRDefault="00DC4658" w:rsidP="00412C41">
      <w:pPr>
        <w:pStyle w:val="ListBullet2"/>
      </w:pPr>
      <w:r w:rsidRPr="00717F84">
        <w:t>Survey vendors must randomly monitor a minimum of 10 percent of all interview</w:t>
      </w:r>
      <w:r w:rsidR="002520FA" w:rsidRPr="00717F84">
        <w:t>er-conducted calls (including completes and non-completes)</w:t>
      </w:r>
      <w:r w:rsidRPr="00717F84">
        <w:t xml:space="preserve"> through silent monitoring of interviewers using the electronic phone interviewing system software or an alternative system. This monitoring must be conducted across all interviewers, times of the day, and</w:t>
      </w:r>
      <w:r w:rsidR="00367FBC" w:rsidRPr="00717F84">
        <w:t xml:space="preserve"> </w:t>
      </w:r>
      <w:r w:rsidRPr="00717F84">
        <w:t>days of the week</w:t>
      </w:r>
      <w:r w:rsidR="002520FA" w:rsidRPr="00717F84">
        <w:t xml:space="preserve"> and include the following types of calls:</w:t>
      </w:r>
    </w:p>
    <w:p w14:paraId="2F14805C"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t>Completed interviews</w:t>
      </w:r>
    </w:p>
    <w:p w14:paraId="408D0969"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t>Non-contact cases (ring-no answer, answering machines, disconnects, busy)</w:t>
      </w:r>
    </w:p>
    <w:p w14:paraId="7DAEDFA0"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t>Ineligible respondent cases</w:t>
      </w:r>
    </w:p>
    <w:p w14:paraId="38C5FF34"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t>Soft or hard refusal cases</w:t>
      </w:r>
    </w:p>
    <w:p w14:paraId="1EDC2DF5"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t xml:space="preserve">Language barrier cases </w:t>
      </w:r>
    </w:p>
    <w:p w14:paraId="07E49F62" w14:textId="77777777" w:rsidR="002520FA" w:rsidRPr="00717F84" w:rsidRDefault="002520FA" w:rsidP="002520FA">
      <w:pPr>
        <w:pStyle w:val="ListBullet2"/>
        <w:numPr>
          <w:ilvl w:val="1"/>
          <w:numId w:val="71"/>
        </w:numPr>
        <w:rPr>
          <w:rFonts w:ascii="Arial" w:hAnsi="Arial" w:cs="Arial"/>
        </w:rPr>
      </w:pPr>
      <w:r w:rsidRPr="00717F84">
        <w:rPr>
          <w:rFonts w:ascii="Arial" w:hAnsi="Arial" w:cs="Arial"/>
        </w:rPr>
        <w:lastRenderedPageBreak/>
        <w:t xml:space="preserve">Appointment setting cases (i.e., call back requests) </w:t>
      </w:r>
    </w:p>
    <w:p w14:paraId="30FFB379" w14:textId="77777777" w:rsidR="002520FA" w:rsidRPr="00717F84" w:rsidRDefault="00DC4658" w:rsidP="002520FA">
      <w:pPr>
        <w:pStyle w:val="ListBullet2"/>
        <w:rPr>
          <w:rFonts w:ascii="Arial" w:hAnsi="Arial" w:cs="Arial"/>
        </w:rPr>
      </w:pPr>
      <w:r w:rsidRPr="00717F84">
        <w:t xml:space="preserve"> </w:t>
      </w:r>
      <w:r w:rsidR="002520FA" w:rsidRPr="00717F84">
        <w:rPr>
          <w:rFonts w:ascii="Arial" w:hAnsi="Arial" w:cs="Arial"/>
        </w:rPr>
        <w:t>Survey vendors must maintain proper documentation of monitoring sessions in the form of logs, system generated reports, or individually completed monitoring forms for monitored interviewers. At a minimum, the documentation must include the date of the monitoring session, the monitor’s name or ID number, and the number of calls monitored per session.</w:t>
      </w:r>
    </w:p>
    <w:p w14:paraId="3945B7EC" w14:textId="77777777" w:rsidR="00DC4658" w:rsidRPr="00717F84" w:rsidRDefault="00DC4658" w:rsidP="00412C41">
      <w:pPr>
        <w:pStyle w:val="ListBullet2"/>
      </w:pPr>
      <w:r w:rsidRPr="00717F84">
        <w:t>Survey vendors utilizing</w:t>
      </w:r>
      <w:r w:rsidRPr="00287B50">
        <w:t xml:space="preserve"> a subcontractor must periodically conduct silent monitoring of the subcontractor’s interviewers across all times of day and days of the week, give the subcontractor feedback regarding interviewer performance, and make sure the </w:t>
      </w:r>
      <w:r w:rsidRPr="00717F84">
        <w:t xml:space="preserve">subcontractor’s interviewers correct any areas that need improvement </w:t>
      </w:r>
    </w:p>
    <w:p w14:paraId="42ADB32C" w14:textId="5ECB0A6E" w:rsidR="00DC4658" w:rsidRPr="00717F84" w:rsidRDefault="00DC4658" w:rsidP="00412C41">
      <w:pPr>
        <w:pStyle w:val="ListBullet2"/>
      </w:pPr>
      <w:r w:rsidRPr="00717F84">
        <w:t xml:space="preserve">If a survey vendor uses a subcontractor for phone interviewing, the subcontractor and survey vendor combined must silently monitor a minimum of 10 percent of all </w:t>
      </w:r>
      <w:r w:rsidR="002520FA" w:rsidRPr="00717F84">
        <w:rPr>
          <w:rFonts w:ascii="Arial" w:hAnsi="Arial" w:cs="Arial"/>
        </w:rPr>
        <w:t>interviewer-conducted calls (including completes and non-completes).</w:t>
      </w:r>
      <w:r w:rsidRPr="00717F84">
        <w:t xml:space="preserve"> </w:t>
      </w:r>
    </w:p>
    <w:p w14:paraId="1CBF820B" w14:textId="77777777" w:rsidR="00DC4658" w:rsidRPr="00412C41" w:rsidRDefault="00DC4658" w:rsidP="00412C41">
      <w:pPr>
        <w:pStyle w:val="ListBullet2"/>
      </w:pPr>
      <w:r w:rsidRPr="00412C41">
        <w:t>Interviewers who consistently fail to follow the phone script verbatim, fail to employ proper probes, fail to remain objective and courteous, or who are difficult to understand or have difficulty in using the computer, must be identified and retrained or, if necessary, replaced.</w:t>
      </w:r>
    </w:p>
    <w:p w14:paraId="0EDB0F39" w14:textId="69CE7D63" w:rsidR="10B3803D" w:rsidRPr="00412C41" w:rsidRDefault="10B3803D" w:rsidP="00412C41">
      <w:pPr>
        <w:pStyle w:val="ListBullet2"/>
      </w:pPr>
      <w:r w:rsidRPr="00412C41">
        <w:t>Survey vendors must monitor inbound Help Desk calls</w:t>
      </w:r>
      <w:r w:rsidR="447F6758" w:rsidRPr="00412C41">
        <w:t xml:space="preserve"> through silent monitoring of interviewers using the electronic phone interviewing system software or an alternative system.</w:t>
      </w:r>
      <w:r w:rsidRPr="00412C41">
        <w:t xml:space="preserve"> </w:t>
      </w:r>
      <w:r w:rsidR="3432CDAA" w:rsidRPr="00412C41">
        <w:t xml:space="preserve">Survey vendors must also </w:t>
      </w:r>
      <w:r w:rsidRPr="00412C41">
        <w:t>review Help Desk email responses</w:t>
      </w:r>
      <w:r w:rsidR="45EEDEB2" w:rsidRPr="00412C41">
        <w:t xml:space="preserve"> for appropriate language and tone. Help Desk staff who fail to fol</w:t>
      </w:r>
      <w:r w:rsidR="3F0BCBC0" w:rsidRPr="00412C41">
        <w:t>low procedures must be identified and retrained, or if necessary, replaced.</w:t>
      </w:r>
    </w:p>
    <w:p w14:paraId="7078948B" w14:textId="5CE77CD3" w:rsidR="0071773C" w:rsidRPr="00412C41" w:rsidRDefault="0071773C" w:rsidP="00412C41">
      <w:pPr>
        <w:pStyle w:val="ListBullet2"/>
      </w:pPr>
      <w:r w:rsidRPr="00412C41">
        <w:t>Monitoring staff or supervisors must be fully trained on the administration of the PCF PEC Survey.</w:t>
      </w:r>
    </w:p>
    <w:p w14:paraId="04A01219" w14:textId="42A07CB8" w:rsidR="00DC4658" w:rsidRDefault="00DC4658" w:rsidP="00287B50">
      <w:pPr>
        <w:pStyle w:val="Listbulletcontinued"/>
      </w:pPr>
      <w:r w:rsidRPr="00C1598C">
        <w:t xml:space="preserve">There are federal and state laws and regulations relating to the monitoring/recording of telephone calls. In certain states, consent must be obtained from </w:t>
      </w:r>
      <w:r w:rsidRPr="00A641A9">
        <w:rPr>
          <w:b/>
        </w:rPr>
        <w:t xml:space="preserve">every party </w:t>
      </w:r>
      <w:r w:rsidRPr="00C1598C">
        <w:t>or conversation if it involves more than two people (</w:t>
      </w:r>
      <w:r>
        <w:t>“</w:t>
      </w:r>
      <w:r w:rsidRPr="00C1598C">
        <w:t>two-party consent</w:t>
      </w:r>
      <w:r>
        <w:t>”</w:t>
      </w:r>
      <w:r w:rsidRPr="00C1598C">
        <w:t xml:space="preserve">). When calling sample patients who reside in these states, survey vendors must not begin either monitoring or recording the telephone calls until </w:t>
      </w:r>
      <w:r w:rsidRPr="00A641A9">
        <w:rPr>
          <w:i/>
        </w:rPr>
        <w:t>after</w:t>
      </w:r>
      <w:r w:rsidRPr="00C1598C">
        <w:t xml:space="preserve"> the interviewer has read the following statement: </w:t>
      </w:r>
      <w:r>
        <w:t>“</w:t>
      </w:r>
      <w:r w:rsidRPr="00C1598C">
        <w:t>This call may be monitored or recorded for quality improvement purposes.</w:t>
      </w:r>
      <w:r>
        <w:t>”</w:t>
      </w:r>
      <w:r w:rsidRPr="00C1598C">
        <w:rPr>
          <w:rStyle w:val="FootnoteReference"/>
        </w:rPr>
        <w:footnoteReference w:id="10"/>
      </w:r>
      <w:r w:rsidRPr="00C1598C">
        <w:t xml:space="preserve"> All survey vendors must identify and adhere to all federal and state laws and regulations in those states in which they will be administering the </w:t>
      </w:r>
      <w:r w:rsidR="00AC7C2F">
        <w:t>PCF PEC Survey</w:t>
      </w:r>
      <w:r>
        <w:t xml:space="preserve">. </w:t>
      </w:r>
    </w:p>
    <w:p w14:paraId="1D6A5259" w14:textId="77777777" w:rsidR="00DC4658" w:rsidRPr="00B33A99" w:rsidRDefault="00DC4658" w:rsidP="00B33A99">
      <w:pPr>
        <w:pStyle w:val="ListBullet"/>
      </w:pPr>
      <w:r w:rsidRPr="00B33A99">
        <w:t xml:space="preserve">Survey vendors must establish and communicate clear telephone interviewing quality control guidelines for their staff to follow. These guidelines must be used to conduct the monitoring and feedback process and must include clear explanations of the </w:t>
      </w:r>
      <w:r w:rsidRPr="00B33A99">
        <w:lastRenderedPageBreak/>
        <w:t>consequences of not following protocols, including actions such as removal from the project or termination of employment.</w:t>
      </w:r>
    </w:p>
    <w:p w14:paraId="194897DA" w14:textId="77777777" w:rsidR="00DC4658" w:rsidRPr="00720545" w:rsidRDefault="00DC4658" w:rsidP="00662D25">
      <w:pPr>
        <w:pStyle w:val="BodyText"/>
        <w:keepNext/>
      </w:pPr>
      <w:r>
        <w:t>Recommended oversight measures:</w:t>
      </w:r>
    </w:p>
    <w:p w14:paraId="10F64942" w14:textId="77777777" w:rsidR="00DC4658" w:rsidRPr="00C1598C" w:rsidRDefault="00DC4658" w:rsidP="00D164E2">
      <w:pPr>
        <w:pStyle w:val="ListBullet"/>
      </w:pPr>
      <w:r>
        <w:t>Supervisory staff monitoring telephone interviewers should use the CATI system to observe the interviewer conducting the interview while listening to the audio of the call at the same time.</w:t>
      </w:r>
    </w:p>
    <w:p w14:paraId="53653241" w14:textId="77777777" w:rsidR="00DC4658" w:rsidRPr="00C1598C" w:rsidRDefault="00DC4658" w:rsidP="00D164E2">
      <w:pPr>
        <w:pStyle w:val="ListBullet"/>
      </w:pPr>
      <w:r>
        <w:t>Monitoring staff or supervisors should provide performance feedback to interviewers as soon as possible after the monitoring session has been completed.</w:t>
      </w:r>
    </w:p>
    <w:p w14:paraId="6C45DA2D" w14:textId="77777777" w:rsidR="00DC4658" w:rsidRPr="00C1598C" w:rsidRDefault="00DC4658" w:rsidP="00D164E2">
      <w:pPr>
        <w:pStyle w:val="ListBullet"/>
      </w:pPr>
      <w:r>
        <w:t>Interviewers should be given the opportunity to correct deficiencies in their administration through additional practice or retraining; however, interviewers who receive consistently poor monitoring scores should be removed from the project.</w:t>
      </w:r>
    </w:p>
    <w:p w14:paraId="4ECFE622" w14:textId="13E2E632" w:rsidR="00DC4658" w:rsidRDefault="00DC4658" w:rsidP="00D164E2">
      <w:pPr>
        <w:pStyle w:val="ListBullet"/>
      </w:pPr>
      <w:r>
        <w:t>We recommend that survey vendors conduct regular quality control meetings with telephone interviewers and Help Desk staff to obtain feedback on issues related to telephone survey administration or handling inbound calls.</w:t>
      </w:r>
    </w:p>
    <w:p w14:paraId="2DEEEEA5" w14:textId="77777777" w:rsidR="00E475C2" w:rsidRPr="00A76A06" w:rsidRDefault="00E475C2" w:rsidP="00D164E2">
      <w:pPr>
        <w:pStyle w:val="ListBullet"/>
      </w:pPr>
      <w:r w:rsidRPr="006639D4">
        <w:t xml:space="preserve">It is recommended that monitoring staff </w:t>
      </w:r>
      <w:r>
        <w:t>and</w:t>
      </w:r>
      <w:r w:rsidRPr="006639D4">
        <w:t xml:space="preserve"> supervisors receive the same or a similar training to telephone interviewers.  </w:t>
      </w:r>
    </w:p>
    <w:p w14:paraId="52DA9A4D" w14:textId="1D618522" w:rsidR="00E12930" w:rsidRDefault="006C52AD" w:rsidP="00287B50">
      <w:pPr>
        <w:pStyle w:val="BodyText"/>
      </w:pPr>
      <w:r>
        <w:t>A PCF PEC</w:t>
      </w:r>
      <w:r w:rsidR="00A10F0F">
        <w:t xml:space="preserve"> </w:t>
      </w:r>
      <w:r>
        <w:t>S</w:t>
      </w:r>
      <w:r w:rsidR="00A10F0F">
        <w:t>urvey</w:t>
      </w:r>
      <w:r>
        <w:t xml:space="preserve"> Monitoring Form is available for download on </w:t>
      </w:r>
      <w:hyperlink r:id="rId124" w:history="1">
        <w:r w:rsidR="00E94F36">
          <w:rPr>
            <w:rStyle w:val="Hyperlink"/>
            <w:rFonts w:cs="Times New Roman"/>
            <w:szCs w:val="23"/>
          </w:rPr>
          <w:t>the PCF PEC</w:t>
        </w:r>
        <w:r w:rsidR="00A10F0F">
          <w:rPr>
            <w:rStyle w:val="Hyperlink"/>
            <w:rFonts w:cs="Times New Roman"/>
            <w:szCs w:val="23"/>
          </w:rPr>
          <w:t xml:space="preserve"> </w:t>
        </w:r>
        <w:r w:rsidR="00E94F36">
          <w:rPr>
            <w:rStyle w:val="Hyperlink"/>
            <w:rFonts w:cs="Times New Roman"/>
            <w:szCs w:val="23"/>
          </w:rPr>
          <w:t>S</w:t>
        </w:r>
        <w:r w:rsidR="00A10F0F">
          <w:rPr>
            <w:rStyle w:val="Hyperlink"/>
            <w:rFonts w:cs="Times New Roman"/>
            <w:szCs w:val="23"/>
          </w:rPr>
          <w:t>urvey</w:t>
        </w:r>
        <w:r w:rsidR="00E94F36">
          <w:rPr>
            <w:rStyle w:val="Hyperlink"/>
            <w:rFonts w:cs="Times New Roman"/>
            <w:szCs w:val="23"/>
          </w:rPr>
          <w:t xml:space="preserve"> web portal</w:t>
        </w:r>
      </w:hyperlink>
      <w:r w:rsidR="00E94F36" w:rsidRPr="004340BD">
        <w:t> </w:t>
      </w:r>
      <w:r w:rsidR="00E94F36" w:rsidRPr="004340BD">
        <w:rPr>
          <w:noProof/>
        </w:rPr>
        <w:drawing>
          <wp:inline distT="0" distB="0" distL="0" distR="0" wp14:anchorId="5C2FAF7A" wp14:editId="2C6BBB9B">
            <wp:extent cx="95250" cy="95250"/>
            <wp:effectExtent l="0" t="0" r="0" b="0"/>
            <wp:docPr id="29" name="Graphic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00E94F36" w:rsidRPr="1A3C5BF5">
        <w:t>.</w:t>
      </w:r>
      <w:r w:rsidR="003E1BC8">
        <w:t xml:space="preserve"> Vendors may use their own forms; this form is available as an optional template.</w:t>
      </w:r>
    </w:p>
    <w:p w14:paraId="15A805C8" w14:textId="3B9E6258" w:rsidR="00DC4658" w:rsidRPr="004E1E92" w:rsidRDefault="00394DB7" w:rsidP="00DC4658">
      <w:pPr>
        <w:pStyle w:val="Heading2"/>
      </w:pPr>
      <w:bookmarkStart w:id="283" w:name="_Toc60672883"/>
      <w:bookmarkStart w:id="284" w:name="_Toc86390552"/>
      <w:r>
        <w:t>5.7</w:t>
      </w:r>
      <w:r w:rsidR="00053A2B">
        <w:tab/>
      </w:r>
      <w:r w:rsidR="00DC4658">
        <w:t>Exceptions Request Procedure</w:t>
      </w:r>
      <w:bookmarkEnd w:id="283"/>
      <w:bookmarkEnd w:id="284"/>
    </w:p>
    <w:p w14:paraId="69F28A2B" w14:textId="21DD7CE2" w:rsidR="00DC4658" w:rsidRPr="00C1598C" w:rsidRDefault="00DC4658" w:rsidP="00DC4658">
      <w:pPr>
        <w:pStyle w:val="BodyText"/>
      </w:pPr>
      <w:r>
        <w:t xml:space="preserve">To request an exception to the </w:t>
      </w:r>
      <w:r w:rsidR="00AC7C2F">
        <w:t>PCF PEC Survey</w:t>
      </w:r>
      <w:r>
        <w:t xml:space="preserve"> protocols, a survey vendor must access and submit an </w:t>
      </w:r>
      <w:r w:rsidRPr="00FD4349">
        <w:t>Exceptions Request</w:t>
      </w:r>
      <w:r w:rsidRPr="00FD4349">
        <w:rPr>
          <w:rStyle w:val="CommentReference"/>
          <w:sz w:val="22"/>
          <w:szCs w:val="22"/>
        </w:rPr>
        <w:t xml:space="preserve"> Form via the </w:t>
      </w:r>
      <w:hyperlink r:id="rId125" w:history="1">
        <w:r w:rsidRPr="00FD4349">
          <w:rPr>
            <w:rStyle w:val="Hyperlink"/>
          </w:rPr>
          <w:t>PCF PEC</w:t>
        </w:r>
        <w:r w:rsidR="00A10F0F" w:rsidRPr="00FD4349">
          <w:rPr>
            <w:rStyle w:val="Hyperlink"/>
          </w:rPr>
          <w:t xml:space="preserve"> </w:t>
        </w:r>
        <w:r w:rsidRPr="00FD4349">
          <w:rPr>
            <w:rStyle w:val="Hyperlink"/>
          </w:rPr>
          <w:t>S</w:t>
        </w:r>
        <w:r w:rsidR="00A10F0F" w:rsidRPr="00FD4349">
          <w:rPr>
            <w:rStyle w:val="Hyperlink"/>
          </w:rPr>
          <w:t>urvey</w:t>
        </w:r>
        <w:r w:rsidRPr="00FD4349">
          <w:rPr>
            <w:rStyle w:val="Hyperlink"/>
          </w:rPr>
          <w:t xml:space="preserve"> web portal</w:t>
        </w:r>
      </w:hyperlink>
      <w:r w:rsidR="00287F2C" w:rsidRPr="00FD4349">
        <w:t> </w:t>
      </w:r>
      <w:r w:rsidR="00287F2C" w:rsidRPr="00FD4349">
        <w:rPr>
          <w:noProof/>
        </w:rPr>
        <w:drawing>
          <wp:inline distT="0" distB="0" distL="0" distR="0" wp14:anchorId="3DD2CF63" wp14:editId="5B6ACBE0">
            <wp:extent cx="95250" cy="95250"/>
            <wp:effectExtent l="0" t="0" r="0" b="0"/>
            <wp:docPr id="32" name="Graphic 3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FD4349">
        <w:t xml:space="preserve">. </w:t>
      </w:r>
      <w:r w:rsidRPr="00FD4349">
        <w:rPr>
          <w:rStyle w:val="CommentReference"/>
          <w:sz w:val="22"/>
          <w:szCs w:val="22"/>
        </w:rPr>
        <w:t>The vendor’s request is then forwarded to</w:t>
      </w:r>
      <w:r w:rsidRPr="00FD4349">
        <w:t xml:space="preserve"> CMS, through their contractor, RTI. The Exceptions Request Form will allow the survey vendor to request a </w:t>
      </w:r>
      <w:r w:rsidRPr="00FD4349">
        <w:rPr>
          <w:u w:val="single"/>
        </w:rPr>
        <w:t>planned deviation</w:t>
      </w:r>
      <w:r w:rsidRPr="00FD4349">
        <w:t xml:space="preserve"> from the standard PCF PEC Survey protocols. The Exceptions Request Form allows a survey vendor to include multiple PCF practice sites for which it collects data, as necessary</w:t>
      </w:r>
      <w:r>
        <w:t xml:space="preserve">. Specific instructions on how to complete the form are located on the form. The Exceptions Request Form is shown in </w:t>
      </w:r>
      <w:r w:rsidRPr="5F1B2C07">
        <w:rPr>
          <w:b/>
          <w:bCs/>
          <w:i/>
          <w:iCs/>
        </w:rPr>
        <w:t>Appendix </w:t>
      </w:r>
      <w:r>
        <w:rPr>
          <w:b/>
          <w:bCs/>
          <w:i/>
          <w:iCs/>
        </w:rPr>
        <w:t>K</w:t>
      </w:r>
      <w:r>
        <w:t>.</w:t>
      </w:r>
    </w:p>
    <w:p w14:paraId="18AB7C86" w14:textId="77777777" w:rsidR="00DC4658" w:rsidRPr="00C1598C" w:rsidRDefault="00DC4658" w:rsidP="00DC4658">
      <w:pPr>
        <w:pStyle w:val="BodyText"/>
      </w:pPr>
      <w:r w:rsidRPr="00C1598C">
        <w:t xml:space="preserve">Survey vendors should be aware that the </w:t>
      </w:r>
      <w:r>
        <w:t xml:space="preserve">CMS </w:t>
      </w:r>
      <w:r w:rsidRPr="00C1598C">
        <w:t xml:space="preserve">will not grant any requests to use a mode of data collection that is different from the </w:t>
      </w:r>
      <w:r>
        <w:t xml:space="preserve">mail with telephone follow-up, </w:t>
      </w:r>
      <w:r w:rsidRPr="00C1598C">
        <w:t xml:space="preserve">including Internet or web survey, and interactive voice recognition data collection modes. </w:t>
      </w:r>
    </w:p>
    <w:p w14:paraId="5290C08B" w14:textId="29BAEFC2" w:rsidR="00DC4658" w:rsidRDefault="00394DB7" w:rsidP="00DC4658">
      <w:pPr>
        <w:pStyle w:val="Heading2"/>
      </w:pPr>
      <w:bookmarkStart w:id="285" w:name="_Toc60672884"/>
      <w:bookmarkStart w:id="286" w:name="_Toc86390553"/>
      <w:r>
        <w:t>5.8</w:t>
      </w:r>
      <w:r w:rsidR="00053A2B">
        <w:tab/>
      </w:r>
      <w:r w:rsidR="00DC4658">
        <w:t>Discrepancy Report Procedure</w:t>
      </w:r>
      <w:bookmarkEnd w:id="285"/>
      <w:bookmarkEnd w:id="286"/>
    </w:p>
    <w:p w14:paraId="6B5C3F33" w14:textId="03C9AB28" w:rsidR="00DC4658" w:rsidRPr="00CB5ADF" w:rsidRDefault="00DC4658" w:rsidP="00DC4658">
      <w:pPr>
        <w:pStyle w:val="BodyText"/>
      </w:pPr>
      <w:r>
        <w:t xml:space="preserve">To notify CMS of an </w:t>
      </w:r>
      <w:r w:rsidRPr="5F1B2C07">
        <w:rPr>
          <w:u w:val="single"/>
        </w:rPr>
        <w:t>unplanned deviation</w:t>
      </w:r>
      <w:r>
        <w:t xml:space="preserve"> from the </w:t>
      </w:r>
      <w:r w:rsidR="00AC7C2F">
        <w:t>PCF PEC Survey</w:t>
      </w:r>
      <w:r>
        <w:t xml:space="preserve"> protocols, a survey vendor must access and submit a Discrepancy Notification Report via the </w:t>
      </w:r>
      <w:hyperlink r:id="rId126" w:history="1">
        <w:r w:rsidRPr="5602B597">
          <w:rPr>
            <w:rStyle w:val="Hyperlink"/>
          </w:rPr>
          <w:t>PCF PEC</w:t>
        </w:r>
        <w:r w:rsidR="00A10F0F">
          <w:rPr>
            <w:rStyle w:val="Hyperlink"/>
          </w:rPr>
          <w:t xml:space="preserve"> </w:t>
        </w:r>
        <w:r w:rsidRPr="5602B597">
          <w:rPr>
            <w:rStyle w:val="Hyperlink"/>
          </w:rPr>
          <w:t>S</w:t>
        </w:r>
        <w:r w:rsidR="00A10F0F">
          <w:rPr>
            <w:rStyle w:val="Hyperlink"/>
          </w:rPr>
          <w:t>urvey</w:t>
        </w:r>
        <w:r w:rsidRPr="5602B597">
          <w:rPr>
            <w:rStyle w:val="Hyperlink"/>
          </w:rPr>
          <w:t xml:space="preserve"> web portal</w:t>
        </w:r>
      </w:hyperlink>
      <w:r w:rsidR="00CB5ADF" w:rsidRPr="004340BD">
        <w:t> </w:t>
      </w:r>
      <w:r w:rsidR="00CB5ADF" w:rsidRPr="004340BD">
        <w:rPr>
          <w:noProof/>
        </w:rPr>
        <w:drawing>
          <wp:inline distT="0" distB="0" distL="0" distR="0" wp14:anchorId="38E54724" wp14:editId="4EE706FF">
            <wp:extent cx="95250" cy="95250"/>
            <wp:effectExtent l="0" t="0" r="0" b="0"/>
            <wp:docPr id="20" name="Graphic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 xml:space="preserve">. </w:t>
      </w:r>
      <w:r>
        <w:t xml:space="preserve">The survey vendor must submit the report </w:t>
      </w:r>
      <w:r w:rsidRPr="00BF6DB5">
        <w:rPr>
          <w:b/>
          <w:bCs/>
          <w:i/>
          <w:iCs/>
        </w:rPr>
        <w:t>within 24 hours after the discovery of the discrepancy.</w:t>
      </w:r>
      <w:r>
        <w:rPr>
          <w:b/>
          <w:bCs/>
          <w:i/>
          <w:iCs/>
        </w:rPr>
        <w:t xml:space="preserve"> </w:t>
      </w:r>
      <w:r w:rsidRPr="00FF5250">
        <w:t>Instructions on how to complete the Discrepancy Notification Report are located on the online form itse</w:t>
      </w:r>
      <w:r w:rsidRPr="00287F2C">
        <w:t>lf.</w:t>
      </w:r>
      <w:r w:rsidR="000D6E33" w:rsidRPr="00287F2C">
        <w:t xml:space="preserve"> </w:t>
      </w:r>
      <w:r w:rsidRPr="00287F2C">
        <w:t>T</w:t>
      </w:r>
      <w:r>
        <w:t xml:space="preserve">he </w:t>
      </w:r>
      <w:r w:rsidRPr="001745C5">
        <w:t>Discrepancy Notification Report</w:t>
      </w:r>
      <w:r>
        <w:t xml:space="preserve"> is shown in </w:t>
      </w:r>
      <w:r w:rsidRPr="00756D68">
        <w:rPr>
          <w:b/>
          <w:bCs/>
          <w:i/>
          <w:iCs/>
        </w:rPr>
        <w:t xml:space="preserve">Appendix </w:t>
      </w:r>
      <w:r>
        <w:rPr>
          <w:b/>
          <w:bCs/>
          <w:i/>
          <w:iCs/>
        </w:rPr>
        <w:t>L</w:t>
      </w:r>
      <w:r w:rsidRPr="00CB5ADF">
        <w:t>.</w:t>
      </w:r>
    </w:p>
    <w:p w14:paraId="4CF17B71" w14:textId="77777777" w:rsidR="00DC4658" w:rsidRPr="00C1598C" w:rsidRDefault="00DC4658" w:rsidP="00DC4658">
      <w:pPr>
        <w:pStyle w:val="BodyText"/>
      </w:pPr>
      <w:r>
        <w:lastRenderedPageBreak/>
        <w:t>Examples of instances requiring a Discrepancy Notification Report include the following:</w:t>
      </w:r>
    </w:p>
    <w:p w14:paraId="671977E3" w14:textId="1406E81C" w:rsidR="00DC4658" w:rsidRPr="00C1598C" w:rsidRDefault="00DC4658" w:rsidP="00D164E2">
      <w:pPr>
        <w:pStyle w:val="ListBullet"/>
      </w:pPr>
      <w:r>
        <w:t>The survey vendor is unable to mail the teaser postcard within 14 days after downloading the sample file</w:t>
      </w:r>
      <w:r w:rsidR="00182BF0">
        <w:t>.</w:t>
      </w:r>
    </w:p>
    <w:p w14:paraId="57193780" w14:textId="68032960" w:rsidR="00DC4658" w:rsidRPr="00C1598C" w:rsidRDefault="00DC4658" w:rsidP="00D164E2">
      <w:pPr>
        <w:pStyle w:val="ListBullet"/>
      </w:pPr>
      <w:r>
        <w:t>A questionnaire package was not mailed to all sample patients</w:t>
      </w:r>
      <w:r w:rsidR="00182BF0">
        <w:t>.</w:t>
      </w:r>
    </w:p>
    <w:p w14:paraId="7D7302E3" w14:textId="5C573259" w:rsidR="00DC4658" w:rsidRDefault="00DC4658" w:rsidP="00D164E2">
      <w:pPr>
        <w:pStyle w:val="ListBullet"/>
      </w:pPr>
      <w:r>
        <w:t>Patients in residential care facilities were called by telephone interviewers</w:t>
      </w:r>
      <w:r w:rsidR="00182BF0">
        <w:t>.</w:t>
      </w:r>
    </w:p>
    <w:p w14:paraId="4042B30E" w14:textId="77777777" w:rsidR="00DC4658" w:rsidRPr="00C1598C" w:rsidRDefault="00DC4658" w:rsidP="00D164E2">
      <w:pPr>
        <w:pStyle w:val="ListBullet"/>
      </w:pPr>
      <w:r>
        <w:t>A variable was incorrectly coded and submitted on the XML file.</w:t>
      </w:r>
    </w:p>
    <w:p w14:paraId="59DBEBD6" w14:textId="77777777" w:rsidR="00DC4658" w:rsidRPr="00127437" w:rsidRDefault="00DC4658" w:rsidP="00287F2C">
      <w:pPr>
        <w:pStyle w:val="BodyText"/>
        <w:keepNext/>
      </w:pPr>
      <w:r w:rsidRPr="00127437">
        <w:t>Report Review Process:</w:t>
      </w:r>
    </w:p>
    <w:p w14:paraId="64F36315" w14:textId="6AB7DA5F" w:rsidR="00DC4658" w:rsidRDefault="00DC4658" w:rsidP="00DC4658">
      <w:pPr>
        <w:pStyle w:val="BodyText"/>
      </w:pPr>
      <w:r>
        <w:t>CMS, through its contractor RTI, will review Discrepancy Notification Reports and evaluate the impact of the discrepancy on the scored data of the affected practices. Some discrepancies may have no impact on scores, such as miscoding of a variable in the XML file that is not used in scoring. Other discrepancies can have profound implications, such as if the 2</w:t>
      </w:r>
      <w:r w:rsidRPr="00756D68">
        <w:rPr>
          <w:vertAlign w:val="superscript"/>
        </w:rPr>
        <w:t>nd</w:t>
      </w:r>
      <w:r>
        <w:t xml:space="preserve"> questionnaire package were mailed late for all patients, as this would impact response rate. Depending on the impact, a footnote may be added to the affected practices’ scored data. The </w:t>
      </w:r>
      <w:r w:rsidR="00AC7C2F">
        <w:t>PCF PEC Survey</w:t>
      </w:r>
      <w:r>
        <w:t xml:space="preserve"> Team will notify the survey vendor about any required additional information needed to either document or correct the discrepancy.</w:t>
      </w:r>
    </w:p>
    <w:p w14:paraId="25BFC255" w14:textId="77777777" w:rsidR="009D61FC" w:rsidRDefault="009D61FC" w:rsidP="00CD7819"/>
    <w:p w14:paraId="488EF84B" w14:textId="77777777" w:rsidR="009D61FC" w:rsidRPr="008723AC" w:rsidRDefault="009D61FC" w:rsidP="002A6675">
      <w:pPr>
        <w:pStyle w:val="ablank"/>
      </w:pPr>
      <w:r w:rsidRPr="008723AC">
        <w:t xml:space="preserve">[This page </w:t>
      </w:r>
      <w:r>
        <w:t xml:space="preserve">was </w:t>
      </w:r>
      <w:r w:rsidRPr="008723AC">
        <w:t>intentionally left blank]</w:t>
      </w:r>
    </w:p>
    <w:p w14:paraId="496CF8FC" w14:textId="76955870" w:rsidR="00D76C43" w:rsidRPr="00165B05" w:rsidRDefault="00D76C43" w:rsidP="00A667E1">
      <w:pPr>
        <w:pStyle w:val="BodyText"/>
      </w:pPr>
    </w:p>
    <w:p w14:paraId="5793E39F" w14:textId="0803F811" w:rsidR="00D76C43" w:rsidRDefault="00D76C43">
      <w:r>
        <w:br w:type="page"/>
      </w:r>
    </w:p>
    <w:p w14:paraId="5387C054" w14:textId="44981185" w:rsidR="00DC4658" w:rsidRPr="005A7EC0" w:rsidRDefault="00B7636C" w:rsidP="00287F2C">
      <w:pPr>
        <w:pStyle w:val="Heading1"/>
      </w:pPr>
      <w:bookmarkStart w:id="287" w:name="_Toc61954153"/>
      <w:bookmarkStart w:id="288" w:name="_Toc86390554"/>
      <w:r>
        <w:lastRenderedPageBreak/>
        <w:t>Chapter 6:</w:t>
      </w:r>
      <w:r w:rsidR="00053A2B">
        <w:tab/>
      </w:r>
      <w:r w:rsidR="00DC4658">
        <w:t>Data Coding and Preparation</w:t>
      </w:r>
      <w:bookmarkEnd w:id="287"/>
      <w:bookmarkEnd w:id="288"/>
      <w:r w:rsidR="00DC4658">
        <w:t xml:space="preserve"> </w:t>
      </w:r>
    </w:p>
    <w:p w14:paraId="19EA3AFF" w14:textId="20CC2628" w:rsidR="00DC4658" w:rsidRDefault="00B7636C" w:rsidP="00287F2C">
      <w:pPr>
        <w:pStyle w:val="Heading2"/>
      </w:pPr>
      <w:bookmarkStart w:id="289" w:name="_Toc61954154"/>
      <w:bookmarkStart w:id="290" w:name="_Toc86390555"/>
      <w:r>
        <w:t>6.1</w:t>
      </w:r>
      <w:r w:rsidR="00053A2B">
        <w:tab/>
      </w:r>
      <w:r w:rsidR="00DC4658">
        <w:t>Overview</w:t>
      </w:r>
      <w:bookmarkEnd w:id="289"/>
      <w:bookmarkEnd w:id="290"/>
    </w:p>
    <w:p w14:paraId="49E6125E" w14:textId="2A415B3C" w:rsidR="00DC4658" w:rsidRDefault="00DC4658" w:rsidP="00DC4658">
      <w:pPr>
        <w:pStyle w:val="BodyText"/>
      </w:pPr>
      <w:r w:rsidRPr="00F8469E">
        <w:t xml:space="preserve">The PCF PEC Survey guidelines </w:t>
      </w:r>
      <w:r>
        <w:t xml:space="preserve">for data coding </w:t>
      </w:r>
      <w:r w:rsidRPr="00F8469E">
        <w:t>have been developed to address situations in which survey responses are ambiguous, missing, or provided incorrectly</w:t>
      </w:r>
      <w:r>
        <w:t xml:space="preserve">. The guidelines for data preparations ensure a consistent approach across vendors with respect to categorizing the status of all sample members and the submission of </w:t>
      </w:r>
      <w:r w:rsidR="00AC7C2F">
        <w:t>PCF PEC Survey</w:t>
      </w:r>
      <w:r>
        <w:t xml:space="preserve"> data. </w:t>
      </w:r>
      <w:r w:rsidRPr="00F8469E">
        <w:t>Survey vendors must use the following guidelines to ensure valid and consistent coding of these situations.</w:t>
      </w:r>
    </w:p>
    <w:p w14:paraId="2B4D4CD2" w14:textId="0BDA8489" w:rsidR="00DC4658" w:rsidRDefault="00B7636C" w:rsidP="00DC4658">
      <w:pPr>
        <w:pStyle w:val="Heading2"/>
      </w:pPr>
      <w:bookmarkStart w:id="291" w:name="_Toc59374823"/>
      <w:bookmarkStart w:id="292" w:name="_Toc59643919"/>
      <w:bookmarkStart w:id="293" w:name="_Toc59957770"/>
      <w:bookmarkStart w:id="294" w:name="_Toc60300763"/>
      <w:bookmarkStart w:id="295" w:name="_Toc60322876"/>
      <w:bookmarkStart w:id="296" w:name="_Toc61954155"/>
      <w:bookmarkStart w:id="297" w:name="_Toc59374828"/>
      <w:bookmarkStart w:id="298" w:name="_Toc59643924"/>
      <w:bookmarkStart w:id="299" w:name="_Toc59957775"/>
      <w:bookmarkStart w:id="300" w:name="_Toc60300768"/>
      <w:bookmarkStart w:id="301" w:name="_Toc60322881"/>
      <w:bookmarkStart w:id="302" w:name="_Toc61954160"/>
      <w:bookmarkStart w:id="303" w:name="_Toc86390556"/>
      <w:bookmarkEnd w:id="291"/>
      <w:bookmarkEnd w:id="292"/>
      <w:bookmarkEnd w:id="293"/>
      <w:bookmarkEnd w:id="294"/>
      <w:bookmarkEnd w:id="295"/>
      <w:bookmarkEnd w:id="296"/>
      <w:bookmarkEnd w:id="297"/>
      <w:bookmarkEnd w:id="298"/>
      <w:bookmarkEnd w:id="299"/>
      <w:bookmarkEnd w:id="300"/>
      <w:bookmarkEnd w:id="301"/>
      <w:bookmarkEnd w:id="302"/>
      <w:r>
        <w:t>6.2</w:t>
      </w:r>
      <w:r w:rsidR="00053A2B">
        <w:tab/>
      </w:r>
      <w:r w:rsidR="00DC4658">
        <w:t xml:space="preserve">Data Coding </w:t>
      </w:r>
      <w:r w:rsidR="00287F2C">
        <w:t>Guidelines</w:t>
      </w:r>
      <w:bookmarkEnd w:id="303"/>
    </w:p>
    <w:p w14:paraId="4E67303C" w14:textId="05D5F432" w:rsidR="00DC4658" w:rsidRDefault="00B7636C" w:rsidP="00DC4658">
      <w:pPr>
        <w:pStyle w:val="Heading3"/>
      </w:pPr>
      <w:bookmarkStart w:id="304" w:name="_Toc61954162"/>
      <w:bookmarkStart w:id="305" w:name="_Toc86390557"/>
      <w:r>
        <w:t>6.2.1</w:t>
      </w:r>
      <w:r w:rsidR="00053A2B">
        <w:tab/>
      </w:r>
      <w:r w:rsidR="00DC4658">
        <w:t xml:space="preserve">Coding </w:t>
      </w:r>
      <w:r w:rsidR="00287F2C">
        <w:t>When There</w:t>
      </w:r>
      <w:r w:rsidR="00DC4658">
        <w:t xml:space="preserve"> is </w:t>
      </w:r>
      <w:r w:rsidR="00287F2C">
        <w:t xml:space="preserve">Ambiguity </w:t>
      </w:r>
      <w:r w:rsidR="00DC4658">
        <w:t xml:space="preserve">in </w:t>
      </w:r>
      <w:r w:rsidR="00287F2C">
        <w:t xml:space="preserve">Which Response </w:t>
      </w:r>
      <w:r w:rsidR="00CB5ADF">
        <w:t xml:space="preserve">is </w:t>
      </w:r>
      <w:r w:rsidR="00287F2C">
        <w:t>Marked</w:t>
      </w:r>
      <w:bookmarkEnd w:id="304"/>
      <w:bookmarkEnd w:id="305"/>
    </w:p>
    <w:p w14:paraId="67B253EC" w14:textId="77777777" w:rsidR="00DC4658" w:rsidRDefault="00DC4658" w:rsidP="00DC4658">
      <w:pPr>
        <w:pStyle w:val="BodyText"/>
      </w:pPr>
      <w:r>
        <w:t>To ensure uniformity in data coding of mail surveys, survey vendors must use the following decision rules to resolve common ambiguous situations when scanning or key-entering mail surveys.</w:t>
      </w:r>
    </w:p>
    <w:p w14:paraId="3F4A74AD" w14:textId="77777777" w:rsidR="00DC4658" w:rsidRPr="00DD1D6E" w:rsidRDefault="00DC4658" w:rsidP="00D164E2">
      <w:pPr>
        <w:pStyle w:val="ListBullet"/>
      </w:pPr>
      <w:r>
        <w:t xml:space="preserve">If a mark falls between two response options but is obviously closer to one than the other, then select the choice to which the mark is closest. </w:t>
      </w:r>
    </w:p>
    <w:p w14:paraId="266AF8ED" w14:textId="77777777" w:rsidR="00DC4658" w:rsidRPr="00DD1D6E" w:rsidRDefault="00DC4658" w:rsidP="00D164E2">
      <w:pPr>
        <w:pStyle w:val="ListBullet"/>
      </w:pPr>
      <w:r>
        <w:t xml:space="preserve">If a mark falls equidistant between two response options, then code the value of the item as “M”. </w:t>
      </w:r>
    </w:p>
    <w:p w14:paraId="70DC5B09" w14:textId="77777777" w:rsidR="00DC4658" w:rsidRPr="00DD1D6E" w:rsidRDefault="00DC4658" w:rsidP="00D164E2">
      <w:pPr>
        <w:pStyle w:val="ListBullet"/>
      </w:pPr>
      <w:r>
        <w:t xml:space="preserve">If a value is missing, code as “M”. Survey vendors </w:t>
      </w:r>
      <w:r w:rsidRPr="4CCC5386">
        <w:rPr>
          <w:b/>
          <w:bCs/>
        </w:rPr>
        <w:t>must not impute</w:t>
      </w:r>
      <w:r>
        <w:t xml:space="preserve"> a response. </w:t>
      </w:r>
    </w:p>
    <w:p w14:paraId="666F6562" w14:textId="77777777" w:rsidR="00993C2B" w:rsidRPr="00392628" w:rsidRDefault="00DC4658" w:rsidP="00D164E2">
      <w:pPr>
        <w:pStyle w:val="ListBullet"/>
      </w:pPr>
      <w:r>
        <w:t xml:space="preserve">When more than one response option is marked but the respondent has made their intent clear, such as by adding a note, arrowing or circling to the correct response, or striking out an old response, survey vendors should code the survey with the respondent’s </w:t>
      </w:r>
      <w:r w:rsidRPr="00993C2B">
        <w:rPr>
          <w:b/>
          <w:bCs/>
        </w:rPr>
        <w:t>clearly intended</w:t>
      </w:r>
      <w:r>
        <w:t xml:space="preserve"> response. If the respondent’s intent is not clear, code the value as “</w:t>
      </w:r>
      <w:r w:rsidRPr="00392628">
        <w:t>M</w:t>
      </w:r>
      <w:r w:rsidR="00CB5ADF" w:rsidRPr="00392628">
        <w:t>.</w:t>
      </w:r>
      <w:r w:rsidRPr="00392628">
        <w:t xml:space="preserve">” </w:t>
      </w:r>
    </w:p>
    <w:p w14:paraId="446A6C2E" w14:textId="77777777" w:rsidR="00020FD6" w:rsidRPr="00D54168" w:rsidRDefault="00DC4658" w:rsidP="004E2249">
      <w:pPr>
        <w:pStyle w:val="ListBullet2"/>
      </w:pPr>
      <w:r w:rsidRPr="00D54168">
        <w:t>Exception:</w:t>
      </w:r>
    </w:p>
    <w:p w14:paraId="1B6D705E" w14:textId="36C526B3" w:rsidR="00DC4658" w:rsidRPr="00207CA4" w:rsidRDefault="00DC4658" w:rsidP="00207CA4">
      <w:pPr>
        <w:pStyle w:val="ListBullet3"/>
      </w:pPr>
      <w:r w:rsidRPr="00207CA4">
        <w:t>Question</w:t>
      </w:r>
      <w:r w:rsidR="00CB5ADF" w:rsidRPr="00207CA4">
        <w:t>s</w:t>
      </w:r>
      <w:r w:rsidRPr="00207CA4">
        <w:t xml:space="preserve"> 62 and 64 have the instructions to “mark one or more” (for example, items on race and help received on the survey) and may have multiple responses. For these items, enter all responses that the respondent selected. </w:t>
      </w:r>
    </w:p>
    <w:p w14:paraId="5515E0FB" w14:textId="16D8F932" w:rsidR="00DC4658" w:rsidRDefault="00B7636C" w:rsidP="00DC4658">
      <w:pPr>
        <w:pStyle w:val="Heading3"/>
      </w:pPr>
      <w:bookmarkStart w:id="306" w:name="_Toc61954163"/>
      <w:bookmarkStart w:id="307" w:name="_Toc86390558"/>
      <w:r>
        <w:t>6.2.</w:t>
      </w:r>
      <w:r w:rsidR="00F24AB8">
        <w:t>2</w:t>
      </w:r>
      <w:r w:rsidR="00053A2B">
        <w:tab/>
      </w:r>
      <w:r w:rsidR="00DC4658">
        <w:t xml:space="preserve">Coding </w:t>
      </w:r>
      <w:r w:rsidR="00287F2C">
        <w:t xml:space="preserve">Questions </w:t>
      </w:r>
      <w:r w:rsidR="00297D0E">
        <w:t xml:space="preserve">That are </w:t>
      </w:r>
      <w:r w:rsidR="00287F2C">
        <w:t>Not Answered</w:t>
      </w:r>
      <w:bookmarkEnd w:id="306"/>
      <w:bookmarkEnd w:id="307"/>
    </w:p>
    <w:p w14:paraId="4364EC9A" w14:textId="77777777" w:rsidR="00DC4658" w:rsidRDefault="00DC4658" w:rsidP="00287F2C">
      <w:pPr>
        <w:pStyle w:val="BodyText"/>
        <w:keepNext/>
      </w:pPr>
      <w:r w:rsidRPr="00541510">
        <w:t>Mail</w:t>
      </w:r>
      <w:r>
        <w:t>:</w:t>
      </w:r>
    </w:p>
    <w:p w14:paraId="11D5AD9C" w14:textId="77777777" w:rsidR="00DC4658" w:rsidRPr="00541510" w:rsidRDefault="00DC4658" w:rsidP="00D164E2">
      <w:pPr>
        <w:pStyle w:val="ListBullet"/>
      </w:pPr>
      <w:r>
        <w:t xml:space="preserve">Report all answers as marked by the respondent, even if the respondent does not correctly follow mail survey skip patterns. </w:t>
      </w:r>
    </w:p>
    <w:p w14:paraId="4D71EF18" w14:textId="77777777" w:rsidR="00DC4658" w:rsidRPr="00541510" w:rsidRDefault="00DC4658" w:rsidP="00D164E2">
      <w:pPr>
        <w:pStyle w:val="ListBullet"/>
      </w:pPr>
      <w:r>
        <w:t>If a screener item is left blank, code it as “M”.</w:t>
      </w:r>
    </w:p>
    <w:p w14:paraId="26EE591E" w14:textId="77777777" w:rsidR="00DC4658" w:rsidRPr="00541510" w:rsidRDefault="00DC4658" w:rsidP="00D164E2">
      <w:pPr>
        <w:pStyle w:val="ListBullet"/>
      </w:pPr>
      <w:r>
        <w:t xml:space="preserve">Survey vendors </w:t>
      </w:r>
      <w:r w:rsidRPr="4CCC5386">
        <w:rPr>
          <w:b/>
          <w:bCs/>
        </w:rPr>
        <w:t>must not “clean”</w:t>
      </w:r>
      <w:r>
        <w:t xml:space="preserve"> </w:t>
      </w:r>
      <w:r w:rsidRPr="4CCC5386">
        <w:rPr>
          <w:b/>
          <w:bCs/>
        </w:rPr>
        <w:t>or correct skip pattern</w:t>
      </w:r>
      <w:r>
        <w:t xml:space="preserve"> errors on surveys. All answers marked by the respondent should be submitted.</w:t>
      </w:r>
    </w:p>
    <w:p w14:paraId="20DD8EDF" w14:textId="1FBA494B" w:rsidR="00DC4658" w:rsidRPr="005B513E" w:rsidRDefault="00DC4658" w:rsidP="00E56205">
      <w:pPr>
        <w:pStyle w:val="ListBullet2"/>
      </w:pPr>
      <w:r>
        <w:lastRenderedPageBreak/>
        <w:t xml:space="preserve">Survey item data from gated questions where the screener was skipped, or where the screener was answered in such a way that the patient screened out, </w:t>
      </w:r>
      <w:r w:rsidRPr="4CCC5386">
        <w:rPr>
          <w:b/>
          <w:bCs/>
          <w:u w:val="single"/>
        </w:rPr>
        <w:t>are counted</w:t>
      </w:r>
      <w:r>
        <w:t xml:space="preserve"> as a response when considering if the patient has answered any scoreable items. See</w:t>
      </w:r>
      <w:r w:rsidRPr="4CCC5386">
        <w:rPr>
          <w:b/>
          <w:bCs/>
          <w:i/>
          <w:iCs/>
        </w:rPr>
        <w:t xml:space="preserve"> Section 6.</w:t>
      </w:r>
      <w:r w:rsidR="00CB5ADF" w:rsidRPr="4CCC5386">
        <w:rPr>
          <w:b/>
          <w:bCs/>
          <w:i/>
          <w:iCs/>
        </w:rPr>
        <w:t>3</w:t>
      </w:r>
      <w:r w:rsidRPr="4CCC5386">
        <w:rPr>
          <w:b/>
          <w:bCs/>
          <w:i/>
          <w:iCs/>
        </w:rPr>
        <w:t>.1, Definition of Complete and Partial Complete Surveys</w:t>
      </w:r>
      <w:r>
        <w:t xml:space="preserve">. </w:t>
      </w:r>
    </w:p>
    <w:p w14:paraId="6EBEB29D" w14:textId="77777777" w:rsidR="00DC4658" w:rsidRPr="00541510" w:rsidRDefault="00DC4658" w:rsidP="00D164E2">
      <w:pPr>
        <w:pStyle w:val="ListBullet"/>
      </w:pPr>
      <w:r>
        <w:t>Gated items inappropriately skipped should be coded as “M” as well.</w:t>
      </w:r>
    </w:p>
    <w:p w14:paraId="24D71451" w14:textId="3425A42A" w:rsidR="00DC4658" w:rsidRPr="00541510" w:rsidRDefault="00DC4658" w:rsidP="00D164E2">
      <w:pPr>
        <w:pStyle w:val="ListBullet"/>
      </w:pPr>
      <w:r>
        <w:t>Gated items appropriately skipped should be coded as “88</w:t>
      </w:r>
      <w:r w:rsidR="005D5F77">
        <w:t>,</w:t>
      </w:r>
      <w:r>
        <w:t>” which has the meaning Not Applicable.</w:t>
      </w:r>
    </w:p>
    <w:p w14:paraId="6A3334D3" w14:textId="77777777" w:rsidR="00DC4658" w:rsidRPr="00541510" w:rsidRDefault="00DC4658" w:rsidP="00D164E2">
      <w:pPr>
        <w:pStyle w:val="ListBullet"/>
      </w:pPr>
      <w:r>
        <w:t>Although the respondent may write “Don’t Know” or “Refuse” on the questionnaire, there are no codes for these on mail surveys. These should be coded as “M” regardless of whether they are screener or gated questions.</w:t>
      </w:r>
    </w:p>
    <w:p w14:paraId="1355556B" w14:textId="77777777" w:rsidR="00DC4658" w:rsidRDefault="00DC4658" w:rsidP="00287F2C">
      <w:pPr>
        <w:pStyle w:val="BodyText"/>
        <w:keepNext/>
      </w:pPr>
      <w:r>
        <w:t>Telephone:</w:t>
      </w:r>
    </w:p>
    <w:p w14:paraId="4BBAA045" w14:textId="77777777" w:rsidR="00DC4658" w:rsidRDefault="00DC4658" w:rsidP="00D164E2">
      <w:pPr>
        <w:pStyle w:val="ListBullet"/>
      </w:pPr>
      <w:r>
        <w:t>In instances where the respondent answers “I don’t know” or refuses to answer, the response codes of “98” for Don’t Know and “99” for Refused are to be submitted in the data.</w:t>
      </w:r>
    </w:p>
    <w:p w14:paraId="51A34BF6" w14:textId="795D882F" w:rsidR="00DC4658" w:rsidRDefault="00DC4658" w:rsidP="00D164E2">
      <w:pPr>
        <w:pStyle w:val="ListBullet"/>
      </w:pPr>
      <w:r>
        <w:t>Should the respondent give an answer of “I don’t know” or refusal to a screener, the skip pattern should follow the path that a “No” response would follow. The gated responses are to be coded as “88</w:t>
      </w:r>
      <w:r w:rsidR="00EF365E">
        <w:t>,</w:t>
      </w:r>
      <w:r>
        <w:t>” which has the meaning Not Applicable.</w:t>
      </w:r>
    </w:p>
    <w:p w14:paraId="00A5EE7E" w14:textId="77777777" w:rsidR="00DC4658" w:rsidRPr="00E57723" w:rsidRDefault="00DC4658" w:rsidP="00FE3B09">
      <w:pPr>
        <w:pStyle w:val="ListBullet"/>
        <w:spacing w:after="220"/>
      </w:pPr>
      <w:r>
        <w:t>Appropriately skipped gated items should be coded as “88” as well.</w:t>
      </w:r>
    </w:p>
    <w:p w14:paraId="3B1E62C0" w14:textId="3551C56F" w:rsidR="00DC4658" w:rsidRPr="00FE3B09" w:rsidRDefault="00B7636C" w:rsidP="00FE3B09">
      <w:pPr>
        <w:pStyle w:val="Heading2"/>
      </w:pPr>
      <w:bookmarkStart w:id="308" w:name="_Toc61954164"/>
      <w:bookmarkStart w:id="309" w:name="_Toc86390559"/>
      <w:r w:rsidRPr="00FE3B09">
        <w:t>6.3</w:t>
      </w:r>
      <w:r w:rsidR="00053A2B" w:rsidRPr="00FE3B09">
        <w:tab/>
      </w:r>
      <w:r w:rsidR="00DC4658" w:rsidRPr="00FE3B09">
        <w:t>Data Preparation</w:t>
      </w:r>
      <w:bookmarkEnd w:id="308"/>
      <w:bookmarkEnd w:id="309"/>
    </w:p>
    <w:p w14:paraId="1E05A80C" w14:textId="61B8CC33" w:rsidR="00DC4658" w:rsidRDefault="00DC4658" w:rsidP="00DC4658">
      <w:pPr>
        <w:pStyle w:val="BodyText"/>
      </w:pPr>
      <w:r>
        <w:t xml:space="preserve">As will be explained in </w:t>
      </w:r>
      <w:r w:rsidR="00E36565">
        <w:rPr>
          <w:b/>
          <w:bCs/>
          <w:i/>
          <w:iCs/>
        </w:rPr>
        <w:t>Chapter</w:t>
      </w:r>
      <w:r w:rsidR="00E36565" w:rsidRPr="00584672">
        <w:rPr>
          <w:b/>
          <w:bCs/>
          <w:i/>
          <w:iCs/>
        </w:rPr>
        <w:t xml:space="preserve"> </w:t>
      </w:r>
      <w:r w:rsidRPr="00584672">
        <w:rPr>
          <w:b/>
          <w:bCs/>
          <w:i/>
          <w:iCs/>
        </w:rPr>
        <w:t>7, Data Submission,</w:t>
      </w:r>
      <w:r>
        <w:t xml:space="preserve"> survey vendors are responsible for reporting on the survey status of </w:t>
      </w:r>
      <w:r w:rsidRPr="009071D6">
        <w:rPr>
          <w:b/>
        </w:rPr>
        <w:t>every sampled patient</w:t>
      </w:r>
      <w:r>
        <w:t xml:space="preserve"> using one of the status codes listed in </w:t>
      </w:r>
      <w:r w:rsidRPr="00AD03A8">
        <w:rPr>
          <w:b/>
          <w:bCs/>
          <w:i/>
          <w:iCs/>
        </w:rPr>
        <w:t>Exhibit 5-2</w:t>
      </w:r>
      <w:r w:rsidR="00287F2C">
        <w:rPr>
          <w:b/>
          <w:bCs/>
          <w:i/>
          <w:iCs/>
        </w:rPr>
        <w:t>,</w:t>
      </w:r>
      <w:r w:rsidRPr="00AD03A8">
        <w:rPr>
          <w:b/>
          <w:bCs/>
          <w:i/>
          <w:iCs/>
        </w:rPr>
        <w:t xml:space="preserve"> </w:t>
      </w:r>
      <w:r w:rsidR="00AC7C2F">
        <w:rPr>
          <w:b/>
          <w:bCs/>
          <w:i/>
          <w:iCs/>
        </w:rPr>
        <w:t>PCF PEC Survey</w:t>
      </w:r>
      <w:r w:rsidRPr="00AD03A8">
        <w:rPr>
          <w:b/>
          <w:bCs/>
          <w:i/>
          <w:iCs/>
        </w:rPr>
        <w:t xml:space="preserve"> Final Status Codes</w:t>
      </w:r>
      <w:r w:rsidRPr="00CB5ADF">
        <w:t xml:space="preserve">. </w:t>
      </w:r>
      <w:r w:rsidRPr="00880AFA">
        <w:t>They are</w:t>
      </w:r>
      <w:r>
        <w:rPr>
          <w:b/>
          <w:bCs/>
          <w:i/>
          <w:iCs/>
        </w:rPr>
        <w:t xml:space="preserve"> </w:t>
      </w:r>
      <w:r>
        <w:t>also responsible for submitting response information for every sample member who provided any questionnaire data, even if such data is incomplete.</w:t>
      </w:r>
      <w:r w:rsidR="000D6E33">
        <w:t xml:space="preserve"> </w:t>
      </w:r>
    </w:p>
    <w:p w14:paraId="302B12BD" w14:textId="77777777" w:rsidR="00DC4658" w:rsidRDefault="00DC4658" w:rsidP="00DC4658">
      <w:pPr>
        <w:pStyle w:val="BodyText"/>
      </w:pPr>
      <w:r>
        <w:t>This section contains specifications that explain which patient response records are to be considered a complete or partial complete. This section also contains</w:t>
      </w:r>
      <w:r w:rsidDel="008D7B09">
        <w:t xml:space="preserve"> </w:t>
      </w:r>
      <w:r>
        <w:t xml:space="preserve">guidance on how to handle, and assign status codes for, atypical situations arising with returned survey data. </w:t>
      </w:r>
    </w:p>
    <w:p w14:paraId="21B81E2D" w14:textId="0B575BA0" w:rsidR="00DC4658" w:rsidRPr="00FE3B09" w:rsidRDefault="00B7636C" w:rsidP="00FE3B09">
      <w:pPr>
        <w:pStyle w:val="Heading3"/>
      </w:pPr>
      <w:bookmarkStart w:id="310" w:name="_Toc61954165"/>
      <w:bookmarkStart w:id="311" w:name="_Toc86390560"/>
      <w:r w:rsidRPr="00FE3B09">
        <w:lastRenderedPageBreak/>
        <w:t>6.3.1</w:t>
      </w:r>
      <w:r w:rsidR="00053A2B" w:rsidRPr="00FE3B09">
        <w:tab/>
      </w:r>
      <w:r w:rsidR="00DC4658" w:rsidRPr="00FE3B09">
        <w:t>Definition of Complete and Partial Complete Surveys</w:t>
      </w:r>
      <w:bookmarkEnd w:id="310"/>
      <w:bookmarkEnd w:id="311"/>
      <w:r w:rsidR="00DC4658" w:rsidRPr="00FE3B09">
        <w:t xml:space="preserve"> </w:t>
      </w:r>
    </w:p>
    <w:p w14:paraId="1F726F2E" w14:textId="7A027DD2" w:rsidR="00DC4658" w:rsidRPr="00387676" w:rsidRDefault="00DC4658" w:rsidP="00F254C8">
      <w:pPr>
        <w:pStyle w:val="Bodyboxed2"/>
        <w:keepNext/>
        <w:keepLines/>
      </w:pPr>
      <w:r w:rsidRPr="004F4243">
        <w:rPr>
          <w:b/>
        </w:rPr>
        <w:t>Definition:</w:t>
      </w:r>
      <w:r>
        <w:t xml:space="preserve"> A survey is a </w:t>
      </w:r>
      <w:r w:rsidRPr="004F4243">
        <w:rPr>
          <w:b/>
        </w:rPr>
        <w:t>complete</w:t>
      </w:r>
      <w:r>
        <w:t xml:space="preserve"> if responses are available for at least 16 of the 32 Applies To All (ATA) items and for at least one scored survey item. A survey is </w:t>
      </w:r>
      <w:r w:rsidRPr="002F7686">
        <w:rPr>
          <w:b/>
        </w:rPr>
        <w:t>partially complete</w:t>
      </w:r>
      <w:r>
        <w:t xml:space="preserve"> if responses are available for fewer than 16 of the 32 ATA items and at least one scored survey item.</w:t>
      </w:r>
    </w:p>
    <w:p w14:paraId="1DAC8BD8" w14:textId="22FCC41A" w:rsidR="00DC4658" w:rsidRPr="00387676" w:rsidRDefault="453E688F" w:rsidP="00387676">
      <w:pPr>
        <w:pStyle w:val="Bodyboxed2"/>
        <w:jc w:val="center"/>
        <w:rPr>
          <w:bCs w:val="0"/>
        </w:rPr>
      </w:pPr>
      <w:r w:rsidRPr="00387676">
        <w:rPr>
          <w:bCs w:val="0"/>
          <w:noProof/>
        </w:rPr>
        <w:drawing>
          <wp:inline distT="0" distB="0" distL="0" distR="0" wp14:anchorId="129E1B00" wp14:editId="4BC45E74">
            <wp:extent cx="5095874" cy="2123296"/>
            <wp:effectExtent l="0" t="0" r="0" b="0"/>
            <wp:docPr id="1466245422" name="Picture 1466245422" descr="Figure to calculate partial and complete surveys&#10;&#10;Complete = 16 or more ATA + 1 or more scored items&#10;Partially Complete = Less than 16 ATA and 1 or more scored ite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45422" name="Picture 1466245422" descr="Figure to calculate partial and complete surveys&#10;&#10;Complete = 16 or more ATA + 1 or more scored items&#10;Partially Complete = Less than 16 ATA and 1 or more scored items &#10;"/>
                    <pic:cNvPicPr/>
                  </pic:nvPicPr>
                  <pic:blipFill>
                    <a:blip r:embed="rId127">
                      <a:extLst>
                        <a:ext uri="{28A0092B-C50C-407E-A947-70E740481C1C}">
                          <a14:useLocalDpi xmlns:a14="http://schemas.microsoft.com/office/drawing/2010/main" val="0"/>
                        </a:ext>
                      </a:extLst>
                    </a:blip>
                    <a:srcRect t="28611" b="15833"/>
                    <a:stretch>
                      <a:fillRect/>
                    </a:stretch>
                  </pic:blipFill>
                  <pic:spPr>
                    <a:xfrm>
                      <a:off x="0" y="0"/>
                      <a:ext cx="5095874" cy="2123296"/>
                    </a:xfrm>
                    <a:prstGeom prst="rect">
                      <a:avLst/>
                    </a:prstGeom>
                  </pic:spPr>
                </pic:pic>
              </a:graphicData>
            </a:graphic>
          </wp:inline>
        </w:drawing>
      </w:r>
    </w:p>
    <w:p w14:paraId="7F7DA0FA" w14:textId="097EA9BB" w:rsidR="00DC4658" w:rsidRDefault="00DC4658" w:rsidP="00DC4658">
      <w:pPr>
        <w:pStyle w:val="BodyText"/>
      </w:pPr>
      <w:r w:rsidRPr="00287F2C">
        <w:rPr>
          <w:b/>
          <w:bCs/>
          <w:i/>
          <w:iCs/>
        </w:rPr>
        <w:t>Exhibit 6-1</w:t>
      </w:r>
      <w:r w:rsidRPr="002F7686">
        <w:t xml:space="preserve"> lists all items in the PCF PEC Survey and delineates if each is</w:t>
      </w:r>
      <w:r w:rsidR="004B0DDF">
        <w:t xml:space="preserve"> an</w:t>
      </w:r>
      <w:r w:rsidRPr="002F7686">
        <w:t xml:space="preserve"> ATA item and/or scored</w:t>
      </w:r>
      <w:r>
        <w:rPr>
          <w:b/>
          <w:bCs/>
        </w:rPr>
        <w:t>.</w:t>
      </w:r>
      <w:r w:rsidR="000D6E33">
        <w:t xml:space="preserve"> </w:t>
      </w:r>
      <w:r>
        <w:t>Note that many of the ATA items are screener items. If the respondent leaves the screener item unanswered but answers the gated questions, the screener item does not count towards toward the number of ATA items answered (i.e., does not count towards reaching 16 of the 32). However, the response to the gated question is counted as a response to a scored survey item and a patient response record must be submitted from this patient.</w:t>
      </w:r>
    </w:p>
    <w:p w14:paraId="119589EA" w14:textId="77777777" w:rsidR="00DC4658" w:rsidRDefault="00DC4658" w:rsidP="00287F2C">
      <w:pPr>
        <w:pStyle w:val="BodyText"/>
      </w:pPr>
      <w:r>
        <w:t xml:space="preserve">The multi-answer race and proxy items count as a single item regardless of how many responses are chosen. </w:t>
      </w:r>
    </w:p>
    <w:p w14:paraId="30D8897C" w14:textId="77777777" w:rsidR="00DC4658" w:rsidRDefault="00DC4658" w:rsidP="00287F2C">
      <w:pPr>
        <w:pStyle w:val="BodyText"/>
      </w:pPr>
      <w:r>
        <w:t>Patients who pass the complete threshold shall receive a final status code of 110 (Completed Mail), or 120 (Completed Phone); Patients who do not pass the complete threshold but pass only the partial threshold shall receive a final status code of 130 (Partially Completed Mail) or 140 (Partially Completed Phone). On mail cases, it is possible that a patient could pass the partial or complete threshold even after answering “No” to Q1 and/or “Zero” Q3 and vendors must still prioritize the passing of the threshold and give the final status code of 110 or 130. This would not be possible on phone cases because the CATI system would correctly follow the skip patterns if patients answered “No” to Q1 or “Zero” to Q3.</w:t>
      </w:r>
    </w:p>
    <w:p w14:paraId="7E1F2BB7" w14:textId="6A265B77" w:rsidR="00DC4658" w:rsidRPr="00287F2C" w:rsidRDefault="00DC4658" w:rsidP="00E45F97">
      <w:pPr>
        <w:pStyle w:val="Table-title"/>
      </w:pPr>
      <w:bookmarkStart w:id="312" w:name="_Toc89795246"/>
      <w:r w:rsidRPr="006503AB">
        <w:lastRenderedPageBreak/>
        <w:t>Exhibit 6-1</w:t>
      </w:r>
      <w:r w:rsidR="00E45F97">
        <w:tab/>
      </w:r>
      <w:r w:rsidR="00287F2C">
        <w:br/>
      </w:r>
      <w:r w:rsidRPr="00287F2C">
        <w:t>PCF PEC Survey Items and Survey Completeness Criteria</w:t>
      </w:r>
      <w:bookmarkEnd w:id="312"/>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C2153B" w:rsidRPr="00243670" w14:paraId="2165858F" w14:textId="77777777" w:rsidTr="003B64B6">
        <w:trPr>
          <w:cnfStyle w:val="100000000000" w:firstRow="1" w:lastRow="0" w:firstColumn="0" w:lastColumn="0" w:oddVBand="0" w:evenVBand="0" w:oddHBand="0" w:evenHBand="0" w:firstRowFirstColumn="0" w:firstRowLastColumn="0" w:lastRowFirstColumn="0" w:lastRowLastColumn="0"/>
          <w:cantSplit/>
          <w:trHeight w:val="432"/>
          <w:tblHeader/>
        </w:trPr>
        <w:tc>
          <w:tcPr>
            <w:tcW w:w="792" w:type="dxa"/>
            <w:hideMark/>
          </w:tcPr>
          <w:p w14:paraId="0CDD0B3D" w14:textId="77777777" w:rsidR="00DC4658" w:rsidRPr="00243670" w:rsidRDefault="00DC4658" w:rsidP="00C2153B">
            <w:pPr>
              <w:pStyle w:val="Table-header"/>
            </w:pPr>
            <w:r w:rsidRPr="00243670">
              <w:t>Survey</w:t>
            </w:r>
            <w:r w:rsidRPr="00243670">
              <w:br/>
              <w:t>Item #</w:t>
            </w:r>
          </w:p>
        </w:tc>
        <w:tc>
          <w:tcPr>
            <w:tcW w:w="5760" w:type="dxa"/>
            <w:vAlign w:val="bottom"/>
            <w:hideMark/>
          </w:tcPr>
          <w:p w14:paraId="1704CB1A" w14:textId="5B421F4F" w:rsidR="00DC4658" w:rsidRPr="00243670" w:rsidRDefault="00DC4658" w:rsidP="00287F2C">
            <w:pPr>
              <w:pStyle w:val="Table-header"/>
            </w:pPr>
            <w:r w:rsidRPr="00243670">
              <w:t xml:space="preserve">Full </w:t>
            </w:r>
            <w:r w:rsidR="00AC7C2F">
              <w:t>PCF PEC Survey</w:t>
            </w:r>
            <w:r>
              <w:t xml:space="preserve"> </w:t>
            </w:r>
            <w:r w:rsidRPr="00243670">
              <w:t>Question Text</w:t>
            </w:r>
          </w:p>
        </w:tc>
        <w:tc>
          <w:tcPr>
            <w:tcW w:w="1008" w:type="dxa"/>
            <w:vAlign w:val="bottom"/>
            <w:hideMark/>
          </w:tcPr>
          <w:p w14:paraId="2DF050CE" w14:textId="77777777" w:rsidR="00DC4658" w:rsidRPr="00243670" w:rsidRDefault="00DC4658" w:rsidP="00287F2C">
            <w:pPr>
              <w:pStyle w:val="Table-header"/>
            </w:pPr>
            <w:r>
              <w:t>ATA Item</w:t>
            </w:r>
            <w:r w:rsidRPr="00243670">
              <w:t xml:space="preserve"> [Yes/No]</w:t>
            </w:r>
          </w:p>
        </w:tc>
        <w:tc>
          <w:tcPr>
            <w:tcW w:w="1296" w:type="dxa"/>
            <w:vAlign w:val="bottom"/>
            <w:hideMark/>
          </w:tcPr>
          <w:p w14:paraId="7758B6B0" w14:textId="77777777" w:rsidR="00DC4658" w:rsidRPr="00243670" w:rsidRDefault="00DC4658" w:rsidP="00287F2C">
            <w:pPr>
              <w:pStyle w:val="Table-header"/>
            </w:pPr>
            <w:r w:rsidRPr="00715055">
              <w:t xml:space="preserve">Scored </w:t>
            </w:r>
            <w:r w:rsidRPr="00243670">
              <w:t xml:space="preserve">Item </w:t>
            </w:r>
            <w:r w:rsidRPr="00243670">
              <w:br/>
              <w:t>[Yes/No]</w:t>
            </w:r>
          </w:p>
        </w:tc>
      </w:tr>
      <w:tr w:rsidR="00C2153B" w:rsidRPr="00243670" w14:paraId="3E3C9AAE" w14:textId="77777777" w:rsidTr="003B64B6">
        <w:trPr>
          <w:cnfStyle w:val="000000100000" w:firstRow="0" w:lastRow="0" w:firstColumn="0" w:lastColumn="0" w:oddVBand="0" w:evenVBand="0" w:oddHBand="1" w:evenHBand="0" w:firstRowFirstColumn="0" w:firstRowLastColumn="0" w:lastRowFirstColumn="0" w:lastRowLastColumn="0"/>
          <w:cantSplit/>
          <w:trHeight w:val="864"/>
        </w:trPr>
        <w:tc>
          <w:tcPr>
            <w:tcW w:w="792" w:type="dxa"/>
            <w:hideMark/>
          </w:tcPr>
          <w:p w14:paraId="4EC19019" w14:textId="77777777" w:rsidR="00DC4658" w:rsidRPr="00243670" w:rsidRDefault="00DC4658" w:rsidP="00C2153B">
            <w:pPr>
              <w:pStyle w:val="Table-text"/>
              <w:jc w:val="center"/>
            </w:pPr>
            <w:r w:rsidRPr="00243670">
              <w:t>Q1</w:t>
            </w:r>
          </w:p>
        </w:tc>
        <w:tc>
          <w:tcPr>
            <w:tcW w:w="5760" w:type="dxa"/>
            <w:hideMark/>
          </w:tcPr>
          <w:p w14:paraId="72C1DE0E" w14:textId="77777777" w:rsidR="00DC4658" w:rsidRPr="00243670" w:rsidRDefault="00DC4658" w:rsidP="00287F2C">
            <w:pPr>
              <w:pStyle w:val="Table-text"/>
            </w:pPr>
            <w:r w:rsidRPr="00243670">
              <w:t>Our records show that in the last 6 months you got care from a primary care provider who works at the office location listed on the front cover (you may know this provider's office by another name). Is that right?</w:t>
            </w:r>
          </w:p>
        </w:tc>
        <w:tc>
          <w:tcPr>
            <w:tcW w:w="1008" w:type="dxa"/>
            <w:hideMark/>
          </w:tcPr>
          <w:p w14:paraId="1270AA29" w14:textId="77777777" w:rsidR="00DC4658" w:rsidRPr="00243670" w:rsidRDefault="00DC4658" w:rsidP="00287F2C">
            <w:pPr>
              <w:pStyle w:val="Table-text"/>
            </w:pPr>
            <w:r w:rsidRPr="00243670">
              <w:t>Yes</w:t>
            </w:r>
          </w:p>
        </w:tc>
        <w:tc>
          <w:tcPr>
            <w:tcW w:w="1296" w:type="dxa"/>
            <w:hideMark/>
          </w:tcPr>
          <w:p w14:paraId="073CB01A" w14:textId="77777777" w:rsidR="00DC4658" w:rsidRPr="00243670" w:rsidRDefault="00DC4658" w:rsidP="00287F2C">
            <w:pPr>
              <w:pStyle w:val="Table-text"/>
            </w:pPr>
            <w:r w:rsidRPr="00243670">
              <w:t>No</w:t>
            </w:r>
          </w:p>
        </w:tc>
      </w:tr>
      <w:tr w:rsidR="003B64B6" w:rsidRPr="00243670" w14:paraId="7307F850" w14:textId="77777777" w:rsidTr="003B64B6">
        <w:trPr>
          <w:cantSplit/>
        </w:trPr>
        <w:tc>
          <w:tcPr>
            <w:tcW w:w="792" w:type="dxa"/>
            <w:hideMark/>
          </w:tcPr>
          <w:p w14:paraId="3606D8C2" w14:textId="77777777" w:rsidR="00DC4658" w:rsidRPr="00243670" w:rsidRDefault="00DC4658" w:rsidP="00C2153B">
            <w:pPr>
              <w:pStyle w:val="Table-text"/>
              <w:jc w:val="center"/>
            </w:pPr>
            <w:r w:rsidRPr="00243670">
              <w:t>Q2</w:t>
            </w:r>
          </w:p>
        </w:tc>
        <w:tc>
          <w:tcPr>
            <w:tcW w:w="5760" w:type="dxa"/>
            <w:hideMark/>
          </w:tcPr>
          <w:p w14:paraId="3FB65242" w14:textId="77777777" w:rsidR="00DC4658" w:rsidRPr="00243670" w:rsidRDefault="00DC4658" w:rsidP="00287F2C">
            <w:pPr>
              <w:pStyle w:val="Table-text"/>
            </w:pPr>
            <w:r w:rsidRPr="00243670">
              <w:rPr>
                <w:u w:val="single"/>
              </w:rPr>
              <w:t>If you know</w:t>
            </w:r>
            <w:r w:rsidRPr="00243670">
              <w:t>, please write in the name of the primary care provider you have seen the most often at this office in the last 6 months.</w:t>
            </w:r>
          </w:p>
        </w:tc>
        <w:tc>
          <w:tcPr>
            <w:tcW w:w="1008" w:type="dxa"/>
            <w:hideMark/>
          </w:tcPr>
          <w:p w14:paraId="507E8844" w14:textId="77777777" w:rsidR="00DC4658" w:rsidRPr="00243670" w:rsidRDefault="00DC4658" w:rsidP="00287F2C">
            <w:pPr>
              <w:pStyle w:val="Table-text"/>
            </w:pPr>
            <w:r w:rsidRPr="00243670">
              <w:t>No</w:t>
            </w:r>
          </w:p>
        </w:tc>
        <w:tc>
          <w:tcPr>
            <w:tcW w:w="1296" w:type="dxa"/>
            <w:hideMark/>
          </w:tcPr>
          <w:p w14:paraId="213E6DD3" w14:textId="77777777" w:rsidR="00DC4658" w:rsidRPr="00243670" w:rsidRDefault="00DC4658" w:rsidP="00287F2C">
            <w:pPr>
              <w:pStyle w:val="Table-text"/>
            </w:pPr>
            <w:r w:rsidRPr="00243670">
              <w:t>No</w:t>
            </w:r>
          </w:p>
        </w:tc>
      </w:tr>
      <w:tr w:rsidR="00C2153B" w:rsidRPr="00243670" w14:paraId="2AB17E7F"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3CE0BE7" w14:textId="77777777" w:rsidR="00DC4658" w:rsidRPr="00243670" w:rsidRDefault="00DC4658" w:rsidP="00C2153B">
            <w:pPr>
              <w:pStyle w:val="Table-text"/>
              <w:jc w:val="center"/>
            </w:pPr>
            <w:r w:rsidRPr="00243670">
              <w:t>Q3</w:t>
            </w:r>
          </w:p>
        </w:tc>
        <w:tc>
          <w:tcPr>
            <w:tcW w:w="5760" w:type="dxa"/>
            <w:hideMark/>
          </w:tcPr>
          <w:p w14:paraId="62AB53B0" w14:textId="77777777" w:rsidR="00DC4658" w:rsidRPr="00243670" w:rsidRDefault="00DC4658" w:rsidP="00287F2C">
            <w:pPr>
              <w:pStyle w:val="Table-text"/>
            </w:pPr>
            <w:r w:rsidRPr="00243670">
              <w:t>In the last 6 months, how many times did you visit this provider to get care for yourself?</w:t>
            </w:r>
          </w:p>
        </w:tc>
        <w:tc>
          <w:tcPr>
            <w:tcW w:w="1008" w:type="dxa"/>
            <w:hideMark/>
          </w:tcPr>
          <w:p w14:paraId="61B67EAC" w14:textId="77777777" w:rsidR="00DC4658" w:rsidRPr="00243670" w:rsidRDefault="00DC4658" w:rsidP="00287F2C">
            <w:pPr>
              <w:pStyle w:val="Table-text"/>
            </w:pPr>
            <w:r w:rsidRPr="00243670">
              <w:t>Yes</w:t>
            </w:r>
          </w:p>
        </w:tc>
        <w:tc>
          <w:tcPr>
            <w:tcW w:w="1296" w:type="dxa"/>
            <w:hideMark/>
          </w:tcPr>
          <w:p w14:paraId="3126705D" w14:textId="77777777" w:rsidR="00DC4658" w:rsidRPr="00243670" w:rsidRDefault="00DC4658" w:rsidP="00287F2C">
            <w:pPr>
              <w:pStyle w:val="Table-text"/>
            </w:pPr>
            <w:r w:rsidRPr="00243670">
              <w:t>No</w:t>
            </w:r>
          </w:p>
        </w:tc>
      </w:tr>
      <w:tr w:rsidR="003B64B6" w:rsidRPr="00243670" w14:paraId="423EDED4" w14:textId="77777777" w:rsidTr="003B64B6">
        <w:trPr>
          <w:cantSplit/>
        </w:trPr>
        <w:tc>
          <w:tcPr>
            <w:tcW w:w="792" w:type="dxa"/>
            <w:hideMark/>
          </w:tcPr>
          <w:p w14:paraId="764E9863" w14:textId="77777777" w:rsidR="00DC4658" w:rsidRPr="00243670" w:rsidRDefault="00DC4658" w:rsidP="00C2153B">
            <w:pPr>
              <w:pStyle w:val="Table-text"/>
              <w:jc w:val="center"/>
            </w:pPr>
            <w:r w:rsidRPr="00243670">
              <w:t>Q4</w:t>
            </w:r>
          </w:p>
        </w:tc>
        <w:tc>
          <w:tcPr>
            <w:tcW w:w="5760" w:type="dxa"/>
            <w:hideMark/>
          </w:tcPr>
          <w:p w14:paraId="40390E64" w14:textId="77777777" w:rsidR="00DC4658" w:rsidRPr="00243670" w:rsidRDefault="00DC4658" w:rsidP="00287F2C">
            <w:pPr>
              <w:pStyle w:val="Table-text"/>
            </w:pPr>
            <w:r w:rsidRPr="00243670">
              <w:t>In the last 6 months, did you contact this provider's office to get an appointment for an illness, injury, or condition that needed care right away?</w:t>
            </w:r>
          </w:p>
        </w:tc>
        <w:tc>
          <w:tcPr>
            <w:tcW w:w="1008" w:type="dxa"/>
            <w:hideMark/>
          </w:tcPr>
          <w:p w14:paraId="67E9F90D" w14:textId="77777777" w:rsidR="00DC4658" w:rsidRPr="00243670" w:rsidRDefault="00DC4658" w:rsidP="00287F2C">
            <w:pPr>
              <w:pStyle w:val="Table-text"/>
            </w:pPr>
            <w:r w:rsidRPr="00243670">
              <w:t>Yes</w:t>
            </w:r>
          </w:p>
        </w:tc>
        <w:tc>
          <w:tcPr>
            <w:tcW w:w="1296" w:type="dxa"/>
            <w:hideMark/>
          </w:tcPr>
          <w:p w14:paraId="1604690D" w14:textId="77777777" w:rsidR="00DC4658" w:rsidRPr="00243670" w:rsidRDefault="00DC4658" w:rsidP="00287F2C">
            <w:pPr>
              <w:pStyle w:val="Table-text"/>
            </w:pPr>
            <w:r w:rsidRPr="00243670">
              <w:t>No</w:t>
            </w:r>
          </w:p>
        </w:tc>
      </w:tr>
      <w:tr w:rsidR="00C2153B" w:rsidRPr="00243670" w14:paraId="78C33CF7"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0F75352" w14:textId="77777777" w:rsidR="00DC4658" w:rsidRPr="00243670" w:rsidRDefault="00DC4658" w:rsidP="00C2153B">
            <w:pPr>
              <w:pStyle w:val="Table-text"/>
              <w:jc w:val="center"/>
            </w:pPr>
            <w:r w:rsidRPr="00243670">
              <w:t>Q5</w:t>
            </w:r>
          </w:p>
        </w:tc>
        <w:tc>
          <w:tcPr>
            <w:tcW w:w="5760" w:type="dxa"/>
            <w:hideMark/>
          </w:tcPr>
          <w:p w14:paraId="2B441E46" w14:textId="77777777" w:rsidR="00DC4658" w:rsidRPr="00243670" w:rsidRDefault="00DC4658" w:rsidP="00287F2C">
            <w:pPr>
              <w:pStyle w:val="Table-text"/>
            </w:pPr>
            <w:r w:rsidRPr="00243670">
              <w:t xml:space="preserve">In the last 6 months, when you contacted this provider's office to get an appointment for </w:t>
            </w:r>
            <w:r w:rsidRPr="00243670">
              <w:rPr>
                <w:b/>
                <w:bCs/>
              </w:rPr>
              <w:t>care you needed right away</w:t>
            </w:r>
            <w:r w:rsidRPr="00243670">
              <w:t>, how often did you get an appointment as soon as you needed?</w:t>
            </w:r>
          </w:p>
        </w:tc>
        <w:tc>
          <w:tcPr>
            <w:tcW w:w="1008" w:type="dxa"/>
            <w:hideMark/>
          </w:tcPr>
          <w:p w14:paraId="6F4A20B8" w14:textId="77777777" w:rsidR="00DC4658" w:rsidRPr="00243670" w:rsidRDefault="00DC4658" w:rsidP="00287F2C">
            <w:pPr>
              <w:pStyle w:val="Table-text"/>
            </w:pPr>
            <w:r w:rsidRPr="00243670">
              <w:t>No</w:t>
            </w:r>
          </w:p>
        </w:tc>
        <w:tc>
          <w:tcPr>
            <w:tcW w:w="1296" w:type="dxa"/>
            <w:hideMark/>
          </w:tcPr>
          <w:p w14:paraId="09D62E84" w14:textId="77777777" w:rsidR="00DC4658" w:rsidRPr="00243670" w:rsidRDefault="00DC4658" w:rsidP="00287F2C">
            <w:pPr>
              <w:pStyle w:val="Table-text"/>
            </w:pPr>
            <w:r w:rsidRPr="00243670">
              <w:t>Yes</w:t>
            </w:r>
          </w:p>
        </w:tc>
      </w:tr>
      <w:tr w:rsidR="003B64B6" w:rsidRPr="00243670" w14:paraId="04EC2954" w14:textId="77777777" w:rsidTr="003B64B6">
        <w:trPr>
          <w:cantSplit/>
        </w:trPr>
        <w:tc>
          <w:tcPr>
            <w:tcW w:w="792" w:type="dxa"/>
            <w:hideMark/>
          </w:tcPr>
          <w:p w14:paraId="7506C6B7" w14:textId="77777777" w:rsidR="00DC4658" w:rsidRPr="00243670" w:rsidRDefault="00DC4658" w:rsidP="00C2153B">
            <w:pPr>
              <w:pStyle w:val="Table-text"/>
              <w:jc w:val="center"/>
            </w:pPr>
            <w:r w:rsidRPr="00243670">
              <w:t>Q6</w:t>
            </w:r>
          </w:p>
        </w:tc>
        <w:tc>
          <w:tcPr>
            <w:tcW w:w="5760" w:type="dxa"/>
            <w:hideMark/>
          </w:tcPr>
          <w:p w14:paraId="20024568" w14:textId="77777777" w:rsidR="00DC4658" w:rsidRPr="00243670" w:rsidRDefault="00DC4658" w:rsidP="00287F2C">
            <w:pPr>
              <w:pStyle w:val="Table-text"/>
            </w:pPr>
            <w:r w:rsidRPr="00243670">
              <w:t>In the last 6 months, did you make any appointments for a c</w:t>
            </w:r>
            <w:r w:rsidRPr="00243670">
              <w:rPr>
                <w:b/>
                <w:bCs/>
              </w:rPr>
              <w:t>heck-up or routine care</w:t>
            </w:r>
            <w:r w:rsidRPr="00243670">
              <w:t xml:space="preserve"> with this provider?</w:t>
            </w:r>
          </w:p>
        </w:tc>
        <w:tc>
          <w:tcPr>
            <w:tcW w:w="1008" w:type="dxa"/>
            <w:hideMark/>
          </w:tcPr>
          <w:p w14:paraId="122D620D" w14:textId="77777777" w:rsidR="00DC4658" w:rsidRPr="00243670" w:rsidRDefault="00DC4658" w:rsidP="00287F2C">
            <w:pPr>
              <w:pStyle w:val="Table-text"/>
            </w:pPr>
            <w:r w:rsidRPr="00243670">
              <w:t>Yes</w:t>
            </w:r>
          </w:p>
        </w:tc>
        <w:tc>
          <w:tcPr>
            <w:tcW w:w="1296" w:type="dxa"/>
            <w:hideMark/>
          </w:tcPr>
          <w:p w14:paraId="72175A32" w14:textId="77777777" w:rsidR="00DC4658" w:rsidRPr="00243670" w:rsidRDefault="00DC4658" w:rsidP="00287F2C">
            <w:pPr>
              <w:pStyle w:val="Table-text"/>
            </w:pPr>
            <w:r w:rsidRPr="00243670">
              <w:t>No</w:t>
            </w:r>
          </w:p>
        </w:tc>
      </w:tr>
      <w:tr w:rsidR="00C2153B" w:rsidRPr="00243670" w14:paraId="0E8215BC"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FA240D" w14:textId="77777777" w:rsidR="00DC4658" w:rsidRPr="00243670" w:rsidRDefault="00DC4658" w:rsidP="00C2153B">
            <w:pPr>
              <w:pStyle w:val="Table-text"/>
              <w:jc w:val="center"/>
            </w:pPr>
            <w:r w:rsidRPr="00243670">
              <w:t>Q7</w:t>
            </w:r>
          </w:p>
        </w:tc>
        <w:tc>
          <w:tcPr>
            <w:tcW w:w="5760" w:type="dxa"/>
            <w:hideMark/>
          </w:tcPr>
          <w:p w14:paraId="0145EAD5" w14:textId="77777777" w:rsidR="00DC4658" w:rsidRPr="00243670" w:rsidRDefault="00DC4658" w:rsidP="00287F2C">
            <w:pPr>
              <w:pStyle w:val="Table-text"/>
            </w:pPr>
            <w:r w:rsidRPr="00243670">
              <w:t xml:space="preserve">In the last 6 months, when you made an appointment for a </w:t>
            </w:r>
            <w:r w:rsidRPr="00243670">
              <w:rPr>
                <w:b/>
                <w:bCs/>
              </w:rPr>
              <w:t>check-up or routine care</w:t>
            </w:r>
            <w:r w:rsidRPr="00243670">
              <w:t xml:space="preserve"> with this provider, how often did you get an appointment as soon as you needed?</w:t>
            </w:r>
          </w:p>
        </w:tc>
        <w:tc>
          <w:tcPr>
            <w:tcW w:w="1008" w:type="dxa"/>
            <w:hideMark/>
          </w:tcPr>
          <w:p w14:paraId="724E9444" w14:textId="77777777" w:rsidR="00DC4658" w:rsidRPr="00243670" w:rsidRDefault="00DC4658" w:rsidP="00287F2C">
            <w:pPr>
              <w:pStyle w:val="Table-text"/>
            </w:pPr>
            <w:r w:rsidRPr="00243670">
              <w:t>No</w:t>
            </w:r>
          </w:p>
        </w:tc>
        <w:tc>
          <w:tcPr>
            <w:tcW w:w="1296" w:type="dxa"/>
            <w:hideMark/>
          </w:tcPr>
          <w:p w14:paraId="4B9AD8F5" w14:textId="77777777" w:rsidR="00DC4658" w:rsidRPr="00243670" w:rsidRDefault="00DC4658" w:rsidP="00287F2C">
            <w:pPr>
              <w:pStyle w:val="Table-text"/>
            </w:pPr>
            <w:r w:rsidRPr="00243670">
              <w:t>Yes</w:t>
            </w:r>
          </w:p>
        </w:tc>
      </w:tr>
      <w:tr w:rsidR="003B64B6" w:rsidRPr="00243670" w14:paraId="49C1B8E2" w14:textId="77777777" w:rsidTr="003B64B6">
        <w:trPr>
          <w:cantSplit/>
        </w:trPr>
        <w:tc>
          <w:tcPr>
            <w:tcW w:w="792" w:type="dxa"/>
            <w:hideMark/>
          </w:tcPr>
          <w:p w14:paraId="2F8881E6" w14:textId="77777777" w:rsidR="00DC4658" w:rsidRPr="00243670" w:rsidRDefault="00DC4658" w:rsidP="00C2153B">
            <w:pPr>
              <w:pStyle w:val="Table-text"/>
              <w:jc w:val="center"/>
            </w:pPr>
            <w:r w:rsidRPr="00243670">
              <w:t>Q8</w:t>
            </w:r>
          </w:p>
        </w:tc>
        <w:tc>
          <w:tcPr>
            <w:tcW w:w="5760" w:type="dxa"/>
            <w:hideMark/>
          </w:tcPr>
          <w:p w14:paraId="22EC1BAA" w14:textId="77777777" w:rsidR="00DC4658" w:rsidRPr="00243670" w:rsidRDefault="00DC4658" w:rsidP="00287F2C">
            <w:pPr>
              <w:pStyle w:val="Table-text"/>
            </w:pPr>
            <w:r w:rsidRPr="00243670">
              <w:t>In the last 6 months, did you contact this provider's office with a medical question during regular office hours?</w:t>
            </w:r>
          </w:p>
        </w:tc>
        <w:tc>
          <w:tcPr>
            <w:tcW w:w="1008" w:type="dxa"/>
            <w:hideMark/>
          </w:tcPr>
          <w:p w14:paraId="56EE0AB2" w14:textId="77777777" w:rsidR="00DC4658" w:rsidRPr="00243670" w:rsidRDefault="00DC4658" w:rsidP="00287F2C">
            <w:pPr>
              <w:pStyle w:val="Table-text"/>
            </w:pPr>
            <w:r w:rsidRPr="00243670">
              <w:t>Yes</w:t>
            </w:r>
          </w:p>
        </w:tc>
        <w:tc>
          <w:tcPr>
            <w:tcW w:w="1296" w:type="dxa"/>
            <w:hideMark/>
          </w:tcPr>
          <w:p w14:paraId="051D2283" w14:textId="77777777" w:rsidR="00DC4658" w:rsidRPr="00243670" w:rsidRDefault="00DC4658" w:rsidP="00287F2C">
            <w:pPr>
              <w:pStyle w:val="Table-text"/>
            </w:pPr>
            <w:r w:rsidRPr="00243670">
              <w:t>No</w:t>
            </w:r>
          </w:p>
        </w:tc>
      </w:tr>
      <w:tr w:rsidR="00C2153B" w:rsidRPr="00243670" w14:paraId="3D1DC07D"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7DE7FE8" w14:textId="77777777" w:rsidR="00DC4658" w:rsidRPr="00243670" w:rsidRDefault="00DC4658" w:rsidP="00C2153B">
            <w:pPr>
              <w:pStyle w:val="Table-text"/>
              <w:jc w:val="center"/>
            </w:pPr>
            <w:r w:rsidRPr="00243670">
              <w:t>Q9</w:t>
            </w:r>
          </w:p>
        </w:tc>
        <w:tc>
          <w:tcPr>
            <w:tcW w:w="5760" w:type="dxa"/>
            <w:hideMark/>
          </w:tcPr>
          <w:p w14:paraId="1DDDBDE7" w14:textId="77777777" w:rsidR="00DC4658" w:rsidRPr="00243670" w:rsidRDefault="00DC4658" w:rsidP="00287F2C">
            <w:pPr>
              <w:pStyle w:val="Table-text"/>
            </w:pPr>
            <w:r w:rsidRPr="00243670">
              <w:t>In the last 6 months, when you contacted this provider's office during regular office hours, how often did you get an answer to your medical question that same day?</w:t>
            </w:r>
          </w:p>
        </w:tc>
        <w:tc>
          <w:tcPr>
            <w:tcW w:w="1008" w:type="dxa"/>
            <w:hideMark/>
          </w:tcPr>
          <w:p w14:paraId="5ECAF97E" w14:textId="77777777" w:rsidR="00DC4658" w:rsidRPr="00243670" w:rsidRDefault="00DC4658" w:rsidP="00287F2C">
            <w:pPr>
              <w:pStyle w:val="Table-text"/>
            </w:pPr>
            <w:r w:rsidRPr="00243670">
              <w:t>No</w:t>
            </w:r>
          </w:p>
        </w:tc>
        <w:tc>
          <w:tcPr>
            <w:tcW w:w="1296" w:type="dxa"/>
            <w:hideMark/>
          </w:tcPr>
          <w:p w14:paraId="2BD247EB" w14:textId="77777777" w:rsidR="00DC4658" w:rsidRPr="00243670" w:rsidRDefault="00DC4658" w:rsidP="00287F2C">
            <w:pPr>
              <w:pStyle w:val="Table-text"/>
            </w:pPr>
            <w:r w:rsidRPr="00243670">
              <w:t>Yes</w:t>
            </w:r>
          </w:p>
        </w:tc>
      </w:tr>
      <w:tr w:rsidR="003B64B6" w:rsidRPr="00243670" w14:paraId="1E9FC79E" w14:textId="77777777" w:rsidTr="003B64B6">
        <w:trPr>
          <w:cantSplit/>
        </w:trPr>
        <w:tc>
          <w:tcPr>
            <w:tcW w:w="792" w:type="dxa"/>
            <w:hideMark/>
          </w:tcPr>
          <w:p w14:paraId="396E4524" w14:textId="77777777" w:rsidR="00DC4658" w:rsidRPr="00243670" w:rsidRDefault="00DC4658" w:rsidP="00C2153B">
            <w:pPr>
              <w:pStyle w:val="Table-text"/>
              <w:jc w:val="center"/>
            </w:pPr>
            <w:r w:rsidRPr="00243670">
              <w:t>Q10</w:t>
            </w:r>
          </w:p>
        </w:tc>
        <w:tc>
          <w:tcPr>
            <w:tcW w:w="5760" w:type="dxa"/>
            <w:hideMark/>
          </w:tcPr>
          <w:p w14:paraId="565F45BA" w14:textId="77777777" w:rsidR="00DC4658" w:rsidRPr="00243670" w:rsidRDefault="00DC4658" w:rsidP="00287F2C">
            <w:pPr>
              <w:pStyle w:val="Table-text"/>
            </w:pPr>
            <w:r w:rsidRPr="00243670">
              <w:t xml:space="preserve">In the last 6 months, did you contact this provider's office with a medical question </w:t>
            </w:r>
            <w:r w:rsidRPr="00243670">
              <w:rPr>
                <w:b/>
                <w:bCs/>
              </w:rPr>
              <w:t>after</w:t>
            </w:r>
            <w:r w:rsidRPr="00243670">
              <w:t xml:space="preserve"> regular office hours?</w:t>
            </w:r>
          </w:p>
        </w:tc>
        <w:tc>
          <w:tcPr>
            <w:tcW w:w="1008" w:type="dxa"/>
            <w:hideMark/>
          </w:tcPr>
          <w:p w14:paraId="2002CDA2" w14:textId="77777777" w:rsidR="00DC4658" w:rsidRPr="00243670" w:rsidRDefault="00DC4658" w:rsidP="00287F2C">
            <w:pPr>
              <w:pStyle w:val="Table-text"/>
            </w:pPr>
            <w:r w:rsidRPr="00243670">
              <w:t>Yes</w:t>
            </w:r>
          </w:p>
        </w:tc>
        <w:tc>
          <w:tcPr>
            <w:tcW w:w="1296" w:type="dxa"/>
            <w:hideMark/>
          </w:tcPr>
          <w:p w14:paraId="26978A42" w14:textId="77777777" w:rsidR="00DC4658" w:rsidRPr="00243670" w:rsidRDefault="00DC4658" w:rsidP="00287F2C">
            <w:pPr>
              <w:pStyle w:val="Table-text"/>
            </w:pPr>
            <w:r w:rsidRPr="00243670">
              <w:t>No</w:t>
            </w:r>
          </w:p>
        </w:tc>
      </w:tr>
      <w:tr w:rsidR="00C2153B" w:rsidRPr="00243670" w14:paraId="54500EA5"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B9B05E" w14:textId="77777777" w:rsidR="00DC4658" w:rsidRPr="00243670" w:rsidRDefault="00DC4658" w:rsidP="00C2153B">
            <w:pPr>
              <w:pStyle w:val="Table-text"/>
              <w:jc w:val="center"/>
            </w:pPr>
            <w:r w:rsidRPr="00243670">
              <w:t>Q11</w:t>
            </w:r>
          </w:p>
        </w:tc>
        <w:tc>
          <w:tcPr>
            <w:tcW w:w="5760" w:type="dxa"/>
            <w:hideMark/>
          </w:tcPr>
          <w:p w14:paraId="58AFFA49" w14:textId="77777777" w:rsidR="00DC4658" w:rsidRPr="00243670" w:rsidRDefault="00DC4658" w:rsidP="00287F2C">
            <w:pPr>
              <w:pStyle w:val="Table-text"/>
            </w:pPr>
            <w:r w:rsidRPr="00243670">
              <w:t xml:space="preserve">In the last 6 months, when you contacted this provider's office </w:t>
            </w:r>
            <w:r w:rsidRPr="00243670">
              <w:rPr>
                <w:b/>
                <w:bCs/>
              </w:rPr>
              <w:t>after</w:t>
            </w:r>
            <w:r w:rsidRPr="00243670">
              <w:t xml:space="preserve"> regular office hours, how often did you get an answer to your medical question as soon as you needed?</w:t>
            </w:r>
          </w:p>
        </w:tc>
        <w:tc>
          <w:tcPr>
            <w:tcW w:w="1008" w:type="dxa"/>
            <w:hideMark/>
          </w:tcPr>
          <w:p w14:paraId="7221B156" w14:textId="77777777" w:rsidR="00DC4658" w:rsidRPr="00243670" w:rsidRDefault="00DC4658" w:rsidP="00287F2C">
            <w:pPr>
              <w:pStyle w:val="Table-text"/>
            </w:pPr>
            <w:r w:rsidRPr="00243670">
              <w:t>No</w:t>
            </w:r>
          </w:p>
        </w:tc>
        <w:tc>
          <w:tcPr>
            <w:tcW w:w="1296" w:type="dxa"/>
            <w:hideMark/>
          </w:tcPr>
          <w:p w14:paraId="119D22E3" w14:textId="77777777" w:rsidR="00DC4658" w:rsidRPr="00243670" w:rsidRDefault="00DC4658" w:rsidP="00287F2C">
            <w:pPr>
              <w:pStyle w:val="Table-text"/>
            </w:pPr>
            <w:r w:rsidRPr="00243670">
              <w:t>No</w:t>
            </w:r>
          </w:p>
        </w:tc>
      </w:tr>
      <w:tr w:rsidR="003B64B6" w:rsidRPr="00243670" w14:paraId="29E40D3C" w14:textId="77777777" w:rsidTr="003B64B6">
        <w:trPr>
          <w:cantSplit/>
        </w:trPr>
        <w:tc>
          <w:tcPr>
            <w:tcW w:w="792" w:type="dxa"/>
            <w:hideMark/>
          </w:tcPr>
          <w:p w14:paraId="1E4EA1EA" w14:textId="77777777" w:rsidR="00DC4658" w:rsidRPr="00243670" w:rsidRDefault="00DC4658" w:rsidP="00C2153B">
            <w:pPr>
              <w:pStyle w:val="Table-text"/>
              <w:jc w:val="center"/>
            </w:pPr>
            <w:r w:rsidRPr="00243670">
              <w:t>Q12</w:t>
            </w:r>
          </w:p>
        </w:tc>
        <w:tc>
          <w:tcPr>
            <w:tcW w:w="5760" w:type="dxa"/>
            <w:hideMark/>
          </w:tcPr>
          <w:p w14:paraId="49A65CE8" w14:textId="77777777" w:rsidR="00DC4658" w:rsidRPr="00243670" w:rsidRDefault="00DC4658" w:rsidP="00287F2C">
            <w:pPr>
              <w:pStyle w:val="Table-text"/>
            </w:pPr>
            <w:r w:rsidRPr="00243670">
              <w:t>Did this provider's office give you information about what to do if you needed care during evenings, weekends, or holidays?</w:t>
            </w:r>
          </w:p>
        </w:tc>
        <w:tc>
          <w:tcPr>
            <w:tcW w:w="1008" w:type="dxa"/>
            <w:hideMark/>
          </w:tcPr>
          <w:p w14:paraId="0E471464" w14:textId="77777777" w:rsidR="00DC4658" w:rsidRPr="00243670" w:rsidRDefault="00DC4658" w:rsidP="00287F2C">
            <w:pPr>
              <w:pStyle w:val="Table-text"/>
            </w:pPr>
            <w:r w:rsidRPr="00243670">
              <w:t>Yes</w:t>
            </w:r>
          </w:p>
        </w:tc>
        <w:tc>
          <w:tcPr>
            <w:tcW w:w="1296" w:type="dxa"/>
            <w:hideMark/>
          </w:tcPr>
          <w:p w14:paraId="57E5E737" w14:textId="77777777" w:rsidR="00DC4658" w:rsidRPr="00243670" w:rsidRDefault="00DC4658" w:rsidP="00287F2C">
            <w:pPr>
              <w:pStyle w:val="Table-text"/>
            </w:pPr>
            <w:r w:rsidRPr="00243670">
              <w:t>No</w:t>
            </w:r>
          </w:p>
        </w:tc>
      </w:tr>
      <w:tr w:rsidR="00C2153B" w:rsidRPr="00243670" w14:paraId="23C71D6A"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CDC91FC" w14:textId="77777777" w:rsidR="00DC4658" w:rsidRPr="00243670" w:rsidRDefault="00DC4658" w:rsidP="00C2153B">
            <w:pPr>
              <w:pStyle w:val="Table-text"/>
              <w:jc w:val="center"/>
            </w:pPr>
            <w:r w:rsidRPr="00243670">
              <w:t>Q13</w:t>
            </w:r>
          </w:p>
        </w:tc>
        <w:tc>
          <w:tcPr>
            <w:tcW w:w="5760" w:type="dxa"/>
            <w:hideMark/>
          </w:tcPr>
          <w:p w14:paraId="24D94C90" w14:textId="77777777" w:rsidR="00DC4658" w:rsidRPr="00243670" w:rsidRDefault="00DC4658" w:rsidP="00287F2C">
            <w:pPr>
              <w:pStyle w:val="Table-text"/>
            </w:pPr>
            <w:r w:rsidRPr="00243670">
              <w:t>In the last 6 months, how often did this provider explain things in a way that was easy to understand?</w:t>
            </w:r>
          </w:p>
        </w:tc>
        <w:tc>
          <w:tcPr>
            <w:tcW w:w="1008" w:type="dxa"/>
            <w:hideMark/>
          </w:tcPr>
          <w:p w14:paraId="3F5AE5E3" w14:textId="77777777" w:rsidR="00DC4658" w:rsidRPr="00243670" w:rsidRDefault="00DC4658" w:rsidP="00287F2C">
            <w:pPr>
              <w:pStyle w:val="Table-text"/>
            </w:pPr>
            <w:r w:rsidRPr="00243670">
              <w:t>Yes</w:t>
            </w:r>
          </w:p>
        </w:tc>
        <w:tc>
          <w:tcPr>
            <w:tcW w:w="1296" w:type="dxa"/>
            <w:hideMark/>
          </w:tcPr>
          <w:p w14:paraId="1D320A70" w14:textId="77777777" w:rsidR="00DC4658" w:rsidRPr="00243670" w:rsidRDefault="00DC4658" w:rsidP="00287F2C">
            <w:pPr>
              <w:pStyle w:val="Table-text"/>
            </w:pPr>
            <w:r w:rsidRPr="00243670">
              <w:t>Yes</w:t>
            </w:r>
          </w:p>
        </w:tc>
      </w:tr>
      <w:tr w:rsidR="003B64B6" w:rsidRPr="00243670" w14:paraId="0D6CDC91" w14:textId="77777777" w:rsidTr="003B64B6">
        <w:trPr>
          <w:cantSplit/>
        </w:trPr>
        <w:tc>
          <w:tcPr>
            <w:tcW w:w="792" w:type="dxa"/>
            <w:hideMark/>
          </w:tcPr>
          <w:p w14:paraId="28C0443A" w14:textId="77777777" w:rsidR="00DC4658" w:rsidRPr="00243670" w:rsidRDefault="00DC4658" w:rsidP="00C2153B">
            <w:pPr>
              <w:pStyle w:val="Table-text"/>
              <w:jc w:val="center"/>
            </w:pPr>
            <w:r w:rsidRPr="00243670">
              <w:t>Q14</w:t>
            </w:r>
          </w:p>
        </w:tc>
        <w:tc>
          <w:tcPr>
            <w:tcW w:w="5760" w:type="dxa"/>
            <w:hideMark/>
          </w:tcPr>
          <w:p w14:paraId="73061AF1" w14:textId="77777777" w:rsidR="00DC4658" w:rsidRPr="00243670" w:rsidRDefault="00DC4658" w:rsidP="00287F2C">
            <w:pPr>
              <w:pStyle w:val="Table-text"/>
            </w:pPr>
            <w:r w:rsidRPr="00243670">
              <w:t>In the last 6 months, how often did this provider listen carefully to you?</w:t>
            </w:r>
          </w:p>
        </w:tc>
        <w:tc>
          <w:tcPr>
            <w:tcW w:w="1008" w:type="dxa"/>
            <w:hideMark/>
          </w:tcPr>
          <w:p w14:paraId="4C448064" w14:textId="77777777" w:rsidR="00DC4658" w:rsidRPr="00243670" w:rsidRDefault="00DC4658" w:rsidP="00287F2C">
            <w:pPr>
              <w:pStyle w:val="Table-text"/>
            </w:pPr>
            <w:r w:rsidRPr="00243670">
              <w:t>Yes</w:t>
            </w:r>
          </w:p>
        </w:tc>
        <w:tc>
          <w:tcPr>
            <w:tcW w:w="1296" w:type="dxa"/>
            <w:hideMark/>
          </w:tcPr>
          <w:p w14:paraId="7AFE6B72" w14:textId="77777777" w:rsidR="00DC4658" w:rsidRPr="00243670" w:rsidRDefault="00DC4658" w:rsidP="00287F2C">
            <w:pPr>
              <w:pStyle w:val="Table-text"/>
            </w:pPr>
            <w:r w:rsidRPr="00243670">
              <w:t>Yes</w:t>
            </w:r>
          </w:p>
        </w:tc>
      </w:tr>
      <w:tr w:rsidR="00C2153B" w:rsidRPr="00243670" w14:paraId="754A3D0C"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4566CBC" w14:textId="77777777" w:rsidR="00DC4658" w:rsidRPr="00243670" w:rsidRDefault="00DC4658" w:rsidP="00C2153B">
            <w:pPr>
              <w:pStyle w:val="Table-text"/>
              <w:jc w:val="center"/>
            </w:pPr>
            <w:r w:rsidRPr="00243670">
              <w:lastRenderedPageBreak/>
              <w:t>Q15</w:t>
            </w:r>
          </w:p>
        </w:tc>
        <w:tc>
          <w:tcPr>
            <w:tcW w:w="5760" w:type="dxa"/>
            <w:hideMark/>
          </w:tcPr>
          <w:p w14:paraId="22963BC5" w14:textId="77777777" w:rsidR="00DC4658" w:rsidRPr="00243670" w:rsidRDefault="00DC4658" w:rsidP="00287F2C">
            <w:pPr>
              <w:pStyle w:val="Table-text"/>
            </w:pPr>
            <w:r w:rsidRPr="00243670">
              <w:t>In the last 6 months, how often did this provider seem to know the important information about your medical history?</w:t>
            </w:r>
          </w:p>
        </w:tc>
        <w:tc>
          <w:tcPr>
            <w:tcW w:w="1008" w:type="dxa"/>
            <w:hideMark/>
          </w:tcPr>
          <w:p w14:paraId="787FB560" w14:textId="77777777" w:rsidR="00DC4658" w:rsidRPr="00243670" w:rsidRDefault="00DC4658" w:rsidP="00287F2C">
            <w:pPr>
              <w:pStyle w:val="Table-text"/>
            </w:pPr>
            <w:r w:rsidRPr="00243670">
              <w:t>Yes</w:t>
            </w:r>
          </w:p>
        </w:tc>
        <w:tc>
          <w:tcPr>
            <w:tcW w:w="1296" w:type="dxa"/>
            <w:hideMark/>
          </w:tcPr>
          <w:p w14:paraId="565E28A6" w14:textId="77777777" w:rsidR="00DC4658" w:rsidRPr="00243670" w:rsidRDefault="00DC4658" w:rsidP="00287F2C">
            <w:pPr>
              <w:pStyle w:val="Table-text"/>
            </w:pPr>
            <w:r w:rsidRPr="00243670">
              <w:t>Yes</w:t>
            </w:r>
          </w:p>
        </w:tc>
      </w:tr>
      <w:tr w:rsidR="003B64B6" w:rsidRPr="00243670" w14:paraId="21433807" w14:textId="77777777" w:rsidTr="003B64B6">
        <w:trPr>
          <w:cantSplit/>
        </w:trPr>
        <w:tc>
          <w:tcPr>
            <w:tcW w:w="792" w:type="dxa"/>
            <w:hideMark/>
          </w:tcPr>
          <w:p w14:paraId="3C14DFE8" w14:textId="77777777" w:rsidR="00DC4658" w:rsidRPr="00243670" w:rsidRDefault="00DC4658" w:rsidP="00C2153B">
            <w:pPr>
              <w:pStyle w:val="Table-text"/>
              <w:jc w:val="center"/>
            </w:pPr>
            <w:r w:rsidRPr="00243670">
              <w:t>Q16</w:t>
            </w:r>
          </w:p>
        </w:tc>
        <w:tc>
          <w:tcPr>
            <w:tcW w:w="5760" w:type="dxa"/>
            <w:hideMark/>
          </w:tcPr>
          <w:p w14:paraId="07DEAC83" w14:textId="77777777" w:rsidR="00DC4658" w:rsidRPr="00243670" w:rsidRDefault="00DC4658" w:rsidP="00287F2C">
            <w:pPr>
              <w:pStyle w:val="Table-text"/>
            </w:pPr>
            <w:r w:rsidRPr="00243670">
              <w:t>In the last 6 months, how often did this provider show respect for what you had to say?</w:t>
            </w:r>
          </w:p>
        </w:tc>
        <w:tc>
          <w:tcPr>
            <w:tcW w:w="1008" w:type="dxa"/>
            <w:hideMark/>
          </w:tcPr>
          <w:p w14:paraId="048CE048" w14:textId="77777777" w:rsidR="00DC4658" w:rsidRPr="00243670" w:rsidRDefault="00DC4658" w:rsidP="00287F2C">
            <w:pPr>
              <w:pStyle w:val="Table-text"/>
            </w:pPr>
            <w:r w:rsidRPr="00243670">
              <w:t>Yes</w:t>
            </w:r>
          </w:p>
        </w:tc>
        <w:tc>
          <w:tcPr>
            <w:tcW w:w="1296" w:type="dxa"/>
            <w:hideMark/>
          </w:tcPr>
          <w:p w14:paraId="2B84D099" w14:textId="77777777" w:rsidR="00DC4658" w:rsidRPr="00243670" w:rsidRDefault="00DC4658" w:rsidP="00287F2C">
            <w:pPr>
              <w:pStyle w:val="Table-text"/>
            </w:pPr>
            <w:r w:rsidRPr="00243670">
              <w:t>Yes</w:t>
            </w:r>
          </w:p>
        </w:tc>
      </w:tr>
      <w:tr w:rsidR="00C2153B" w:rsidRPr="00243670" w14:paraId="74EFB230"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AC93218" w14:textId="77777777" w:rsidR="00DC4658" w:rsidRPr="00243670" w:rsidRDefault="00DC4658" w:rsidP="00C2153B">
            <w:pPr>
              <w:pStyle w:val="Table-text"/>
              <w:jc w:val="center"/>
            </w:pPr>
            <w:r w:rsidRPr="00243670">
              <w:t>Q17</w:t>
            </w:r>
          </w:p>
        </w:tc>
        <w:tc>
          <w:tcPr>
            <w:tcW w:w="5760" w:type="dxa"/>
            <w:hideMark/>
          </w:tcPr>
          <w:p w14:paraId="03939C7D" w14:textId="77777777" w:rsidR="00DC4658" w:rsidRPr="00243670" w:rsidRDefault="00DC4658" w:rsidP="00287F2C">
            <w:pPr>
              <w:pStyle w:val="Table-text"/>
            </w:pPr>
            <w:r w:rsidRPr="00243670">
              <w:t>In the last 6 months, how often did this provider spend enough time with you?</w:t>
            </w:r>
          </w:p>
        </w:tc>
        <w:tc>
          <w:tcPr>
            <w:tcW w:w="1008" w:type="dxa"/>
            <w:hideMark/>
          </w:tcPr>
          <w:p w14:paraId="50E70BC0" w14:textId="77777777" w:rsidR="00DC4658" w:rsidRPr="00243670" w:rsidRDefault="00DC4658" w:rsidP="00287F2C">
            <w:pPr>
              <w:pStyle w:val="Table-text"/>
            </w:pPr>
            <w:r w:rsidRPr="00243670">
              <w:t>Yes</w:t>
            </w:r>
          </w:p>
        </w:tc>
        <w:tc>
          <w:tcPr>
            <w:tcW w:w="1296" w:type="dxa"/>
            <w:hideMark/>
          </w:tcPr>
          <w:p w14:paraId="4ABAA243" w14:textId="77777777" w:rsidR="00DC4658" w:rsidRPr="00243670" w:rsidRDefault="00DC4658" w:rsidP="00287F2C">
            <w:pPr>
              <w:pStyle w:val="Table-text"/>
            </w:pPr>
            <w:r w:rsidRPr="00243670">
              <w:t>Yes</w:t>
            </w:r>
          </w:p>
        </w:tc>
      </w:tr>
      <w:tr w:rsidR="003B64B6" w:rsidRPr="00243670" w14:paraId="66EB9CF7" w14:textId="77777777" w:rsidTr="003B64B6">
        <w:trPr>
          <w:cantSplit/>
        </w:trPr>
        <w:tc>
          <w:tcPr>
            <w:tcW w:w="792" w:type="dxa"/>
          </w:tcPr>
          <w:p w14:paraId="2A93D114" w14:textId="77777777" w:rsidR="00DC4658" w:rsidRPr="00243670" w:rsidRDefault="00DC4658" w:rsidP="00C2153B">
            <w:pPr>
              <w:pStyle w:val="Table-text"/>
              <w:jc w:val="center"/>
            </w:pPr>
            <w:r w:rsidRPr="00243670">
              <w:t>Q18</w:t>
            </w:r>
          </w:p>
        </w:tc>
        <w:tc>
          <w:tcPr>
            <w:tcW w:w="5760" w:type="dxa"/>
          </w:tcPr>
          <w:p w14:paraId="03C8A6A4" w14:textId="77777777" w:rsidR="00DC4658" w:rsidRPr="003B64B6" w:rsidRDefault="00DC4658" w:rsidP="00287F2C">
            <w:pPr>
              <w:pStyle w:val="Table-text"/>
              <w:rPr>
                <w:spacing w:val="-2"/>
              </w:rPr>
            </w:pPr>
            <w:r w:rsidRPr="003B64B6">
              <w:rPr>
                <w:spacing w:val="-2"/>
              </w:rPr>
              <w:t>In the last 6 months, did you ask this provider's office a medical question using email, a patient portal, or a web portal?</w:t>
            </w:r>
          </w:p>
        </w:tc>
        <w:tc>
          <w:tcPr>
            <w:tcW w:w="1008" w:type="dxa"/>
          </w:tcPr>
          <w:p w14:paraId="43AD81CC" w14:textId="77777777" w:rsidR="00DC4658" w:rsidRPr="00243670" w:rsidRDefault="00DC4658" w:rsidP="00287F2C">
            <w:pPr>
              <w:pStyle w:val="Table-text"/>
            </w:pPr>
            <w:r w:rsidRPr="00243670">
              <w:t>No</w:t>
            </w:r>
          </w:p>
        </w:tc>
        <w:tc>
          <w:tcPr>
            <w:tcW w:w="1296" w:type="dxa"/>
          </w:tcPr>
          <w:p w14:paraId="72594CFE" w14:textId="77777777" w:rsidR="00DC4658" w:rsidRPr="00243670" w:rsidRDefault="00DC4658" w:rsidP="00287F2C">
            <w:pPr>
              <w:pStyle w:val="Table-text"/>
            </w:pPr>
            <w:r w:rsidRPr="00243670">
              <w:t>No</w:t>
            </w:r>
          </w:p>
        </w:tc>
      </w:tr>
      <w:tr w:rsidR="00C2153B" w:rsidRPr="00243670" w14:paraId="3EFCF419"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77F190C2" w14:textId="77777777" w:rsidR="00DC4658" w:rsidRPr="00243670" w:rsidRDefault="00DC4658" w:rsidP="00C2153B">
            <w:pPr>
              <w:pStyle w:val="Table-text"/>
              <w:jc w:val="center"/>
            </w:pPr>
            <w:r w:rsidRPr="00243670">
              <w:t>Q19</w:t>
            </w:r>
          </w:p>
        </w:tc>
        <w:tc>
          <w:tcPr>
            <w:tcW w:w="5760" w:type="dxa"/>
          </w:tcPr>
          <w:p w14:paraId="094B6B4D" w14:textId="77777777" w:rsidR="00DC4658" w:rsidRPr="00243670" w:rsidRDefault="00DC4658" w:rsidP="00287F2C">
            <w:pPr>
              <w:pStyle w:val="Table-text"/>
            </w:pPr>
            <w:r w:rsidRPr="00243670">
              <w:t xml:space="preserve">In the last 6 months, when you asked this provider's office a question using email, patient portal, or </w:t>
            </w:r>
            <w:r>
              <w:t>web portal</w:t>
            </w:r>
            <w:r w:rsidRPr="00243670">
              <w:t>, how often were all of the questions in your message answered?</w:t>
            </w:r>
          </w:p>
        </w:tc>
        <w:tc>
          <w:tcPr>
            <w:tcW w:w="1008" w:type="dxa"/>
          </w:tcPr>
          <w:p w14:paraId="2D601029" w14:textId="77777777" w:rsidR="00DC4658" w:rsidRPr="00243670" w:rsidRDefault="00DC4658" w:rsidP="00287F2C">
            <w:pPr>
              <w:pStyle w:val="Table-text"/>
            </w:pPr>
            <w:r w:rsidRPr="00243670">
              <w:t>No</w:t>
            </w:r>
          </w:p>
        </w:tc>
        <w:tc>
          <w:tcPr>
            <w:tcW w:w="1296" w:type="dxa"/>
          </w:tcPr>
          <w:p w14:paraId="5958CEA8" w14:textId="77777777" w:rsidR="00DC4658" w:rsidRPr="00243670" w:rsidRDefault="00DC4658" w:rsidP="00287F2C">
            <w:pPr>
              <w:pStyle w:val="Table-text"/>
            </w:pPr>
            <w:r w:rsidRPr="00243670">
              <w:t>No</w:t>
            </w:r>
          </w:p>
        </w:tc>
      </w:tr>
      <w:tr w:rsidR="003B64B6" w:rsidRPr="00243670" w14:paraId="4A0F3873" w14:textId="77777777" w:rsidTr="003B64B6">
        <w:trPr>
          <w:cantSplit/>
        </w:trPr>
        <w:tc>
          <w:tcPr>
            <w:tcW w:w="792" w:type="dxa"/>
            <w:hideMark/>
          </w:tcPr>
          <w:p w14:paraId="092D4099" w14:textId="77777777" w:rsidR="00DC4658" w:rsidRPr="00243670" w:rsidRDefault="00DC4658" w:rsidP="00C2153B">
            <w:pPr>
              <w:pStyle w:val="Table-text"/>
              <w:jc w:val="center"/>
            </w:pPr>
            <w:r w:rsidRPr="00243670">
              <w:t>Q20</w:t>
            </w:r>
          </w:p>
        </w:tc>
        <w:tc>
          <w:tcPr>
            <w:tcW w:w="5760" w:type="dxa"/>
            <w:hideMark/>
          </w:tcPr>
          <w:p w14:paraId="2813D512" w14:textId="77777777" w:rsidR="00DC4658" w:rsidRPr="00243670" w:rsidRDefault="00DC4658" w:rsidP="00287F2C">
            <w:pPr>
              <w:pStyle w:val="Table-text"/>
            </w:pPr>
            <w:r w:rsidRPr="00243670">
              <w:t>In the last 6 months, did this provider order a blood test, x-ray, or other test for you?</w:t>
            </w:r>
          </w:p>
        </w:tc>
        <w:tc>
          <w:tcPr>
            <w:tcW w:w="1008" w:type="dxa"/>
            <w:hideMark/>
          </w:tcPr>
          <w:p w14:paraId="1BE1E2D1" w14:textId="77777777" w:rsidR="00DC4658" w:rsidRPr="00243670" w:rsidRDefault="00DC4658" w:rsidP="00287F2C">
            <w:pPr>
              <w:pStyle w:val="Table-text"/>
            </w:pPr>
            <w:r w:rsidRPr="00243670">
              <w:t>Yes</w:t>
            </w:r>
          </w:p>
        </w:tc>
        <w:tc>
          <w:tcPr>
            <w:tcW w:w="1296" w:type="dxa"/>
            <w:hideMark/>
          </w:tcPr>
          <w:p w14:paraId="43C72625" w14:textId="77777777" w:rsidR="00DC4658" w:rsidRPr="00243670" w:rsidRDefault="00DC4658" w:rsidP="00287F2C">
            <w:pPr>
              <w:pStyle w:val="Table-text"/>
            </w:pPr>
            <w:r w:rsidRPr="00243670">
              <w:t>No</w:t>
            </w:r>
          </w:p>
        </w:tc>
      </w:tr>
      <w:tr w:rsidR="00C2153B" w:rsidRPr="00243670" w14:paraId="3D975735"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F579E8" w14:textId="77777777" w:rsidR="00DC4658" w:rsidRPr="00243670" w:rsidRDefault="00DC4658" w:rsidP="00C2153B">
            <w:pPr>
              <w:pStyle w:val="Table-text"/>
              <w:jc w:val="center"/>
            </w:pPr>
            <w:r w:rsidRPr="00243670">
              <w:t>Q21</w:t>
            </w:r>
          </w:p>
        </w:tc>
        <w:tc>
          <w:tcPr>
            <w:tcW w:w="5760" w:type="dxa"/>
            <w:hideMark/>
          </w:tcPr>
          <w:p w14:paraId="185282DD" w14:textId="77777777" w:rsidR="00DC4658" w:rsidRPr="003B64B6" w:rsidRDefault="00DC4658" w:rsidP="00287F2C">
            <w:pPr>
              <w:pStyle w:val="Table-text"/>
              <w:rPr>
                <w:spacing w:val="-2"/>
              </w:rPr>
            </w:pPr>
            <w:r w:rsidRPr="003B64B6">
              <w:rPr>
                <w:spacing w:val="-2"/>
              </w:rPr>
              <w:t>In the last 6 months, when this provider ordered a blood test, x-ray, or other test for you, how often did someone from this provider's office follow-up to give you those results?</w:t>
            </w:r>
          </w:p>
        </w:tc>
        <w:tc>
          <w:tcPr>
            <w:tcW w:w="1008" w:type="dxa"/>
            <w:hideMark/>
          </w:tcPr>
          <w:p w14:paraId="30731A00" w14:textId="77777777" w:rsidR="00DC4658" w:rsidRPr="00243670" w:rsidRDefault="00DC4658" w:rsidP="00287F2C">
            <w:pPr>
              <w:pStyle w:val="Table-text"/>
            </w:pPr>
            <w:r w:rsidRPr="00243670">
              <w:t>No</w:t>
            </w:r>
          </w:p>
        </w:tc>
        <w:tc>
          <w:tcPr>
            <w:tcW w:w="1296" w:type="dxa"/>
            <w:hideMark/>
          </w:tcPr>
          <w:p w14:paraId="4AB930F0" w14:textId="77777777" w:rsidR="00DC4658" w:rsidRPr="00243670" w:rsidRDefault="00DC4658" w:rsidP="00287F2C">
            <w:pPr>
              <w:pStyle w:val="Table-text"/>
            </w:pPr>
            <w:r w:rsidRPr="00243670">
              <w:t>Yes</w:t>
            </w:r>
          </w:p>
        </w:tc>
      </w:tr>
      <w:tr w:rsidR="003B64B6" w:rsidRPr="00243670" w14:paraId="146A12AF" w14:textId="77777777" w:rsidTr="003B64B6">
        <w:trPr>
          <w:cantSplit/>
        </w:trPr>
        <w:tc>
          <w:tcPr>
            <w:tcW w:w="792" w:type="dxa"/>
            <w:hideMark/>
          </w:tcPr>
          <w:p w14:paraId="71F954EE" w14:textId="77777777" w:rsidR="00DC4658" w:rsidRPr="00243670" w:rsidRDefault="00DC4658" w:rsidP="00C2153B">
            <w:pPr>
              <w:pStyle w:val="Table-text"/>
              <w:jc w:val="center"/>
            </w:pPr>
            <w:r w:rsidRPr="00243670">
              <w:t>Q22</w:t>
            </w:r>
          </w:p>
        </w:tc>
        <w:tc>
          <w:tcPr>
            <w:tcW w:w="5760" w:type="dxa"/>
            <w:hideMark/>
          </w:tcPr>
          <w:p w14:paraId="053C3603" w14:textId="77777777" w:rsidR="00DC4658" w:rsidRPr="003B64B6" w:rsidRDefault="00DC4658" w:rsidP="00287F2C">
            <w:pPr>
              <w:pStyle w:val="Table-text"/>
              <w:rPr>
                <w:spacing w:val="-2"/>
              </w:rPr>
            </w:pPr>
            <w:r w:rsidRPr="003B64B6">
              <w:rPr>
                <w:spacing w:val="-2"/>
              </w:rPr>
              <w:t>In the last 6 months, did you take any prescription medicine?</w:t>
            </w:r>
          </w:p>
        </w:tc>
        <w:tc>
          <w:tcPr>
            <w:tcW w:w="1008" w:type="dxa"/>
            <w:hideMark/>
          </w:tcPr>
          <w:p w14:paraId="71F0B4D4" w14:textId="77777777" w:rsidR="00DC4658" w:rsidRPr="00243670" w:rsidRDefault="00DC4658" w:rsidP="00287F2C">
            <w:pPr>
              <w:pStyle w:val="Table-text"/>
            </w:pPr>
            <w:r w:rsidRPr="00243670">
              <w:t>Yes</w:t>
            </w:r>
          </w:p>
        </w:tc>
        <w:tc>
          <w:tcPr>
            <w:tcW w:w="1296" w:type="dxa"/>
            <w:hideMark/>
          </w:tcPr>
          <w:p w14:paraId="3A561B82" w14:textId="77777777" w:rsidR="00DC4658" w:rsidRPr="00243670" w:rsidRDefault="00DC4658" w:rsidP="00287F2C">
            <w:pPr>
              <w:pStyle w:val="Table-text"/>
            </w:pPr>
            <w:r w:rsidRPr="00243670">
              <w:t>No</w:t>
            </w:r>
          </w:p>
        </w:tc>
      </w:tr>
      <w:tr w:rsidR="00C2153B" w:rsidRPr="00243670" w14:paraId="6DFD3272"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5B8FDA" w14:textId="77777777" w:rsidR="00DC4658" w:rsidRPr="00243670" w:rsidRDefault="00DC4658" w:rsidP="00C2153B">
            <w:pPr>
              <w:pStyle w:val="Table-text"/>
              <w:jc w:val="center"/>
            </w:pPr>
            <w:r w:rsidRPr="00243670">
              <w:t>Q23</w:t>
            </w:r>
          </w:p>
        </w:tc>
        <w:tc>
          <w:tcPr>
            <w:tcW w:w="5760" w:type="dxa"/>
            <w:hideMark/>
          </w:tcPr>
          <w:p w14:paraId="07AA7497" w14:textId="77777777" w:rsidR="00DC4658" w:rsidRPr="00243670" w:rsidRDefault="00DC4658" w:rsidP="00287F2C">
            <w:pPr>
              <w:pStyle w:val="Table-text"/>
            </w:pPr>
            <w:r w:rsidRPr="00243670">
              <w:t>In the last 6 months, how often did you and someone from this provider's office talk about all the prescription medicines you were taking?</w:t>
            </w:r>
          </w:p>
        </w:tc>
        <w:tc>
          <w:tcPr>
            <w:tcW w:w="1008" w:type="dxa"/>
            <w:hideMark/>
          </w:tcPr>
          <w:p w14:paraId="314788E4" w14:textId="77777777" w:rsidR="00DC4658" w:rsidRPr="00243670" w:rsidRDefault="00DC4658" w:rsidP="00287F2C">
            <w:pPr>
              <w:pStyle w:val="Table-text"/>
            </w:pPr>
            <w:r w:rsidRPr="00243670">
              <w:t>No</w:t>
            </w:r>
          </w:p>
        </w:tc>
        <w:tc>
          <w:tcPr>
            <w:tcW w:w="1296" w:type="dxa"/>
            <w:hideMark/>
          </w:tcPr>
          <w:p w14:paraId="205B69F9" w14:textId="77777777" w:rsidR="00DC4658" w:rsidRPr="00243670" w:rsidRDefault="00DC4658" w:rsidP="00287F2C">
            <w:pPr>
              <w:pStyle w:val="Table-text"/>
            </w:pPr>
            <w:r w:rsidRPr="00243670">
              <w:t>Yes</w:t>
            </w:r>
          </w:p>
        </w:tc>
      </w:tr>
      <w:tr w:rsidR="003B64B6" w:rsidRPr="00243670" w14:paraId="0A43F698" w14:textId="77777777" w:rsidTr="003B64B6">
        <w:trPr>
          <w:cantSplit/>
        </w:trPr>
        <w:tc>
          <w:tcPr>
            <w:tcW w:w="792" w:type="dxa"/>
            <w:hideMark/>
          </w:tcPr>
          <w:p w14:paraId="25853A13" w14:textId="77777777" w:rsidR="00DC4658" w:rsidRPr="00243670" w:rsidRDefault="00DC4658" w:rsidP="00C2153B">
            <w:pPr>
              <w:pStyle w:val="Table-text"/>
              <w:jc w:val="center"/>
            </w:pPr>
            <w:r w:rsidRPr="00243670">
              <w:t>Q24</w:t>
            </w:r>
          </w:p>
        </w:tc>
        <w:tc>
          <w:tcPr>
            <w:tcW w:w="5760" w:type="dxa"/>
            <w:hideMark/>
          </w:tcPr>
          <w:p w14:paraId="0311ABB8" w14:textId="77777777" w:rsidR="00DC4658" w:rsidRPr="00243670" w:rsidRDefault="00DC4658" w:rsidP="00287F2C">
            <w:pPr>
              <w:pStyle w:val="Table-text"/>
            </w:pPr>
            <w:r w:rsidRPr="00243670">
              <w:t>In the last 6 months, did you and this provider talk about starting or stopping a prescription medication?</w:t>
            </w:r>
          </w:p>
        </w:tc>
        <w:tc>
          <w:tcPr>
            <w:tcW w:w="1008" w:type="dxa"/>
            <w:hideMark/>
          </w:tcPr>
          <w:p w14:paraId="57F569E4" w14:textId="77777777" w:rsidR="00DC4658" w:rsidRPr="00243670" w:rsidRDefault="00DC4658" w:rsidP="00287F2C">
            <w:pPr>
              <w:pStyle w:val="Table-text"/>
            </w:pPr>
            <w:r w:rsidRPr="00243670">
              <w:t>Yes</w:t>
            </w:r>
          </w:p>
        </w:tc>
        <w:tc>
          <w:tcPr>
            <w:tcW w:w="1296" w:type="dxa"/>
            <w:hideMark/>
          </w:tcPr>
          <w:p w14:paraId="7CEC2492" w14:textId="77777777" w:rsidR="00DC4658" w:rsidRPr="00243670" w:rsidRDefault="00DC4658" w:rsidP="00287F2C">
            <w:pPr>
              <w:pStyle w:val="Table-text"/>
            </w:pPr>
            <w:r w:rsidRPr="00243670">
              <w:t>No</w:t>
            </w:r>
          </w:p>
        </w:tc>
      </w:tr>
      <w:tr w:rsidR="00C2153B" w:rsidRPr="00243670" w14:paraId="52551E8D"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6C57DAF1" w14:textId="77777777" w:rsidR="00DC4658" w:rsidRPr="00243670" w:rsidRDefault="00DC4658" w:rsidP="00C2153B">
            <w:pPr>
              <w:pStyle w:val="Table-text"/>
              <w:jc w:val="center"/>
            </w:pPr>
            <w:r w:rsidRPr="00243670">
              <w:t>Q25</w:t>
            </w:r>
          </w:p>
        </w:tc>
        <w:tc>
          <w:tcPr>
            <w:tcW w:w="5760" w:type="dxa"/>
            <w:hideMark/>
          </w:tcPr>
          <w:p w14:paraId="01773276" w14:textId="77777777" w:rsidR="00DC4658" w:rsidRPr="00243670" w:rsidRDefault="00DC4658" w:rsidP="00287F2C">
            <w:pPr>
              <w:pStyle w:val="Table-text"/>
            </w:pPr>
            <w:r w:rsidRPr="00243670">
              <w:t>When you talked about starting or stopping a prescription medicine, did this provider talk about the reasons you might want to take a medicine?</w:t>
            </w:r>
          </w:p>
        </w:tc>
        <w:tc>
          <w:tcPr>
            <w:tcW w:w="1008" w:type="dxa"/>
            <w:hideMark/>
          </w:tcPr>
          <w:p w14:paraId="54D7835A" w14:textId="77777777" w:rsidR="00DC4658" w:rsidRPr="00243670" w:rsidRDefault="00DC4658" w:rsidP="00287F2C">
            <w:pPr>
              <w:pStyle w:val="Table-text"/>
            </w:pPr>
            <w:r w:rsidRPr="00243670">
              <w:t>No</w:t>
            </w:r>
          </w:p>
        </w:tc>
        <w:tc>
          <w:tcPr>
            <w:tcW w:w="1296" w:type="dxa"/>
            <w:hideMark/>
          </w:tcPr>
          <w:p w14:paraId="6AD6ED29" w14:textId="77777777" w:rsidR="00DC4658" w:rsidRPr="00243670" w:rsidRDefault="00DC4658" w:rsidP="00287F2C">
            <w:pPr>
              <w:pStyle w:val="Table-text"/>
            </w:pPr>
            <w:r w:rsidRPr="00243670">
              <w:t>No</w:t>
            </w:r>
          </w:p>
        </w:tc>
      </w:tr>
      <w:tr w:rsidR="003B64B6" w:rsidRPr="00243670" w14:paraId="3AF47547" w14:textId="77777777" w:rsidTr="003B64B6">
        <w:trPr>
          <w:cantSplit/>
        </w:trPr>
        <w:tc>
          <w:tcPr>
            <w:tcW w:w="792" w:type="dxa"/>
            <w:hideMark/>
          </w:tcPr>
          <w:p w14:paraId="2681ED5A" w14:textId="77777777" w:rsidR="00DC4658" w:rsidRPr="00243670" w:rsidRDefault="00DC4658" w:rsidP="00C2153B">
            <w:pPr>
              <w:pStyle w:val="Table-text"/>
              <w:jc w:val="center"/>
            </w:pPr>
            <w:r w:rsidRPr="00243670">
              <w:t>Q26</w:t>
            </w:r>
          </w:p>
        </w:tc>
        <w:tc>
          <w:tcPr>
            <w:tcW w:w="5760" w:type="dxa"/>
            <w:hideMark/>
          </w:tcPr>
          <w:p w14:paraId="617B5F46" w14:textId="77777777" w:rsidR="00DC4658" w:rsidRPr="00243670" w:rsidRDefault="00DC4658" w:rsidP="00287F2C">
            <w:pPr>
              <w:pStyle w:val="Table-text"/>
            </w:pPr>
            <w:r w:rsidRPr="00243670">
              <w:t xml:space="preserve">When you talked about starting or stopping a prescription medicine, did this provider talk about the reasons you might </w:t>
            </w:r>
            <w:r w:rsidRPr="00243670">
              <w:rPr>
                <w:b/>
                <w:bCs/>
              </w:rPr>
              <w:t xml:space="preserve">not </w:t>
            </w:r>
            <w:r w:rsidRPr="00243670">
              <w:t>want to take a medicine?</w:t>
            </w:r>
          </w:p>
        </w:tc>
        <w:tc>
          <w:tcPr>
            <w:tcW w:w="1008" w:type="dxa"/>
            <w:hideMark/>
          </w:tcPr>
          <w:p w14:paraId="5502E881" w14:textId="77777777" w:rsidR="00DC4658" w:rsidRPr="00243670" w:rsidRDefault="00DC4658" w:rsidP="00287F2C">
            <w:pPr>
              <w:pStyle w:val="Table-text"/>
            </w:pPr>
            <w:r w:rsidRPr="00243670">
              <w:t>No</w:t>
            </w:r>
          </w:p>
        </w:tc>
        <w:tc>
          <w:tcPr>
            <w:tcW w:w="1296" w:type="dxa"/>
            <w:hideMark/>
          </w:tcPr>
          <w:p w14:paraId="6B9E822A" w14:textId="77777777" w:rsidR="00DC4658" w:rsidRPr="00243670" w:rsidRDefault="00DC4658" w:rsidP="00287F2C">
            <w:pPr>
              <w:pStyle w:val="Table-text"/>
            </w:pPr>
            <w:r w:rsidRPr="00243670">
              <w:t>No</w:t>
            </w:r>
          </w:p>
        </w:tc>
      </w:tr>
      <w:tr w:rsidR="00C2153B" w:rsidRPr="00243670" w14:paraId="204D6EB3"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F43ED8C" w14:textId="77777777" w:rsidR="00DC4658" w:rsidRPr="00243670" w:rsidRDefault="00DC4658" w:rsidP="00C2153B">
            <w:pPr>
              <w:pStyle w:val="Table-text"/>
              <w:jc w:val="center"/>
            </w:pPr>
            <w:r w:rsidRPr="00243670">
              <w:t>Q27</w:t>
            </w:r>
          </w:p>
        </w:tc>
        <w:tc>
          <w:tcPr>
            <w:tcW w:w="5760" w:type="dxa"/>
            <w:hideMark/>
          </w:tcPr>
          <w:p w14:paraId="7BFCFC02" w14:textId="77777777" w:rsidR="00DC4658" w:rsidRPr="00243670" w:rsidRDefault="00DC4658" w:rsidP="00287F2C">
            <w:pPr>
              <w:pStyle w:val="Table-text"/>
            </w:pPr>
            <w:r w:rsidRPr="00243670">
              <w:t>When you talked about starting or stopping a prescription medicine, did this provider ask you what you thought was best for you?</w:t>
            </w:r>
          </w:p>
        </w:tc>
        <w:tc>
          <w:tcPr>
            <w:tcW w:w="1008" w:type="dxa"/>
            <w:hideMark/>
          </w:tcPr>
          <w:p w14:paraId="335CC500" w14:textId="77777777" w:rsidR="00DC4658" w:rsidRPr="00243670" w:rsidRDefault="00DC4658" w:rsidP="00287F2C">
            <w:pPr>
              <w:pStyle w:val="Table-text"/>
            </w:pPr>
            <w:r w:rsidRPr="00243670">
              <w:t>No</w:t>
            </w:r>
          </w:p>
        </w:tc>
        <w:tc>
          <w:tcPr>
            <w:tcW w:w="1296" w:type="dxa"/>
            <w:hideMark/>
          </w:tcPr>
          <w:p w14:paraId="08FE569D" w14:textId="77777777" w:rsidR="00DC4658" w:rsidRPr="00243670" w:rsidRDefault="00DC4658" w:rsidP="00287F2C">
            <w:pPr>
              <w:pStyle w:val="Table-text"/>
            </w:pPr>
            <w:r w:rsidRPr="00243670">
              <w:t>No</w:t>
            </w:r>
          </w:p>
        </w:tc>
      </w:tr>
      <w:tr w:rsidR="003B64B6" w:rsidRPr="00243670" w14:paraId="494D5D69" w14:textId="77777777" w:rsidTr="003B64B6">
        <w:trPr>
          <w:cantSplit/>
        </w:trPr>
        <w:tc>
          <w:tcPr>
            <w:tcW w:w="792" w:type="dxa"/>
            <w:hideMark/>
          </w:tcPr>
          <w:p w14:paraId="559C7C34" w14:textId="77777777" w:rsidR="00DC4658" w:rsidRPr="00243670" w:rsidRDefault="00DC4658" w:rsidP="00C2153B">
            <w:pPr>
              <w:pStyle w:val="Table-text"/>
              <w:jc w:val="center"/>
            </w:pPr>
            <w:r w:rsidRPr="00243670">
              <w:t>Q28</w:t>
            </w:r>
          </w:p>
        </w:tc>
        <w:tc>
          <w:tcPr>
            <w:tcW w:w="5760" w:type="dxa"/>
            <w:hideMark/>
          </w:tcPr>
          <w:p w14:paraId="6F55B30D" w14:textId="77777777" w:rsidR="00DC4658" w:rsidRPr="00243670" w:rsidRDefault="00DC4658" w:rsidP="00287F2C">
            <w:pPr>
              <w:pStyle w:val="Table-text"/>
            </w:pPr>
            <w:r w:rsidRPr="00243670">
              <w:t>Using any number from 0 to 10, where 0 is the worst number and 10 is the best provider possible, what number would you use to rate this provider?</w:t>
            </w:r>
          </w:p>
        </w:tc>
        <w:tc>
          <w:tcPr>
            <w:tcW w:w="1008" w:type="dxa"/>
            <w:hideMark/>
          </w:tcPr>
          <w:p w14:paraId="45C2E399" w14:textId="77777777" w:rsidR="00DC4658" w:rsidRPr="00243670" w:rsidRDefault="00DC4658" w:rsidP="00287F2C">
            <w:pPr>
              <w:pStyle w:val="Table-text"/>
            </w:pPr>
            <w:r w:rsidRPr="00243670">
              <w:t>Yes</w:t>
            </w:r>
          </w:p>
        </w:tc>
        <w:tc>
          <w:tcPr>
            <w:tcW w:w="1296" w:type="dxa"/>
            <w:hideMark/>
          </w:tcPr>
          <w:p w14:paraId="60A23162" w14:textId="77777777" w:rsidR="00DC4658" w:rsidRPr="00243670" w:rsidRDefault="00DC4658" w:rsidP="00287F2C">
            <w:pPr>
              <w:pStyle w:val="Table-text"/>
            </w:pPr>
            <w:r w:rsidRPr="00243670">
              <w:t>Yes</w:t>
            </w:r>
          </w:p>
        </w:tc>
      </w:tr>
      <w:tr w:rsidR="00C2153B" w:rsidRPr="00243670" w14:paraId="446445EB"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380552B2" w14:textId="77777777" w:rsidR="00DC4658" w:rsidRPr="00243670" w:rsidRDefault="00DC4658" w:rsidP="00C2153B">
            <w:pPr>
              <w:pStyle w:val="Table-text"/>
              <w:jc w:val="center"/>
            </w:pPr>
            <w:r w:rsidRPr="00243670">
              <w:t>Q29</w:t>
            </w:r>
          </w:p>
        </w:tc>
        <w:tc>
          <w:tcPr>
            <w:tcW w:w="5760" w:type="dxa"/>
            <w:hideMark/>
          </w:tcPr>
          <w:p w14:paraId="3F42506E" w14:textId="77777777" w:rsidR="00DC4658" w:rsidRPr="00243670" w:rsidRDefault="00DC4658" w:rsidP="00287F2C">
            <w:pPr>
              <w:pStyle w:val="Table-text"/>
            </w:pPr>
            <w:r w:rsidRPr="00243670">
              <w:t>Specialists are doctors like surgeons, heart doctors, allergy doctors, skin doctors, or doctors who specialize in one area of health care. In the last 6 months, did you see a specialist for a particular health problem?</w:t>
            </w:r>
          </w:p>
        </w:tc>
        <w:tc>
          <w:tcPr>
            <w:tcW w:w="1008" w:type="dxa"/>
            <w:hideMark/>
          </w:tcPr>
          <w:p w14:paraId="6E1456A9" w14:textId="77777777" w:rsidR="00DC4658" w:rsidRPr="00243670" w:rsidRDefault="00DC4658" w:rsidP="00287F2C">
            <w:pPr>
              <w:pStyle w:val="Table-text"/>
            </w:pPr>
            <w:r w:rsidRPr="00243670">
              <w:t>Yes</w:t>
            </w:r>
          </w:p>
        </w:tc>
        <w:tc>
          <w:tcPr>
            <w:tcW w:w="1296" w:type="dxa"/>
            <w:hideMark/>
          </w:tcPr>
          <w:p w14:paraId="1D4D9545" w14:textId="77777777" w:rsidR="00DC4658" w:rsidRPr="00243670" w:rsidRDefault="00DC4658" w:rsidP="00287F2C">
            <w:pPr>
              <w:pStyle w:val="Table-text"/>
            </w:pPr>
            <w:r w:rsidRPr="00243670">
              <w:t>No</w:t>
            </w:r>
          </w:p>
        </w:tc>
      </w:tr>
      <w:tr w:rsidR="003B64B6" w:rsidRPr="00243670" w14:paraId="2E2857C2" w14:textId="77777777" w:rsidTr="003B64B6">
        <w:trPr>
          <w:cantSplit/>
        </w:trPr>
        <w:tc>
          <w:tcPr>
            <w:tcW w:w="792" w:type="dxa"/>
            <w:hideMark/>
          </w:tcPr>
          <w:p w14:paraId="55DB17A5" w14:textId="77777777" w:rsidR="00DC4658" w:rsidRPr="00243670" w:rsidRDefault="00DC4658" w:rsidP="00C2153B">
            <w:pPr>
              <w:pStyle w:val="Table-text"/>
              <w:jc w:val="center"/>
            </w:pPr>
            <w:r w:rsidRPr="00243670">
              <w:t>Q30</w:t>
            </w:r>
          </w:p>
        </w:tc>
        <w:tc>
          <w:tcPr>
            <w:tcW w:w="5760" w:type="dxa"/>
            <w:hideMark/>
          </w:tcPr>
          <w:p w14:paraId="5126F586" w14:textId="77777777" w:rsidR="00DC4658" w:rsidRPr="00243670" w:rsidRDefault="00DC4658" w:rsidP="00287F2C">
            <w:pPr>
              <w:pStyle w:val="Table-text"/>
            </w:pPr>
            <w:r w:rsidRPr="00243670">
              <w:t>In the last 6 months, how often did the provider named in Question 2 seem informed and up-to-date about the care you got from specialists?</w:t>
            </w:r>
          </w:p>
        </w:tc>
        <w:tc>
          <w:tcPr>
            <w:tcW w:w="1008" w:type="dxa"/>
            <w:hideMark/>
          </w:tcPr>
          <w:p w14:paraId="5EA5F4B0" w14:textId="77777777" w:rsidR="00DC4658" w:rsidRPr="00243670" w:rsidRDefault="00DC4658" w:rsidP="00287F2C">
            <w:pPr>
              <w:pStyle w:val="Table-text"/>
            </w:pPr>
            <w:r w:rsidRPr="00243670">
              <w:t>No</w:t>
            </w:r>
          </w:p>
        </w:tc>
        <w:tc>
          <w:tcPr>
            <w:tcW w:w="1296" w:type="dxa"/>
            <w:hideMark/>
          </w:tcPr>
          <w:p w14:paraId="1FA8EA11" w14:textId="77777777" w:rsidR="00DC4658" w:rsidRPr="00243670" w:rsidRDefault="00DC4658" w:rsidP="00287F2C">
            <w:pPr>
              <w:pStyle w:val="Table-text"/>
            </w:pPr>
            <w:r w:rsidRPr="00243670">
              <w:t>Yes</w:t>
            </w:r>
          </w:p>
        </w:tc>
      </w:tr>
      <w:tr w:rsidR="00C2153B" w:rsidRPr="00243670" w14:paraId="1D307A2A"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5CBB6F30" w14:textId="77777777" w:rsidR="00DC4658" w:rsidRPr="00243670" w:rsidRDefault="00DC4658" w:rsidP="00C2153B">
            <w:pPr>
              <w:pStyle w:val="Table-text"/>
              <w:jc w:val="center"/>
            </w:pPr>
            <w:r w:rsidRPr="00243670">
              <w:lastRenderedPageBreak/>
              <w:t>Q31</w:t>
            </w:r>
          </w:p>
        </w:tc>
        <w:tc>
          <w:tcPr>
            <w:tcW w:w="5760" w:type="dxa"/>
          </w:tcPr>
          <w:p w14:paraId="1DA569BE" w14:textId="77777777" w:rsidR="00DC4658" w:rsidRPr="00243670" w:rsidRDefault="00DC4658" w:rsidP="00287F2C">
            <w:pPr>
              <w:pStyle w:val="Table-text"/>
            </w:pPr>
            <w:r w:rsidRPr="00243670">
              <w:t>In the last 6 months, did you need help from anyone in this provider's office to manage your care among different providers and services?</w:t>
            </w:r>
          </w:p>
        </w:tc>
        <w:tc>
          <w:tcPr>
            <w:tcW w:w="1008" w:type="dxa"/>
          </w:tcPr>
          <w:p w14:paraId="6DD667AD" w14:textId="77777777" w:rsidR="00DC4658" w:rsidRPr="00243670" w:rsidRDefault="00DC4658" w:rsidP="00287F2C">
            <w:pPr>
              <w:pStyle w:val="Table-text"/>
            </w:pPr>
            <w:r w:rsidRPr="00243670">
              <w:t>No</w:t>
            </w:r>
          </w:p>
        </w:tc>
        <w:tc>
          <w:tcPr>
            <w:tcW w:w="1296" w:type="dxa"/>
          </w:tcPr>
          <w:p w14:paraId="555446E4" w14:textId="77777777" w:rsidR="00DC4658" w:rsidRPr="00243670" w:rsidRDefault="00DC4658" w:rsidP="00287F2C">
            <w:pPr>
              <w:pStyle w:val="Table-text"/>
            </w:pPr>
            <w:r w:rsidRPr="00243670">
              <w:t>No</w:t>
            </w:r>
          </w:p>
        </w:tc>
      </w:tr>
      <w:tr w:rsidR="003B64B6" w:rsidRPr="00243670" w14:paraId="1A97D3F6" w14:textId="77777777" w:rsidTr="003B64B6">
        <w:trPr>
          <w:cantSplit/>
        </w:trPr>
        <w:tc>
          <w:tcPr>
            <w:tcW w:w="792" w:type="dxa"/>
          </w:tcPr>
          <w:p w14:paraId="67CB4EDC" w14:textId="77777777" w:rsidR="00DC4658" w:rsidRPr="00243670" w:rsidRDefault="00DC4658" w:rsidP="00C2153B">
            <w:pPr>
              <w:pStyle w:val="Table-text"/>
              <w:jc w:val="center"/>
            </w:pPr>
            <w:r w:rsidRPr="00243670">
              <w:t>Q32</w:t>
            </w:r>
          </w:p>
        </w:tc>
        <w:tc>
          <w:tcPr>
            <w:tcW w:w="5760" w:type="dxa"/>
          </w:tcPr>
          <w:p w14:paraId="7D9D3133" w14:textId="77777777" w:rsidR="00DC4658" w:rsidRPr="00243670" w:rsidRDefault="00DC4658" w:rsidP="00287F2C">
            <w:pPr>
              <w:pStyle w:val="Table-text"/>
            </w:pPr>
            <w:r w:rsidRPr="00243670">
              <w:t>In the last 6 months, did you get the help you needed from this provider's office to manage your care among different providers and services?</w:t>
            </w:r>
          </w:p>
        </w:tc>
        <w:tc>
          <w:tcPr>
            <w:tcW w:w="1008" w:type="dxa"/>
          </w:tcPr>
          <w:p w14:paraId="12756538" w14:textId="77777777" w:rsidR="00DC4658" w:rsidRPr="00243670" w:rsidRDefault="00DC4658" w:rsidP="00287F2C">
            <w:pPr>
              <w:pStyle w:val="Table-text"/>
            </w:pPr>
            <w:r w:rsidRPr="00243670">
              <w:t>No</w:t>
            </w:r>
          </w:p>
        </w:tc>
        <w:tc>
          <w:tcPr>
            <w:tcW w:w="1296" w:type="dxa"/>
          </w:tcPr>
          <w:p w14:paraId="3CB8DA34" w14:textId="77777777" w:rsidR="00DC4658" w:rsidRPr="00243670" w:rsidRDefault="00DC4658" w:rsidP="00287F2C">
            <w:pPr>
              <w:pStyle w:val="Table-text"/>
            </w:pPr>
            <w:r w:rsidRPr="00243670">
              <w:t>No</w:t>
            </w:r>
          </w:p>
        </w:tc>
      </w:tr>
      <w:tr w:rsidR="00C2153B" w:rsidRPr="00243670" w14:paraId="74F16896"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DAB3A64" w14:textId="77777777" w:rsidR="00DC4658" w:rsidRPr="00243670" w:rsidRDefault="00DC4658" w:rsidP="00C2153B">
            <w:pPr>
              <w:pStyle w:val="Table-text"/>
              <w:jc w:val="center"/>
            </w:pPr>
            <w:r w:rsidRPr="00243670">
              <w:t>Q33</w:t>
            </w:r>
          </w:p>
        </w:tc>
        <w:tc>
          <w:tcPr>
            <w:tcW w:w="5760" w:type="dxa"/>
            <w:hideMark/>
          </w:tcPr>
          <w:p w14:paraId="3CEBE6BE" w14:textId="77777777" w:rsidR="00DC4658" w:rsidRPr="00243670" w:rsidRDefault="00DC4658" w:rsidP="00287F2C">
            <w:pPr>
              <w:pStyle w:val="Table-text"/>
            </w:pPr>
            <w:r w:rsidRPr="00243670">
              <w:t>In the last 6 months, did someone from this provider's office talk with you about specific goals for your health?</w:t>
            </w:r>
          </w:p>
        </w:tc>
        <w:tc>
          <w:tcPr>
            <w:tcW w:w="1008" w:type="dxa"/>
            <w:hideMark/>
          </w:tcPr>
          <w:p w14:paraId="40FFEDC0" w14:textId="77777777" w:rsidR="00DC4658" w:rsidRPr="00243670" w:rsidRDefault="00DC4658" w:rsidP="00287F2C">
            <w:pPr>
              <w:pStyle w:val="Table-text"/>
            </w:pPr>
            <w:r w:rsidRPr="00243670">
              <w:t>Yes</w:t>
            </w:r>
          </w:p>
        </w:tc>
        <w:tc>
          <w:tcPr>
            <w:tcW w:w="1296" w:type="dxa"/>
            <w:hideMark/>
          </w:tcPr>
          <w:p w14:paraId="3550B9B7" w14:textId="77777777" w:rsidR="00DC4658" w:rsidRPr="00243670" w:rsidRDefault="00DC4658" w:rsidP="00287F2C">
            <w:pPr>
              <w:pStyle w:val="Table-text"/>
            </w:pPr>
            <w:r w:rsidRPr="00243670">
              <w:t>Yes</w:t>
            </w:r>
          </w:p>
        </w:tc>
      </w:tr>
      <w:tr w:rsidR="003B64B6" w:rsidRPr="00243670" w14:paraId="55A06B33" w14:textId="77777777" w:rsidTr="003B64B6">
        <w:trPr>
          <w:cantSplit/>
        </w:trPr>
        <w:tc>
          <w:tcPr>
            <w:tcW w:w="792" w:type="dxa"/>
            <w:hideMark/>
          </w:tcPr>
          <w:p w14:paraId="6C462ACA" w14:textId="77777777" w:rsidR="00DC4658" w:rsidRPr="00243670" w:rsidRDefault="00DC4658" w:rsidP="00C2153B">
            <w:pPr>
              <w:pStyle w:val="Table-text"/>
              <w:jc w:val="center"/>
            </w:pPr>
            <w:r w:rsidRPr="00243670">
              <w:t>Q34</w:t>
            </w:r>
          </w:p>
        </w:tc>
        <w:tc>
          <w:tcPr>
            <w:tcW w:w="5760" w:type="dxa"/>
            <w:hideMark/>
          </w:tcPr>
          <w:p w14:paraId="5AE48197" w14:textId="77777777" w:rsidR="00DC4658" w:rsidRPr="00243670" w:rsidRDefault="00DC4658" w:rsidP="00287F2C">
            <w:pPr>
              <w:pStyle w:val="Table-text"/>
            </w:pPr>
            <w:r w:rsidRPr="00243670">
              <w:t>In the last 6 months, did someone from this provider's office ask you if there are things that make it hard for you to take care of your health?</w:t>
            </w:r>
          </w:p>
        </w:tc>
        <w:tc>
          <w:tcPr>
            <w:tcW w:w="1008" w:type="dxa"/>
            <w:hideMark/>
          </w:tcPr>
          <w:p w14:paraId="0B4C6197" w14:textId="77777777" w:rsidR="00DC4658" w:rsidRPr="00243670" w:rsidRDefault="00DC4658" w:rsidP="00287F2C">
            <w:pPr>
              <w:pStyle w:val="Table-text"/>
            </w:pPr>
            <w:r w:rsidRPr="00243670">
              <w:t>Yes</w:t>
            </w:r>
          </w:p>
        </w:tc>
        <w:tc>
          <w:tcPr>
            <w:tcW w:w="1296" w:type="dxa"/>
            <w:hideMark/>
          </w:tcPr>
          <w:p w14:paraId="0C488845" w14:textId="77777777" w:rsidR="00DC4658" w:rsidRPr="00243670" w:rsidRDefault="00DC4658" w:rsidP="00287F2C">
            <w:pPr>
              <w:pStyle w:val="Table-text"/>
            </w:pPr>
            <w:r w:rsidRPr="00243670">
              <w:t>Yes</w:t>
            </w:r>
          </w:p>
        </w:tc>
      </w:tr>
      <w:tr w:rsidR="00C2153B" w:rsidRPr="00243670" w14:paraId="655E3699"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63D5CD9" w14:textId="77777777" w:rsidR="00DC4658" w:rsidRPr="00243670" w:rsidRDefault="00DC4658" w:rsidP="00C2153B">
            <w:pPr>
              <w:pStyle w:val="Table-text"/>
              <w:jc w:val="center"/>
            </w:pPr>
            <w:r w:rsidRPr="00243670">
              <w:t>Q35</w:t>
            </w:r>
          </w:p>
        </w:tc>
        <w:tc>
          <w:tcPr>
            <w:tcW w:w="5760" w:type="dxa"/>
            <w:hideMark/>
          </w:tcPr>
          <w:p w14:paraId="7B1F91B9" w14:textId="77777777" w:rsidR="00DC4658" w:rsidRPr="00243670" w:rsidRDefault="00DC4658" w:rsidP="00287F2C">
            <w:pPr>
              <w:pStyle w:val="Table-text"/>
            </w:pPr>
            <w:r w:rsidRPr="00243670">
              <w:t>In the last 6 months, how often were clerks and receptionists at this provider's office as helpful as you thought they should be?</w:t>
            </w:r>
          </w:p>
        </w:tc>
        <w:tc>
          <w:tcPr>
            <w:tcW w:w="1008" w:type="dxa"/>
            <w:hideMark/>
          </w:tcPr>
          <w:p w14:paraId="05265C73" w14:textId="77777777" w:rsidR="00DC4658" w:rsidRPr="00243670" w:rsidRDefault="00DC4658" w:rsidP="00287F2C">
            <w:pPr>
              <w:pStyle w:val="Table-text"/>
            </w:pPr>
            <w:r w:rsidRPr="00243670">
              <w:t>Yes</w:t>
            </w:r>
          </w:p>
        </w:tc>
        <w:tc>
          <w:tcPr>
            <w:tcW w:w="1296" w:type="dxa"/>
            <w:hideMark/>
          </w:tcPr>
          <w:p w14:paraId="2BB54D2B" w14:textId="77777777" w:rsidR="00DC4658" w:rsidRPr="00243670" w:rsidRDefault="00DC4658" w:rsidP="00287F2C">
            <w:pPr>
              <w:pStyle w:val="Table-text"/>
            </w:pPr>
            <w:r w:rsidRPr="00243670">
              <w:t>No</w:t>
            </w:r>
          </w:p>
        </w:tc>
      </w:tr>
      <w:tr w:rsidR="003B64B6" w:rsidRPr="00243670" w14:paraId="1C35A48F" w14:textId="77777777" w:rsidTr="003B64B6">
        <w:trPr>
          <w:cantSplit/>
        </w:trPr>
        <w:tc>
          <w:tcPr>
            <w:tcW w:w="792" w:type="dxa"/>
            <w:hideMark/>
          </w:tcPr>
          <w:p w14:paraId="6A616C76" w14:textId="77777777" w:rsidR="00DC4658" w:rsidRPr="00243670" w:rsidRDefault="00DC4658" w:rsidP="00C2153B">
            <w:pPr>
              <w:pStyle w:val="Table-text"/>
              <w:jc w:val="center"/>
            </w:pPr>
            <w:r w:rsidRPr="00243670">
              <w:t>Q36</w:t>
            </w:r>
          </w:p>
        </w:tc>
        <w:tc>
          <w:tcPr>
            <w:tcW w:w="5760" w:type="dxa"/>
            <w:hideMark/>
          </w:tcPr>
          <w:p w14:paraId="368AE5C0" w14:textId="77777777" w:rsidR="00DC4658" w:rsidRPr="00243670" w:rsidRDefault="00DC4658" w:rsidP="00287F2C">
            <w:pPr>
              <w:pStyle w:val="Table-text"/>
            </w:pPr>
            <w:r w:rsidRPr="00243670">
              <w:t>In the last 6 months, how often did the clerks and receptionists at this provider's office treat you with courtesy and respect?</w:t>
            </w:r>
          </w:p>
        </w:tc>
        <w:tc>
          <w:tcPr>
            <w:tcW w:w="1008" w:type="dxa"/>
            <w:hideMark/>
          </w:tcPr>
          <w:p w14:paraId="099CCC66" w14:textId="77777777" w:rsidR="00DC4658" w:rsidRPr="00243670" w:rsidRDefault="00DC4658" w:rsidP="00287F2C">
            <w:pPr>
              <w:pStyle w:val="Table-text"/>
            </w:pPr>
            <w:r w:rsidRPr="00243670">
              <w:t>Yes</w:t>
            </w:r>
          </w:p>
        </w:tc>
        <w:tc>
          <w:tcPr>
            <w:tcW w:w="1296" w:type="dxa"/>
            <w:hideMark/>
          </w:tcPr>
          <w:p w14:paraId="5F5A09C5" w14:textId="77777777" w:rsidR="00DC4658" w:rsidRPr="00243670" w:rsidRDefault="00DC4658" w:rsidP="00287F2C">
            <w:pPr>
              <w:pStyle w:val="Table-text"/>
            </w:pPr>
            <w:r w:rsidRPr="00243670">
              <w:t>No</w:t>
            </w:r>
          </w:p>
        </w:tc>
      </w:tr>
      <w:tr w:rsidR="00C2153B" w:rsidRPr="00243670" w14:paraId="173E0F1A"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50F6BB32" w14:textId="77777777" w:rsidR="00DC4658" w:rsidRPr="00243670" w:rsidRDefault="00DC4658" w:rsidP="00C2153B">
            <w:pPr>
              <w:pStyle w:val="Table-text"/>
              <w:jc w:val="center"/>
            </w:pPr>
            <w:r w:rsidRPr="00243670">
              <w:t>Q37</w:t>
            </w:r>
          </w:p>
        </w:tc>
        <w:tc>
          <w:tcPr>
            <w:tcW w:w="5760" w:type="dxa"/>
          </w:tcPr>
          <w:p w14:paraId="24783E50" w14:textId="77777777" w:rsidR="00DC4658" w:rsidRPr="00243670" w:rsidRDefault="00DC4658" w:rsidP="00287F2C">
            <w:pPr>
              <w:pStyle w:val="Table-text"/>
            </w:pPr>
            <w:r w:rsidRPr="00243670">
              <w:t>Does this provider's office offer any extended hours, such as early mornings, nights, weekends, or holidays?</w:t>
            </w:r>
          </w:p>
        </w:tc>
        <w:tc>
          <w:tcPr>
            <w:tcW w:w="1008" w:type="dxa"/>
          </w:tcPr>
          <w:p w14:paraId="33FB520A" w14:textId="77777777" w:rsidR="00DC4658" w:rsidRPr="00243670" w:rsidRDefault="00DC4658" w:rsidP="00287F2C">
            <w:pPr>
              <w:pStyle w:val="Table-text"/>
            </w:pPr>
            <w:r w:rsidRPr="00243670">
              <w:t>No</w:t>
            </w:r>
          </w:p>
        </w:tc>
        <w:tc>
          <w:tcPr>
            <w:tcW w:w="1296" w:type="dxa"/>
          </w:tcPr>
          <w:p w14:paraId="4B870E57" w14:textId="77777777" w:rsidR="00DC4658" w:rsidRPr="00243670" w:rsidRDefault="00DC4658" w:rsidP="00287F2C">
            <w:pPr>
              <w:pStyle w:val="Table-text"/>
            </w:pPr>
            <w:r w:rsidRPr="00243670">
              <w:t>No</w:t>
            </w:r>
          </w:p>
        </w:tc>
      </w:tr>
      <w:tr w:rsidR="003B64B6" w:rsidRPr="00243670" w14:paraId="1DD92382" w14:textId="77777777" w:rsidTr="003B64B6">
        <w:trPr>
          <w:cantSplit/>
        </w:trPr>
        <w:tc>
          <w:tcPr>
            <w:tcW w:w="792" w:type="dxa"/>
          </w:tcPr>
          <w:p w14:paraId="42D616B6" w14:textId="77777777" w:rsidR="00DC4658" w:rsidRPr="00243670" w:rsidRDefault="00DC4658" w:rsidP="00C2153B">
            <w:pPr>
              <w:pStyle w:val="Table-text"/>
              <w:jc w:val="center"/>
            </w:pPr>
            <w:r w:rsidRPr="00243670">
              <w:t>Q38</w:t>
            </w:r>
          </w:p>
        </w:tc>
        <w:tc>
          <w:tcPr>
            <w:tcW w:w="5760" w:type="dxa"/>
          </w:tcPr>
          <w:p w14:paraId="2A321BC9" w14:textId="77777777" w:rsidR="00DC4658" w:rsidRPr="00243670" w:rsidRDefault="00DC4658" w:rsidP="00287F2C">
            <w:pPr>
              <w:pStyle w:val="Table-text"/>
            </w:pPr>
            <w:r w:rsidRPr="00243670">
              <w:t>In the last 6 months, did you need care from this provider's office during extended hours, such as early mornings, nights, weekends or holidays?</w:t>
            </w:r>
          </w:p>
        </w:tc>
        <w:tc>
          <w:tcPr>
            <w:tcW w:w="1008" w:type="dxa"/>
          </w:tcPr>
          <w:p w14:paraId="5F60B56D" w14:textId="77777777" w:rsidR="00DC4658" w:rsidRPr="00243670" w:rsidRDefault="00DC4658" w:rsidP="00287F2C">
            <w:pPr>
              <w:pStyle w:val="Table-text"/>
            </w:pPr>
            <w:r w:rsidRPr="00243670">
              <w:t>No</w:t>
            </w:r>
          </w:p>
        </w:tc>
        <w:tc>
          <w:tcPr>
            <w:tcW w:w="1296" w:type="dxa"/>
          </w:tcPr>
          <w:p w14:paraId="1C1CF469" w14:textId="77777777" w:rsidR="00DC4658" w:rsidRPr="00243670" w:rsidRDefault="00DC4658" w:rsidP="00287F2C">
            <w:pPr>
              <w:pStyle w:val="Table-text"/>
            </w:pPr>
            <w:r w:rsidRPr="00243670">
              <w:t>No</w:t>
            </w:r>
          </w:p>
        </w:tc>
      </w:tr>
      <w:tr w:rsidR="00C2153B" w:rsidRPr="00243670" w14:paraId="137D4B5F"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2E33F105" w14:textId="77777777" w:rsidR="00DC4658" w:rsidRPr="00243670" w:rsidRDefault="00DC4658" w:rsidP="00C2153B">
            <w:pPr>
              <w:pStyle w:val="Table-text"/>
              <w:jc w:val="center"/>
            </w:pPr>
            <w:r w:rsidRPr="00243670">
              <w:t>Q39</w:t>
            </w:r>
          </w:p>
        </w:tc>
        <w:tc>
          <w:tcPr>
            <w:tcW w:w="5760" w:type="dxa"/>
          </w:tcPr>
          <w:p w14:paraId="19B20889" w14:textId="77777777" w:rsidR="00DC4658" w:rsidRPr="00243670" w:rsidRDefault="00DC4658" w:rsidP="00287F2C">
            <w:pPr>
              <w:pStyle w:val="Table-text"/>
            </w:pPr>
            <w:r w:rsidRPr="00243670">
              <w:t>In the last 6 months, how often were you able to get the care you needed from this provider's office during extended hours, such as early mornings, nights, weekends or holidays?</w:t>
            </w:r>
          </w:p>
        </w:tc>
        <w:tc>
          <w:tcPr>
            <w:tcW w:w="1008" w:type="dxa"/>
          </w:tcPr>
          <w:p w14:paraId="5DFE40B1" w14:textId="77777777" w:rsidR="00DC4658" w:rsidRPr="00243670" w:rsidRDefault="00DC4658" w:rsidP="00287F2C">
            <w:pPr>
              <w:pStyle w:val="Table-text"/>
            </w:pPr>
            <w:r w:rsidRPr="00243670">
              <w:t>No</w:t>
            </w:r>
          </w:p>
        </w:tc>
        <w:tc>
          <w:tcPr>
            <w:tcW w:w="1296" w:type="dxa"/>
          </w:tcPr>
          <w:p w14:paraId="7E04A6BB" w14:textId="77777777" w:rsidR="00DC4658" w:rsidRPr="00243670" w:rsidRDefault="00DC4658" w:rsidP="00287F2C">
            <w:pPr>
              <w:pStyle w:val="Table-text"/>
            </w:pPr>
            <w:r w:rsidRPr="00243670">
              <w:t>No</w:t>
            </w:r>
          </w:p>
        </w:tc>
      </w:tr>
      <w:tr w:rsidR="003B64B6" w:rsidRPr="00243670" w14:paraId="7B7BA817" w14:textId="77777777" w:rsidTr="003B64B6">
        <w:trPr>
          <w:cantSplit/>
        </w:trPr>
        <w:tc>
          <w:tcPr>
            <w:tcW w:w="792" w:type="dxa"/>
          </w:tcPr>
          <w:p w14:paraId="48C143AB" w14:textId="77777777" w:rsidR="00DC4658" w:rsidRPr="00243670" w:rsidRDefault="00DC4658" w:rsidP="00C2153B">
            <w:pPr>
              <w:pStyle w:val="Table-text"/>
              <w:jc w:val="center"/>
            </w:pPr>
            <w:r w:rsidRPr="00243670">
              <w:t>Q40</w:t>
            </w:r>
          </w:p>
        </w:tc>
        <w:tc>
          <w:tcPr>
            <w:tcW w:w="5760" w:type="dxa"/>
          </w:tcPr>
          <w:p w14:paraId="394DCDE4" w14:textId="77777777" w:rsidR="00DC4658" w:rsidRPr="00243670" w:rsidRDefault="00DC4658" w:rsidP="00287F2C">
            <w:pPr>
              <w:pStyle w:val="Table-text"/>
            </w:pPr>
            <w:r w:rsidRPr="00243670">
              <w:t>In the last 6 months, have you been a patient in a hospital overnight or longer?</w:t>
            </w:r>
          </w:p>
        </w:tc>
        <w:tc>
          <w:tcPr>
            <w:tcW w:w="1008" w:type="dxa"/>
          </w:tcPr>
          <w:p w14:paraId="78E06457" w14:textId="77777777" w:rsidR="00DC4658" w:rsidRPr="00243670" w:rsidRDefault="00DC4658" w:rsidP="00287F2C">
            <w:pPr>
              <w:pStyle w:val="Table-text"/>
            </w:pPr>
            <w:r w:rsidRPr="00243670">
              <w:t>No</w:t>
            </w:r>
          </w:p>
        </w:tc>
        <w:tc>
          <w:tcPr>
            <w:tcW w:w="1296" w:type="dxa"/>
          </w:tcPr>
          <w:p w14:paraId="53764681" w14:textId="77777777" w:rsidR="00DC4658" w:rsidRPr="00243670" w:rsidRDefault="00DC4658" w:rsidP="00287F2C">
            <w:pPr>
              <w:pStyle w:val="Table-text"/>
            </w:pPr>
            <w:r w:rsidRPr="00243670">
              <w:t>No</w:t>
            </w:r>
          </w:p>
        </w:tc>
      </w:tr>
      <w:tr w:rsidR="00C2153B" w:rsidRPr="00243670" w14:paraId="2F8E5193"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51EC6367" w14:textId="77777777" w:rsidR="00DC4658" w:rsidRPr="00243670" w:rsidRDefault="00DC4658" w:rsidP="00C2153B">
            <w:pPr>
              <w:pStyle w:val="Table-text"/>
              <w:jc w:val="center"/>
            </w:pPr>
            <w:r w:rsidRPr="00243670">
              <w:t>Q41</w:t>
            </w:r>
          </w:p>
        </w:tc>
        <w:tc>
          <w:tcPr>
            <w:tcW w:w="5760" w:type="dxa"/>
          </w:tcPr>
          <w:p w14:paraId="74AE59BB" w14:textId="77777777" w:rsidR="00DC4658" w:rsidRPr="00243670" w:rsidRDefault="00DC4658" w:rsidP="00287F2C">
            <w:pPr>
              <w:pStyle w:val="Table-text"/>
            </w:pPr>
            <w:r w:rsidRPr="00243670">
              <w:t>Within 3 days after your most recent hospital stay, did someone from the provider's office named on the front cover contact you to follow-up on your hospital stay?</w:t>
            </w:r>
          </w:p>
        </w:tc>
        <w:tc>
          <w:tcPr>
            <w:tcW w:w="1008" w:type="dxa"/>
          </w:tcPr>
          <w:p w14:paraId="5FB549AD" w14:textId="77777777" w:rsidR="00DC4658" w:rsidRPr="00243670" w:rsidRDefault="00DC4658" w:rsidP="00287F2C">
            <w:pPr>
              <w:pStyle w:val="Table-text"/>
            </w:pPr>
            <w:r w:rsidRPr="00243670">
              <w:t>No</w:t>
            </w:r>
          </w:p>
        </w:tc>
        <w:tc>
          <w:tcPr>
            <w:tcW w:w="1296" w:type="dxa"/>
          </w:tcPr>
          <w:p w14:paraId="48D85DAB" w14:textId="77777777" w:rsidR="00DC4658" w:rsidRPr="00243670" w:rsidRDefault="00DC4658" w:rsidP="00287F2C">
            <w:pPr>
              <w:pStyle w:val="Table-text"/>
            </w:pPr>
            <w:r w:rsidRPr="00243670">
              <w:t>No</w:t>
            </w:r>
          </w:p>
        </w:tc>
      </w:tr>
      <w:tr w:rsidR="003B64B6" w:rsidRPr="00243670" w14:paraId="7FC809CC" w14:textId="77777777" w:rsidTr="003B64B6">
        <w:trPr>
          <w:cantSplit/>
        </w:trPr>
        <w:tc>
          <w:tcPr>
            <w:tcW w:w="792" w:type="dxa"/>
          </w:tcPr>
          <w:p w14:paraId="01DC2FD3" w14:textId="77777777" w:rsidR="00DC4658" w:rsidRPr="00243670" w:rsidRDefault="00DC4658" w:rsidP="00C2153B">
            <w:pPr>
              <w:pStyle w:val="Table-text"/>
              <w:jc w:val="center"/>
            </w:pPr>
            <w:r w:rsidRPr="00243670">
              <w:t>Q42</w:t>
            </w:r>
          </w:p>
        </w:tc>
        <w:tc>
          <w:tcPr>
            <w:tcW w:w="5760" w:type="dxa"/>
          </w:tcPr>
          <w:p w14:paraId="772366B3" w14:textId="77777777" w:rsidR="00DC4658" w:rsidRPr="00243670" w:rsidRDefault="00DC4658" w:rsidP="00287F2C">
            <w:pPr>
              <w:pStyle w:val="Table-text"/>
            </w:pPr>
            <w:r w:rsidRPr="00243670">
              <w:t>In the last 6 months, have you gone to an emergency room or emergency department for care?</w:t>
            </w:r>
          </w:p>
        </w:tc>
        <w:tc>
          <w:tcPr>
            <w:tcW w:w="1008" w:type="dxa"/>
          </w:tcPr>
          <w:p w14:paraId="2427D1F3" w14:textId="77777777" w:rsidR="00DC4658" w:rsidRPr="00243670" w:rsidRDefault="00DC4658" w:rsidP="00287F2C">
            <w:pPr>
              <w:pStyle w:val="Table-text"/>
            </w:pPr>
            <w:r w:rsidRPr="00243670">
              <w:t>No</w:t>
            </w:r>
          </w:p>
        </w:tc>
        <w:tc>
          <w:tcPr>
            <w:tcW w:w="1296" w:type="dxa"/>
          </w:tcPr>
          <w:p w14:paraId="26AE177E" w14:textId="77777777" w:rsidR="00DC4658" w:rsidRPr="00243670" w:rsidRDefault="00DC4658" w:rsidP="00287F2C">
            <w:pPr>
              <w:pStyle w:val="Table-text"/>
            </w:pPr>
            <w:r w:rsidRPr="00243670">
              <w:t>No</w:t>
            </w:r>
          </w:p>
        </w:tc>
      </w:tr>
      <w:tr w:rsidR="00C2153B" w:rsidRPr="00243670" w14:paraId="7CE7CFA0"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382CCCD3" w14:textId="77777777" w:rsidR="00DC4658" w:rsidRPr="00243670" w:rsidRDefault="00DC4658" w:rsidP="00C2153B">
            <w:pPr>
              <w:pStyle w:val="Table-text"/>
              <w:jc w:val="center"/>
            </w:pPr>
            <w:r w:rsidRPr="00243670">
              <w:t>Q43</w:t>
            </w:r>
          </w:p>
        </w:tc>
        <w:tc>
          <w:tcPr>
            <w:tcW w:w="5760" w:type="dxa"/>
          </w:tcPr>
          <w:p w14:paraId="29BA7BEB" w14:textId="77777777" w:rsidR="00DC4658" w:rsidRPr="00243670" w:rsidRDefault="00DC4658" w:rsidP="00287F2C">
            <w:pPr>
              <w:pStyle w:val="Table-text"/>
            </w:pPr>
            <w:r w:rsidRPr="00243670">
              <w:t>Within one week after your most recent emergency room or emergency department visit, did someone from the provider's office named on the front cover contact you to follow up on the visit?</w:t>
            </w:r>
          </w:p>
        </w:tc>
        <w:tc>
          <w:tcPr>
            <w:tcW w:w="1008" w:type="dxa"/>
          </w:tcPr>
          <w:p w14:paraId="7230A1DD" w14:textId="77777777" w:rsidR="00DC4658" w:rsidRPr="00243670" w:rsidRDefault="00DC4658" w:rsidP="00287F2C">
            <w:pPr>
              <w:pStyle w:val="Table-text"/>
            </w:pPr>
            <w:r w:rsidRPr="00243670">
              <w:t>No</w:t>
            </w:r>
          </w:p>
        </w:tc>
        <w:tc>
          <w:tcPr>
            <w:tcW w:w="1296" w:type="dxa"/>
          </w:tcPr>
          <w:p w14:paraId="4EBE7DAA" w14:textId="77777777" w:rsidR="00DC4658" w:rsidRPr="00243670" w:rsidRDefault="00DC4658" w:rsidP="00287F2C">
            <w:pPr>
              <w:pStyle w:val="Table-text"/>
            </w:pPr>
            <w:r w:rsidRPr="00243670">
              <w:t>No</w:t>
            </w:r>
          </w:p>
        </w:tc>
      </w:tr>
      <w:tr w:rsidR="003B64B6" w:rsidRPr="00243670" w14:paraId="0CDA4CE3" w14:textId="77777777" w:rsidTr="003B64B6">
        <w:trPr>
          <w:cantSplit/>
        </w:trPr>
        <w:tc>
          <w:tcPr>
            <w:tcW w:w="792" w:type="dxa"/>
            <w:hideMark/>
          </w:tcPr>
          <w:p w14:paraId="64152A67" w14:textId="77777777" w:rsidR="00DC4658" w:rsidRPr="00243670" w:rsidRDefault="00DC4658" w:rsidP="00C2153B">
            <w:pPr>
              <w:pStyle w:val="Table-text"/>
              <w:jc w:val="center"/>
            </w:pPr>
            <w:r w:rsidRPr="00243670">
              <w:t>Q44</w:t>
            </w:r>
          </w:p>
        </w:tc>
        <w:tc>
          <w:tcPr>
            <w:tcW w:w="5760" w:type="dxa"/>
            <w:hideMark/>
          </w:tcPr>
          <w:p w14:paraId="1B08A63C" w14:textId="77777777" w:rsidR="00DC4658" w:rsidRPr="00243670" w:rsidRDefault="00DC4658" w:rsidP="00287F2C">
            <w:pPr>
              <w:pStyle w:val="Table-text"/>
            </w:pPr>
            <w:r w:rsidRPr="00243670">
              <w:t>In the last 6 months, did someone from this provider's office ask you if there was a period of time when you felt sad, empty, or depressed?</w:t>
            </w:r>
          </w:p>
        </w:tc>
        <w:tc>
          <w:tcPr>
            <w:tcW w:w="1008" w:type="dxa"/>
            <w:hideMark/>
          </w:tcPr>
          <w:p w14:paraId="35DE0618" w14:textId="77777777" w:rsidR="00DC4658" w:rsidRPr="00243670" w:rsidRDefault="00DC4658" w:rsidP="00287F2C">
            <w:pPr>
              <w:pStyle w:val="Table-text"/>
            </w:pPr>
            <w:r w:rsidRPr="00243670">
              <w:t>Yes</w:t>
            </w:r>
          </w:p>
        </w:tc>
        <w:tc>
          <w:tcPr>
            <w:tcW w:w="1296" w:type="dxa"/>
            <w:hideMark/>
          </w:tcPr>
          <w:p w14:paraId="219C8656" w14:textId="77777777" w:rsidR="00DC4658" w:rsidRPr="00243670" w:rsidRDefault="00DC4658" w:rsidP="00287F2C">
            <w:pPr>
              <w:pStyle w:val="Table-text"/>
            </w:pPr>
            <w:r w:rsidRPr="00243670">
              <w:t>No</w:t>
            </w:r>
          </w:p>
        </w:tc>
      </w:tr>
      <w:tr w:rsidR="00C2153B" w:rsidRPr="00243670" w14:paraId="4E7F3026"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2DC46A6C" w14:textId="77777777" w:rsidR="00DC4658" w:rsidRPr="00243670" w:rsidRDefault="00DC4658" w:rsidP="00C2153B">
            <w:pPr>
              <w:pStyle w:val="Table-text"/>
              <w:jc w:val="center"/>
            </w:pPr>
            <w:r w:rsidRPr="00243670">
              <w:t>Q45</w:t>
            </w:r>
          </w:p>
        </w:tc>
        <w:tc>
          <w:tcPr>
            <w:tcW w:w="5760" w:type="dxa"/>
          </w:tcPr>
          <w:p w14:paraId="63336F6C" w14:textId="77777777" w:rsidR="00DC4658" w:rsidRPr="00243670" w:rsidRDefault="00DC4658" w:rsidP="00287F2C">
            <w:pPr>
              <w:pStyle w:val="Table-text"/>
            </w:pPr>
            <w:r w:rsidRPr="00243670">
              <w:t>In the last 6 months, was there a period of time when you felt sad, empty, or depressed?</w:t>
            </w:r>
          </w:p>
        </w:tc>
        <w:tc>
          <w:tcPr>
            <w:tcW w:w="1008" w:type="dxa"/>
          </w:tcPr>
          <w:p w14:paraId="4746794C" w14:textId="77777777" w:rsidR="00DC4658" w:rsidRPr="00243670" w:rsidRDefault="00DC4658" w:rsidP="00287F2C">
            <w:pPr>
              <w:pStyle w:val="Table-text"/>
            </w:pPr>
            <w:r w:rsidRPr="00243670">
              <w:t>No</w:t>
            </w:r>
          </w:p>
        </w:tc>
        <w:tc>
          <w:tcPr>
            <w:tcW w:w="1296" w:type="dxa"/>
          </w:tcPr>
          <w:p w14:paraId="75A82422" w14:textId="77777777" w:rsidR="00DC4658" w:rsidRPr="00243670" w:rsidRDefault="00DC4658" w:rsidP="00287F2C">
            <w:pPr>
              <w:pStyle w:val="Table-text"/>
            </w:pPr>
            <w:r w:rsidRPr="00243670">
              <w:t>No</w:t>
            </w:r>
          </w:p>
        </w:tc>
      </w:tr>
      <w:tr w:rsidR="003B64B6" w:rsidRPr="00243670" w14:paraId="60496A89" w14:textId="77777777" w:rsidTr="003B64B6">
        <w:trPr>
          <w:cantSplit/>
        </w:trPr>
        <w:tc>
          <w:tcPr>
            <w:tcW w:w="792" w:type="dxa"/>
          </w:tcPr>
          <w:p w14:paraId="00670F21" w14:textId="77777777" w:rsidR="00DC4658" w:rsidRPr="00243670" w:rsidRDefault="00DC4658" w:rsidP="00C2153B">
            <w:pPr>
              <w:pStyle w:val="Table-text"/>
              <w:jc w:val="center"/>
            </w:pPr>
            <w:r w:rsidRPr="00243670">
              <w:lastRenderedPageBreak/>
              <w:t>Q46</w:t>
            </w:r>
          </w:p>
        </w:tc>
        <w:tc>
          <w:tcPr>
            <w:tcW w:w="5760" w:type="dxa"/>
          </w:tcPr>
          <w:p w14:paraId="0CBC18FE" w14:textId="77777777" w:rsidR="00DC4658" w:rsidRPr="00243670" w:rsidRDefault="00DC4658" w:rsidP="00287F2C">
            <w:pPr>
              <w:pStyle w:val="Table-text"/>
            </w:pPr>
            <w:r w:rsidRPr="00243670">
              <w:t>In the last 6 months, did someone from this provider's office help when you felt sad, empty, or depressed?</w:t>
            </w:r>
          </w:p>
        </w:tc>
        <w:tc>
          <w:tcPr>
            <w:tcW w:w="1008" w:type="dxa"/>
          </w:tcPr>
          <w:p w14:paraId="27177E00" w14:textId="77777777" w:rsidR="00DC4658" w:rsidRPr="00243670" w:rsidRDefault="00DC4658" w:rsidP="00287F2C">
            <w:pPr>
              <w:pStyle w:val="Table-text"/>
            </w:pPr>
            <w:r w:rsidRPr="00243670">
              <w:t>No</w:t>
            </w:r>
          </w:p>
        </w:tc>
        <w:tc>
          <w:tcPr>
            <w:tcW w:w="1296" w:type="dxa"/>
          </w:tcPr>
          <w:p w14:paraId="4B4990EB" w14:textId="77777777" w:rsidR="00DC4658" w:rsidRPr="00243670" w:rsidRDefault="00DC4658" w:rsidP="00287F2C">
            <w:pPr>
              <w:pStyle w:val="Table-text"/>
            </w:pPr>
            <w:r w:rsidRPr="00243670">
              <w:t>No</w:t>
            </w:r>
          </w:p>
        </w:tc>
      </w:tr>
      <w:tr w:rsidR="00C2153B" w:rsidRPr="00243670" w14:paraId="4E14240E"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B890626" w14:textId="77777777" w:rsidR="00DC4658" w:rsidRPr="00243670" w:rsidRDefault="00DC4658" w:rsidP="00C2153B">
            <w:pPr>
              <w:pStyle w:val="Table-text"/>
              <w:jc w:val="center"/>
            </w:pPr>
            <w:r w:rsidRPr="00243670">
              <w:t>Q47</w:t>
            </w:r>
          </w:p>
        </w:tc>
        <w:tc>
          <w:tcPr>
            <w:tcW w:w="5760" w:type="dxa"/>
            <w:hideMark/>
          </w:tcPr>
          <w:p w14:paraId="52BDCDB9" w14:textId="77777777" w:rsidR="00DC4658" w:rsidRPr="003B64B6" w:rsidRDefault="00DC4658" w:rsidP="00287F2C">
            <w:pPr>
              <w:pStyle w:val="Table-text"/>
            </w:pPr>
            <w:r w:rsidRPr="003B64B6">
              <w:t>In the last 6 months, did someone from this provider's office talk with you about things in your life that worry you or cause you stress?</w:t>
            </w:r>
          </w:p>
        </w:tc>
        <w:tc>
          <w:tcPr>
            <w:tcW w:w="1008" w:type="dxa"/>
            <w:hideMark/>
          </w:tcPr>
          <w:p w14:paraId="568A1E07" w14:textId="77777777" w:rsidR="00DC4658" w:rsidRPr="00243670" w:rsidRDefault="00DC4658" w:rsidP="00287F2C">
            <w:pPr>
              <w:pStyle w:val="Table-text"/>
            </w:pPr>
            <w:r w:rsidRPr="00243670">
              <w:t>Yes</w:t>
            </w:r>
          </w:p>
        </w:tc>
        <w:tc>
          <w:tcPr>
            <w:tcW w:w="1296" w:type="dxa"/>
            <w:hideMark/>
          </w:tcPr>
          <w:p w14:paraId="0BAEDAFF" w14:textId="77777777" w:rsidR="00DC4658" w:rsidRPr="00243670" w:rsidRDefault="00DC4658" w:rsidP="00287F2C">
            <w:pPr>
              <w:pStyle w:val="Table-text"/>
            </w:pPr>
            <w:r w:rsidRPr="00243670">
              <w:t>No</w:t>
            </w:r>
          </w:p>
        </w:tc>
      </w:tr>
      <w:tr w:rsidR="003B64B6" w:rsidRPr="00243670" w14:paraId="4BF365FA" w14:textId="77777777" w:rsidTr="003B64B6">
        <w:trPr>
          <w:cantSplit/>
        </w:trPr>
        <w:tc>
          <w:tcPr>
            <w:tcW w:w="792" w:type="dxa"/>
          </w:tcPr>
          <w:p w14:paraId="75B8087F" w14:textId="77777777" w:rsidR="00DC4658" w:rsidRPr="00243670" w:rsidRDefault="00DC4658" w:rsidP="00C2153B">
            <w:pPr>
              <w:pStyle w:val="Table-text"/>
              <w:jc w:val="center"/>
            </w:pPr>
            <w:r w:rsidRPr="00243670">
              <w:t>Q48</w:t>
            </w:r>
          </w:p>
        </w:tc>
        <w:tc>
          <w:tcPr>
            <w:tcW w:w="5760" w:type="dxa"/>
          </w:tcPr>
          <w:p w14:paraId="302AE10E" w14:textId="77777777" w:rsidR="00DC4658" w:rsidRPr="00243670" w:rsidRDefault="00DC4658" w:rsidP="00287F2C">
            <w:pPr>
              <w:pStyle w:val="Table-text"/>
            </w:pPr>
            <w:r w:rsidRPr="00243670">
              <w:t>In the last 6 months, was there a period of time when things in your life worried you or caused you stress?</w:t>
            </w:r>
          </w:p>
        </w:tc>
        <w:tc>
          <w:tcPr>
            <w:tcW w:w="1008" w:type="dxa"/>
          </w:tcPr>
          <w:p w14:paraId="7808A5BB" w14:textId="77777777" w:rsidR="00DC4658" w:rsidRPr="00243670" w:rsidRDefault="00DC4658" w:rsidP="00287F2C">
            <w:pPr>
              <w:pStyle w:val="Table-text"/>
            </w:pPr>
            <w:r w:rsidRPr="00243670">
              <w:t>No</w:t>
            </w:r>
          </w:p>
        </w:tc>
        <w:tc>
          <w:tcPr>
            <w:tcW w:w="1296" w:type="dxa"/>
          </w:tcPr>
          <w:p w14:paraId="7ECAFA5B" w14:textId="77777777" w:rsidR="00DC4658" w:rsidRPr="00243670" w:rsidRDefault="00DC4658" w:rsidP="00287F2C">
            <w:pPr>
              <w:pStyle w:val="Table-text"/>
            </w:pPr>
            <w:r w:rsidRPr="00243670">
              <w:t>No</w:t>
            </w:r>
          </w:p>
        </w:tc>
      </w:tr>
      <w:tr w:rsidR="00C2153B" w:rsidRPr="00243670" w14:paraId="038A3E7E"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539BF778" w14:textId="77777777" w:rsidR="00DC4658" w:rsidRPr="00243670" w:rsidRDefault="00DC4658" w:rsidP="00C2153B">
            <w:pPr>
              <w:pStyle w:val="Table-text"/>
              <w:jc w:val="center"/>
            </w:pPr>
            <w:r w:rsidRPr="00243670">
              <w:t>Q49</w:t>
            </w:r>
          </w:p>
        </w:tc>
        <w:tc>
          <w:tcPr>
            <w:tcW w:w="5760" w:type="dxa"/>
          </w:tcPr>
          <w:p w14:paraId="217193A8" w14:textId="77777777" w:rsidR="00DC4658" w:rsidRPr="00243670" w:rsidRDefault="00DC4658" w:rsidP="00287F2C">
            <w:pPr>
              <w:pStyle w:val="Table-text"/>
            </w:pPr>
            <w:r w:rsidRPr="00243670">
              <w:t>In the last 6 months, did someone from this provider's office help during a period of time when things in your life worried you or caused you stress?</w:t>
            </w:r>
          </w:p>
        </w:tc>
        <w:tc>
          <w:tcPr>
            <w:tcW w:w="1008" w:type="dxa"/>
          </w:tcPr>
          <w:p w14:paraId="1D3A5E70" w14:textId="77777777" w:rsidR="00DC4658" w:rsidRPr="00243670" w:rsidRDefault="00DC4658" w:rsidP="00287F2C">
            <w:pPr>
              <w:pStyle w:val="Table-text"/>
            </w:pPr>
            <w:r w:rsidRPr="00243670">
              <w:t>No</w:t>
            </w:r>
          </w:p>
        </w:tc>
        <w:tc>
          <w:tcPr>
            <w:tcW w:w="1296" w:type="dxa"/>
          </w:tcPr>
          <w:p w14:paraId="6345B053" w14:textId="77777777" w:rsidR="00DC4658" w:rsidRPr="00243670" w:rsidRDefault="00DC4658" w:rsidP="00287F2C">
            <w:pPr>
              <w:pStyle w:val="Table-text"/>
            </w:pPr>
            <w:r w:rsidRPr="00243670">
              <w:t>No</w:t>
            </w:r>
          </w:p>
        </w:tc>
      </w:tr>
      <w:tr w:rsidR="003B64B6" w:rsidRPr="00243670" w14:paraId="0785DB8B" w14:textId="77777777" w:rsidTr="003B64B6">
        <w:trPr>
          <w:cantSplit/>
        </w:trPr>
        <w:tc>
          <w:tcPr>
            <w:tcW w:w="792" w:type="dxa"/>
            <w:hideMark/>
          </w:tcPr>
          <w:p w14:paraId="698C0F2F" w14:textId="77777777" w:rsidR="00DC4658" w:rsidRPr="00243670" w:rsidRDefault="00DC4658" w:rsidP="00C2153B">
            <w:pPr>
              <w:pStyle w:val="Table-text"/>
              <w:jc w:val="center"/>
            </w:pPr>
            <w:r w:rsidRPr="00243670">
              <w:t>Q50</w:t>
            </w:r>
          </w:p>
        </w:tc>
        <w:tc>
          <w:tcPr>
            <w:tcW w:w="5760" w:type="dxa"/>
            <w:hideMark/>
          </w:tcPr>
          <w:p w14:paraId="3D2F6CBE" w14:textId="77777777" w:rsidR="00DC4658" w:rsidRPr="00243670" w:rsidRDefault="00DC4658" w:rsidP="00287F2C">
            <w:pPr>
              <w:pStyle w:val="Table-text"/>
            </w:pPr>
            <w:r w:rsidRPr="00243670">
              <w:t>In the last 6 months, did someone from this provider's office ask you about alcohol use or drug use?</w:t>
            </w:r>
          </w:p>
        </w:tc>
        <w:tc>
          <w:tcPr>
            <w:tcW w:w="1008" w:type="dxa"/>
            <w:hideMark/>
          </w:tcPr>
          <w:p w14:paraId="5F6B99BA" w14:textId="77777777" w:rsidR="00DC4658" w:rsidRPr="00243670" w:rsidRDefault="00DC4658" w:rsidP="00287F2C">
            <w:pPr>
              <w:pStyle w:val="Table-text"/>
            </w:pPr>
            <w:r w:rsidRPr="00243670">
              <w:t>Yes</w:t>
            </w:r>
          </w:p>
        </w:tc>
        <w:tc>
          <w:tcPr>
            <w:tcW w:w="1296" w:type="dxa"/>
            <w:hideMark/>
          </w:tcPr>
          <w:p w14:paraId="3DF55335" w14:textId="77777777" w:rsidR="00DC4658" w:rsidRPr="00243670" w:rsidRDefault="00DC4658" w:rsidP="00287F2C">
            <w:pPr>
              <w:pStyle w:val="Table-text"/>
            </w:pPr>
            <w:r w:rsidRPr="00243670">
              <w:t>No</w:t>
            </w:r>
          </w:p>
        </w:tc>
      </w:tr>
      <w:tr w:rsidR="00C2153B" w:rsidRPr="00243670" w14:paraId="363A0A63"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35441B52" w14:textId="77777777" w:rsidR="00DC4658" w:rsidRPr="00243670" w:rsidRDefault="00DC4658" w:rsidP="00C2153B">
            <w:pPr>
              <w:pStyle w:val="Table-text"/>
              <w:jc w:val="center"/>
            </w:pPr>
            <w:r w:rsidRPr="00243670">
              <w:t>Q51</w:t>
            </w:r>
          </w:p>
        </w:tc>
        <w:tc>
          <w:tcPr>
            <w:tcW w:w="5760" w:type="dxa"/>
          </w:tcPr>
          <w:p w14:paraId="10D8D8A2" w14:textId="77777777" w:rsidR="00DC4658" w:rsidRPr="00243670" w:rsidRDefault="00DC4658" w:rsidP="00287F2C">
            <w:pPr>
              <w:pStyle w:val="Table-text"/>
            </w:pPr>
            <w:r w:rsidRPr="00243670">
              <w:t>In the last 6 months, was there a period of time when you had a problem with alcohol use or drug use?</w:t>
            </w:r>
          </w:p>
        </w:tc>
        <w:tc>
          <w:tcPr>
            <w:tcW w:w="1008" w:type="dxa"/>
          </w:tcPr>
          <w:p w14:paraId="69FB6909" w14:textId="77777777" w:rsidR="00DC4658" w:rsidRPr="00243670" w:rsidRDefault="00DC4658" w:rsidP="00287F2C">
            <w:pPr>
              <w:pStyle w:val="Table-text"/>
            </w:pPr>
            <w:r w:rsidRPr="00243670">
              <w:t>No</w:t>
            </w:r>
          </w:p>
        </w:tc>
        <w:tc>
          <w:tcPr>
            <w:tcW w:w="1296" w:type="dxa"/>
          </w:tcPr>
          <w:p w14:paraId="6CF96239" w14:textId="77777777" w:rsidR="00DC4658" w:rsidRPr="00243670" w:rsidRDefault="00DC4658" w:rsidP="00287F2C">
            <w:pPr>
              <w:pStyle w:val="Table-text"/>
            </w:pPr>
            <w:r w:rsidRPr="00243670">
              <w:t>No</w:t>
            </w:r>
          </w:p>
        </w:tc>
      </w:tr>
      <w:tr w:rsidR="003B64B6" w:rsidRPr="00243670" w14:paraId="6CE46F12" w14:textId="77777777" w:rsidTr="003B64B6">
        <w:trPr>
          <w:cantSplit/>
        </w:trPr>
        <w:tc>
          <w:tcPr>
            <w:tcW w:w="792" w:type="dxa"/>
          </w:tcPr>
          <w:p w14:paraId="6BAD3E2C" w14:textId="77777777" w:rsidR="00DC4658" w:rsidRPr="00243670" w:rsidRDefault="00DC4658" w:rsidP="00C2153B">
            <w:pPr>
              <w:pStyle w:val="Table-text"/>
              <w:jc w:val="center"/>
            </w:pPr>
            <w:r w:rsidRPr="00243670">
              <w:t>Q52</w:t>
            </w:r>
          </w:p>
        </w:tc>
        <w:tc>
          <w:tcPr>
            <w:tcW w:w="5760" w:type="dxa"/>
          </w:tcPr>
          <w:p w14:paraId="7036FF63" w14:textId="77777777" w:rsidR="00DC4658" w:rsidRPr="00243670" w:rsidRDefault="00DC4658" w:rsidP="00287F2C">
            <w:pPr>
              <w:pStyle w:val="Table-text"/>
            </w:pPr>
            <w:r w:rsidRPr="00243670">
              <w:t>In the last 6 months, did someone from this provider's office help with your alcohol use or drug use?</w:t>
            </w:r>
          </w:p>
        </w:tc>
        <w:tc>
          <w:tcPr>
            <w:tcW w:w="1008" w:type="dxa"/>
          </w:tcPr>
          <w:p w14:paraId="08F07E44" w14:textId="77777777" w:rsidR="00DC4658" w:rsidRPr="00243670" w:rsidRDefault="00DC4658" w:rsidP="00287F2C">
            <w:pPr>
              <w:pStyle w:val="Table-text"/>
            </w:pPr>
            <w:r w:rsidRPr="00243670">
              <w:t>No</w:t>
            </w:r>
          </w:p>
        </w:tc>
        <w:tc>
          <w:tcPr>
            <w:tcW w:w="1296" w:type="dxa"/>
          </w:tcPr>
          <w:p w14:paraId="0D28AF94" w14:textId="77777777" w:rsidR="00DC4658" w:rsidRPr="00243670" w:rsidRDefault="00DC4658" w:rsidP="00287F2C">
            <w:pPr>
              <w:pStyle w:val="Table-text"/>
            </w:pPr>
            <w:r w:rsidRPr="00243670">
              <w:t>No</w:t>
            </w:r>
          </w:p>
        </w:tc>
      </w:tr>
      <w:tr w:rsidR="00C2153B" w:rsidRPr="00243670" w14:paraId="32196210"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1285E91F" w14:textId="77777777" w:rsidR="00DC4658" w:rsidRPr="00243670" w:rsidRDefault="00DC4658" w:rsidP="00C2153B">
            <w:pPr>
              <w:pStyle w:val="Table-text"/>
              <w:jc w:val="center"/>
            </w:pPr>
            <w:r w:rsidRPr="00243670">
              <w:t>Q53</w:t>
            </w:r>
          </w:p>
        </w:tc>
        <w:tc>
          <w:tcPr>
            <w:tcW w:w="5760" w:type="dxa"/>
          </w:tcPr>
          <w:p w14:paraId="364D0D2C" w14:textId="77777777" w:rsidR="00DC4658" w:rsidRPr="00243670" w:rsidRDefault="00DC4658" w:rsidP="00287F2C">
            <w:pPr>
              <w:pStyle w:val="Table-text"/>
            </w:pPr>
            <w:r w:rsidRPr="00243670">
              <w:t>In the last 6 months, did someone from this provider's office ask you about any nonmedical needs, such as food, housing, or transportation?</w:t>
            </w:r>
          </w:p>
        </w:tc>
        <w:tc>
          <w:tcPr>
            <w:tcW w:w="1008" w:type="dxa"/>
          </w:tcPr>
          <w:p w14:paraId="44FF32B1" w14:textId="77777777" w:rsidR="00DC4658" w:rsidRPr="00243670" w:rsidRDefault="00DC4658" w:rsidP="00287F2C">
            <w:pPr>
              <w:pStyle w:val="Table-text"/>
            </w:pPr>
            <w:r w:rsidRPr="00243670">
              <w:t>No</w:t>
            </w:r>
          </w:p>
        </w:tc>
        <w:tc>
          <w:tcPr>
            <w:tcW w:w="1296" w:type="dxa"/>
          </w:tcPr>
          <w:p w14:paraId="0D4884C0" w14:textId="77777777" w:rsidR="00DC4658" w:rsidRPr="00243670" w:rsidRDefault="00DC4658" w:rsidP="00287F2C">
            <w:pPr>
              <w:pStyle w:val="Table-text"/>
            </w:pPr>
            <w:r w:rsidRPr="00243670">
              <w:t>No</w:t>
            </w:r>
          </w:p>
        </w:tc>
      </w:tr>
      <w:tr w:rsidR="003B64B6" w:rsidRPr="00243670" w14:paraId="3F03BAA4" w14:textId="77777777" w:rsidTr="003B64B6">
        <w:trPr>
          <w:cantSplit/>
        </w:trPr>
        <w:tc>
          <w:tcPr>
            <w:tcW w:w="792" w:type="dxa"/>
          </w:tcPr>
          <w:p w14:paraId="12D3CF04" w14:textId="77777777" w:rsidR="00DC4658" w:rsidRPr="00243670" w:rsidRDefault="00DC4658" w:rsidP="00C2153B">
            <w:pPr>
              <w:pStyle w:val="Table-text"/>
              <w:jc w:val="center"/>
            </w:pPr>
            <w:r w:rsidRPr="00243670">
              <w:t>Q54</w:t>
            </w:r>
          </w:p>
        </w:tc>
        <w:tc>
          <w:tcPr>
            <w:tcW w:w="5760" w:type="dxa"/>
          </w:tcPr>
          <w:p w14:paraId="62B97FB4" w14:textId="77777777" w:rsidR="00DC4658" w:rsidRPr="00243670" w:rsidRDefault="00DC4658" w:rsidP="00287F2C">
            <w:pPr>
              <w:pStyle w:val="Table-text"/>
            </w:pPr>
            <w:r w:rsidRPr="00243670">
              <w:t>In the last 6 months, was there a period of time when you had any nonmedical needs, such as food, housing or transportation?</w:t>
            </w:r>
          </w:p>
        </w:tc>
        <w:tc>
          <w:tcPr>
            <w:tcW w:w="1008" w:type="dxa"/>
          </w:tcPr>
          <w:p w14:paraId="0164FF86" w14:textId="77777777" w:rsidR="00DC4658" w:rsidRPr="00243670" w:rsidRDefault="00DC4658" w:rsidP="00287F2C">
            <w:pPr>
              <w:pStyle w:val="Table-text"/>
            </w:pPr>
            <w:r w:rsidRPr="00243670">
              <w:t>No</w:t>
            </w:r>
          </w:p>
        </w:tc>
        <w:tc>
          <w:tcPr>
            <w:tcW w:w="1296" w:type="dxa"/>
          </w:tcPr>
          <w:p w14:paraId="1AAB7712" w14:textId="77777777" w:rsidR="00DC4658" w:rsidRPr="00243670" w:rsidRDefault="00DC4658" w:rsidP="00287F2C">
            <w:pPr>
              <w:pStyle w:val="Table-text"/>
            </w:pPr>
            <w:r w:rsidRPr="00243670">
              <w:t>No</w:t>
            </w:r>
          </w:p>
        </w:tc>
      </w:tr>
      <w:tr w:rsidR="00C2153B" w:rsidRPr="00243670" w14:paraId="431752C0"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tcPr>
          <w:p w14:paraId="0D1C0767" w14:textId="77777777" w:rsidR="00DC4658" w:rsidRPr="00243670" w:rsidRDefault="00DC4658" w:rsidP="00C2153B">
            <w:pPr>
              <w:pStyle w:val="Table-text"/>
              <w:jc w:val="center"/>
            </w:pPr>
            <w:r w:rsidRPr="00243670">
              <w:t>Q55</w:t>
            </w:r>
          </w:p>
        </w:tc>
        <w:tc>
          <w:tcPr>
            <w:tcW w:w="5760" w:type="dxa"/>
          </w:tcPr>
          <w:p w14:paraId="07549FBC" w14:textId="77777777" w:rsidR="00DC4658" w:rsidRPr="00243670" w:rsidRDefault="00DC4658" w:rsidP="00287F2C">
            <w:pPr>
              <w:pStyle w:val="Table-text"/>
            </w:pPr>
            <w:r w:rsidRPr="00243670">
              <w:t>In the last 6 months, did someone from this provider's office help you get nonmedical needs, such as food, housing, or transportation?</w:t>
            </w:r>
          </w:p>
        </w:tc>
        <w:tc>
          <w:tcPr>
            <w:tcW w:w="1008" w:type="dxa"/>
          </w:tcPr>
          <w:p w14:paraId="5480B44E" w14:textId="77777777" w:rsidR="00DC4658" w:rsidRPr="00243670" w:rsidRDefault="00DC4658" w:rsidP="00287F2C">
            <w:pPr>
              <w:pStyle w:val="Table-text"/>
            </w:pPr>
            <w:r w:rsidRPr="00243670">
              <w:t>No</w:t>
            </w:r>
          </w:p>
        </w:tc>
        <w:tc>
          <w:tcPr>
            <w:tcW w:w="1296" w:type="dxa"/>
          </w:tcPr>
          <w:p w14:paraId="6891F956" w14:textId="77777777" w:rsidR="00DC4658" w:rsidRPr="00243670" w:rsidRDefault="00DC4658" w:rsidP="00287F2C">
            <w:pPr>
              <w:pStyle w:val="Table-text"/>
            </w:pPr>
            <w:r w:rsidRPr="00243670">
              <w:t>No</w:t>
            </w:r>
          </w:p>
        </w:tc>
      </w:tr>
      <w:tr w:rsidR="003B64B6" w:rsidRPr="00243670" w14:paraId="1E531B8C" w14:textId="77777777" w:rsidTr="003B64B6">
        <w:trPr>
          <w:cantSplit/>
        </w:trPr>
        <w:tc>
          <w:tcPr>
            <w:tcW w:w="792" w:type="dxa"/>
            <w:hideMark/>
          </w:tcPr>
          <w:p w14:paraId="70CE68E9" w14:textId="77777777" w:rsidR="00DC4658" w:rsidRPr="00243670" w:rsidRDefault="00DC4658" w:rsidP="00C2153B">
            <w:pPr>
              <w:pStyle w:val="Table-text"/>
              <w:jc w:val="center"/>
            </w:pPr>
            <w:r w:rsidRPr="00243670">
              <w:t>Q56</w:t>
            </w:r>
          </w:p>
        </w:tc>
        <w:tc>
          <w:tcPr>
            <w:tcW w:w="5760" w:type="dxa"/>
            <w:hideMark/>
          </w:tcPr>
          <w:p w14:paraId="399BB8B1" w14:textId="77777777" w:rsidR="00DC4658" w:rsidRPr="00243670" w:rsidRDefault="00DC4658" w:rsidP="00287F2C">
            <w:pPr>
              <w:pStyle w:val="Table-text"/>
            </w:pPr>
            <w:r w:rsidRPr="00243670">
              <w:t>In general, how would you rate your overall health?</w:t>
            </w:r>
          </w:p>
        </w:tc>
        <w:tc>
          <w:tcPr>
            <w:tcW w:w="1008" w:type="dxa"/>
            <w:hideMark/>
          </w:tcPr>
          <w:p w14:paraId="2609367E" w14:textId="77777777" w:rsidR="00DC4658" w:rsidRPr="00243670" w:rsidRDefault="00DC4658" w:rsidP="00287F2C">
            <w:pPr>
              <w:pStyle w:val="Table-text"/>
            </w:pPr>
            <w:r w:rsidRPr="00243670">
              <w:t>Yes</w:t>
            </w:r>
          </w:p>
        </w:tc>
        <w:tc>
          <w:tcPr>
            <w:tcW w:w="1296" w:type="dxa"/>
            <w:hideMark/>
          </w:tcPr>
          <w:p w14:paraId="4A7C5198" w14:textId="77777777" w:rsidR="00DC4658" w:rsidRPr="00243670" w:rsidRDefault="00DC4658" w:rsidP="00287F2C">
            <w:pPr>
              <w:pStyle w:val="Table-text"/>
            </w:pPr>
            <w:r w:rsidRPr="00243670">
              <w:t>No</w:t>
            </w:r>
          </w:p>
        </w:tc>
      </w:tr>
      <w:tr w:rsidR="00C2153B" w:rsidRPr="00243670" w14:paraId="21F271F2"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5548FD7" w14:textId="77777777" w:rsidR="00DC4658" w:rsidRPr="00243670" w:rsidRDefault="00DC4658" w:rsidP="00C2153B">
            <w:pPr>
              <w:pStyle w:val="Table-text"/>
              <w:jc w:val="center"/>
            </w:pPr>
            <w:r w:rsidRPr="00243670">
              <w:t>Q57</w:t>
            </w:r>
          </w:p>
        </w:tc>
        <w:tc>
          <w:tcPr>
            <w:tcW w:w="5760" w:type="dxa"/>
            <w:hideMark/>
          </w:tcPr>
          <w:p w14:paraId="481F1DF8" w14:textId="77777777" w:rsidR="00DC4658" w:rsidRPr="00243670" w:rsidRDefault="00DC4658" w:rsidP="00287F2C">
            <w:pPr>
              <w:pStyle w:val="Table-text"/>
            </w:pPr>
            <w:r w:rsidRPr="00243670">
              <w:t xml:space="preserve">In general, how would you rate your overall </w:t>
            </w:r>
            <w:r w:rsidRPr="00243670">
              <w:rPr>
                <w:b/>
                <w:bCs/>
              </w:rPr>
              <w:t>mental or emotional</w:t>
            </w:r>
            <w:r w:rsidRPr="00243670">
              <w:t xml:space="preserve"> health?</w:t>
            </w:r>
          </w:p>
        </w:tc>
        <w:tc>
          <w:tcPr>
            <w:tcW w:w="1008" w:type="dxa"/>
            <w:hideMark/>
          </w:tcPr>
          <w:p w14:paraId="6CCD9E77" w14:textId="77777777" w:rsidR="00DC4658" w:rsidRPr="00243670" w:rsidRDefault="00DC4658" w:rsidP="00287F2C">
            <w:pPr>
              <w:pStyle w:val="Table-text"/>
            </w:pPr>
            <w:r w:rsidRPr="00243670">
              <w:t>Yes</w:t>
            </w:r>
          </w:p>
        </w:tc>
        <w:tc>
          <w:tcPr>
            <w:tcW w:w="1296" w:type="dxa"/>
            <w:hideMark/>
          </w:tcPr>
          <w:p w14:paraId="2745203C" w14:textId="77777777" w:rsidR="00DC4658" w:rsidRPr="00243670" w:rsidRDefault="00DC4658" w:rsidP="00287F2C">
            <w:pPr>
              <w:pStyle w:val="Table-text"/>
            </w:pPr>
            <w:r w:rsidRPr="00243670">
              <w:t>No</w:t>
            </w:r>
          </w:p>
        </w:tc>
      </w:tr>
      <w:tr w:rsidR="003B64B6" w:rsidRPr="00243670" w14:paraId="7E64F7E8" w14:textId="77777777" w:rsidTr="003B64B6">
        <w:trPr>
          <w:cantSplit/>
        </w:trPr>
        <w:tc>
          <w:tcPr>
            <w:tcW w:w="792" w:type="dxa"/>
            <w:hideMark/>
          </w:tcPr>
          <w:p w14:paraId="6D0A03B7" w14:textId="77777777" w:rsidR="00DC4658" w:rsidRPr="00243670" w:rsidRDefault="00DC4658" w:rsidP="00C2153B">
            <w:pPr>
              <w:pStyle w:val="Table-text"/>
              <w:jc w:val="center"/>
            </w:pPr>
            <w:r w:rsidRPr="00243670">
              <w:t>Q58</w:t>
            </w:r>
          </w:p>
        </w:tc>
        <w:tc>
          <w:tcPr>
            <w:tcW w:w="5760" w:type="dxa"/>
            <w:hideMark/>
          </w:tcPr>
          <w:p w14:paraId="343D632A" w14:textId="77777777" w:rsidR="00DC4658" w:rsidRPr="00243670" w:rsidRDefault="00DC4658" w:rsidP="00287F2C">
            <w:pPr>
              <w:pStyle w:val="Table-text"/>
            </w:pPr>
            <w:r w:rsidRPr="00243670">
              <w:t>What is your age?</w:t>
            </w:r>
          </w:p>
        </w:tc>
        <w:tc>
          <w:tcPr>
            <w:tcW w:w="1008" w:type="dxa"/>
            <w:hideMark/>
          </w:tcPr>
          <w:p w14:paraId="32121A73" w14:textId="77777777" w:rsidR="00DC4658" w:rsidRPr="00243670" w:rsidRDefault="00DC4658" w:rsidP="00287F2C">
            <w:pPr>
              <w:pStyle w:val="Table-text"/>
            </w:pPr>
            <w:r w:rsidRPr="00243670">
              <w:t>Yes</w:t>
            </w:r>
          </w:p>
        </w:tc>
        <w:tc>
          <w:tcPr>
            <w:tcW w:w="1296" w:type="dxa"/>
            <w:hideMark/>
          </w:tcPr>
          <w:p w14:paraId="7B8D7F99" w14:textId="77777777" w:rsidR="00DC4658" w:rsidRPr="00243670" w:rsidRDefault="00DC4658" w:rsidP="00287F2C">
            <w:pPr>
              <w:pStyle w:val="Table-text"/>
            </w:pPr>
            <w:r w:rsidRPr="00243670">
              <w:t>No</w:t>
            </w:r>
          </w:p>
        </w:tc>
      </w:tr>
      <w:tr w:rsidR="00C2153B" w:rsidRPr="00243670" w14:paraId="339EF605"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2876BB5" w14:textId="77777777" w:rsidR="00DC4658" w:rsidRPr="00243670" w:rsidRDefault="00DC4658" w:rsidP="00C2153B">
            <w:pPr>
              <w:pStyle w:val="Table-text"/>
              <w:jc w:val="center"/>
            </w:pPr>
            <w:r w:rsidRPr="00243670">
              <w:t>Q59</w:t>
            </w:r>
          </w:p>
        </w:tc>
        <w:tc>
          <w:tcPr>
            <w:tcW w:w="5760" w:type="dxa"/>
            <w:hideMark/>
          </w:tcPr>
          <w:p w14:paraId="203BABF0" w14:textId="77777777" w:rsidR="00DC4658" w:rsidRPr="00243670" w:rsidRDefault="00DC4658" w:rsidP="00287F2C">
            <w:pPr>
              <w:pStyle w:val="Table-text"/>
            </w:pPr>
            <w:r w:rsidRPr="00243670">
              <w:t>Are you male or female?</w:t>
            </w:r>
          </w:p>
        </w:tc>
        <w:tc>
          <w:tcPr>
            <w:tcW w:w="1008" w:type="dxa"/>
            <w:hideMark/>
          </w:tcPr>
          <w:p w14:paraId="2C3FDDF9" w14:textId="77777777" w:rsidR="00DC4658" w:rsidRPr="00243670" w:rsidRDefault="00DC4658" w:rsidP="00287F2C">
            <w:pPr>
              <w:pStyle w:val="Table-text"/>
            </w:pPr>
            <w:r w:rsidRPr="00243670">
              <w:t>Yes</w:t>
            </w:r>
          </w:p>
        </w:tc>
        <w:tc>
          <w:tcPr>
            <w:tcW w:w="1296" w:type="dxa"/>
            <w:hideMark/>
          </w:tcPr>
          <w:p w14:paraId="29336463" w14:textId="77777777" w:rsidR="00DC4658" w:rsidRPr="00243670" w:rsidRDefault="00DC4658" w:rsidP="00287F2C">
            <w:pPr>
              <w:pStyle w:val="Table-text"/>
            </w:pPr>
            <w:r w:rsidRPr="00243670">
              <w:t>No</w:t>
            </w:r>
          </w:p>
        </w:tc>
      </w:tr>
      <w:tr w:rsidR="003B64B6" w:rsidRPr="00243670" w14:paraId="372815D2" w14:textId="77777777" w:rsidTr="003B64B6">
        <w:trPr>
          <w:cantSplit/>
        </w:trPr>
        <w:tc>
          <w:tcPr>
            <w:tcW w:w="792" w:type="dxa"/>
            <w:hideMark/>
          </w:tcPr>
          <w:p w14:paraId="7450DF4D" w14:textId="77777777" w:rsidR="00DC4658" w:rsidRPr="00243670" w:rsidRDefault="00DC4658" w:rsidP="00C2153B">
            <w:pPr>
              <w:pStyle w:val="Table-text"/>
              <w:jc w:val="center"/>
            </w:pPr>
            <w:r w:rsidRPr="00243670">
              <w:t>Q60</w:t>
            </w:r>
          </w:p>
        </w:tc>
        <w:tc>
          <w:tcPr>
            <w:tcW w:w="5760" w:type="dxa"/>
            <w:hideMark/>
          </w:tcPr>
          <w:p w14:paraId="5D9383BC" w14:textId="77777777" w:rsidR="00DC4658" w:rsidRPr="00243670" w:rsidRDefault="00DC4658" w:rsidP="00287F2C">
            <w:pPr>
              <w:pStyle w:val="Table-text"/>
            </w:pPr>
            <w:r w:rsidRPr="00243670">
              <w:t>What is the highest grade or level of school that you have completed?</w:t>
            </w:r>
          </w:p>
        </w:tc>
        <w:tc>
          <w:tcPr>
            <w:tcW w:w="1008" w:type="dxa"/>
            <w:hideMark/>
          </w:tcPr>
          <w:p w14:paraId="7F319963" w14:textId="77777777" w:rsidR="00DC4658" w:rsidRPr="00243670" w:rsidRDefault="00DC4658" w:rsidP="00287F2C">
            <w:pPr>
              <w:pStyle w:val="Table-text"/>
            </w:pPr>
            <w:r w:rsidRPr="00243670">
              <w:t>Yes</w:t>
            </w:r>
          </w:p>
        </w:tc>
        <w:tc>
          <w:tcPr>
            <w:tcW w:w="1296" w:type="dxa"/>
            <w:hideMark/>
          </w:tcPr>
          <w:p w14:paraId="2CD65FDB" w14:textId="77777777" w:rsidR="00DC4658" w:rsidRPr="00243670" w:rsidRDefault="00DC4658" w:rsidP="00287F2C">
            <w:pPr>
              <w:pStyle w:val="Table-text"/>
            </w:pPr>
            <w:r w:rsidRPr="00243670">
              <w:t>No</w:t>
            </w:r>
          </w:p>
        </w:tc>
      </w:tr>
      <w:tr w:rsidR="00C2153B" w:rsidRPr="00243670" w14:paraId="1BF01820"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7D9FB26" w14:textId="77777777" w:rsidR="00DC4658" w:rsidRPr="00243670" w:rsidRDefault="00DC4658" w:rsidP="00C2153B">
            <w:pPr>
              <w:pStyle w:val="Table-text"/>
              <w:jc w:val="center"/>
            </w:pPr>
            <w:r w:rsidRPr="00243670">
              <w:t>Q61</w:t>
            </w:r>
          </w:p>
        </w:tc>
        <w:tc>
          <w:tcPr>
            <w:tcW w:w="5760" w:type="dxa"/>
            <w:hideMark/>
          </w:tcPr>
          <w:p w14:paraId="20849CD3" w14:textId="77777777" w:rsidR="00DC4658" w:rsidRPr="00243670" w:rsidRDefault="00DC4658" w:rsidP="00287F2C">
            <w:pPr>
              <w:pStyle w:val="Table-text"/>
            </w:pPr>
            <w:r w:rsidRPr="00243670">
              <w:t>Are you Hispanic or Latino origin or descent?</w:t>
            </w:r>
          </w:p>
        </w:tc>
        <w:tc>
          <w:tcPr>
            <w:tcW w:w="1008" w:type="dxa"/>
            <w:hideMark/>
          </w:tcPr>
          <w:p w14:paraId="1A811116" w14:textId="77777777" w:rsidR="00DC4658" w:rsidRPr="00243670" w:rsidRDefault="00DC4658" w:rsidP="00287F2C">
            <w:pPr>
              <w:pStyle w:val="Table-text"/>
            </w:pPr>
            <w:r w:rsidRPr="00243670">
              <w:t>Yes</w:t>
            </w:r>
          </w:p>
        </w:tc>
        <w:tc>
          <w:tcPr>
            <w:tcW w:w="1296" w:type="dxa"/>
            <w:hideMark/>
          </w:tcPr>
          <w:p w14:paraId="647948F0" w14:textId="77777777" w:rsidR="00DC4658" w:rsidRPr="00243670" w:rsidRDefault="00DC4658" w:rsidP="00287F2C">
            <w:pPr>
              <w:pStyle w:val="Table-text"/>
            </w:pPr>
            <w:r w:rsidRPr="00243670">
              <w:t>No</w:t>
            </w:r>
          </w:p>
        </w:tc>
      </w:tr>
      <w:tr w:rsidR="003B64B6" w:rsidRPr="00243670" w14:paraId="5CEF1AA8" w14:textId="77777777" w:rsidTr="003B64B6">
        <w:trPr>
          <w:cantSplit/>
        </w:trPr>
        <w:tc>
          <w:tcPr>
            <w:tcW w:w="792" w:type="dxa"/>
            <w:hideMark/>
          </w:tcPr>
          <w:p w14:paraId="64DA3D8B" w14:textId="77777777" w:rsidR="00DC4658" w:rsidRPr="00243670" w:rsidRDefault="00DC4658" w:rsidP="00C2153B">
            <w:pPr>
              <w:pStyle w:val="Table-text"/>
              <w:jc w:val="center"/>
            </w:pPr>
            <w:r w:rsidRPr="00243670">
              <w:t>Q62</w:t>
            </w:r>
          </w:p>
        </w:tc>
        <w:tc>
          <w:tcPr>
            <w:tcW w:w="5760" w:type="dxa"/>
            <w:hideMark/>
          </w:tcPr>
          <w:p w14:paraId="2377E6FF" w14:textId="77777777" w:rsidR="00DC4658" w:rsidRPr="00243670" w:rsidRDefault="00DC4658" w:rsidP="00287F2C">
            <w:pPr>
              <w:pStyle w:val="Table-text"/>
            </w:pPr>
            <w:r w:rsidRPr="00243670">
              <w:t>What is your race? Mark one or more.</w:t>
            </w:r>
          </w:p>
        </w:tc>
        <w:tc>
          <w:tcPr>
            <w:tcW w:w="1008" w:type="dxa"/>
            <w:hideMark/>
          </w:tcPr>
          <w:p w14:paraId="49E594E2" w14:textId="77777777" w:rsidR="00DC4658" w:rsidRPr="00243670" w:rsidRDefault="00DC4658" w:rsidP="00287F2C">
            <w:pPr>
              <w:pStyle w:val="Table-text"/>
            </w:pPr>
            <w:r w:rsidRPr="00243670">
              <w:t>Yes</w:t>
            </w:r>
          </w:p>
        </w:tc>
        <w:tc>
          <w:tcPr>
            <w:tcW w:w="1296" w:type="dxa"/>
            <w:hideMark/>
          </w:tcPr>
          <w:p w14:paraId="078D908D" w14:textId="77777777" w:rsidR="00DC4658" w:rsidRPr="00243670" w:rsidRDefault="00DC4658" w:rsidP="00287F2C">
            <w:pPr>
              <w:pStyle w:val="Table-text"/>
            </w:pPr>
            <w:r w:rsidRPr="00243670">
              <w:t>No</w:t>
            </w:r>
          </w:p>
        </w:tc>
      </w:tr>
      <w:tr w:rsidR="00C2153B" w:rsidRPr="00243670" w14:paraId="04D75D43" w14:textId="77777777" w:rsidTr="003B64B6">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5BDE8A07" w14:textId="77777777" w:rsidR="00DC4658" w:rsidRPr="00243670" w:rsidRDefault="00DC4658" w:rsidP="00C2153B">
            <w:pPr>
              <w:pStyle w:val="Table-text"/>
              <w:jc w:val="center"/>
            </w:pPr>
            <w:r w:rsidRPr="00243670">
              <w:t>Q63</w:t>
            </w:r>
          </w:p>
        </w:tc>
        <w:tc>
          <w:tcPr>
            <w:tcW w:w="5760" w:type="dxa"/>
            <w:hideMark/>
          </w:tcPr>
          <w:p w14:paraId="03621712" w14:textId="77777777" w:rsidR="00DC4658" w:rsidRPr="00243670" w:rsidRDefault="00DC4658" w:rsidP="00287F2C">
            <w:pPr>
              <w:pStyle w:val="Table-text"/>
            </w:pPr>
            <w:r w:rsidRPr="00243670">
              <w:t>Did someone help you complete this survey?</w:t>
            </w:r>
          </w:p>
        </w:tc>
        <w:tc>
          <w:tcPr>
            <w:tcW w:w="1008" w:type="dxa"/>
            <w:hideMark/>
          </w:tcPr>
          <w:p w14:paraId="651BCFEC" w14:textId="77777777" w:rsidR="00DC4658" w:rsidRPr="00243670" w:rsidRDefault="00DC4658" w:rsidP="00287F2C">
            <w:pPr>
              <w:pStyle w:val="Table-text"/>
            </w:pPr>
            <w:r w:rsidRPr="00243670">
              <w:t>Yes</w:t>
            </w:r>
          </w:p>
        </w:tc>
        <w:tc>
          <w:tcPr>
            <w:tcW w:w="1296" w:type="dxa"/>
            <w:hideMark/>
          </w:tcPr>
          <w:p w14:paraId="77048E63" w14:textId="77777777" w:rsidR="00DC4658" w:rsidRPr="00243670" w:rsidRDefault="00DC4658" w:rsidP="00287F2C">
            <w:pPr>
              <w:pStyle w:val="Table-text"/>
            </w:pPr>
            <w:r w:rsidRPr="00243670">
              <w:t>No</w:t>
            </w:r>
          </w:p>
        </w:tc>
      </w:tr>
      <w:tr w:rsidR="003B64B6" w:rsidRPr="00243670" w14:paraId="34F6B8D2" w14:textId="77777777" w:rsidTr="003B64B6">
        <w:trPr>
          <w:cantSplit/>
        </w:trPr>
        <w:tc>
          <w:tcPr>
            <w:tcW w:w="792" w:type="dxa"/>
            <w:hideMark/>
          </w:tcPr>
          <w:p w14:paraId="55217907" w14:textId="77777777" w:rsidR="00DC4658" w:rsidRPr="00243670" w:rsidRDefault="00DC4658" w:rsidP="00C2153B">
            <w:pPr>
              <w:pStyle w:val="Table-text"/>
              <w:jc w:val="center"/>
            </w:pPr>
            <w:r w:rsidRPr="00243670">
              <w:t>Q64</w:t>
            </w:r>
          </w:p>
        </w:tc>
        <w:tc>
          <w:tcPr>
            <w:tcW w:w="5760" w:type="dxa"/>
            <w:hideMark/>
          </w:tcPr>
          <w:p w14:paraId="002CE966" w14:textId="77777777" w:rsidR="00DC4658" w:rsidRPr="003B64B6" w:rsidRDefault="00DC4658" w:rsidP="003B64B6">
            <w:pPr>
              <w:pStyle w:val="Table-text"/>
            </w:pPr>
            <w:r w:rsidRPr="00243670">
              <w:t>How did that person help you? Mark one or more.</w:t>
            </w:r>
          </w:p>
        </w:tc>
        <w:tc>
          <w:tcPr>
            <w:tcW w:w="1008" w:type="dxa"/>
            <w:hideMark/>
          </w:tcPr>
          <w:p w14:paraId="56029817" w14:textId="77777777" w:rsidR="00DC4658" w:rsidRPr="00243670" w:rsidRDefault="00DC4658" w:rsidP="00287F2C">
            <w:pPr>
              <w:pStyle w:val="Table-text"/>
            </w:pPr>
            <w:r w:rsidRPr="00243670">
              <w:t>No</w:t>
            </w:r>
          </w:p>
        </w:tc>
        <w:tc>
          <w:tcPr>
            <w:tcW w:w="1296" w:type="dxa"/>
            <w:hideMark/>
          </w:tcPr>
          <w:p w14:paraId="3C918060" w14:textId="77777777" w:rsidR="00DC4658" w:rsidRPr="00243670" w:rsidRDefault="00DC4658" w:rsidP="00287F2C">
            <w:pPr>
              <w:pStyle w:val="Table-text"/>
            </w:pPr>
            <w:r w:rsidRPr="00243670">
              <w:t>No</w:t>
            </w:r>
          </w:p>
        </w:tc>
      </w:tr>
    </w:tbl>
    <w:p w14:paraId="781D10E0" w14:textId="77777777" w:rsidR="00DC4658" w:rsidRDefault="00DC4658" w:rsidP="00287F2C">
      <w:pPr>
        <w:pStyle w:val="table-note"/>
      </w:pPr>
    </w:p>
    <w:p w14:paraId="0E1D513F" w14:textId="32468480" w:rsidR="00DC4658" w:rsidRPr="00975748" w:rsidRDefault="00B7636C" w:rsidP="00DC4658">
      <w:pPr>
        <w:pStyle w:val="Heading3"/>
      </w:pPr>
      <w:bookmarkStart w:id="313" w:name="_Toc61954166"/>
      <w:bookmarkStart w:id="314" w:name="_Toc86390561"/>
      <w:r>
        <w:lastRenderedPageBreak/>
        <w:t>6.3.2</w:t>
      </w:r>
      <w:r w:rsidR="00053A2B">
        <w:tab/>
      </w:r>
      <w:r w:rsidR="00DC4658">
        <w:t xml:space="preserve">Handling </w:t>
      </w:r>
      <w:r w:rsidR="00287F2C">
        <w:t>Blank Questionnaires</w:t>
      </w:r>
      <w:bookmarkEnd w:id="313"/>
      <w:bookmarkEnd w:id="314"/>
    </w:p>
    <w:p w14:paraId="15C298B5" w14:textId="77777777" w:rsidR="00DC4658" w:rsidRDefault="00DC4658" w:rsidP="00DC4658">
      <w:pPr>
        <w:pStyle w:val="BodyText"/>
      </w:pPr>
      <w:r w:rsidRPr="0051054E">
        <w:rPr>
          <w:b/>
          <w:bCs/>
          <w:szCs w:val="23"/>
        </w:rPr>
        <w:t>Receipt of a questionnaire by mail that passes the completed or partially completed threshold removes the need for the survey vendor to send additional mailings or include the patient in the telephone non-response follow-up.</w:t>
      </w:r>
      <w:r>
        <w:rPr>
          <w:szCs w:val="23"/>
        </w:rPr>
        <w:t xml:space="preserve"> Receipt of a blank questionnaire, however, does not eliminate this need. This section provides specifications for blank questionnaires.</w:t>
      </w:r>
    </w:p>
    <w:p w14:paraId="656921C8" w14:textId="77777777" w:rsidR="00DC4658" w:rsidRDefault="00DC4658" w:rsidP="00DC4658">
      <w:pPr>
        <w:pStyle w:val="BodyText"/>
      </w:pPr>
      <w:r w:rsidRPr="00C1598C">
        <w:t xml:space="preserve">In handling questionnaires that are returned blank, survey vendors should differentiate between mail questionnaires that are returned blank </w:t>
      </w:r>
      <w:r>
        <w:t xml:space="preserve">by the sample patient or their family/friend, versus those returned </w:t>
      </w:r>
      <w:r w:rsidRPr="00C1598C">
        <w:t>because the United States Postal Service could not deliver the mail</w:t>
      </w:r>
      <w:r>
        <w:t xml:space="preserve">, versus those on which a message is included about survey status. </w:t>
      </w:r>
    </w:p>
    <w:p w14:paraId="0D41E12F" w14:textId="2B121FFA" w:rsidR="00DC4658" w:rsidRDefault="00DC4658" w:rsidP="00D164E2">
      <w:pPr>
        <w:pStyle w:val="ListBullet"/>
      </w:pPr>
      <w:r>
        <w:t>Returns from the United States Postal Service typically contain messages specifying the reason for non-delivery. If a viable address can be obtained, the survey vendor should send the second questionnaire package to the sample patient</w:t>
      </w:r>
      <w:r w:rsidR="001167C6">
        <w:t>,</w:t>
      </w:r>
      <w:r>
        <w:t xml:space="preserve"> provided there is still time to do so. If there is not time to do so, the patient is to be included in the telephone follow-up effort.</w:t>
      </w:r>
    </w:p>
    <w:p w14:paraId="485BD8C9" w14:textId="77777777" w:rsidR="00DC4658" w:rsidRDefault="00DC4658" w:rsidP="00D164E2">
      <w:pPr>
        <w:pStyle w:val="ListBullet"/>
      </w:pPr>
      <w:r>
        <w:t>Returns by the sample patient or their family typically arrive in the business reply envelope.</w:t>
      </w:r>
    </w:p>
    <w:p w14:paraId="069870F0" w14:textId="6EE53DE5" w:rsidR="00DC4658" w:rsidRPr="00E56205" w:rsidRDefault="00DC4658" w:rsidP="00E56205">
      <w:pPr>
        <w:pStyle w:val="ListBullet2"/>
      </w:pPr>
      <w:r w:rsidRPr="00E56205">
        <w:t>If the questionnaire contains a note indicating a refusal from the patient or family member, or indicating a reason that makes the patient ineligible, the survey vendor must stop all contact with this patient and assign the appropriate final status code. Depending on the note, assign either an ineligible code: 150 (Deceased), 160 (Ineligible</w:t>
      </w:r>
      <w:r w:rsidR="00CB5ADF" w:rsidRPr="00E56205">
        <w:t>—</w:t>
      </w:r>
      <w:r w:rsidRPr="00E56205">
        <w:t>Does not Meet Eligibility Criteria), 170 (Language Barrier), 180 (Mentally or Physically Incapacitated) or 190 (Ineligible</w:t>
      </w:r>
      <w:r w:rsidR="00CB5ADF" w:rsidRPr="00E56205">
        <w:t>—</w:t>
      </w:r>
      <w:r w:rsidRPr="00E56205">
        <w:t xml:space="preserve">Did Not Receive Care At Practice), or the Refusal code 220 (Refusal) or 230 (Hostile Refusal). </w:t>
      </w:r>
    </w:p>
    <w:p w14:paraId="21315977" w14:textId="77777777" w:rsidR="00DC4658" w:rsidRPr="00F254C8" w:rsidRDefault="00DC4658" w:rsidP="00E56205">
      <w:pPr>
        <w:pStyle w:val="ListBullet2"/>
      </w:pPr>
      <w:r w:rsidRPr="00F254C8">
        <w:t xml:space="preserve">If the questionnaire contains no note indicating a refusal or ineligibility, the following instructions apply. </w:t>
      </w:r>
    </w:p>
    <w:p w14:paraId="7D41FF7F" w14:textId="54A3B69D" w:rsidR="00DC4658" w:rsidRDefault="00DC4658" w:rsidP="00D06811">
      <w:pPr>
        <w:pStyle w:val="Listbullet3numbered"/>
      </w:pPr>
      <w:r>
        <w:t xml:space="preserve">If the first questionnaire </w:t>
      </w:r>
      <w:r w:rsidRPr="00C1598C">
        <w:t>is returned blank</w:t>
      </w:r>
      <w:r>
        <w:t>,</w:t>
      </w:r>
      <w:r w:rsidRPr="00C1598C">
        <w:t xml:space="preserve"> the survey vendor should send the second questionnaire package to that sample patient</w:t>
      </w:r>
      <w:r w:rsidR="00C17589">
        <w:t>,</w:t>
      </w:r>
      <w:r>
        <w:t xml:space="preserve"> provided there is still time to do so. If there is not time to do so, the patient is to be included in the telephone follow-up effort.</w:t>
      </w:r>
    </w:p>
    <w:p w14:paraId="67F3A019" w14:textId="77777777" w:rsidR="00DC4658" w:rsidRDefault="00DC4658" w:rsidP="00D06811">
      <w:pPr>
        <w:pStyle w:val="Listbullet3numbered"/>
      </w:pPr>
      <w:r>
        <w:t xml:space="preserve">If the second questionnaire is returned blank, the survey vendor is to include the patient in the telephone follow-up effort. </w:t>
      </w:r>
    </w:p>
    <w:p w14:paraId="0851CDC1" w14:textId="77777777" w:rsidR="00DC4658" w:rsidRPr="00C1598C" w:rsidRDefault="00DC4658" w:rsidP="00D06811">
      <w:pPr>
        <w:pStyle w:val="Listbullet3numbered"/>
        <w:rPr>
          <w:rFonts w:cs="Arial"/>
        </w:rPr>
      </w:pPr>
      <w:r w:rsidRPr="00C1598C">
        <w:t xml:space="preserve">Note that all cases that </w:t>
      </w:r>
      <w:r w:rsidRPr="00C1598C">
        <w:rPr>
          <w:b/>
          <w:i/>
        </w:rPr>
        <w:t>are not finalized</w:t>
      </w:r>
      <w:r w:rsidRPr="00C1598C">
        <w:t xml:space="preserve"> as a result of the mail survey component must be assigned for telephone follow-up, including both cases that are returned blank and undeliverable mail. </w:t>
      </w:r>
    </w:p>
    <w:p w14:paraId="080FF7C7" w14:textId="39DB7D01" w:rsidR="00DC4658" w:rsidRDefault="00B7636C" w:rsidP="00DC4658">
      <w:pPr>
        <w:pStyle w:val="Heading3"/>
      </w:pPr>
      <w:bookmarkStart w:id="315" w:name="_Toc61954167"/>
      <w:bookmarkStart w:id="316" w:name="_Toc86390562"/>
      <w:r>
        <w:lastRenderedPageBreak/>
        <w:t>6.3.3</w:t>
      </w:r>
      <w:r w:rsidR="00053A2B">
        <w:tab/>
      </w:r>
      <w:r w:rsidR="00DC4658">
        <w:t xml:space="preserve">Handling </w:t>
      </w:r>
      <w:r w:rsidR="00287F2C">
        <w:t>Duplicate Surveys</w:t>
      </w:r>
      <w:r w:rsidR="00DC4658">
        <w:t xml:space="preserve"> by </w:t>
      </w:r>
      <w:r w:rsidR="00287F2C">
        <w:t xml:space="preserve">Mail </w:t>
      </w:r>
      <w:r w:rsidR="00DC4658">
        <w:t xml:space="preserve">and </w:t>
      </w:r>
      <w:r w:rsidR="00287F2C">
        <w:t>Phone</w:t>
      </w:r>
      <w:bookmarkEnd w:id="315"/>
      <w:bookmarkEnd w:id="316"/>
    </w:p>
    <w:p w14:paraId="67A15094" w14:textId="68FF07BD" w:rsidR="00DC4658" w:rsidRDefault="00DC4658" w:rsidP="00DC4658">
      <w:pPr>
        <w:pStyle w:val="BodyText"/>
      </w:pPr>
      <w:r>
        <w:t xml:space="preserve">As noted in Section </w:t>
      </w:r>
      <w:r w:rsidRPr="00FF18F2">
        <w:rPr>
          <w:b/>
          <w:bCs/>
          <w:i/>
          <w:iCs/>
        </w:rPr>
        <w:t>5.</w:t>
      </w:r>
      <w:r w:rsidR="00CB5ADF">
        <w:rPr>
          <w:b/>
          <w:bCs/>
          <w:i/>
          <w:iCs/>
        </w:rPr>
        <w:t>5</w:t>
      </w:r>
      <w:r w:rsidRPr="00FF18F2">
        <w:rPr>
          <w:b/>
          <w:bCs/>
          <w:i/>
          <w:iCs/>
        </w:rPr>
        <w:t xml:space="preserve">.9, Process </w:t>
      </w:r>
      <w:r w:rsidR="00CB5ADF" w:rsidRPr="00FF18F2">
        <w:rPr>
          <w:b/>
          <w:bCs/>
          <w:i/>
          <w:iCs/>
        </w:rPr>
        <w:t xml:space="preserve">Data </w:t>
      </w:r>
      <w:r w:rsidRPr="00FF18F2">
        <w:rPr>
          <w:b/>
          <w:bCs/>
          <w:i/>
          <w:iCs/>
        </w:rPr>
        <w:t xml:space="preserve">from </w:t>
      </w:r>
      <w:r w:rsidR="00CB5ADF" w:rsidRPr="00FF18F2">
        <w:rPr>
          <w:b/>
          <w:bCs/>
          <w:i/>
          <w:iCs/>
        </w:rPr>
        <w:t>Questionnaires Returned</w:t>
      </w:r>
      <w:r w:rsidRPr="00FF18F2">
        <w:rPr>
          <w:b/>
          <w:bCs/>
          <w:i/>
          <w:iCs/>
        </w:rPr>
        <w:t xml:space="preserve"> by </w:t>
      </w:r>
      <w:r w:rsidR="00CB5ADF" w:rsidRPr="00FF18F2">
        <w:rPr>
          <w:b/>
          <w:bCs/>
          <w:i/>
          <w:iCs/>
        </w:rPr>
        <w:t>Mail</w:t>
      </w:r>
      <w:r>
        <w:t>, survey vendors must have a mechanism through which they are alerted to duplicate mail questionnaires. In addition, they must have a mechanism to determine if a sampled patient has answered the survey through a paper questionnaire as well as by telephone.</w:t>
      </w:r>
    </w:p>
    <w:p w14:paraId="329D1BF4" w14:textId="77777777" w:rsidR="00DC4658" w:rsidRDefault="00DC4658" w:rsidP="00DC4658">
      <w:pPr>
        <w:pStyle w:val="BodyText"/>
      </w:pPr>
      <w:r>
        <w:t>In the event of duplicates, the survey with the more complete data is retained. If both surveys are equally complete, the first survey received is retained. Data from unused surveys are not submitted to CMS.</w:t>
      </w:r>
    </w:p>
    <w:p w14:paraId="50461F7B" w14:textId="189F7F3D" w:rsidR="00DC4658" w:rsidRDefault="00352F9C" w:rsidP="00DC4658">
      <w:pPr>
        <w:pStyle w:val="Heading2"/>
      </w:pPr>
      <w:bookmarkStart w:id="317" w:name="_Toc61954168"/>
      <w:bookmarkStart w:id="318" w:name="_Toc86390563"/>
      <w:r>
        <w:t>6.4</w:t>
      </w:r>
      <w:r w:rsidR="00053A2B">
        <w:tab/>
      </w:r>
      <w:r w:rsidR="00DC4658">
        <w:t>Survey</w:t>
      </w:r>
      <w:r w:rsidR="00287F2C">
        <w:t xml:space="preserve"> Status Codes</w:t>
      </w:r>
      <w:bookmarkEnd w:id="317"/>
      <w:bookmarkEnd w:id="318"/>
      <w:r w:rsidR="00DC4658">
        <w:t xml:space="preserve"> </w:t>
      </w:r>
    </w:p>
    <w:p w14:paraId="2D32823C" w14:textId="12B7F244" w:rsidR="00DC4658" w:rsidRDefault="00DC4658" w:rsidP="00DC4658">
      <w:pPr>
        <w:pStyle w:val="BodyText"/>
      </w:pPr>
      <w:r>
        <w:t xml:space="preserve">Maintaining up-to-date survey status codes is a key part of the PCF PEC Survey administration process. Typically, status codes are either interim (which indicate the status of each sampled patient during the data collection period), or final (which indicate the final outcome of each sampled patient at the end of data collection). </w:t>
      </w:r>
      <w:r w:rsidRPr="00B4436E">
        <w:rPr>
          <w:b/>
          <w:bCs/>
        </w:rPr>
        <w:t>Survey vendors should use their internal interim status codes for tracking purposes and should not report such codes to CMS</w:t>
      </w:r>
      <w:r>
        <w:t xml:space="preserve">. However, they must include internal interim status codes with a crosswalk to </w:t>
      </w:r>
      <w:r w:rsidR="00AC7C2F">
        <w:t>PCF PEC Survey</w:t>
      </w:r>
      <w:r>
        <w:t xml:space="preserve"> final status codes in their QAP.</w:t>
      </w:r>
    </w:p>
    <w:p w14:paraId="05BAF564" w14:textId="6A589E15" w:rsidR="00DC4658" w:rsidRDefault="00DC4658" w:rsidP="00DC4658">
      <w:pPr>
        <w:pStyle w:val="BodyText"/>
      </w:pPr>
      <w:r>
        <w:t xml:space="preserve">As will be explained in </w:t>
      </w:r>
      <w:r w:rsidR="00E36565">
        <w:rPr>
          <w:b/>
          <w:bCs/>
          <w:i/>
          <w:iCs/>
        </w:rPr>
        <w:t>Chapter</w:t>
      </w:r>
      <w:r w:rsidR="00E36565" w:rsidRPr="00D15D25">
        <w:rPr>
          <w:b/>
          <w:bCs/>
          <w:i/>
          <w:iCs/>
        </w:rPr>
        <w:t xml:space="preserve"> </w:t>
      </w:r>
      <w:r w:rsidRPr="00D15D25">
        <w:rPr>
          <w:b/>
          <w:bCs/>
          <w:i/>
          <w:iCs/>
        </w:rPr>
        <w:t>7, Data Submission</w:t>
      </w:r>
      <w:r>
        <w:t xml:space="preserve">, </w:t>
      </w:r>
      <w:r w:rsidR="00AC7C2F">
        <w:t>PCF PEC Survey</w:t>
      </w:r>
      <w:r>
        <w:t xml:space="preserve"> requires two interim data submissions prior to the final data submission. When submitting data files, either interim or final, each patient must be assigned a status code from </w:t>
      </w:r>
      <w:r w:rsidRPr="34AF0EF5">
        <w:rPr>
          <w:b/>
          <w:bCs/>
          <w:i/>
          <w:iCs/>
        </w:rPr>
        <w:t xml:space="preserve">Exhibit 5-2, </w:t>
      </w:r>
      <w:r w:rsidR="00AC7C2F">
        <w:rPr>
          <w:b/>
          <w:bCs/>
          <w:i/>
          <w:iCs/>
        </w:rPr>
        <w:t>PCF PEC Survey</w:t>
      </w:r>
      <w:r w:rsidRPr="34AF0EF5">
        <w:rPr>
          <w:b/>
          <w:bCs/>
          <w:i/>
          <w:iCs/>
        </w:rPr>
        <w:t xml:space="preserve"> Final Status Codes.</w:t>
      </w:r>
      <w:r>
        <w:t xml:space="preserve"> At the time of the interim data submissions, many sampled cases will still be pending.</w:t>
      </w:r>
      <w:r w:rsidRPr="34AF0EF5">
        <w:rPr>
          <w:b/>
          <w:bCs/>
        </w:rPr>
        <w:t xml:space="preserve"> </w:t>
      </w:r>
      <w:r w:rsidRPr="34AF0EF5">
        <w:rPr>
          <w:b/>
          <w:bCs/>
          <w:u w:val="single"/>
        </w:rPr>
        <w:t>For interim submissions only</w:t>
      </w:r>
      <w:r>
        <w:t>, survey vendors must submit a non-final status code of 270 (Pending) for those cases that have not yet completed or been assigned another final status code. For the final data submission, only final status codes may be assigned. Use the following guidelines.</w:t>
      </w:r>
    </w:p>
    <w:p w14:paraId="7064BCA4" w14:textId="77777777" w:rsidR="00DC4658" w:rsidRPr="008C6533" w:rsidRDefault="00DC4658" w:rsidP="00D164E2">
      <w:pPr>
        <w:pStyle w:val="ListBullet"/>
      </w:pPr>
      <w:r w:rsidRPr="008C6533">
        <w:t>If a patient or proxy responded and passed the complete threshold, assign 110 (Completed Mail) or 120 (Completed Phone). The date of phone completion or receipt of the paper survey must also be submitted.</w:t>
      </w:r>
    </w:p>
    <w:p w14:paraId="63A5CC13" w14:textId="77777777" w:rsidR="00DC4658" w:rsidRDefault="00DC4658" w:rsidP="00D164E2">
      <w:pPr>
        <w:pStyle w:val="ListBullet"/>
      </w:pPr>
      <w:r>
        <w:t>If the patient or proxy responded and passed the partial threshold only, assign 130 (Partial Mail) or 140 (Partial Phone). The date of phone completion or receipt of the mail survey must also be submitted.</w:t>
      </w:r>
    </w:p>
    <w:p w14:paraId="6A92CF57" w14:textId="77777777" w:rsidR="00DC4658" w:rsidRDefault="00DC4658" w:rsidP="00D164E2">
      <w:pPr>
        <w:pStyle w:val="ListBullet"/>
      </w:pPr>
      <w:r>
        <w:t>If the answer to Q1 was “No” or the answer to Q3 was “zero” and the case did not pass the partial or complete threshold, assign 190 (Ineligible: Did Not Receive Care at Practice). This applies to both telephone and mail cases.</w:t>
      </w:r>
    </w:p>
    <w:p w14:paraId="1D291FAA" w14:textId="77777777" w:rsidR="00DC4658" w:rsidRPr="008C6533" w:rsidRDefault="00DC4658" w:rsidP="00D164E2">
      <w:pPr>
        <w:pStyle w:val="ListBullet"/>
      </w:pPr>
      <w:r>
        <w:t>If the patient or a proxy has not formally answered Q1 or Q3 but has notified the Help Desk, or noted on their returned mail questionnaire, that they did not receive care at the practice in the last 6 months, assign 190 as w</w:t>
      </w:r>
      <w:r w:rsidRPr="008C6533">
        <w:t xml:space="preserve">ell. </w:t>
      </w:r>
    </w:p>
    <w:p w14:paraId="4DB0752E" w14:textId="77777777" w:rsidR="00DC4658" w:rsidRDefault="00DC4658" w:rsidP="00D164E2">
      <w:pPr>
        <w:pStyle w:val="ListBullet"/>
      </w:pPr>
      <w:r>
        <w:lastRenderedPageBreak/>
        <w:t xml:space="preserve">Assign 150 (Ineligible: Deceased) when learning of a patient who is deceased at the time of the survey. Also assign 150 upon hearing that a proxy completed the survey on behalf of a deceased patient. However, if a patient dies after completing the survey or obtaining another final status code such as 190, do not change the final code; the original code should remain. </w:t>
      </w:r>
    </w:p>
    <w:p w14:paraId="058C36F0" w14:textId="77777777" w:rsidR="00DC4658" w:rsidRPr="00955566" w:rsidRDefault="00DC4658" w:rsidP="00D164E2">
      <w:pPr>
        <w:pStyle w:val="ListBullet"/>
      </w:pPr>
      <w:r>
        <w:t>Assign 160 (Ineligible: Does Not Meet Eligibility Criteria) to either mail or telephone survey cases if it is determined that the sample patient is under age 18 or resides in a nursing home or other skilled nursing facility or other long-term facility, such as a jail or prison.</w:t>
      </w:r>
    </w:p>
    <w:p w14:paraId="6F2444C4" w14:textId="77777777" w:rsidR="00DC4658" w:rsidRPr="002E43D5" w:rsidRDefault="00DC4658" w:rsidP="00D164E2">
      <w:pPr>
        <w:pStyle w:val="ListBullet"/>
      </w:pPr>
      <w:r>
        <w:t>Assign 170 (Language barrier) to sample patients who do not speak English or Spanish and do not have a proxy who can translate the survey into the patient’s language.</w:t>
      </w:r>
    </w:p>
    <w:p w14:paraId="5D6EFA27" w14:textId="77777777" w:rsidR="00D67716" w:rsidRPr="00D67716" w:rsidRDefault="00DC4658" w:rsidP="00D164E2">
      <w:pPr>
        <w:pStyle w:val="ListBullet"/>
      </w:pPr>
      <w:r>
        <w:t>Assign 180 (Ineligible: Mentally or Physically Incapacitated) if it is determined that the sample patient is unable to complete the survey because he or she is mentally or physically incapable and there is not a helper or a proxy who can help the patient complete the survey.</w:t>
      </w:r>
    </w:p>
    <w:p w14:paraId="0ADD9355" w14:textId="397364EA" w:rsidR="004B737A" w:rsidRPr="00BC3878" w:rsidRDefault="004B737A" w:rsidP="00D164E2">
      <w:pPr>
        <w:pStyle w:val="ListBullet"/>
      </w:pPr>
      <w:r>
        <w:t xml:space="preserve">Assign 200 (Excluded from Survey) if the </w:t>
      </w:r>
      <w:r w:rsidR="005E0162">
        <w:t>sampled patient was determined to be ineligible for survey after sampling but before data collection was initiated. Includes any sampled cases on the survey vendor’s Do Not Contact list.</w:t>
      </w:r>
    </w:p>
    <w:p w14:paraId="057F9A31" w14:textId="27F2DC43" w:rsidR="00DC4658" w:rsidRDefault="00DC4658" w:rsidP="00D164E2">
      <w:pPr>
        <w:pStyle w:val="ListBullet"/>
      </w:pPr>
      <w:r w:rsidRPr="008C6533">
        <w:t>Assign 210 (Incomplete) if the sample patient responded to some questions but not enough to meet either completeness criteria, did not screen out, and there is no evidence of the patient’s ineligibility.</w:t>
      </w:r>
      <w:r>
        <w:t xml:space="preserve"> This code is appropriate for telephone breakoffs as well as </w:t>
      </w:r>
      <w:r w:rsidR="008E6CD4">
        <w:t xml:space="preserve">mostly </w:t>
      </w:r>
      <w:r>
        <w:t xml:space="preserve">blank questionnaires returned where we were not able to obtain more data via the telephone follow-up. </w:t>
      </w:r>
    </w:p>
    <w:p w14:paraId="6AD37B08" w14:textId="77777777" w:rsidR="002C7245" w:rsidRDefault="00DC4658" w:rsidP="00D164E2">
      <w:pPr>
        <w:pStyle w:val="ListBullet"/>
      </w:pPr>
      <w:r>
        <w:t xml:space="preserve">Assign 220 (Refusal) </w:t>
      </w:r>
      <w:r w:rsidR="00D21535">
        <w:t>if the r</w:t>
      </w:r>
      <w:r w:rsidR="00D21535" w:rsidRPr="00B9110E">
        <w:t>espondent said “No thank you” and hung up, or disengaged before interviewer could rebut or provide additional information. These can also be considered soft refusals.</w:t>
      </w:r>
    </w:p>
    <w:p w14:paraId="0128565E" w14:textId="4F505FC3" w:rsidR="00D21535" w:rsidRDefault="00DC4658" w:rsidP="00D164E2">
      <w:pPr>
        <w:pStyle w:val="ListBullet"/>
      </w:pPr>
      <w:r>
        <w:t xml:space="preserve">Assign 230 (Hostile Refusal) </w:t>
      </w:r>
      <w:r w:rsidR="008D04DA" w:rsidRPr="00EB1D18">
        <w:t>if the sample patient indicates either in writing or verbally that he or she does not wish to participate in the survey. This code includes both hard and hostile refusals.</w:t>
      </w:r>
    </w:p>
    <w:p w14:paraId="46AF1BA8" w14:textId="0A2F16B5" w:rsidR="00DC4658" w:rsidRPr="008054BE" w:rsidRDefault="00DC4658" w:rsidP="00D164E2">
      <w:pPr>
        <w:pStyle w:val="ListBullet"/>
      </w:pPr>
      <w:r>
        <w:t xml:space="preserve">Assign 240 (Wrong, Disconnected, or No Telephone Number) upon finding evidence that the telephone number the survey vendor has for the sample patient is disconnected, non-working, out of order/service, or does not belong to the sample patient and no new telephone number is available. (See “When to code numbers as permanently out of service in </w:t>
      </w:r>
      <w:r w:rsidRPr="4CCC5386">
        <w:rPr>
          <w:b/>
          <w:bCs/>
          <w:i/>
          <w:iCs/>
        </w:rPr>
        <w:t>Section 5.</w:t>
      </w:r>
      <w:r w:rsidR="00CB5ADF" w:rsidRPr="4CCC5386">
        <w:rPr>
          <w:b/>
          <w:bCs/>
          <w:i/>
          <w:iCs/>
        </w:rPr>
        <w:t>6</w:t>
      </w:r>
      <w:r w:rsidRPr="4CCC5386">
        <w:rPr>
          <w:b/>
          <w:bCs/>
          <w:i/>
          <w:iCs/>
        </w:rPr>
        <w:t xml:space="preserve">.4, Make </w:t>
      </w:r>
      <w:r w:rsidR="00CB5ADF" w:rsidRPr="4CCC5386">
        <w:rPr>
          <w:b/>
          <w:bCs/>
          <w:i/>
          <w:iCs/>
        </w:rPr>
        <w:t>Required Attempts</w:t>
      </w:r>
      <w:r w:rsidRPr="4CCC5386">
        <w:rPr>
          <w:b/>
          <w:bCs/>
          <w:i/>
          <w:iCs/>
        </w:rPr>
        <w:t xml:space="preserve"> to</w:t>
      </w:r>
      <w:r w:rsidR="00CB5ADF" w:rsidRPr="4CCC5386">
        <w:rPr>
          <w:b/>
          <w:bCs/>
          <w:i/>
          <w:iCs/>
        </w:rPr>
        <w:t xml:space="preserve"> Reach Patient</w:t>
      </w:r>
      <w:r w:rsidR="00CB5ADF">
        <w:t>)</w:t>
      </w:r>
      <w:r>
        <w:t>.</w:t>
      </w:r>
      <w:r w:rsidRPr="4CCC5386">
        <w:rPr>
          <w:b/>
          <w:bCs/>
          <w:i/>
          <w:iCs/>
        </w:rPr>
        <w:t xml:space="preserve"> </w:t>
      </w:r>
      <w:r>
        <w:t>240 can also be assigned if no phone number was provided for the sample member.</w:t>
      </w:r>
    </w:p>
    <w:p w14:paraId="46C4E78E" w14:textId="20BD0132" w:rsidR="00DC4658" w:rsidRDefault="00DC4658" w:rsidP="00D164E2">
      <w:pPr>
        <w:pStyle w:val="ListBullet"/>
      </w:pPr>
      <w:r>
        <w:t xml:space="preserve">Assign 250 (No Response After Maximum Attempts) if there is no evidence that the sample patient’s address or telephone number is </w:t>
      </w:r>
      <w:r w:rsidR="00A50C0F">
        <w:t>unviable,</w:t>
      </w:r>
      <w:r>
        <w:t xml:space="preserve"> but the sample patient has not responded after all questionnaire mailings or telephone attempts have been implemented.</w:t>
      </w:r>
    </w:p>
    <w:p w14:paraId="0AF3FF2B" w14:textId="77777777" w:rsidR="00DC4658" w:rsidRDefault="00DC4658" w:rsidP="00D164E2">
      <w:pPr>
        <w:pStyle w:val="ListBullet"/>
      </w:pPr>
      <w:r>
        <w:lastRenderedPageBreak/>
        <w:t>Assign 260 (No Response To Mail Survey – RCF Patients) to patients flagged as residential care facility patients and for whom no other final code (ineligible, complete, refusal) from the mail survey has been recorded.</w:t>
      </w:r>
    </w:p>
    <w:p w14:paraId="444290CF" w14:textId="4B86C58A" w:rsidR="00DC4658" w:rsidRDefault="00DC4658" w:rsidP="00D164E2">
      <w:pPr>
        <w:pStyle w:val="ListBullet"/>
      </w:pPr>
      <w:r>
        <w:t xml:space="preserve">If a questionnaire was returned after the data collection cutoff, it is to be discarded and disregarded (see </w:t>
      </w:r>
      <w:r w:rsidRPr="4CCC5386">
        <w:rPr>
          <w:b/>
          <w:bCs/>
          <w:i/>
          <w:iCs/>
        </w:rPr>
        <w:t>Section 5.</w:t>
      </w:r>
      <w:r w:rsidR="00CB5ADF" w:rsidRPr="4CCC5386">
        <w:rPr>
          <w:b/>
          <w:bCs/>
          <w:i/>
          <w:iCs/>
        </w:rPr>
        <w:t>5</w:t>
      </w:r>
      <w:r w:rsidRPr="4CCC5386">
        <w:rPr>
          <w:b/>
          <w:bCs/>
          <w:i/>
          <w:iCs/>
        </w:rPr>
        <w:t>.8, Conduct</w:t>
      </w:r>
      <w:r w:rsidR="00CB5ADF" w:rsidRPr="4CCC5386">
        <w:rPr>
          <w:b/>
          <w:bCs/>
          <w:i/>
          <w:iCs/>
        </w:rPr>
        <w:t xml:space="preserve"> Data Receipt </w:t>
      </w:r>
      <w:r w:rsidRPr="4CCC5386">
        <w:rPr>
          <w:b/>
          <w:bCs/>
          <w:i/>
          <w:iCs/>
        </w:rPr>
        <w:t xml:space="preserve">of </w:t>
      </w:r>
      <w:r w:rsidR="00CB5ADF" w:rsidRPr="4CCC5386">
        <w:rPr>
          <w:b/>
          <w:bCs/>
          <w:i/>
          <w:iCs/>
        </w:rPr>
        <w:t>Questionnaires Returned</w:t>
      </w:r>
      <w:r w:rsidRPr="4CCC5386">
        <w:rPr>
          <w:b/>
          <w:bCs/>
          <w:i/>
          <w:iCs/>
        </w:rPr>
        <w:t xml:space="preserve"> by </w:t>
      </w:r>
      <w:r w:rsidR="00CB5ADF" w:rsidRPr="4CCC5386">
        <w:rPr>
          <w:b/>
          <w:bCs/>
          <w:i/>
          <w:iCs/>
        </w:rPr>
        <w:t>Mail</w:t>
      </w:r>
      <w:r>
        <w:t xml:space="preserve">). These patients should not have a patient response record, and the final status code of the sampled patient should be a reflection of the patient’s status prior to this late arrival (i.e., 250, 240, etc.). </w:t>
      </w:r>
    </w:p>
    <w:p w14:paraId="48BA2DD7" w14:textId="540EEF01" w:rsidR="00DC4658" w:rsidRDefault="00DC4658" w:rsidP="00D164E2">
      <w:pPr>
        <w:pStyle w:val="ListBullet"/>
      </w:pPr>
      <w:r>
        <w:t xml:space="preserve">Use code 270 for sample patients whose survey status is pending at the time of the interim data submissions. In the final submission, no patients may have code 270. </w:t>
      </w:r>
    </w:p>
    <w:p w14:paraId="616FC122" w14:textId="074C8D45" w:rsidR="000F11E1" w:rsidRDefault="00352F9C" w:rsidP="000F11E1">
      <w:pPr>
        <w:pStyle w:val="Heading3"/>
      </w:pPr>
      <w:bookmarkStart w:id="319" w:name="_Toc86390564"/>
      <w:r>
        <w:t>6.4.1</w:t>
      </w:r>
      <w:r w:rsidR="00053A2B">
        <w:tab/>
      </w:r>
      <w:r w:rsidR="005E20C4">
        <w:t>Types of Refusals</w:t>
      </w:r>
      <w:bookmarkEnd w:id="319"/>
      <w:r w:rsidR="005E20C4">
        <w:t xml:space="preserve"> </w:t>
      </w:r>
    </w:p>
    <w:p w14:paraId="1C0B1B2E" w14:textId="6A046C0B" w:rsidR="00E673A0" w:rsidRPr="00E673A0" w:rsidRDefault="00E673A0" w:rsidP="008C6533">
      <w:pPr>
        <w:pStyle w:val="Bodytextkeepw-next"/>
      </w:pPr>
      <w:r w:rsidRPr="00E673A0">
        <w:t xml:space="preserve">Refusals can be broken into three categories based on how </w:t>
      </w:r>
      <w:r>
        <w:t xml:space="preserve">firmly </w:t>
      </w:r>
      <w:r w:rsidRPr="00E673A0">
        <w:t>the sample member</w:t>
      </w:r>
      <w:r>
        <w:t xml:space="preserve"> refused. </w:t>
      </w:r>
    </w:p>
    <w:p w14:paraId="711E76FE" w14:textId="039D04E9" w:rsidR="00E673A0" w:rsidRPr="00E673A0" w:rsidRDefault="00E673A0" w:rsidP="00D164E2">
      <w:pPr>
        <w:pStyle w:val="ListBullet"/>
      </w:pPr>
      <w:r w:rsidRPr="00E673A0">
        <w:t xml:space="preserve">Soft: Respondent may have said “No thank you” and hung up or disengaged before interviewer could rebut or provide additional information. </w:t>
      </w:r>
    </w:p>
    <w:p w14:paraId="69BB4890" w14:textId="77777777" w:rsidR="00E673A0" w:rsidRPr="00E673A0" w:rsidRDefault="00E673A0" w:rsidP="00D164E2">
      <w:pPr>
        <w:pStyle w:val="ListBullet"/>
      </w:pPr>
      <w:r w:rsidRPr="00E673A0">
        <w:t xml:space="preserve">Hard: Respondent clearly stated they don’t want to participate, asked to be removed from future studies, or said they don’t do surveys in general. </w:t>
      </w:r>
    </w:p>
    <w:p w14:paraId="6C7E31E7" w14:textId="77777777" w:rsidR="00E673A0" w:rsidRPr="00E673A0" w:rsidRDefault="00E673A0" w:rsidP="00D164E2">
      <w:pPr>
        <w:pStyle w:val="ListBullet"/>
      </w:pPr>
      <w:r w:rsidRPr="00E673A0">
        <w:t xml:space="preserve">Hostile: Respondent was clearly upset, angry, and possibly got loud when asked to participate or upon answering the call. </w:t>
      </w:r>
    </w:p>
    <w:p w14:paraId="3A71AE39" w14:textId="72610564" w:rsidR="005E20C4" w:rsidRPr="005E20C4" w:rsidRDefault="00123704" w:rsidP="007B2D10">
      <w:pPr>
        <w:pStyle w:val="BodyText"/>
      </w:pPr>
      <w:r>
        <w:t xml:space="preserve">Soft refusals should be assigned code 220. </w:t>
      </w:r>
      <w:r w:rsidR="005130F4">
        <w:t xml:space="preserve">Hard and hostile refusals should both be </w:t>
      </w:r>
      <w:r>
        <w:t>assigned code 230. Survey vendors may wish</w:t>
      </w:r>
      <w:r w:rsidR="00716C3A">
        <w:t xml:space="preserve"> to differentiate between hard and hostile refusals for training and </w:t>
      </w:r>
      <w:r w:rsidR="004F49A9">
        <w:t xml:space="preserve">quality control </w:t>
      </w:r>
      <w:r w:rsidR="00716C3A">
        <w:t>monitoring purposes.</w:t>
      </w:r>
    </w:p>
    <w:p w14:paraId="46526473" w14:textId="61E464F8" w:rsidR="005D3E60" w:rsidRDefault="005D3E60">
      <w:r>
        <w:br w:type="page"/>
      </w:r>
    </w:p>
    <w:p w14:paraId="65B2CCB6" w14:textId="77777777" w:rsidR="005D3E60" w:rsidRDefault="005D3E60" w:rsidP="00CD7819"/>
    <w:p w14:paraId="17644327" w14:textId="77777777" w:rsidR="005D3E60" w:rsidRPr="008723AC" w:rsidRDefault="005D3E60" w:rsidP="002A6675">
      <w:pPr>
        <w:pStyle w:val="ablank"/>
      </w:pPr>
      <w:r w:rsidRPr="008723AC">
        <w:t xml:space="preserve">[This page </w:t>
      </w:r>
      <w:r>
        <w:t xml:space="preserve">was </w:t>
      </w:r>
      <w:r w:rsidRPr="008723AC">
        <w:t>intentionally left blank]</w:t>
      </w:r>
    </w:p>
    <w:p w14:paraId="12026C17" w14:textId="77777777" w:rsidR="005D3E60" w:rsidRDefault="005D3E60" w:rsidP="009330E0">
      <w:pPr>
        <w:pStyle w:val="BodyText"/>
      </w:pPr>
    </w:p>
    <w:p w14:paraId="297D6660" w14:textId="4E058F2C" w:rsidR="00DC4658" w:rsidRPr="00761205" w:rsidRDefault="00DC4658" w:rsidP="009330E0">
      <w:pPr>
        <w:pStyle w:val="BodyText"/>
      </w:pPr>
      <w:r w:rsidRPr="00761205">
        <w:br w:type="page"/>
      </w:r>
    </w:p>
    <w:p w14:paraId="3F08F38D" w14:textId="50133E76" w:rsidR="00DC4658" w:rsidRDefault="00352F9C" w:rsidP="00287F2C">
      <w:pPr>
        <w:pStyle w:val="Heading1"/>
      </w:pPr>
      <w:bookmarkStart w:id="320" w:name="_Toc61954169"/>
      <w:bookmarkStart w:id="321" w:name="_Toc86390565"/>
      <w:r>
        <w:lastRenderedPageBreak/>
        <w:t>Chapter 7:</w:t>
      </w:r>
      <w:r w:rsidR="00053A2B">
        <w:tab/>
      </w:r>
      <w:r w:rsidR="00DC4658">
        <w:t>Data Submission</w:t>
      </w:r>
      <w:bookmarkEnd w:id="320"/>
      <w:bookmarkEnd w:id="321"/>
    </w:p>
    <w:p w14:paraId="557445F5" w14:textId="53AD0349" w:rsidR="00DC4658" w:rsidRDefault="00352F9C" w:rsidP="00287F2C">
      <w:pPr>
        <w:pStyle w:val="Heading2"/>
      </w:pPr>
      <w:bookmarkStart w:id="322" w:name="_Toc61954170"/>
      <w:bookmarkStart w:id="323" w:name="_Toc86390566"/>
      <w:r>
        <w:t>7.1</w:t>
      </w:r>
      <w:r w:rsidR="00053A2B">
        <w:tab/>
      </w:r>
      <w:r w:rsidR="00DC4658">
        <w:t>Overview</w:t>
      </w:r>
      <w:bookmarkEnd w:id="322"/>
      <w:bookmarkEnd w:id="323"/>
    </w:p>
    <w:p w14:paraId="68ACAAC2" w14:textId="64B579D9" w:rsidR="00DC4658" w:rsidRDefault="00DC4658" w:rsidP="00DC4658">
      <w:pPr>
        <w:pStyle w:val="BodyText"/>
      </w:pPr>
      <w:r>
        <w:t xml:space="preserve">This section contains information about submitting PCF PEC Survey data files to CMS’ contractor, RTI. CMS requires that all survey vendors submit two interim and one final data submission for all of their associated practice sites. The interim data submissions will allow RTI to conduct quality control review and provide early feedback to vendors if errors are detected. Interim data submissions are for quality control purposes only and do not satisfy the final data submission requirement. All interim and final data submission deadlines are shown in </w:t>
      </w:r>
      <w:r w:rsidRPr="00CB5ADF">
        <w:rPr>
          <w:b/>
          <w:bCs/>
          <w:i/>
          <w:iCs/>
        </w:rPr>
        <w:t>Figure 7</w:t>
      </w:r>
      <w:r w:rsidR="00CB5ADF">
        <w:rPr>
          <w:b/>
          <w:bCs/>
          <w:i/>
          <w:iCs/>
        </w:rPr>
        <w:noBreakHyphen/>
      </w:r>
      <w:r w:rsidRPr="00CB5ADF">
        <w:rPr>
          <w:b/>
          <w:bCs/>
          <w:i/>
          <w:iCs/>
        </w:rPr>
        <w:t>1</w:t>
      </w:r>
      <w:r>
        <w:t xml:space="preserve">. Survey vendors should routinely check the </w:t>
      </w:r>
      <w:r w:rsidR="00AC7C2F">
        <w:t>PCF PEC Survey</w:t>
      </w:r>
      <w:r>
        <w:t xml:space="preserve"> web portal for updated information. Survey vendors must submit files by 7:59 PM ET by the date associated with each submission deadline.</w:t>
      </w:r>
    </w:p>
    <w:p w14:paraId="3CB46D7D" w14:textId="77777777" w:rsidR="00CB5ADF" w:rsidRDefault="00CB5ADF" w:rsidP="00CB5ADF">
      <w:pPr>
        <w:pStyle w:val="BodyText"/>
      </w:pPr>
      <w:r>
        <w:t>This section describes the file specifications, validations performed on the file, and reports designed to help survey vendors pinpoint errors, if any, in their submissions. Any differences between submitting interim and final files are also explained.</w:t>
      </w:r>
    </w:p>
    <w:p w14:paraId="38451012" w14:textId="5C0C2BAB" w:rsidR="00714C72" w:rsidRDefault="00714C72" w:rsidP="00724579">
      <w:pPr>
        <w:pStyle w:val="FigureTitle"/>
      </w:pPr>
      <w:bookmarkStart w:id="324" w:name="_Toc89941706"/>
      <w:r>
        <w:t>Figure 7-1</w:t>
      </w:r>
      <w:r w:rsidR="00724579">
        <w:tab/>
      </w:r>
      <w:r>
        <w:br/>
        <w:t>Data Submissions Timing</w:t>
      </w:r>
      <w:bookmarkEnd w:id="324"/>
    </w:p>
    <w:p w14:paraId="1CE28350" w14:textId="38D45B05" w:rsidR="009451D5" w:rsidRPr="009451D5" w:rsidRDefault="009451D5" w:rsidP="00B940B7">
      <w:pPr>
        <w:pStyle w:val="FigureNObox"/>
      </w:pPr>
      <w:r>
        <w:rPr>
          <w:noProof/>
        </w:rPr>
        <w:drawing>
          <wp:inline distT="0" distB="0" distL="0" distR="0" wp14:anchorId="45B4A92E" wp14:editId="26041F0F">
            <wp:extent cx="5534025" cy="1828800"/>
            <wp:effectExtent l="0" t="0" r="28575" b="19050"/>
            <wp:docPr id="1397297011" name="Diagram 1397297011" descr="10/5/21 Questionnaire #1 is mailed, 10/26/21 Submit interim (mail-only) file, 11/30/21 CATI Starts, 12/8/21 Submit interim (CATI/mail) file, 12/21/12 Phone and mail data collection ends, 1/18/22 Submit final patient data to RTI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624332AD" w14:textId="1DA90637" w:rsidR="00714C72" w:rsidRDefault="00714C72" w:rsidP="00714C72">
      <w:pPr>
        <w:pStyle w:val="figure-note"/>
      </w:pPr>
    </w:p>
    <w:p w14:paraId="33BF5075" w14:textId="28F3F3A0" w:rsidR="00DC4658" w:rsidRDefault="001568DC" w:rsidP="00DC4658">
      <w:pPr>
        <w:pStyle w:val="Heading2"/>
      </w:pPr>
      <w:bookmarkStart w:id="325" w:name="_Toc61954171"/>
      <w:bookmarkStart w:id="326" w:name="_Toc86390567"/>
      <w:r>
        <w:t>7.2</w:t>
      </w:r>
      <w:r w:rsidR="00053A2B">
        <w:tab/>
      </w:r>
      <w:r w:rsidR="00DC4658">
        <w:t xml:space="preserve">From </w:t>
      </w:r>
      <w:r w:rsidR="00714C72">
        <w:t>Which Practices</w:t>
      </w:r>
      <w:r w:rsidR="00DC4658">
        <w:t xml:space="preserve"> is a </w:t>
      </w:r>
      <w:r w:rsidR="00714C72">
        <w:t>Data Submission File Expected</w:t>
      </w:r>
      <w:r w:rsidR="00DC4658">
        <w:t>?</w:t>
      </w:r>
      <w:bookmarkEnd w:id="325"/>
      <w:bookmarkEnd w:id="326"/>
    </w:p>
    <w:p w14:paraId="4D7E6CF3" w14:textId="72574794" w:rsidR="00DC4658" w:rsidRPr="00A2647D" w:rsidRDefault="00DC4658" w:rsidP="00DC4658">
      <w:pPr>
        <w:pStyle w:val="BodyText"/>
        <w:rPr>
          <w:b/>
          <w:bCs/>
        </w:rPr>
      </w:pPr>
      <w:r>
        <w:t xml:space="preserve">CMS expects a data submission from every active PCF practice </w:t>
      </w:r>
      <w:r w:rsidR="00180C50">
        <w:t>site and</w:t>
      </w:r>
      <w:r>
        <w:t xml:space="preserve"> expects this submission to be supplied by each practice site’s authorized survey vendor. CMS provides survey vendors with a convenient report, the Vendor Authorization Status Report, which gives transparency into all PCF practice sites who have authorized them. If there is any reason—such as vendor switches, practice closure, merger with another practice or leaving the PCF program—that this list does not reflect </w:t>
      </w:r>
      <w:r w:rsidRPr="4FFFF260">
        <w:rPr>
          <w:i/>
          <w:iCs/>
        </w:rPr>
        <w:t>exactly</w:t>
      </w:r>
      <w:r>
        <w:t xml:space="preserve"> those practice sites the vendor will be conducting a survey and submitting data for, the vendor should contact the </w:t>
      </w:r>
      <w:hyperlink r:id="rId133">
        <w:r w:rsidR="00AC7C2F">
          <w:rPr>
            <w:rStyle w:val="Hyperlink"/>
          </w:rPr>
          <w:t>PCF PEC Survey</w:t>
        </w:r>
        <w:r w:rsidRPr="4FFFF260">
          <w:rPr>
            <w:rStyle w:val="Hyperlink"/>
          </w:rPr>
          <w:t xml:space="preserve"> Helpdesk </w:t>
        </w:r>
        <w:r w:rsidRPr="4FFFF260">
          <w:rPr>
            <w:rStyle w:val="BodyTextChar"/>
          </w:rPr>
          <w:t>as soon as possible</w:t>
        </w:r>
      </w:hyperlink>
      <w:r>
        <w:t xml:space="preserve">. </w:t>
      </w:r>
      <w:r w:rsidRPr="00A2647D">
        <w:rPr>
          <w:b/>
          <w:bCs/>
        </w:rPr>
        <w:t xml:space="preserve">Failure to conduct the PCF PEC Survey and submit data will result in the practice forfeiting part of its quality payment from the PCF Model. </w:t>
      </w:r>
    </w:p>
    <w:p w14:paraId="062674F5" w14:textId="259CFA73" w:rsidR="00DC4658" w:rsidRPr="00A2647D" w:rsidRDefault="00DC4658" w:rsidP="00714C72">
      <w:pPr>
        <w:pStyle w:val="BodyNote"/>
      </w:pPr>
      <w:r w:rsidRPr="00A2647D">
        <w:lastRenderedPageBreak/>
        <w:t xml:space="preserve">Note that CMS and their contractor RTI cannot be involved in business arrangements between vendors and practices. </w:t>
      </w:r>
      <w:r w:rsidR="0044523F">
        <w:t>It is the responsibility of the practice to notify the</w:t>
      </w:r>
      <w:r w:rsidR="009B2A85">
        <w:t xml:space="preserve"> vendor of any change in status or contract.</w:t>
      </w:r>
    </w:p>
    <w:p w14:paraId="0C6183D8" w14:textId="7C14DB93" w:rsidR="00DC4658" w:rsidRDefault="001568DC" w:rsidP="00DC4658">
      <w:pPr>
        <w:pStyle w:val="Heading2"/>
      </w:pPr>
      <w:bookmarkStart w:id="327" w:name="_Toc61954172"/>
      <w:bookmarkStart w:id="328" w:name="_Toc86390568"/>
      <w:r>
        <w:t>7.3</w:t>
      </w:r>
      <w:r w:rsidR="00053A2B">
        <w:tab/>
      </w:r>
      <w:r w:rsidR="00DC4658">
        <w:t>Data to Submit</w:t>
      </w:r>
      <w:bookmarkEnd w:id="327"/>
      <w:bookmarkEnd w:id="328"/>
    </w:p>
    <w:p w14:paraId="140BA8B9" w14:textId="1A0A830F" w:rsidR="00DC4658" w:rsidRDefault="00DC4658" w:rsidP="00DC4658">
      <w:pPr>
        <w:pStyle w:val="BodyText"/>
      </w:pPr>
      <w:r>
        <w:t>PCF PEC Survey vendors will upload PCF PEC</w:t>
      </w:r>
      <w:r w:rsidR="00AC7C2F">
        <w:t xml:space="preserve"> </w:t>
      </w:r>
      <w:r>
        <w:t>S</w:t>
      </w:r>
      <w:r w:rsidR="00AC7C2F">
        <w:t>urvey</w:t>
      </w:r>
      <w:r>
        <w:t xml:space="preserve"> data using XML (extensible markup language) data files. Each XML file will consist of three sections: a Header Record, a Patient Administrative Data Record, and the Patient Response Record. </w:t>
      </w:r>
    </w:p>
    <w:p w14:paraId="2A719F36" w14:textId="47CEB7A3" w:rsidR="00DC4658" w:rsidRPr="00310F1C" w:rsidRDefault="001540F5" w:rsidP="00DC4658">
      <w:pPr>
        <w:pStyle w:val="BodyText"/>
      </w:pPr>
      <w:r w:rsidRPr="00381E46">
        <w:rPr>
          <w:b/>
        </w:rPr>
        <w:t>Vendors will submit one XML file per practice site.</w:t>
      </w:r>
      <w:r>
        <w:t xml:space="preserve"> </w:t>
      </w:r>
      <w:r w:rsidR="00DC4658">
        <w:t xml:space="preserve">Each XML file must contain </w:t>
      </w:r>
      <w:r w:rsidR="00DC4658" w:rsidRPr="00333958">
        <w:rPr>
          <w:u w:val="single"/>
        </w:rPr>
        <w:t>one header</w:t>
      </w:r>
      <w:r w:rsidR="00DC4658">
        <w:t xml:space="preserve"> record, </w:t>
      </w:r>
      <w:r w:rsidR="00DC4658" w:rsidRPr="00333958">
        <w:rPr>
          <w:u w:val="single"/>
        </w:rPr>
        <w:t>a patient administrative record for every sampled patient</w:t>
      </w:r>
      <w:r w:rsidR="00DC4658">
        <w:t xml:space="preserve">, and </w:t>
      </w:r>
      <w:r w:rsidR="00DC4658" w:rsidRPr="00333958">
        <w:rPr>
          <w:u w:val="single"/>
        </w:rPr>
        <w:t>a patient response record for every patient</w:t>
      </w:r>
      <w:r w:rsidR="00DC4658">
        <w:rPr>
          <w:u w:val="single"/>
        </w:rPr>
        <w:t xml:space="preserve"> with questionnaire data.</w:t>
      </w:r>
      <w:r w:rsidR="00DC4658" w:rsidRPr="00B512BC">
        <w:t xml:space="preserve"> </w:t>
      </w:r>
      <w:r w:rsidR="00DC4658">
        <w:t xml:space="preserve">This applies to </w:t>
      </w:r>
      <w:r w:rsidR="00DC4658" w:rsidRPr="00B512BC">
        <w:t xml:space="preserve">both interim </w:t>
      </w:r>
      <w:r w:rsidR="00DC4658">
        <w:t xml:space="preserve">and final </w:t>
      </w:r>
      <w:r w:rsidR="00DC4658" w:rsidRPr="00B512BC">
        <w:t>file submissions</w:t>
      </w:r>
      <w:r w:rsidR="00A156DF">
        <w:t xml:space="preserve">. The XML File Layout can be found in </w:t>
      </w:r>
      <w:r w:rsidR="00A156DF" w:rsidRPr="00381E46">
        <w:rPr>
          <w:b/>
          <w:bCs/>
          <w:i/>
          <w:iCs/>
        </w:rPr>
        <w:t>Appendix P</w:t>
      </w:r>
      <w:r w:rsidR="00B3005F">
        <w:rPr>
          <w:b/>
          <w:bCs/>
          <w:i/>
          <w:iCs/>
        </w:rPr>
        <w:t xml:space="preserve"> </w:t>
      </w:r>
      <w:r w:rsidR="00B3005F">
        <w:t xml:space="preserve">and is </w:t>
      </w:r>
      <w:r w:rsidR="00DC4658">
        <w:t xml:space="preserve">available on the </w:t>
      </w:r>
      <w:r w:rsidR="00AC7C2F">
        <w:t>PCF PEC Survey</w:t>
      </w:r>
      <w:r w:rsidR="00DC4658">
        <w:t xml:space="preserve"> web portal</w:t>
      </w:r>
      <w:r w:rsidR="00D533F7">
        <w:t xml:space="preserve"> on the Data Submission tab</w:t>
      </w:r>
      <w:r w:rsidR="00DC4658">
        <w:t xml:space="preserve">. </w:t>
      </w:r>
    </w:p>
    <w:p w14:paraId="63F5A7B7" w14:textId="5F80DADE" w:rsidR="00DC4658" w:rsidRDefault="001568DC" w:rsidP="00714C72">
      <w:pPr>
        <w:pStyle w:val="Heading3"/>
      </w:pPr>
      <w:bookmarkStart w:id="329" w:name="_Toc61954173"/>
      <w:bookmarkStart w:id="330" w:name="_Toc86390569"/>
      <w:r>
        <w:t>7.3.1</w:t>
      </w:r>
      <w:r w:rsidR="00053A2B">
        <w:tab/>
      </w:r>
      <w:r w:rsidR="00DC4658">
        <w:t>Header Record</w:t>
      </w:r>
      <w:bookmarkEnd w:id="329"/>
      <w:bookmarkEnd w:id="330"/>
    </w:p>
    <w:p w14:paraId="62301429" w14:textId="77777777" w:rsidR="00DC4658" w:rsidRDefault="00DC4658" w:rsidP="00DC4658">
      <w:pPr>
        <w:pStyle w:val="BodyText"/>
      </w:pPr>
      <w:r>
        <w:t>The Header Record contains the identifying information for the PCF practice for which data are included on the file, sampling information, the Performance Year, and the dates that data collection began and ended for the survey period. The fields are:</w:t>
      </w:r>
    </w:p>
    <w:p w14:paraId="587A96AA" w14:textId="5A3C7A11" w:rsidR="00866D83" w:rsidRDefault="00866D83" w:rsidP="00C252AD">
      <w:pPr>
        <w:pStyle w:val="ListNumber"/>
        <w:numPr>
          <w:ilvl w:val="0"/>
          <w:numId w:val="12"/>
        </w:numPr>
      </w:pPr>
      <w:r>
        <w:t>Data Type</w:t>
      </w:r>
      <w:r w:rsidR="002E1805">
        <w:t>. 1</w:t>
      </w:r>
      <w:r w:rsidR="002E1805" w:rsidRPr="00381E46">
        <w:rPr>
          <w:vertAlign w:val="superscript"/>
        </w:rPr>
        <w:t>st</w:t>
      </w:r>
      <w:r w:rsidR="002E1805">
        <w:t xml:space="preserve"> interim, 2</w:t>
      </w:r>
      <w:r w:rsidR="002E1805" w:rsidRPr="00381E46">
        <w:rPr>
          <w:vertAlign w:val="superscript"/>
        </w:rPr>
        <w:t>nd</w:t>
      </w:r>
      <w:r w:rsidR="002E1805">
        <w:t xml:space="preserve"> interim, or Final submission.</w:t>
      </w:r>
    </w:p>
    <w:p w14:paraId="69824C52" w14:textId="6067B16B" w:rsidR="00DC4658" w:rsidRDefault="00DC4658" w:rsidP="00C252AD">
      <w:pPr>
        <w:pStyle w:val="ListNumber"/>
        <w:numPr>
          <w:ilvl w:val="0"/>
          <w:numId w:val="12"/>
        </w:numPr>
      </w:pPr>
      <w:r>
        <w:t>Practice Name</w:t>
      </w:r>
    </w:p>
    <w:p w14:paraId="46B6E76A" w14:textId="050E4179" w:rsidR="00DC4658" w:rsidRDefault="00DC4658" w:rsidP="00714C72">
      <w:pPr>
        <w:pStyle w:val="ListNumber"/>
      </w:pPr>
      <w:r>
        <w:t>Practice ID</w:t>
      </w:r>
    </w:p>
    <w:p w14:paraId="71D8B07C" w14:textId="77777777" w:rsidR="00DC4658" w:rsidRDefault="00DC4658" w:rsidP="00714C72">
      <w:pPr>
        <w:pStyle w:val="ListNumber"/>
      </w:pPr>
      <w:r>
        <w:t xml:space="preserve">Performance Year </w:t>
      </w:r>
    </w:p>
    <w:p w14:paraId="20F7833A" w14:textId="547C5E44" w:rsidR="00DC4658" w:rsidRDefault="00DC4658" w:rsidP="00714C72">
      <w:pPr>
        <w:pStyle w:val="ListNumber"/>
      </w:pPr>
      <w:r>
        <w:t xml:space="preserve">Number of Patients Sampled. Number should include any patients ultimately coded 200 and should exclude any </w:t>
      </w:r>
      <w:r w:rsidR="00BA1C51">
        <w:t xml:space="preserve">vendor </w:t>
      </w:r>
      <w:r>
        <w:t>seeded sample.</w:t>
      </w:r>
    </w:p>
    <w:p w14:paraId="52721D6A" w14:textId="6E4411D7" w:rsidR="00DC4658" w:rsidRPr="00153DC7" w:rsidRDefault="00DC4658" w:rsidP="00714C72">
      <w:pPr>
        <w:pStyle w:val="ListNumber"/>
      </w:pPr>
      <w:r>
        <w:t xml:space="preserve">Date data collection period began. Use the official mail date of the teaser postcard, even if for this practice there is a late postcard (which must be documented by a Discrepancy Notification Report (see section </w:t>
      </w:r>
      <w:r w:rsidRPr="063F9854">
        <w:rPr>
          <w:b/>
          <w:bCs/>
          <w:i/>
          <w:iCs/>
        </w:rPr>
        <w:t>5.</w:t>
      </w:r>
      <w:r w:rsidR="00CB5ADF" w:rsidRPr="063F9854">
        <w:rPr>
          <w:b/>
          <w:bCs/>
          <w:i/>
          <w:iCs/>
        </w:rPr>
        <w:t>7</w:t>
      </w:r>
      <w:r w:rsidRPr="063F9854">
        <w:rPr>
          <w:b/>
          <w:bCs/>
          <w:i/>
          <w:iCs/>
        </w:rPr>
        <w:t>, Exceptions Request Procedure</w:t>
      </w:r>
      <w:r>
        <w:t xml:space="preserve"> and </w:t>
      </w:r>
      <w:r w:rsidRPr="063F9854">
        <w:rPr>
          <w:b/>
          <w:bCs/>
          <w:i/>
          <w:iCs/>
        </w:rPr>
        <w:t>5.</w:t>
      </w:r>
      <w:r w:rsidR="00CB5ADF" w:rsidRPr="063F9854">
        <w:rPr>
          <w:b/>
          <w:bCs/>
          <w:i/>
          <w:iCs/>
        </w:rPr>
        <w:t>8</w:t>
      </w:r>
      <w:r w:rsidRPr="063F9854">
        <w:rPr>
          <w:b/>
          <w:bCs/>
          <w:i/>
          <w:iCs/>
        </w:rPr>
        <w:t>, Discrepancy Report Procedure</w:t>
      </w:r>
      <w:r>
        <w:t>). The official begin date shall also be used when submitting interim files.</w:t>
      </w:r>
    </w:p>
    <w:p w14:paraId="7EDF4113" w14:textId="77777777" w:rsidR="00DC4658" w:rsidRDefault="00DC4658" w:rsidP="00714C72">
      <w:pPr>
        <w:pStyle w:val="ListNumber"/>
      </w:pPr>
      <w:r>
        <w:t>Date data collection period ended. Use the official period end date for this Performance Year survey, even if for this practice there is a late end date. The official end date shall also be used when submitting interim files.</w:t>
      </w:r>
    </w:p>
    <w:p w14:paraId="360E2110" w14:textId="77777777" w:rsidR="00DC4658" w:rsidRDefault="00DC4658" w:rsidP="00714C72">
      <w:pPr>
        <w:pStyle w:val="BodyText"/>
      </w:pPr>
      <w:r>
        <w:t>All fields in the Header Record must have a valid entry.</w:t>
      </w:r>
    </w:p>
    <w:p w14:paraId="571722A6" w14:textId="1737F429" w:rsidR="00DC4658" w:rsidRDefault="001568DC" w:rsidP="00DC4658">
      <w:pPr>
        <w:pStyle w:val="Heading3"/>
      </w:pPr>
      <w:bookmarkStart w:id="331" w:name="_Toc61954174"/>
      <w:bookmarkStart w:id="332" w:name="_Toc86390570"/>
      <w:r>
        <w:t>7.3.2</w:t>
      </w:r>
      <w:r w:rsidR="00053A2B">
        <w:tab/>
      </w:r>
      <w:r w:rsidR="00DC4658">
        <w:t>Patient Administrative Data Record</w:t>
      </w:r>
      <w:bookmarkEnd w:id="331"/>
      <w:bookmarkEnd w:id="332"/>
    </w:p>
    <w:p w14:paraId="2D993138" w14:textId="77777777" w:rsidR="00DC4658" w:rsidRDefault="00DC4658" w:rsidP="00DC4658">
      <w:pPr>
        <w:pStyle w:val="BodyText"/>
      </w:pPr>
      <w:r>
        <w:t xml:space="preserve">The second part of the XML file contains </w:t>
      </w:r>
      <w:r w:rsidRPr="006E4E61">
        <w:rPr>
          <w:u w:val="single"/>
        </w:rPr>
        <w:t>data about each patient who was sampled,</w:t>
      </w:r>
      <w:r>
        <w:t xml:space="preserve"> including both respondents and nonrespondents. </w:t>
      </w:r>
      <w:r w:rsidRPr="00C1598C">
        <w:t xml:space="preserve">In this section of the file, some of the information provided in the Header Record is repeated, including the </w:t>
      </w:r>
      <w:r>
        <w:t xml:space="preserve">practice site’s ID </w:t>
      </w:r>
      <w:r w:rsidRPr="00C1598C">
        <w:t xml:space="preserve">and </w:t>
      </w:r>
      <w:r>
        <w:t xml:space="preserve">Performance </w:t>
      </w:r>
      <w:r w:rsidRPr="00C1598C">
        <w:t xml:space="preserve">Year. All other information included in this section of the file is about the patient. </w:t>
      </w:r>
      <w:r w:rsidRPr="00C1598C">
        <w:rPr>
          <w:b/>
          <w:i/>
          <w:iCs/>
        </w:rPr>
        <w:t xml:space="preserve">There must be </w:t>
      </w:r>
      <w:r w:rsidRPr="00C1598C">
        <w:rPr>
          <w:b/>
          <w:i/>
          <w:iCs/>
        </w:rPr>
        <w:lastRenderedPageBreak/>
        <w:t>a Patient Administrative Data Record for every patient sampled</w:t>
      </w:r>
      <w:r>
        <w:rPr>
          <w:b/>
          <w:i/>
          <w:iCs/>
        </w:rPr>
        <w:t>, even for the interim submissions</w:t>
      </w:r>
      <w:r w:rsidRPr="00C1598C">
        <w:rPr>
          <w:i/>
          <w:iCs/>
        </w:rPr>
        <w:t>.</w:t>
      </w:r>
      <w:r>
        <w:rPr>
          <w:i/>
          <w:iCs/>
        </w:rPr>
        <w:t xml:space="preserve"> </w:t>
      </w:r>
      <w:r w:rsidRPr="00C1598C">
        <w:t xml:space="preserve">The </w:t>
      </w:r>
      <w:r>
        <w:t>Sample ID (</w:t>
      </w:r>
      <w:r w:rsidRPr="00C1598C">
        <w:t>SID</w:t>
      </w:r>
      <w:r>
        <w:t>)</w:t>
      </w:r>
      <w:r w:rsidRPr="00C1598C">
        <w:t xml:space="preserve"> number assigned to each patient must be included.</w:t>
      </w:r>
      <w:r w:rsidRPr="00C1598C">
        <w:rPr>
          <w:i/>
          <w:iCs/>
        </w:rPr>
        <w:t xml:space="preserve"> Only de-identified data will be submitted; however, the unique SID number that was assigned to the sampled patient by </w:t>
      </w:r>
      <w:r>
        <w:rPr>
          <w:i/>
          <w:iCs/>
        </w:rPr>
        <w:t xml:space="preserve">RTI </w:t>
      </w:r>
      <w:r w:rsidRPr="00C1598C">
        <w:rPr>
          <w:i/>
          <w:iCs/>
        </w:rPr>
        <w:t xml:space="preserve">must be included on the file. </w:t>
      </w:r>
    </w:p>
    <w:p w14:paraId="6901EEEF" w14:textId="306944D8" w:rsidR="00DC4658" w:rsidRDefault="00DC4658" w:rsidP="00DC4658">
      <w:pPr>
        <w:pStyle w:val="BodyText"/>
      </w:pPr>
      <w:r>
        <w:t xml:space="preserve">Final Survey Status codes will be required even for interim data submissions. For interim data submissions ONLY, use 270 (Pending) for those cases that may not </w:t>
      </w:r>
      <w:r>
        <w:rPr>
          <w:bCs/>
        </w:rPr>
        <w:t>yet had all contact attempts and may still complete between interim data submission and final data submission.</w:t>
      </w:r>
      <w:r w:rsidR="000D6E33">
        <w:rPr>
          <w:bCs/>
        </w:rPr>
        <w:t xml:space="preserve"> </w:t>
      </w:r>
    </w:p>
    <w:p w14:paraId="0A382C81" w14:textId="77777777" w:rsidR="00DC4658" w:rsidRDefault="00DC4658" w:rsidP="00DC4658">
      <w:pPr>
        <w:pStyle w:val="BodyText"/>
      </w:pPr>
      <w:r>
        <w:t>The fields in the patient administrative record are:</w:t>
      </w:r>
    </w:p>
    <w:p w14:paraId="281016FF" w14:textId="0EF26C24" w:rsidR="00DC4658" w:rsidRDefault="00DC4658" w:rsidP="00C252AD">
      <w:pPr>
        <w:pStyle w:val="ListNumber"/>
        <w:numPr>
          <w:ilvl w:val="0"/>
          <w:numId w:val="13"/>
        </w:numPr>
      </w:pPr>
      <w:r>
        <w:t>Practice ID</w:t>
      </w:r>
    </w:p>
    <w:p w14:paraId="0C4F0F14" w14:textId="77777777" w:rsidR="00DC4658" w:rsidRDefault="00DC4658" w:rsidP="00714C72">
      <w:pPr>
        <w:pStyle w:val="ListNumber"/>
      </w:pPr>
      <w:r>
        <w:t>Performance Year</w:t>
      </w:r>
    </w:p>
    <w:p w14:paraId="50022EF5" w14:textId="77777777" w:rsidR="00DC4658" w:rsidRDefault="00DC4658" w:rsidP="00714C72">
      <w:pPr>
        <w:pStyle w:val="ListNumber"/>
      </w:pPr>
      <w:r>
        <w:t>Sample ID (SID) (as assigned by RTI to the patient)</w:t>
      </w:r>
    </w:p>
    <w:p w14:paraId="7ED04BC9" w14:textId="30CC3C5D" w:rsidR="00DC4658" w:rsidRDefault="00DC4658" w:rsidP="00714C72">
      <w:pPr>
        <w:pStyle w:val="ListNumber"/>
      </w:pPr>
      <w:r>
        <w:t xml:space="preserve">Final Survey Status (must be one of the codes in </w:t>
      </w:r>
      <w:r w:rsidRPr="0046121E">
        <w:rPr>
          <w:b/>
          <w:bCs/>
          <w:i/>
          <w:iCs/>
        </w:rPr>
        <w:t>Exhibit 5-2.</w:t>
      </w:r>
      <w:r>
        <w:t xml:space="preserve"> Follow instructions in </w:t>
      </w:r>
      <w:r w:rsidRPr="00BA7F7C">
        <w:rPr>
          <w:b/>
          <w:bCs/>
          <w:i/>
          <w:iCs/>
        </w:rPr>
        <w:t>Section 6.</w:t>
      </w:r>
      <w:r w:rsidR="00714C72">
        <w:rPr>
          <w:b/>
          <w:bCs/>
          <w:i/>
          <w:iCs/>
        </w:rPr>
        <w:t>4</w:t>
      </w:r>
      <w:r w:rsidRPr="00BA7F7C">
        <w:rPr>
          <w:b/>
          <w:bCs/>
          <w:i/>
          <w:iCs/>
        </w:rPr>
        <w:t xml:space="preserve">, Survey </w:t>
      </w:r>
      <w:r>
        <w:rPr>
          <w:b/>
          <w:bCs/>
          <w:i/>
          <w:iCs/>
        </w:rPr>
        <w:t>S</w:t>
      </w:r>
      <w:r w:rsidRPr="00BA7F7C">
        <w:rPr>
          <w:b/>
          <w:bCs/>
          <w:i/>
          <w:iCs/>
        </w:rPr>
        <w:t xml:space="preserve">tatus </w:t>
      </w:r>
      <w:r>
        <w:rPr>
          <w:b/>
          <w:bCs/>
          <w:i/>
          <w:iCs/>
        </w:rPr>
        <w:t>C</w:t>
      </w:r>
      <w:r w:rsidRPr="00BA7F7C">
        <w:rPr>
          <w:b/>
          <w:bCs/>
          <w:i/>
          <w:iCs/>
        </w:rPr>
        <w:t>odes</w:t>
      </w:r>
      <w:r w:rsidRPr="0059117E">
        <w:t>)</w:t>
      </w:r>
      <w:r w:rsidR="00714C72" w:rsidRPr="0059117E">
        <w:t>.</w:t>
      </w:r>
    </w:p>
    <w:p w14:paraId="17F8559C" w14:textId="33A5AB5A" w:rsidR="00DC4658" w:rsidRPr="00D11A72" w:rsidRDefault="00DC4658" w:rsidP="00714C72">
      <w:pPr>
        <w:pStyle w:val="ListNumber"/>
      </w:pPr>
      <w:r w:rsidRPr="00D11A72">
        <w:t>Date Survey received</w:t>
      </w:r>
      <w:r w:rsidR="001D2A9C">
        <w:t xml:space="preserve"> or completed</w:t>
      </w:r>
      <w:r w:rsidRPr="00D11A72">
        <w:t>. For cases meeting the definition of full or partial complete, provide mail receipt date (for mail surveys) or date interview completed (for telephone surveys). For cases not meeting the definition of full or partial complete but do have response data, use the mail receipt date (for mail surveys) or interview/breakoff date (for telephone surveys). Use 88888888 for patients who have no response data, on Interim and Final submissions.</w:t>
      </w:r>
      <w:r w:rsidR="000D6E33">
        <w:t xml:space="preserve"> </w:t>
      </w:r>
    </w:p>
    <w:p w14:paraId="2CF8F141" w14:textId="77777777" w:rsidR="00DC4658" w:rsidRDefault="00DC4658" w:rsidP="00714C72">
      <w:pPr>
        <w:pStyle w:val="ListNumber"/>
      </w:pPr>
      <w:r>
        <w:t>Survey Language (use 1 if English, 2 if Spanish, X if no response record).</w:t>
      </w:r>
    </w:p>
    <w:p w14:paraId="654C0B33" w14:textId="722C3B1B" w:rsidR="00DC4658" w:rsidRPr="00AB5E48" w:rsidRDefault="00DC4658" w:rsidP="00714C72">
      <w:pPr>
        <w:pStyle w:val="ListNumber"/>
      </w:pPr>
      <w:r>
        <w:t xml:space="preserve">Completion Mode (use 1 if mail, 2 if phone interview, X if no response record). </w:t>
      </w:r>
      <w:r w:rsidRPr="00AB5E48">
        <w:t>On the interim mail-only submission (1</w:t>
      </w:r>
      <w:r w:rsidRPr="00AB5E48">
        <w:rPr>
          <w:vertAlign w:val="superscript"/>
        </w:rPr>
        <w:t>st</w:t>
      </w:r>
      <w:r w:rsidRPr="00AB5E48">
        <w:t xml:space="preserve"> interim submission), all cases shall be coded as either 1 or X. On the 2</w:t>
      </w:r>
      <w:r w:rsidRPr="00AB5E48">
        <w:rPr>
          <w:vertAlign w:val="superscript"/>
        </w:rPr>
        <w:t>nd</w:t>
      </w:r>
      <w:r w:rsidRPr="00AB5E48">
        <w:t xml:space="preserve"> interim submission, cases could be 1, 2, or X.</w:t>
      </w:r>
      <w:r w:rsidR="000D6E33">
        <w:t xml:space="preserve"> </w:t>
      </w:r>
    </w:p>
    <w:p w14:paraId="31569366" w14:textId="77777777" w:rsidR="00DC4658" w:rsidRPr="006B356B" w:rsidRDefault="00DC4658" w:rsidP="00DC4658">
      <w:pPr>
        <w:pStyle w:val="BodyText"/>
      </w:pPr>
      <w:r>
        <w:t xml:space="preserve">A valid value must be entered for each variable in the Patient Administrative Data Record. </w:t>
      </w:r>
    </w:p>
    <w:p w14:paraId="61616ACC" w14:textId="5668F3E7" w:rsidR="00DC4658" w:rsidRDefault="001568DC" w:rsidP="00DC4658">
      <w:pPr>
        <w:pStyle w:val="Heading3"/>
      </w:pPr>
      <w:bookmarkStart w:id="333" w:name="_Toc61954175"/>
      <w:bookmarkStart w:id="334" w:name="_Toc86390571"/>
      <w:r>
        <w:t>7.3.3</w:t>
      </w:r>
      <w:r w:rsidR="00053A2B">
        <w:tab/>
      </w:r>
      <w:r w:rsidR="00DC4658">
        <w:t>Patient Response Record</w:t>
      </w:r>
      <w:bookmarkEnd w:id="333"/>
      <w:bookmarkEnd w:id="334"/>
    </w:p>
    <w:p w14:paraId="714AFD88" w14:textId="77777777" w:rsidR="00DC4658" w:rsidRDefault="00DC4658" w:rsidP="00DC4658">
      <w:pPr>
        <w:pStyle w:val="BodyText"/>
      </w:pPr>
      <w:r w:rsidRPr="00C1598C">
        <w:t xml:space="preserve">The third part of the XML file is the patient response record, which must contain the responses to the </w:t>
      </w:r>
      <w:r>
        <w:t xml:space="preserve">PCF PEC </w:t>
      </w:r>
      <w:r w:rsidRPr="00C1598C">
        <w:t xml:space="preserve">Survey from every patient </w:t>
      </w:r>
      <w:r w:rsidRPr="00436ACB">
        <w:t>with any survey data</w:t>
      </w:r>
      <w:r>
        <w:t xml:space="preserve">. </w:t>
      </w:r>
    </w:p>
    <w:p w14:paraId="64ED3A0C" w14:textId="3561724E" w:rsidR="00DC4658" w:rsidRDefault="00DC4658" w:rsidP="00DC4658">
      <w:pPr>
        <w:pStyle w:val="BodyText"/>
      </w:pPr>
      <w:r>
        <w:t>The patient response record contains one field for every item in the PCF PEC Survey. Acceptable data values include all values from the survey item’s code frame as well as M for “Missing”, 88 for “Not applicable”</w:t>
      </w:r>
      <w:r w:rsidR="00FD0302">
        <w:t xml:space="preserve"> or Legitimate Skip</w:t>
      </w:r>
      <w:r>
        <w:t>, 98 for “Don’t Know” for phone only, and 99 for “Refused” for phone only. Two survey items have multiple fields. Question 62 (“What is your race? Mark one or more.”) contains six fields, one for each possible choice which can be selected. Similarly, Question 64 (“How did that person help you? Mark one more more.”) contains 5 fields, one for each possible choice which can be selected.</w:t>
      </w:r>
    </w:p>
    <w:p w14:paraId="1A1C7F03" w14:textId="052B68DD" w:rsidR="0000256D" w:rsidRDefault="32BDD0C6" w:rsidP="00DC4658">
      <w:pPr>
        <w:pStyle w:val="BodyText"/>
      </w:pPr>
      <w:r>
        <w:t xml:space="preserve">Please </w:t>
      </w:r>
      <w:r w:rsidRPr="00E5531A">
        <w:rPr>
          <w:b/>
          <w:bCs/>
        </w:rPr>
        <w:t>do not</w:t>
      </w:r>
      <w:r>
        <w:t xml:space="preserve"> submit data for the open-end response for Question 2 (</w:t>
      </w:r>
      <w:r w:rsidR="3179ACAA">
        <w:t>“</w:t>
      </w:r>
      <w:r w:rsidR="1B4031D3">
        <w:t xml:space="preserve">If you know, please write in the name of the primary care provider you have seen most often at this office in the last 6 </w:t>
      </w:r>
      <w:r w:rsidR="1B4031D3">
        <w:lastRenderedPageBreak/>
        <w:t xml:space="preserve">months”). </w:t>
      </w:r>
      <w:r w:rsidR="2659340E">
        <w:t xml:space="preserve">Question 2 should be </w:t>
      </w:r>
      <w:r w:rsidR="6FCAC1CE">
        <w:t>re</w:t>
      </w:r>
      <w:r w:rsidR="2659340E">
        <w:t>coded as “</w:t>
      </w:r>
      <w:r w:rsidR="53A058B6">
        <w:t>0</w:t>
      </w:r>
      <w:r w:rsidR="2659340E">
        <w:t>” if the respondent provided a response on the mail or CATI version of the survey.</w:t>
      </w:r>
    </w:p>
    <w:p w14:paraId="7BD8D112" w14:textId="77777777" w:rsidR="00DC4658" w:rsidRDefault="00DC4658" w:rsidP="00DC4658">
      <w:pPr>
        <w:pStyle w:val="BodyText"/>
      </w:pPr>
      <w:r>
        <w:t>As mentioned previously, the following exceptions are to be excluded from the patient response record:</w:t>
      </w:r>
    </w:p>
    <w:p w14:paraId="47D9A343" w14:textId="09FFD5A2" w:rsidR="00DC4658" w:rsidRDefault="00DC4658" w:rsidP="00D164E2">
      <w:pPr>
        <w:pStyle w:val="ListBullet"/>
      </w:pPr>
      <w:r>
        <w:t>Seeded cases</w:t>
      </w:r>
      <w:r w:rsidR="001F41AF">
        <w:t>.</w:t>
      </w:r>
    </w:p>
    <w:p w14:paraId="035927C5" w14:textId="36B37015" w:rsidR="00DC4658" w:rsidRDefault="00DC4658" w:rsidP="00D164E2">
      <w:pPr>
        <w:pStyle w:val="ListBullet"/>
      </w:pPr>
      <w:r>
        <w:t xml:space="preserve">Patients whose surveys arrived or whose phone interview was completed after the end of the data collection period (as stated in </w:t>
      </w:r>
      <w:r w:rsidRPr="4CCC5386">
        <w:rPr>
          <w:b/>
          <w:bCs/>
          <w:i/>
          <w:iCs/>
        </w:rPr>
        <w:t>Section 5.</w:t>
      </w:r>
      <w:r w:rsidR="00005FDF" w:rsidRPr="4CCC5386">
        <w:rPr>
          <w:b/>
          <w:bCs/>
          <w:i/>
          <w:iCs/>
        </w:rPr>
        <w:t>5</w:t>
      </w:r>
      <w:r w:rsidRPr="4CCC5386">
        <w:rPr>
          <w:b/>
          <w:bCs/>
          <w:i/>
          <w:iCs/>
        </w:rPr>
        <w:t xml:space="preserve">.8, Conduct </w:t>
      </w:r>
      <w:r w:rsidR="00005FDF" w:rsidRPr="4CCC5386">
        <w:rPr>
          <w:b/>
          <w:bCs/>
          <w:i/>
          <w:iCs/>
        </w:rPr>
        <w:t xml:space="preserve">Data Receipt </w:t>
      </w:r>
      <w:r w:rsidRPr="4CCC5386">
        <w:rPr>
          <w:b/>
          <w:bCs/>
          <w:i/>
          <w:iCs/>
        </w:rPr>
        <w:t xml:space="preserve">of </w:t>
      </w:r>
      <w:r w:rsidR="00005FDF" w:rsidRPr="4CCC5386">
        <w:rPr>
          <w:b/>
          <w:bCs/>
          <w:i/>
          <w:iCs/>
        </w:rPr>
        <w:t>Questionnaires Returned By Mail</w:t>
      </w:r>
      <w:r w:rsidR="00005FDF">
        <w:t>)</w:t>
      </w:r>
      <w:r w:rsidR="001F41AF">
        <w:t>.</w:t>
      </w:r>
    </w:p>
    <w:p w14:paraId="0E576FA9" w14:textId="1CDFB35E" w:rsidR="00DC4658" w:rsidRDefault="00DC4658" w:rsidP="00D164E2">
      <w:pPr>
        <w:pStyle w:val="ListBullet"/>
      </w:pPr>
      <w:r>
        <w:t xml:space="preserve">Patients who the vendor becomes aware were completed by a proxy and were deceased at the time their survey was completed (as stated in </w:t>
      </w:r>
      <w:r w:rsidRPr="4CCC5386">
        <w:rPr>
          <w:b/>
          <w:bCs/>
          <w:i/>
          <w:iCs/>
        </w:rPr>
        <w:t>Section</w:t>
      </w:r>
      <w:r>
        <w:t xml:space="preserve"> </w:t>
      </w:r>
      <w:r w:rsidRPr="4CCC5386">
        <w:rPr>
          <w:b/>
          <w:bCs/>
          <w:i/>
          <w:iCs/>
        </w:rPr>
        <w:t>6.</w:t>
      </w:r>
      <w:r w:rsidR="00005FDF" w:rsidRPr="4CCC5386">
        <w:rPr>
          <w:b/>
          <w:bCs/>
          <w:i/>
          <w:iCs/>
        </w:rPr>
        <w:t>4</w:t>
      </w:r>
      <w:r w:rsidRPr="4CCC5386">
        <w:rPr>
          <w:b/>
          <w:bCs/>
          <w:i/>
          <w:iCs/>
        </w:rPr>
        <w:t xml:space="preserve">, Survey </w:t>
      </w:r>
      <w:r w:rsidR="00005FDF" w:rsidRPr="4CCC5386">
        <w:rPr>
          <w:b/>
          <w:bCs/>
          <w:i/>
          <w:iCs/>
        </w:rPr>
        <w:t>Status Codes</w:t>
      </w:r>
      <w:r>
        <w:t>)</w:t>
      </w:r>
      <w:r w:rsidR="001F41AF">
        <w:t>.</w:t>
      </w:r>
    </w:p>
    <w:p w14:paraId="4B63579F" w14:textId="4CF0D98A" w:rsidR="00DC4658" w:rsidRDefault="00DC4658" w:rsidP="00D164E2">
      <w:pPr>
        <w:pStyle w:val="ListBullet"/>
      </w:pPr>
      <w:r>
        <w:t xml:space="preserve">Where there are duplicate questionnaires for the same patient, or a mail questionnaire and a phone interview, submit data for only one following the rules in </w:t>
      </w:r>
      <w:r w:rsidRPr="4CCC5386">
        <w:rPr>
          <w:b/>
          <w:bCs/>
          <w:i/>
          <w:iCs/>
        </w:rPr>
        <w:t>Section 6.</w:t>
      </w:r>
      <w:r w:rsidR="00005FDF" w:rsidRPr="4CCC5386">
        <w:rPr>
          <w:b/>
          <w:bCs/>
          <w:i/>
          <w:iCs/>
        </w:rPr>
        <w:t>3</w:t>
      </w:r>
      <w:r w:rsidRPr="4CCC5386">
        <w:rPr>
          <w:b/>
          <w:bCs/>
          <w:i/>
          <w:iCs/>
        </w:rPr>
        <w:t xml:space="preserve">.3, Handling </w:t>
      </w:r>
      <w:r w:rsidR="00005FDF" w:rsidRPr="4CCC5386">
        <w:rPr>
          <w:b/>
          <w:bCs/>
          <w:i/>
          <w:iCs/>
        </w:rPr>
        <w:t>Duplicate Questionnaires</w:t>
      </w:r>
      <w:r>
        <w:t>. Vendors must ensure they exclude the un-chosen duplicate from the patient response record</w:t>
      </w:r>
      <w:r w:rsidR="001F41AF">
        <w:t>.</w:t>
      </w:r>
    </w:p>
    <w:p w14:paraId="3D255590" w14:textId="4ED66C68" w:rsidR="00DC4658" w:rsidRDefault="00DC4658" w:rsidP="00D164E2">
      <w:pPr>
        <w:pStyle w:val="ListBullet"/>
      </w:pPr>
      <w:r>
        <w:t xml:space="preserve">Data from any practice-specific added questions (as stated in </w:t>
      </w:r>
      <w:r w:rsidRPr="4CCC5386">
        <w:t>Section 5.</w:t>
      </w:r>
      <w:r w:rsidR="00CB5ADF" w:rsidRPr="4CCC5386">
        <w:t>5</w:t>
      </w:r>
      <w:r w:rsidRPr="4CCC5386">
        <w:t>.6, Instructions</w:t>
      </w:r>
      <w:r w:rsidR="00CB5ADF" w:rsidRPr="4CCC5386">
        <w:t xml:space="preserve"> About Adding Practice-Specific Questions</w:t>
      </w:r>
      <w:r>
        <w:t>)</w:t>
      </w:r>
      <w:r w:rsidR="001F41AF">
        <w:t>.</w:t>
      </w:r>
    </w:p>
    <w:p w14:paraId="5C50573E" w14:textId="4B60B62A" w:rsidR="00DC4658" w:rsidRDefault="00DC4658" w:rsidP="00D164E2">
      <w:pPr>
        <w:pStyle w:val="ListBullet"/>
      </w:pPr>
      <w:r>
        <w:t xml:space="preserve">Review these rules in </w:t>
      </w:r>
      <w:r w:rsidRPr="4CCC5386">
        <w:t>Section 6.</w:t>
      </w:r>
      <w:r w:rsidR="00714C72" w:rsidRPr="4CCC5386">
        <w:t>2</w:t>
      </w:r>
      <w:r w:rsidRPr="4CCC5386">
        <w:t>, Data Coding Guidelines</w:t>
      </w:r>
      <w:r w:rsidR="00714C72" w:rsidRPr="4CCC5386">
        <w:t>.</w:t>
      </w:r>
    </w:p>
    <w:p w14:paraId="112FCEE0" w14:textId="28F99D7A" w:rsidR="00DC4658" w:rsidRDefault="001568DC" w:rsidP="00DC4658">
      <w:pPr>
        <w:pStyle w:val="Heading2"/>
      </w:pPr>
      <w:bookmarkStart w:id="335" w:name="_Toc61954176"/>
      <w:bookmarkStart w:id="336" w:name="_Toc86390572"/>
      <w:r>
        <w:t>7.4</w:t>
      </w:r>
      <w:r w:rsidR="00053A2B">
        <w:tab/>
      </w:r>
      <w:r w:rsidR="00DC4658">
        <w:t>XML File Quality Control Procedures</w:t>
      </w:r>
      <w:bookmarkEnd w:id="335"/>
      <w:bookmarkEnd w:id="336"/>
    </w:p>
    <w:p w14:paraId="722029AF" w14:textId="47FB2E19" w:rsidR="00DC4658" w:rsidRDefault="00DC4658" w:rsidP="00DC4658">
      <w:pPr>
        <w:pStyle w:val="BodyText"/>
      </w:pPr>
      <w:r>
        <w:t xml:space="preserve">Before submitting XML files—either interim or final—to the </w:t>
      </w:r>
      <w:r w:rsidR="00AC7C2F">
        <w:t>PCF PEC Survey</w:t>
      </w:r>
      <w:r>
        <w:t xml:space="preserve"> web portal, vendors must follow all required quality control procedures. CMS also advises following the recommended quality control procedures.</w:t>
      </w:r>
    </w:p>
    <w:p w14:paraId="56EC1542" w14:textId="77777777" w:rsidR="00DC4658" w:rsidRDefault="00DC4658" w:rsidP="00DC4658">
      <w:pPr>
        <w:pStyle w:val="BodyText"/>
      </w:pPr>
      <w:r>
        <w:t xml:space="preserve">Survey vendors are </w:t>
      </w:r>
      <w:r w:rsidRPr="37CF3ECA">
        <w:rPr>
          <w:u w:val="single"/>
        </w:rPr>
        <w:t>required</w:t>
      </w:r>
      <w:r>
        <w:t xml:space="preserve"> to do the following: </w:t>
      </w:r>
    </w:p>
    <w:p w14:paraId="39F87A64" w14:textId="0A244209" w:rsidR="00DC4658" w:rsidRPr="00C1598C" w:rsidRDefault="00DC4658" w:rsidP="00D164E2">
      <w:pPr>
        <w:pStyle w:val="ListBullet"/>
      </w:pPr>
      <w:r>
        <w:t xml:space="preserve">Use the XML Schema Validation tool to conduct initial quality control on their XML files. The web-based XML Schema Validation Tool is available on the </w:t>
      </w:r>
      <w:bookmarkStart w:id="337" w:name="_Hlk59992176"/>
      <w:r w:rsidR="00AC7C2F">
        <w:t>PCF PEC Survey</w:t>
      </w:r>
      <w:r>
        <w:t xml:space="preserve"> web portal under the “Data Submission” tab. It contains all of the validation checks that are applied when the XML file is uploaded (see </w:t>
      </w:r>
      <w:r w:rsidRPr="4CCC5386">
        <w:rPr>
          <w:b/>
          <w:bCs/>
          <w:i/>
          <w:iCs/>
        </w:rPr>
        <w:t>Section 7.</w:t>
      </w:r>
      <w:r w:rsidR="00005FDF" w:rsidRPr="4CCC5386">
        <w:rPr>
          <w:b/>
          <w:bCs/>
          <w:i/>
          <w:iCs/>
        </w:rPr>
        <w:t>5</w:t>
      </w:r>
      <w:r w:rsidRPr="4CCC5386">
        <w:rPr>
          <w:b/>
          <w:bCs/>
          <w:i/>
          <w:iCs/>
        </w:rPr>
        <w:t xml:space="preserve">.2, Validations </w:t>
      </w:r>
      <w:r w:rsidR="00005FDF" w:rsidRPr="4CCC5386">
        <w:rPr>
          <w:b/>
          <w:bCs/>
          <w:i/>
          <w:iCs/>
        </w:rPr>
        <w:t>Performed Upon Upload</w:t>
      </w:r>
      <w:r w:rsidR="00005FDF">
        <w:t>),</w:t>
      </w:r>
      <w:r>
        <w:t xml:space="preserve"> so using the Schema Validation tool to identify file problems allows vendor an opportunity to correct them before submission. The XML Schema Validation Tool also checks that data element ranges in all records fall within acceptable ranges. </w:t>
      </w:r>
    </w:p>
    <w:bookmarkEnd w:id="337"/>
    <w:p w14:paraId="0C7C1A02" w14:textId="499EF5E3" w:rsidR="00DC4658" w:rsidRPr="00C1598C" w:rsidRDefault="00DC4658" w:rsidP="00D164E2">
      <w:pPr>
        <w:pStyle w:val="ListBullet"/>
      </w:pPr>
      <w:r>
        <w:t>Ensure that there is information included in the Patient Administrative Section of the XML file for</w:t>
      </w:r>
      <w:r w:rsidRPr="4CCC5386">
        <w:rPr>
          <w:b/>
          <w:bCs/>
          <w:i/>
          <w:iCs/>
        </w:rPr>
        <w:t xml:space="preserve"> </w:t>
      </w:r>
      <w:r w:rsidRPr="4CCC5386">
        <w:rPr>
          <w:u w:val="single"/>
        </w:rPr>
        <w:t>every sample patient who was included on the sample file that the survey vendor downloaded for this particular survey year</w:t>
      </w:r>
      <w:r>
        <w:t>. For example, if 296 patients were sampled for</w:t>
      </w:r>
      <w:r w:rsidR="00CF062B">
        <w:t xml:space="preserve"> the</w:t>
      </w:r>
      <w:r>
        <w:t xml:space="preserve"> Performance Year 1 survey, a record for each of those 296 sample patients must be included on the administrative data record that the survey vendor submits. </w:t>
      </w:r>
    </w:p>
    <w:p w14:paraId="0FFE83BD" w14:textId="3CCD2D4D" w:rsidR="00DC4658" w:rsidRPr="00C1598C" w:rsidRDefault="00DC4658" w:rsidP="00D164E2">
      <w:pPr>
        <w:pStyle w:val="ListBullet"/>
      </w:pPr>
      <w:r>
        <w:lastRenderedPageBreak/>
        <w:t xml:space="preserve">Check to make sure that the SID numbers included on the XML file match the same set of SID numbers that were included on the sample file that </w:t>
      </w:r>
      <w:r w:rsidR="006A5571">
        <w:t xml:space="preserve">was </w:t>
      </w:r>
      <w:r>
        <w:t xml:space="preserve">downloaded from the </w:t>
      </w:r>
      <w:r w:rsidR="00AC7C2F">
        <w:t>PCF PEC Survey</w:t>
      </w:r>
      <w:r>
        <w:t xml:space="preserve"> web portal. Survey vendors must also conduct quality control checks to make sure that survey response data are matched to the correct patient.</w:t>
      </w:r>
    </w:p>
    <w:p w14:paraId="3210A84D" w14:textId="77777777" w:rsidR="00DC4658" w:rsidRDefault="00DC4658" w:rsidP="00D164E2">
      <w:pPr>
        <w:pStyle w:val="ListBullet"/>
      </w:pPr>
      <w:r>
        <w:t>Confirm the completeness criteria on all surveys and reconciling case statuses before submission. Specifically:</w:t>
      </w:r>
    </w:p>
    <w:p w14:paraId="4415661E" w14:textId="4529775D" w:rsidR="00DC4658" w:rsidRDefault="00DC4658" w:rsidP="00651F6B">
      <w:pPr>
        <w:pStyle w:val="ListNumber3"/>
      </w:pPr>
      <w:r>
        <w:t xml:space="preserve">Patients with final status codes 110 or 120 must have response data which passed the </w:t>
      </w:r>
      <w:r w:rsidRPr="00C1598C">
        <w:t>complete</w:t>
      </w:r>
      <w:r>
        <w:t xml:space="preserve"> </w:t>
      </w:r>
      <w:r w:rsidRPr="00C1598C">
        <w:t>criteria</w:t>
      </w:r>
      <w:r>
        <w:t xml:space="preserve">, while patients with final status codes of 130 or 140 must have response data which passed the partial complete criteria. The reverse is true as well: patients who have passed the completeness criteria must be given a status of 110 or 120 if complete or 130 or 140 if partially complete. </w:t>
      </w:r>
    </w:p>
    <w:p w14:paraId="5E87537F" w14:textId="264FB326" w:rsidR="00DC4658" w:rsidRDefault="00DC4658" w:rsidP="00651F6B">
      <w:pPr>
        <w:pStyle w:val="ListNumber3"/>
      </w:pPr>
      <w:r>
        <w:t xml:space="preserve">Patients with final status code of 190 (Ineligible: Did Not Receive Care </w:t>
      </w:r>
      <w:r w:rsidR="001C708E">
        <w:t>at</w:t>
      </w:r>
      <w:r>
        <w:t xml:space="preserve"> Practice) should have screened out according to Q1 or Q3 and should not meet either completion criteria. The reverse is also true: patients who have screened out according to Q1 or Q3 and did not meet the completion criteria must be given a status of 190. Note that these patients will typically have data in the “About You” questions. Remember that if the patient meets completion criteria despite their answer to Q1 or Q3 suggesting screen-out, their status codes should be 110, 120, 130</w:t>
      </w:r>
      <w:r w:rsidR="00297D0E">
        <w:t>,</w:t>
      </w:r>
      <w:r>
        <w:t xml:space="preserve"> or 140.</w:t>
      </w:r>
    </w:p>
    <w:p w14:paraId="3E721378" w14:textId="2B78E2EC" w:rsidR="00DC4658" w:rsidRDefault="00DC4658" w:rsidP="00651F6B">
      <w:pPr>
        <w:pStyle w:val="ListNumber3"/>
        <w:spacing w:after="120"/>
      </w:pPr>
      <w:r>
        <w:t xml:space="preserve">Patients who do not fall into either category 1 or 2 but do have some questionnaire data must also be submitted. For the final data submission, these patients will typically have a status code of 210, Incomplete, though other status codes may be possible. </w:t>
      </w:r>
    </w:p>
    <w:p w14:paraId="726A83D1" w14:textId="77777777" w:rsidR="00DC4658" w:rsidRDefault="00DC4658" w:rsidP="00D164E2">
      <w:pPr>
        <w:pStyle w:val="ListBullet"/>
      </w:pPr>
      <w:r>
        <w:t>Compare a sample of cases on the XML file to the matching hardcopy questionnaire or original CATI data file, to ensure that the data on the XML file are accurate.</w:t>
      </w:r>
    </w:p>
    <w:p w14:paraId="7B4FDF4F" w14:textId="77777777" w:rsidR="00DC4658" w:rsidRDefault="00DC4658" w:rsidP="00651F6B">
      <w:pPr>
        <w:pStyle w:val="Bodytextkeepw-next"/>
      </w:pPr>
      <w:r>
        <w:t xml:space="preserve">The following are </w:t>
      </w:r>
      <w:r w:rsidRPr="37CF3ECA">
        <w:rPr>
          <w:u w:val="single"/>
        </w:rPr>
        <w:t>recommended</w:t>
      </w:r>
      <w:r>
        <w:t>:</w:t>
      </w:r>
    </w:p>
    <w:p w14:paraId="4236D99A" w14:textId="5A9879EB" w:rsidR="00DC4658" w:rsidRPr="00392628" w:rsidRDefault="00191355" w:rsidP="00392628">
      <w:pPr>
        <w:pStyle w:val="ListBullet"/>
      </w:pPr>
      <w:r w:rsidRPr="00392628">
        <w:t>To d</w:t>
      </w:r>
      <w:r w:rsidR="00DC4658" w:rsidRPr="00392628">
        <w:t>etermine whether there is a potential data problem or to identify a problem with computer programs, vendors are strongly encouraged to generate response distributions (also referred to as frequencies) and compare them to survey response coding from the hardcopy mail questionnaire (if the survey was completed by mail) or the CATI file (for interviews completed by phone). Look for anomalies or outliers and for unusual patterns of missing data.</w:t>
      </w:r>
      <w:r w:rsidR="00DC4658" w:rsidRPr="00392628" w:rsidDel="000D7D41">
        <w:t xml:space="preserve"> </w:t>
      </w:r>
      <w:r w:rsidR="00DC4658" w:rsidRPr="00392628">
        <w:t xml:space="preserve">When preparing XML files, survey vendors should make sure that they are assigning the not applicable code (88) and the code for missing response (M) correctly. </w:t>
      </w:r>
    </w:p>
    <w:p w14:paraId="2F07668E" w14:textId="2421018A" w:rsidR="00DC4658" w:rsidRDefault="001568DC" w:rsidP="00DC4658">
      <w:pPr>
        <w:pStyle w:val="Heading2"/>
      </w:pPr>
      <w:bookmarkStart w:id="338" w:name="_Toc61954177"/>
      <w:bookmarkStart w:id="339" w:name="_Toc86390573"/>
      <w:r>
        <w:t>7.5</w:t>
      </w:r>
      <w:r w:rsidR="00560381">
        <w:tab/>
      </w:r>
      <w:r w:rsidR="00DC4658">
        <w:t>Submission Procedures</w:t>
      </w:r>
      <w:bookmarkEnd w:id="338"/>
      <w:bookmarkEnd w:id="339"/>
    </w:p>
    <w:p w14:paraId="49F61E31" w14:textId="0508BBF0" w:rsidR="00DC4658" w:rsidRPr="00C1598C" w:rsidRDefault="00DC4658" w:rsidP="00DC4658">
      <w:pPr>
        <w:pStyle w:val="BodyText"/>
      </w:pPr>
      <w:r>
        <w:t xml:space="preserve">To submit PCF PEC Survey data files, survey vendors must access the secure portion of the </w:t>
      </w:r>
      <w:hyperlink r:id="rId134" w:history="1">
        <w:r w:rsidRPr="00A2647D">
          <w:rPr>
            <w:rStyle w:val="Hyperlink"/>
          </w:rPr>
          <w:t>PCF PEC</w:t>
        </w:r>
        <w:r w:rsidR="00590801">
          <w:rPr>
            <w:rStyle w:val="Hyperlink"/>
          </w:rPr>
          <w:t xml:space="preserve"> </w:t>
        </w:r>
        <w:r w:rsidRPr="00A2647D">
          <w:rPr>
            <w:rStyle w:val="Hyperlink"/>
          </w:rPr>
          <w:t>S</w:t>
        </w:r>
        <w:r w:rsidR="00590801">
          <w:rPr>
            <w:rStyle w:val="Hyperlink"/>
          </w:rPr>
          <w:t>urvey</w:t>
        </w:r>
        <w:r w:rsidRPr="00A2647D">
          <w:rPr>
            <w:rStyle w:val="Hyperlink"/>
          </w:rPr>
          <w:t xml:space="preserve"> </w:t>
        </w:r>
        <w:r>
          <w:rPr>
            <w:rStyle w:val="Hyperlink"/>
          </w:rPr>
          <w:t>web portal</w:t>
        </w:r>
        <w:r w:rsidR="00297D0E" w:rsidRPr="004340BD">
          <w:t> </w:t>
        </w:r>
        <w:r w:rsidR="00297D0E" w:rsidRPr="004340BD">
          <w:rPr>
            <w:noProof/>
          </w:rPr>
          <w:drawing>
            <wp:inline distT="0" distB="0" distL="0" distR="0" wp14:anchorId="57521054" wp14:editId="0249484D">
              <wp:extent cx="95250" cy="95250"/>
              <wp:effectExtent l="0" t="0" r="0" b="0"/>
              <wp:docPr id="12"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250" cy="95250"/>
                      </a:xfrm>
                      <a:prstGeom prst="rect">
                        <a:avLst/>
                      </a:prstGeom>
                    </pic:spPr>
                  </pic:pic>
                </a:graphicData>
              </a:graphic>
            </wp:inline>
          </w:drawing>
        </w:r>
        <w:r w:rsidRPr="004340BD">
          <w:t xml:space="preserve"> </w:t>
        </w:r>
      </w:hyperlink>
      <w:r>
        <w:t>by logging in with their unique password and user ID</w:t>
      </w:r>
      <w:r w:rsidR="00C27CC6">
        <w:t>.</w:t>
      </w:r>
    </w:p>
    <w:p w14:paraId="01F11805" w14:textId="77777777" w:rsidR="00DC4658" w:rsidRPr="00C1598C" w:rsidRDefault="00DC4658" w:rsidP="00DC4658">
      <w:pPr>
        <w:pStyle w:val="BodyText"/>
        <w:keepNext/>
      </w:pPr>
      <w:r w:rsidRPr="00C1598C">
        <w:lastRenderedPageBreak/>
        <w:t>The steps in data submission are summarized as follows:</w:t>
      </w:r>
    </w:p>
    <w:p w14:paraId="19331F9B" w14:textId="77777777" w:rsidR="00DC4658" w:rsidRPr="00C1598C" w:rsidRDefault="00DC4658" w:rsidP="00C252AD">
      <w:pPr>
        <w:pStyle w:val="ListNumber"/>
        <w:numPr>
          <w:ilvl w:val="0"/>
          <w:numId w:val="15"/>
        </w:numPr>
      </w:pPr>
      <w:r w:rsidRPr="00C1598C">
        <w:t xml:space="preserve">Log on to the </w:t>
      </w:r>
      <w:r>
        <w:t xml:space="preserve">PCF PEC </w:t>
      </w:r>
      <w:r w:rsidRPr="00C1598C">
        <w:t xml:space="preserve">Survey </w:t>
      </w:r>
      <w:r>
        <w:t>web portal</w:t>
      </w:r>
      <w:r w:rsidRPr="00C1598C">
        <w:t>; when logged on, the system will display the vendor</w:t>
      </w:r>
      <w:r>
        <w:t>’</w:t>
      </w:r>
      <w:r w:rsidRPr="00C1598C">
        <w:t>s dashboard.</w:t>
      </w:r>
    </w:p>
    <w:p w14:paraId="59504218" w14:textId="015F9AFB" w:rsidR="00DC4658" w:rsidRPr="00C1598C" w:rsidRDefault="00DC4658" w:rsidP="00297D0E">
      <w:pPr>
        <w:pStyle w:val="ListNumber"/>
      </w:pPr>
      <w:r w:rsidRPr="00C1598C">
        <w:t xml:space="preserve">Click the </w:t>
      </w:r>
      <w:r w:rsidR="00D515E1">
        <w:rPr>
          <w:i/>
        </w:rPr>
        <w:t>Data Submission</w:t>
      </w:r>
      <w:r w:rsidR="0023701E">
        <w:rPr>
          <w:i/>
        </w:rPr>
        <w:t xml:space="preserve"> </w:t>
      </w:r>
      <w:r w:rsidR="00D515E1">
        <w:rPr>
          <w:i/>
        </w:rPr>
        <w:t>Tool</w:t>
      </w:r>
      <w:r w:rsidRPr="00C1598C">
        <w:t xml:space="preserve"> dropdown link under </w:t>
      </w:r>
      <w:r w:rsidRPr="00C1598C">
        <w:rPr>
          <w:i/>
        </w:rPr>
        <w:t>Data Submission</w:t>
      </w:r>
      <w:r w:rsidRPr="00C1598C">
        <w:t>. The data submission tool page will display.</w:t>
      </w:r>
    </w:p>
    <w:p w14:paraId="770479D1" w14:textId="2DF8C4E2" w:rsidR="00DC4658" w:rsidRPr="00C1598C" w:rsidRDefault="00DC4658" w:rsidP="00297D0E">
      <w:pPr>
        <w:pStyle w:val="ListNumber"/>
      </w:pPr>
      <w:r w:rsidRPr="00C1598C">
        <w:t xml:space="preserve">Click the </w:t>
      </w:r>
      <w:r>
        <w:t>“</w:t>
      </w:r>
      <w:r w:rsidR="0023701E">
        <w:t>Browse</w:t>
      </w:r>
      <w:r>
        <w:t>”</w:t>
      </w:r>
      <w:r w:rsidRPr="00C1598C">
        <w:t xml:space="preserve"> button to select the file to upload. The </w:t>
      </w:r>
      <w:r w:rsidR="0023701E">
        <w:t xml:space="preserve">Browse </w:t>
      </w:r>
      <w:r w:rsidRPr="00C1598C">
        <w:t xml:space="preserve">button permits users to locate and directly upload a file that has been saved in their own computer system. Survey vendors can select either a single XML file or a single ZIP file that contains </w:t>
      </w:r>
      <w:r>
        <w:t xml:space="preserve">1 </w:t>
      </w:r>
      <w:r w:rsidRPr="00C1598C">
        <w:t>XML files</w:t>
      </w:r>
      <w:r>
        <w:t xml:space="preserve"> each from multiple practice sites. Do not include more than </w:t>
      </w:r>
      <w:r w:rsidR="00AC2515">
        <w:t>1,500</w:t>
      </w:r>
      <w:r>
        <w:t xml:space="preserve"> XML files in a single zip file</w:t>
      </w:r>
      <w:r w:rsidRPr="00C1598C">
        <w:t>.</w:t>
      </w:r>
    </w:p>
    <w:p w14:paraId="01C244BC" w14:textId="33EE1627" w:rsidR="00DC4658" w:rsidRDefault="00DC4658" w:rsidP="00297D0E">
      <w:pPr>
        <w:pStyle w:val="ListNumber"/>
      </w:pPr>
      <w:r w:rsidRPr="00C1598C">
        <w:t xml:space="preserve">After selecting the file to be uploaded, click </w:t>
      </w:r>
      <w:r>
        <w:t>“</w:t>
      </w:r>
      <w:r w:rsidRPr="00C1598C">
        <w:t>Upload XML</w:t>
      </w:r>
      <w:r>
        <w:t>”</w:t>
      </w:r>
      <w:r w:rsidRPr="00C1598C">
        <w:t xml:space="preserve"> to submit the file.</w:t>
      </w:r>
    </w:p>
    <w:p w14:paraId="4FD4AB70" w14:textId="5A4F4975" w:rsidR="005F1492" w:rsidRPr="00C1598C" w:rsidRDefault="005F1492" w:rsidP="00297D0E">
      <w:pPr>
        <w:pStyle w:val="ListNumber"/>
      </w:pPr>
      <w:r>
        <w:t>To write over the already submitted file, cl</w:t>
      </w:r>
      <w:r w:rsidR="002721F3">
        <w:t>i</w:t>
      </w:r>
      <w:r>
        <w:t xml:space="preserve">ck the “Upload another XML file(s)” button on the same screen. </w:t>
      </w:r>
      <w:r w:rsidRPr="063F9854">
        <w:rPr>
          <w:b/>
          <w:bCs/>
        </w:rPr>
        <w:t xml:space="preserve">Only one XML or one zip file can be submitted. All subsequent data will overwrite any previously submitted data. </w:t>
      </w:r>
    </w:p>
    <w:p w14:paraId="39DF7DF0" w14:textId="02FDC740" w:rsidR="00C27CC6" w:rsidRDefault="00C27CC6" w:rsidP="006C6F86">
      <w:pPr>
        <w:pStyle w:val="BodyText"/>
      </w:pPr>
      <w:bookmarkStart w:id="340" w:name="_Toc61954178"/>
      <w:r>
        <w:t xml:space="preserve">This information can also be found on the PCF PEC Survey web portal </w:t>
      </w:r>
      <w:r w:rsidR="00F84B78">
        <w:t xml:space="preserve">under the quick links </w:t>
      </w:r>
      <w:r w:rsidR="00BF0229">
        <w:t>“</w:t>
      </w:r>
      <w:hyperlink r:id="rId135" w:history="1">
        <w:r w:rsidR="00BF0229" w:rsidRPr="00634892">
          <w:rPr>
            <w:rStyle w:val="Hyperlink"/>
          </w:rPr>
          <w:t>How to Upload Your Interim Data</w:t>
        </w:r>
      </w:hyperlink>
      <w:r w:rsidR="00BF0229">
        <w:t xml:space="preserve">” and </w:t>
      </w:r>
      <w:r w:rsidR="00F84B78">
        <w:t>“</w:t>
      </w:r>
      <w:hyperlink r:id="rId136" w:history="1">
        <w:r w:rsidR="00BF0229" w:rsidRPr="00634892">
          <w:rPr>
            <w:rStyle w:val="Hyperlink"/>
          </w:rPr>
          <w:t>How to Upload Your Final Data</w:t>
        </w:r>
      </w:hyperlink>
      <w:r w:rsidR="00461FF7">
        <w:t>.</w:t>
      </w:r>
      <w:r w:rsidR="00F84B78">
        <w:t xml:space="preserve">” </w:t>
      </w:r>
    </w:p>
    <w:p w14:paraId="5779E1A6" w14:textId="3FACEF8E" w:rsidR="00DC4658" w:rsidRDefault="001568DC" w:rsidP="00DC4658">
      <w:pPr>
        <w:pStyle w:val="Heading3"/>
      </w:pPr>
      <w:bookmarkStart w:id="341" w:name="_Toc86390574"/>
      <w:r>
        <w:t>7.5.1</w:t>
      </w:r>
      <w:r w:rsidR="00560381">
        <w:tab/>
      </w:r>
      <w:r w:rsidR="00DC4658">
        <w:t xml:space="preserve">File </w:t>
      </w:r>
      <w:r w:rsidR="00297D0E">
        <w:t>Naming Conventions</w:t>
      </w:r>
      <w:bookmarkEnd w:id="340"/>
      <w:bookmarkEnd w:id="341"/>
    </w:p>
    <w:p w14:paraId="79D28454" w14:textId="77777777" w:rsidR="00DC4658" w:rsidRDefault="00DC4658" w:rsidP="00DC4658">
      <w:pPr>
        <w:pStyle w:val="BodyText"/>
      </w:pPr>
      <w:r>
        <w:t>When creating a practice site’s XML data file, include the practice’s PCF Practice ID and performance year as part of the following example. This will make it easy for you keep the files organized, especially when you have multiple practice sites with whom you have contracted and may be including all their XMLs in a single zip file. An example of an XML file name:</w:t>
      </w:r>
    </w:p>
    <w:p w14:paraId="1C2B815B" w14:textId="3167F64D" w:rsidR="00DC4658" w:rsidRDefault="00AE5150" w:rsidP="00297D0E">
      <w:pPr>
        <w:pStyle w:val="BodyText"/>
        <w:jc w:val="center"/>
      </w:pPr>
      <w:r>
        <w:t>VENDOR_</w:t>
      </w:r>
      <w:r w:rsidR="00DC4658">
        <w:t xml:space="preserve">Practice ID_Year.xml: </w:t>
      </w:r>
      <w:r w:rsidR="00876E10">
        <w:t>RTI_</w:t>
      </w:r>
      <w:r w:rsidR="00DC4658">
        <w:t>ZZ</w:t>
      </w:r>
      <w:r w:rsidR="00DC4658" w:rsidRPr="00306A68">
        <w:t>1234_202</w:t>
      </w:r>
      <w:r w:rsidR="00FA42A2">
        <w:t>2</w:t>
      </w:r>
      <w:r w:rsidR="00DC4658" w:rsidRPr="00306A68">
        <w:t>.xml</w:t>
      </w:r>
    </w:p>
    <w:p w14:paraId="585A5AC0" w14:textId="02537A68" w:rsidR="00DC4658" w:rsidRDefault="001568DC" w:rsidP="00DC4658">
      <w:pPr>
        <w:pStyle w:val="Heading3"/>
      </w:pPr>
      <w:bookmarkStart w:id="342" w:name="_Toc61954179"/>
      <w:bookmarkStart w:id="343" w:name="_Toc86390575"/>
      <w:r>
        <w:t>7.5.2</w:t>
      </w:r>
      <w:r w:rsidR="00560381">
        <w:tab/>
      </w:r>
      <w:r w:rsidR="00DC4658">
        <w:t xml:space="preserve">Validations </w:t>
      </w:r>
      <w:r w:rsidR="00297D0E">
        <w:t>Performed Upon Upload</w:t>
      </w:r>
      <w:bookmarkEnd w:id="342"/>
      <w:bookmarkEnd w:id="343"/>
    </w:p>
    <w:p w14:paraId="1D585BA2" w14:textId="09E12EF2" w:rsidR="00DC4658" w:rsidRPr="00C1598C" w:rsidRDefault="00DC4658" w:rsidP="00DC4658">
      <w:pPr>
        <w:pStyle w:val="BodyText"/>
      </w:pPr>
      <w:r>
        <w:t xml:space="preserve">When survey vendors upload PCF PEC Survey interim or final data files to the </w:t>
      </w:r>
      <w:r w:rsidR="00AC7C2F">
        <w:t>PCF PEC Survey</w:t>
      </w:r>
      <w:r>
        <w:t xml:space="preserve"> web portal, the XML file will undergo several validation checks. The first check will determine whether the practice site ID is consistent between the header record and the patient administrative record, and if that practice site ID is in alignment (according to the survey vendor authorization) with the vendor ID submitting the XML file. The next validation checks will determine the quality and completeness of the data. If the file fails any of the validation checks, the survey vendor will receive an error message within seconds after a file error is detected noting that the file upload failed, giving details on why the file failed to upload. For example, the message might indicate that there is no authorization from the practice site for the survey vendor to submit data on its behalf or that the number of patient records listed in the header record does not match the number of sample patients for which data are provided in the patient administrative data record section of the file.</w:t>
      </w:r>
    </w:p>
    <w:p w14:paraId="61C00E32" w14:textId="5920AA36" w:rsidR="00DC4658" w:rsidRDefault="00DC4658" w:rsidP="00DC4658">
      <w:pPr>
        <w:pStyle w:val="BodyText"/>
      </w:pPr>
      <w:r w:rsidRPr="00C1598C">
        <w:lastRenderedPageBreak/>
        <w:t xml:space="preserve">If a file did not pass the upload validations, none of the data on the file </w:t>
      </w:r>
      <w:r>
        <w:t>are</w:t>
      </w:r>
      <w:r w:rsidRPr="00C1598C">
        <w:t xml:space="preserve"> accepted and stored</w:t>
      </w:r>
      <w:r>
        <w:t xml:space="preserve">. </w:t>
      </w:r>
      <w:r w:rsidRPr="00C1598C">
        <w:t xml:space="preserve">Survey vendors must review data submission reports (discussed in </w:t>
      </w:r>
      <w:r>
        <w:t>the</w:t>
      </w:r>
      <w:r w:rsidRPr="00C1598C">
        <w:t xml:space="preserve"> following section) and correct any data errors on the XML file and resubmit the file. </w:t>
      </w:r>
    </w:p>
    <w:p w14:paraId="552EB4E1" w14:textId="45D071CF" w:rsidR="00FC0AB5" w:rsidRPr="00C1598C" w:rsidRDefault="00FC0AB5" w:rsidP="00DC4658">
      <w:pPr>
        <w:pStyle w:val="BodyText"/>
      </w:pPr>
      <w:r>
        <w:t>Specific instructions can be found in the Quick Link</w:t>
      </w:r>
      <w:r w:rsidRPr="00FC0AB5">
        <w:t xml:space="preserve"> titled "</w:t>
      </w:r>
      <w:hyperlink r:id="rId137" w:history="1">
        <w:r w:rsidRPr="00DB5204">
          <w:rPr>
            <w:rStyle w:val="Hyperlink"/>
          </w:rPr>
          <w:t>Using the Online Validation Tool for Data Submission Files (XML)</w:t>
        </w:r>
      </w:hyperlink>
      <w:r w:rsidRPr="00FC0AB5">
        <w:t>" on the</w:t>
      </w:r>
      <w:r>
        <w:t xml:space="preserve"> PCF </w:t>
      </w:r>
      <w:r w:rsidR="00AC7C2F">
        <w:t>PEC Survey</w:t>
      </w:r>
      <w:r w:rsidRPr="00FC0AB5">
        <w:t xml:space="preserve"> website</w:t>
      </w:r>
      <w:r>
        <w:t>.</w:t>
      </w:r>
    </w:p>
    <w:p w14:paraId="760BC6B8" w14:textId="1F438203" w:rsidR="00DC4658" w:rsidRDefault="001568DC" w:rsidP="00DC4658">
      <w:pPr>
        <w:pStyle w:val="Heading2"/>
      </w:pPr>
      <w:bookmarkStart w:id="344" w:name="_Toc61954180"/>
      <w:bookmarkStart w:id="345" w:name="_Toc86390576"/>
      <w:r>
        <w:t>7.6</w:t>
      </w:r>
      <w:r w:rsidR="00560381">
        <w:tab/>
      </w:r>
      <w:r w:rsidR="00DC4658">
        <w:t>Data Submission Reports</w:t>
      </w:r>
      <w:bookmarkEnd w:id="344"/>
      <w:bookmarkEnd w:id="345"/>
    </w:p>
    <w:p w14:paraId="3CD3676C" w14:textId="49627DA6" w:rsidR="00DC4658" w:rsidRPr="00165B05" w:rsidRDefault="00DC4658" w:rsidP="00165B05">
      <w:pPr>
        <w:pStyle w:val="BodyText"/>
      </w:pPr>
      <w:r w:rsidRPr="00165B05">
        <w:t xml:space="preserve">CMS, through its contractor RTI, will generate and provide via the </w:t>
      </w:r>
      <w:r w:rsidR="00AC7C2F" w:rsidRPr="00165B05">
        <w:t>PCF PEC Survey</w:t>
      </w:r>
      <w:r w:rsidRPr="00165B05">
        <w:t xml:space="preserve"> web portal a number of reports to indicate the status of data submissions and the quality of the data submitted. Reports will be generated for both PCF PEC Survey vendors and PCF Practice Sites. </w:t>
      </w:r>
    </w:p>
    <w:p w14:paraId="15336757" w14:textId="43602E29" w:rsidR="00DC4658" w:rsidRDefault="001568DC" w:rsidP="00DC4658">
      <w:pPr>
        <w:pStyle w:val="Heading3"/>
      </w:pPr>
      <w:bookmarkStart w:id="346" w:name="_Toc86390577"/>
      <w:r>
        <w:t>7.6.1</w:t>
      </w:r>
      <w:r w:rsidR="00560381">
        <w:tab/>
      </w:r>
      <w:r w:rsidR="00DC4658">
        <w:t xml:space="preserve">Reports for </w:t>
      </w:r>
      <w:r w:rsidR="00297D0E">
        <w:t>Survey Vendors</w:t>
      </w:r>
      <w:bookmarkEnd w:id="346"/>
    </w:p>
    <w:p w14:paraId="7010248F" w14:textId="77777777" w:rsidR="00DC4658" w:rsidRPr="00C1598C" w:rsidRDefault="00DC4658" w:rsidP="00DC4658">
      <w:pPr>
        <w:pStyle w:val="BodyText"/>
      </w:pPr>
      <w:r w:rsidRPr="00C1598C">
        <w:t xml:space="preserve">The most important of these is tied to the data submission and file review process—the </w:t>
      </w:r>
      <w:r w:rsidRPr="00C1598C">
        <w:rPr>
          <w:i/>
          <w:iCs/>
        </w:rPr>
        <w:t xml:space="preserve">Data Submission </w:t>
      </w:r>
      <w:r>
        <w:rPr>
          <w:i/>
          <w:iCs/>
        </w:rPr>
        <w:t>History</w:t>
      </w:r>
      <w:r w:rsidRPr="00C1598C">
        <w:rPr>
          <w:i/>
          <w:iCs/>
        </w:rPr>
        <w:t xml:space="preserve"> Report</w:t>
      </w:r>
      <w:r w:rsidRPr="00C1598C">
        <w:t xml:space="preserve">. </w:t>
      </w:r>
      <w:r>
        <w:t xml:space="preserve">This displays all practices associated with the vendor, whether data from each practice has been submitted and accepted, and other key figures about each practice such as number of completes and response rate. </w:t>
      </w:r>
      <w:r w:rsidRPr="00C1598C">
        <w:t xml:space="preserve">Another important report is the </w:t>
      </w:r>
      <w:r w:rsidRPr="00C1598C">
        <w:rPr>
          <w:i/>
        </w:rPr>
        <w:t>Survey</w:t>
      </w:r>
      <w:r w:rsidRPr="00C1598C">
        <w:t xml:space="preserve"> </w:t>
      </w:r>
      <w:r w:rsidRPr="00C1598C">
        <w:rPr>
          <w:i/>
        </w:rPr>
        <w:t>Vendor</w:t>
      </w:r>
      <w:r w:rsidRPr="00C1598C">
        <w:t xml:space="preserve"> </w:t>
      </w:r>
      <w:r w:rsidRPr="00C1598C">
        <w:rPr>
          <w:i/>
          <w:iCs/>
        </w:rPr>
        <w:t>Authorization Report</w:t>
      </w:r>
      <w:r w:rsidRPr="00C1598C">
        <w:t xml:space="preserve">, which allows the survey vendor to view all </w:t>
      </w:r>
      <w:r>
        <w:t>PCF practice sites</w:t>
      </w:r>
      <w:r w:rsidRPr="00C1598C">
        <w:t xml:space="preserve"> that have authorized the survey vendor to collect and submit data on their behalf.</w:t>
      </w:r>
    </w:p>
    <w:p w14:paraId="36576561" w14:textId="7A520397" w:rsidR="00DC4658" w:rsidRDefault="001568DC" w:rsidP="00DC4658">
      <w:pPr>
        <w:pStyle w:val="Heading3"/>
      </w:pPr>
      <w:bookmarkStart w:id="347" w:name="_Toc86390578"/>
      <w:r>
        <w:t>7.6.2</w:t>
      </w:r>
      <w:r w:rsidR="00560381">
        <w:tab/>
      </w:r>
      <w:r w:rsidR="00DC4658">
        <w:t xml:space="preserve">Reports for PCF Practice </w:t>
      </w:r>
      <w:r w:rsidR="00297D0E">
        <w:t>Sites</w:t>
      </w:r>
      <w:bookmarkEnd w:id="347"/>
    </w:p>
    <w:p w14:paraId="51D91593" w14:textId="77777777" w:rsidR="00DC4658" w:rsidRDefault="00DC4658" w:rsidP="00DC4658">
      <w:pPr>
        <w:pStyle w:val="BodyText"/>
      </w:pPr>
      <w:r>
        <w:t>T</w:t>
      </w:r>
      <w:r w:rsidRPr="00C1598C">
        <w:t xml:space="preserve">he </w:t>
      </w:r>
      <w:r w:rsidRPr="00C1598C">
        <w:rPr>
          <w:i/>
          <w:iCs/>
        </w:rPr>
        <w:t xml:space="preserve">Data Submission </w:t>
      </w:r>
      <w:r>
        <w:rPr>
          <w:i/>
          <w:iCs/>
        </w:rPr>
        <w:t>History</w:t>
      </w:r>
      <w:r w:rsidRPr="00C1598C">
        <w:rPr>
          <w:i/>
          <w:iCs/>
        </w:rPr>
        <w:t xml:space="preserve"> Report</w:t>
      </w:r>
      <w:r>
        <w:rPr>
          <w:i/>
          <w:iCs/>
        </w:rPr>
        <w:t xml:space="preserve"> </w:t>
      </w:r>
      <w:r w:rsidRPr="00C1598C">
        <w:t xml:space="preserve">provides a means by which </w:t>
      </w:r>
      <w:r>
        <w:t xml:space="preserve">a practice sites </w:t>
      </w:r>
      <w:r w:rsidRPr="00C1598C">
        <w:t xml:space="preserve">can monitor </w:t>
      </w:r>
      <w:r>
        <w:t xml:space="preserve">its vendor’s </w:t>
      </w:r>
      <w:r w:rsidRPr="00C1598C">
        <w:t>data submission activities</w:t>
      </w:r>
      <w:r>
        <w:t>.</w:t>
      </w:r>
      <w:r w:rsidRPr="00C1598C">
        <w:t xml:space="preserve"> </w:t>
      </w:r>
    </w:p>
    <w:p w14:paraId="101D925B" w14:textId="14092EA1" w:rsidR="00DC4658" w:rsidRDefault="001975A3" w:rsidP="00DC4658">
      <w:pPr>
        <w:pStyle w:val="Heading2"/>
      </w:pPr>
      <w:bookmarkStart w:id="348" w:name="_Toc61954181"/>
      <w:bookmarkStart w:id="349" w:name="_Toc86390579"/>
      <w:r>
        <w:t>7.7</w:t>
      </w:r>
      <w:r w:rsidR="00560381">
        <w:tab/>
      </w:r>
      <w:r w:rsidR="00DC4658">
        <w:t xml:space="preserve">Resubmitting </w:t>
      </w:r>
      <w:r w:rsidR="00297D0E">
        <w:t>Files</w:t>
      </w:r>
      <w:bookmarkEnd w:id="348"/>
      <w:bookmarkEnd w:id="349"/>
    </w:p>
    <w:p w14:paraId="59845A64" w14:textId="77777777" w:rsidR="00DC4658" w:rsidRDefault="00DC4658" w:rsidP="00DC4658">
      <w:pPr>
        <w:pStyle w:val="BodyText"/>
      </w:pPr>
      <w:r>
        <w:t xml:space="preserve">There is no limit to the number of times survey vendors can resubmit an interim data file for a practice site. </w:t>
      </w:r>
      <w:r w:rsidRPr="00587C5C">
        <w:t>The web portal</w:t>
      </w:r>
      <w:r>
        <w:t xml:space="preserve"> will accept interim submissions from shortly before the interim deadline and remain open to vendors until the interim submission deadline. We recommend survey vendors submit after each practice site passes the initial validation and all checks in the Schema Validation tool. </w:t>
      </w:r>
    </w:p>
    <w:p w14:paraId="458C840C" w14:textId="77777777" w:rsidR="00DC4658" w:rsidRDefault="00DC4658" w:rsidP="00DC4658">
      <w:pPr>
        <w:pStyle w:val="BodyText"/>
      </w:pPr>
      <w:r>
        <w:t>Once the final submission option opens, s</w:t>
      </w:r>
      <w:r w:rsidRPr="00B171E0">
        <w:t xml:space="preserve">urvey vendors </w:t>
      </w:r>
      <w:r>
        <w:t xml:space="preserve">may </w:t>
      </w:r>
      <w:r w:rsidRPr="00B171E0">
        <w:t xml:space="preserve">submit a final file as many times as </w:t>
      </w:r>
      <w:r>
        <w:t xml:space="preserve">they would like, </w:t>
      </w:r>
      <w:r w:rsidRPr="00B171E0">
        <w:t xml:space="preserve">prior to the data submission deadline. </w:t>
      </w:r>
    </w:p>
    <w:p w14:paraId="3AB29268" w14:textId="4A3BA93B" w:rsidR="00DC4658" w:rsidRPr="00B171E0" w:rsidRDefault="00DC4658" w:rsidP="00DC4658">
      <w:pPr>
        <w:pStyle w:val="BodyText"/>
      </w:pPr>
      <w:r w:rsidRPr="00B171E0">
        <w:t>However, survey vendors must keep in mind that each time a data file (interim or final) for a practice site is submitted, it overwrites any data for that same practice site that were previously submitted for that performance year.</w:t>
      </w:r>
      <w:r>
        <w:t xml:space="preserve"> </w:t>
      </w:r>
      <w:r w:rsidRPr="00B95447">
        <w:rPr>
          <w:b/>
          <w:bCs/>
        </w:rPr>
        <w:t xml:space="preserve">When the </w:t>
      </w:r>
      <w:r>
        <w:rPr>
          <w:b/>
          <w:bCs/>
        </w:rPr>
        <w:t xml:space="preserve">submission deadline </w:t>
      </w:r>
      <w:r w:rsidRPr="00B95447">
        <w:rPr>
          <w:b/>
          <w:bCs/>
        </w:rPr>
        <w:t>for interim or final submission arrives, the last successful submission is the one which CMS accepts.</w:t>
      </w:r>
      <w:r w:rsidR="000D6E33">
        <w:t xml:space="preserve"> </w:t>
      </w:r>
    </w:p>
    <w:p w14:paraId="6FA775A6" w14:textId="77777777" w:rsidR="00DC4658" w:rsidRDefault="00DC4658" w:rsidP="00DC4658">
      <w:pPr>
        <w:pStyle w:val="BodyText"/>
      </w:pPr>
      <w:r>
        <w:lastRenderedPageBreak/>
        <w:t xml:space="preserve">CMS will not accept final data files that are submitted after the data submission deadline; therefore, we strongly encourage survey vendors to submit their data files well in advance of the data submission deadline. </w:t>
      </w:r>
    </w:p>
    <w:p w14:paraId="0659414B" w14:textId="46FACD44" w:rsidR="00DC4658" w:rsidRDefault="001975A3" w:rsidP="00DC4658">
      <w:pPr>
        <w:pStyle w:val="Heading2"/>
      </w:pPr>
      <w:bookmarkStart w:id="350" w:name="_Toc61954182"/>
      <w:bookmarkStart w:id="351" w:name="_Toc86390580"/>
      <w:r>
        <w:t>7.8</w:t>
      </w:r>
      <w:r w:rsidR="00560381">
        <w:tab/>
      </w:r>
      <w:r w:rsidR="00DC4658">
        <w:t>Assistance with Data Files and Data Submissions</w:t>
      </w:r>
      <w:bookmarkEnd w:id="350"/>
      <w:bookmarkEnd w:id="351"/>
    </w:p>
    <w:p w14:paraId="292A8196" w14:textId="627B20D2" w:rsidR="00DC4658" w:rsidRDefault="00DC4658" w:rsidP="00DC4658">
      <w:pPr>
        <w:pStyle w:val="BodyText"/>
      </w:pPr>
      <w:r w:rsidRPr="00C1598C">
        <w:t xml:space="preserve">Survey vendors that need assistance with the XML file should contact </w:t>
      </w:r>
      <w:r>
        <w:t xml:space="preserve">RTI’s </w:t>
      </w:r>
      <w:r w:rsidR="00AC7C2F">
        <w:t>PCF PEC Survey</w:t>
      </w:r>
      <w:r>
        <w:t xml:space="preserve"> Team </w:t>
      </w:r>
      <w:r w:rsidRPr="00C1598C">
        <w:t xml:space="preserve">for technical assistance at </w:t>
      </w:r>
      <w:r>
        <w:t xml:space="preserve">the number </w:t>
      </w:r>
      <w:r w:rsidRPr="00291E09">
        <w:rPr>
          <w:b/>
        </w:rPr>
        <w:t>1-</w:t>
      </w:r>
      <w:r>
        <w:rPr>
          <w:b/>
          <w:bCs/>
        </w:rPr>
        <w:t xml:space="preserve">833-997-2715 </w:t>
      </w:r>
      <w:r w:rsidRPr="00C1598C">
        <w:t xml:space="preserve">or by sending an email to </w:t>
      </w:r>
      <w:hyperlink r:id="rId138" w:history="1">
        <w:r w:rsidRPr="00903299">
          <w:rPr>
            <w:rStyle w:val="Hyperlink"/>
          </w:rPr>
          <w:t>pcfpecs@rti.org</w:t>
        </w:r>
      </w:hyperlink>
      <w:r>
        <w:t xml:space="preserve">. </w:t>
      </w:r>
    </w:p>
    <w:p w14:paraId="7A38B439" w14:textId="77777777" w:rsidR="00297D0E" w:rsidRPr="00CD7819" w:rsidRDefault="00297D0E" w:rsidP="00CD7819">
      <w:pPr>
        <w:pStyle w:val="BodyText"/>
      </w:pPr>
    </w:p>
    <w:p w14:paraId="245765D8" w14:textId="77777777" w:rsidR="00DC4658" w:rsidRPr="00CD7819" w:rsidRDefault="00DC4658" w:rsidP="00CD7819">
      <w:pPr>
        <w:pStyle w:val="BodyText"/>
      </w:pPr>
      <w:r w:rsidRPr="00CD7819">
        <w:br w:type="page"/>
      </w:r>
    </w:p>
    <w:p w14:paraId="14EF27F5" w14:textId="381D3C31" w:rsidR="00DC4658" w:rsidRDefault="001975A3" w:rsidP="00297D0E">
      <w:pPr>
        <w:pStyle w:val="Heading1"/>
      </w:pPr>
      <w:bookmarkStart w:id="352" w:name="_Toc61954183"/>
      <w:bookmarkStart w:id="353" w:name="_Toc86390581"/>
      <w:r>
        <w:lastRenderedPageBreak/>
        <w:t xml:space="preserve">Chapter </w:t>
      </w:r>
      <w:r w:rsidR="00F71E75">
        <w:t>8:</w:t>
      </w:r>
      <w:r w:rsidR="00560381">
        <w:tab/>
      </w:r>
      <w:r w:rsidR="00DC4658">
        <w:t>Data Analysis and Reporting</w:t>
      </w:r>
      <w:bookmarkEnd w:id="352"/>
      <w:bookmarkEnd w:id="353"/>
    </w:p>
    <w:p w14:paraId="35DCAE6F" w14:textId="56AE4905" w:rsidR="00DC4658" w:rsidRDefault="00F71E75" w:rsidP="00DC4658">
      <w:pPr>
        <w:pStyle w:val="Heading2"/>
      </w:pPr>
      <w:bookmarkStart w:id="354" w:name="_Toc61954184"/>
      <w:bookmarkStart w:id="355" w:name="_Toc86390582"/>
      <w:r>
        <w:t>8.1</w:t>
      </w:r>
      <w:r w:rsidR="00560381">
        <w:tab/>
      </w:r>
      <w:r w:rsidR="00DC4658">
        <w:t>Overview</w:t>
      </w:r>
      <w:bookmarkEnd w:id="354"/>
      <w:bookmarkEnd w:id="355"/>
    </w:p>
    <w:p w14:paraId="59BE770A" w14:textId="28A6F820" w:rsidR="00DC4658" w:rsidRDefault="00DC4658" w:rsidP="00DC4658">
      <w:pPr>
        <w:pStyle w:val="BodyText"/>
      </w:pPr>
      <w:r>
        <w:t xml:space="preserve">This section briefly explains CMS’ scoring of the PCF </w:t>
      </w:r>
      <w:r w:rsidR="00AC7C2F">
        <w:t>PEC Survey</w:t>
      </w:r>
      <w:r>
        <w:t xml:space="preserve"> </w:t>
      </w:r>
      <w:r w:rsidR="005E0638">
        <w:t>data and</w:t>
      </w:r>
      <w:r>
        <w:t xml:space="preserve"> explains the data analyses that survey vendors may conduct for the PCF practice site clients. </w:t>
      </w:r>
    </w:p>
    <w:p w14:paraId="6DACBABB" w14:textId="6668E30E" w:rsidR="00DC4658" w:rsidRDefault="00F71E75" w:rsidP="00DC4658">
      <w:pPr>
        <w:pStyle w:val="Heading2"/>
      </w:pPr>
      <w:bookmarkStart w:id="356" w:name="_Toc61954185"/>
      <w:bookmarkStart w:id="357" w:name="_Toc86390583"/>
      <w:r>
        <w:t>8.2</w:t>
      </w:r>
      <w:r w:rsidR="00236947">
        <w:tab/>
      </w:r>
      <w:r w:rsidR="00DC4658">
        <w:t xml:space="preserve">CMS Analysis of the </w:t>
      </w:r>
      <w:r w:rsidR="00AC7C2F">
        <w:t>PCF PEC Survey</w:t>
      </w:r>
      <w:r w:rsidR="00DC4658">
        <w:t xml:space="preserve"> Data Set</w:t>
      </w:r>
      <w:bookmarkEnd w:id="356"/>
      <w:bookmarkEnd w:id="357"/>
      <w:r w:rsidR="00DC4658">
        <w:t xml:space="preserve"> </w:t>
      </w:r>
    </w:p>
    <w:p w14:paraId="168487A8" w14:textId="6B14E9A5" w:rsidR="00DC4658" w:rsidRPr="000A54F8" w:rsidRDefault="00DC4658" w:rsidP="00DC4658">
      <w:pPr>
        <w:pStyle w:val="BodyText"/>
      </w:pPr>
      <w:r>
        <w:t xml:space="preserve">CMS’ responsibilities (described briefly in </w:t>
      </w:r>
      <w:r w:rsidRPr="37CF3ECA">
        <w:rPr>
          <w:b/>
          <w:bCs/>
          <w:i/>
          <w:iCs/>
        </w:rPr>
        <w:t>Section 3.</w:t>
      </w:r>
      <w:r w:rsidR="00297D0E">
        <w:rPr>
          <w:b/>
          <w:bCs/>
          <w:i/>
          <w:iCs/>
        </w:rPr>
        <w:t>2</w:t>
      </w:r>
      <w:r w:rsidRPr="37CF3ECA">
        <w:rPr>
          <w:b/>
          <w:bCs/>
          <w:i/>
          <w:iCs/>
        </w:rPr>
        <w:t xml:space="preserve">.5, Review, </w:t>
      </w:r>
      <w:r w:rsidR="00297D0E" w:rsidRPr="37CF3ECA">
        <w:rPr>
          <w:b/>
          <w:bCs/>
          <w:i/>
          <w:iCs/>
        </w:rPr>
        <w:t>Score</w:t>
      </w:r>
      <w:r w:rsidR="00CB5ADF">
        <w:rPr>
          <w:b/>
          <w:bCs/>
          <w:i/>
          <w:iCs/>
        </w:rPr>
        <w:t>,</w:t>
      </w:r>
      <w:r w:rsidR="00297D0E" w:rsidRPr="37CF3ECA">
        <w:rPr>
          <w:b/>
          <w:bCs/>
          <w:i/>
          <w:iCs/>
        </w:rPr>
        <w:t xml:space="preserve"> </w:t>
      </w:r>
      <w:r w:rsidRPr="37CF3ECA">
        <w:rPr>
          <w:b/>
          <w:bCs/>
          <w:i/>
          <w:iCs/>
        </w:rPr>
        <w:t xml:space="preserve">and </w:t>
      </w:r>
      <w:r w:rsidR="00CB5ADF" w:rsidRPr="37CF3ECA">
        <w:rPr>
          <w:b/>
          <w:bCs/>
          <w:i/>
          <w:iCs/>
        </w:rPr>
        <w:t>Report Personalized Data</w:t>
      </w:r>
      <w:r w:rsidRPr="37CF3ECA">
        <w:rPr>
          <w:b/>
          <w:bCs/>
          <w:i/>
          <w:iCs/>
        </w:rPr>
        <w:t xml:space="preserve"> to </w:t>
      </w:r>
      <w:r w:rsidR="00CB5ADF" w:rsidRPr="37CF3ECA">
        <w:rPr>
          <w:b/>
          <w:bCs/>
          <w:i/>
          <w:iCs/>
        </w:rPr>
        <w:t>Practice Sites</w:t>
      </w:r>
      <w:r w:rsidRPr="37CF3ECA">
        <w:rPr>
          <w:b/>
          <w:bCs/>
          <w:i/>
          <w:iCs/>
        </w:rPr>
        <w:t>)</w:t>
      </w:r>
      <w:r>
        <w:t xml:space="preserve"> include scoring the PCF PEC Survey data and providing practice sites a report with their official survey results.</w:t>
      </w:r>
      <w:r w:rsidRPr="00696045">
        <w:t xml:space="preserve"> </w:t>
      </w:r>
      <w:r>
        <w:t xml:space="preserve">Should a practice site have any questions about the scoring, domains, or Quality Gateway beyond the basics covered in this </w:t>
      </w:r>
      <w:r w:rsidRPr="37CF3ECA">
        <w:rPr>
          <w:b/>
          <w:bCs/>
          <w:i/>
          <w:iCs/>
        </w:rPr>
        <w:t>Quality Assurance Guide</w:t>
      </w:r>
      <w:r>
        <w:t xml:space="preserve">, they should contact </w:t>
      </w:r>
      <w:hyperlink r:id="rId139">
        <w:r w:rsidRPr="37CF3ECA">
          <w:rPr>
            <w:rStyle w:val="Hyperlink"/>
          </w:rPr>
          <w:t>PCF Support</w:t>
        </w:r>
      </w:hyperlink>
      <w:r>
        <w:t xml:space="preserve"> or consult the </w:t>
      </w:r>
      <w:hyperlink r:id="rId140" w:history="1">
        <w:r w:rsidRPr="00625D41">
          <w:rPr>
            <w:rStyle w:val="Hyperlink"/>
            <w:i/>
            <w:iCs/>
          </w:rPr>
          <w:t>PCF Payment and Attribution Methodologies Paper</w:t>
        </w:r>
        <w:r w:rsidRPr="0000479F">
          <w:rPr>
            <w:rStyle w:val="Hyperlink"/>
            <w:color w:val="auto"/>
            <w:u w:val="none"/>
          </w:rPr>
          <w:t>.</w:t>
        </w:r>
      </w:hyperlink>
      <w:r>
        <w:t xml:space="preserve"> </w:t>
      </w:r>
      <w:r w:rsidRPr="007730CA">
        <w:t xml:space="preserve">CMS </w:t>
      </w:r>
      <w:r>
        <w:t xml:space="preserve">transforms each scored survey question into numeric values assigned to responses for one of the five domains (described in </w:t>
      </w:r>
      <w:r w:rsidRPr="00D47CC0">
        <w:rPr>
          <w:b/>
          <w:bCs/>
          <w:i/>
          <w:iCs/>
        </w:rPr>
        <w:t>Section 2</w:t>
      </w:r>
      <w:r>
        <w:rPr>
          <w:b/>
          <w:bCs/>
          <w:i/>
          <w:iCs/>
        </w:rPr>
        <w:t>.</w:t>
      </w:r>
      <w:r w:rsidRPr="00D47CC0">
        <w:rPr>
          <w:b/>
          <w:bCs/>
          <w:i/>
          <w:iCs/>
        </w:rPr>
        <w:t>1</w:t>
      </w:r>
      <w:r w:rsidR="00CB5ADF">
        <w:rPr>
          <w:b/>
          <w:bCs/>
          <w:i/>
          <w:iCs/>
        </w:rPr>
        <w:t>,</w:t>
      </w:r>
      <w:r w:rsidRPr="00D47CC0">
        <w:rPr>
          <w:b/>
          <w:bCs/>
          <w:i/>
          <w:iCs/>
        </w:rPr>
        <w:t xml:space="preserve"> About the Primary Care First Model Option</w:t>
      </w:r>
      <w:r w:rsidRPr="00402CDE">
        <w:t>).</w:t>
      </w:r>
      <w:r w:rsidRPr="000F4DEB">
        <w:t xml:space="preserve"> </w:t>
      </w:r>
      <w:r>
        <w:t>The 5 domain-specific measures are calculated from the contributing survey questions, and t</w:t>
      </w:r>
      <w:r w:rsidRPr="007730CA">
        <w:t>he PECS Summary Score is calculated as the average of the 5 PECS domain-specific measures</w:t>
      </w:r>
      <w:r>
        <w:t>. The PECS Summary Score</w:t>
      </w:r>
      <w:r w:rsidRPr="007730CA">
        <w:t xml:space="preserve"> is </w:t>
      </w:r>
      <w:r>
        <w:t xml:space="preserve">then </w:t>
      </w:r>
      <w:r w:rsidRPr="007730CA">
        <w:t>case-mix adjusted</w:t>
      </w:r>
      <w:r>
        <w:t>.</w:t>
      </w:r>
      <w:r w:rsidR="000D6E33">
        <w:t xml:space="preserve"> </w:t>
      </w:r>
      <w:r w:rsidRPr="007730CA">
        <w:t xml:space="preserve">The practices are then ranked based on their PECS Summary Score on a continuous 0–100 scale to establish their percentile ranking. </w:t>
      </w:r>
    </w:p>
    <w:p w14:paraId="54DEB747" w14:textId="5D503133" w:rsidR="00DC4658" w:rsidRDefault="00F71E75" w:rsidP="00DC4658">
      <w:pPr>
        <w:pStyle w:val="Heading2"/>
      </w:pPr>
      <w:bookmarkStart w:id="358" w:name="_Toc61954191"/>
      <w:bookmarkStart w:id="359" w:name="_Toc86390584"/>
      <w:r>
        <w:t>8.3</w:t>
      </w:r>
      <w:r w:rsidR="00236947">
        <w:tab/>
      </w:r>
      <w:r w:rsidR="00DC4658">
        <w:t xml:space="preserve">CMS’ </w:t>
      </w:r>
      <w:r w:rsidR="00297D0E">
        <w:t xml:space="preserve">Reports </w:t>
      </w:r>
      <w:r w:rsidR="00DC4658">
        <w:t xml:space="preserve">and </w:t>
      </w:r>
      <w:r w:rsidR="00297D0E">
        <w:t xml:space="preserve">Training Given </w:t>
      </w:r>
      <w:r w:rsidR="00DC4658">
        <w:t xml:space="preserve">to PCF </w:t>
      </w:r>
      <w:r w:rsidR="00297D0E">
        <w:t>Practice Sites</w:t>
      </w:r>
      <w:bookmarkEnd w:id="358"/>
      <w:bookmarkEnd w:id="359"/>
      <w:r w:rsidR="00297D0E">
        <w:t xml:space="preserve"> </w:t>
      </w:r>
    </w:p>
    <w:p w14:paraId="7F2A09B6" w14:textId="3C1EC002" w:rsidR="00DC4658" w:rsidRDefault="00DC4658" w:rsidP="00DC4658">
      <w:pPr>
        <w:pStyle w:val="BodyText"/>
      </w:pPr>
      <w:r>
        <w:t>CMS prepares and disseminates to each practice site a personalized score report showing their results on all domains and all questions, compared to results</w:t>
      </w:r>
      <w:r w:rsidDel="00C7139D">
        <w:t xml:space="preserve"> </w:t>
      </w:r>
      <w:r>
        <w:t xml:space="preserve">at the region level and overall PCF level. This report will reflect all completed and partially completed cases. It will show </w:t>
      </w:r>
      <w:r w:rsidRPr="00FC5789">
        <w:t>the five</w:t>
      </w:r>
      <w:r>
        <w:t xml:space="preserve"> domains averaged into the PECS Summary Score. Figures will include raw data as well as risk-adjusted, final performance scores, in a user-friendly format. CMS will disseminate these reports to the practices </w:t>
      </w:r>
      <w:r w:rsidR="00A00268">
        <w:t>later in the year</w:t>
      </w:r>
      <w:r>
        <w:t xml:space="preserve">. </w:t>
      </w:r>
    </w:p>
    <w:p w14:paraId="0AC3930A" w14:textId="643AE135" w:rsidR="00DC4658" w:rsidRDefault="00DC4658" w:rsidP="00DC4658">
      <w:pPr>
        <w:pStyle w:val="BodyText"/>
      </w:pPr>
      <w:r>
        <w:t xml:space="preserve">Vendors should also be aware that CMS </w:t>
      </w:r>
      <w:r w:rsidR="00732C77">
        <w:t xml:space="preserve">assists </w:t>
      </w:r>
      <w:r>
        <w:t xml:space="preserve">practice sites </w:t>
      </w:r>
      <w:r w:rsidR="00732C77">
        <w:t xml:space="preserve">in </w:t>
      </w:r>
      <w:r>
        <w:t xml:space="preserve">understanding their PEC Survey scores and other quality measure scores throughout PCF to facilitate quality improvement. Services which many vendors provide in the quality improvement realm may be unnecessary for PCF </w:t>
      </w:r>
      <w:r w:rsidR="00AC7C2F">
        <w:t>PEC Survey</w:t>
      </w:r>
      <w:r>
        <w:t xml:space="preserve"> practice sites, as they will receive pertinent and specific </w:t>
      </w:r>
      <w:r w:rsidR="00644F90">
        <w:t xml:space="preserve">support </w:t>
      </w:r>
      <w:r>
        <w:t>at no cost from CMS.</w:t>
      </w:r>
    </w:p>
    <w:p w14:paraId="11C0D4BD" w14:textId="039DA43D" w:rsidR="00DC4658" w:rsidRDefault="00F71E75" w:rsidP="00DC4658">
      <w:pPr>
        <w:pStyle w:val="Heading2"/>
      </w:pPr>
      <w:bookmarkStart w:id="360" w:name="_Toc65574786"/>
      <w:bookmarkStart w:id="361" w:name="_Toc65575347"/>
      <w:bookmarkStart w:id="362" w:name="_Toc61954192"/>
      <w:bookmarkStart w:id="363" w:name="_Toc86390585"/>
      <w:bookmarkEnd w:id="360"/>
      <w:bookmarkEnd w:id="361"/>
      <w:r>
        <w:t>8.4</w:t>
      </w:r>
      <w:r w:rsidR="00236947">
        <w:tab/>
      </w:r>
      <w:r w:rsidR="00DC4658">
        <w:t xml:space="preserve">Survey Vendor Analysis and Reporting of </w:t>
      </w:r>
      <w:r w:rsidR="00AC7C2F">
        <w:t>PCF PEC Survey</w:t>
      </w:r>
      <w:r w:rsidR="00DC4658">
        <w:t xml:space="preserve"> Data</w:t>
      </w:r>
      <w:bookmarkEnd w:id="362"/>
      <w:bookmarkEnd w:id="363"/>
      <w:r w:rsidR="00DC4658">
        <w:t xml:space="preserve"> </w:t>
      </w:r>
    </w:p>
    <w:p w14:paraId="2DAE1CDF" w14:textId="77777777" w:rsidR="00DC4658" w:rsidRDefault="00DC4658" w:rsidP="00DC4658">
      <w:pPr>
        <w:pStyle w:val="BodyText"/>
      </w:pPr>
      <w:r>
        <w:t xml:space="preserve">A survey vendor may analyze the survey data in order to provide their client practices with earlier or additional reports on their survey results. This section will present guidelines vendors must follow should they elect to provide reports. </w:t>
      </w:r>
    </w:p>
    <w:p w14:paraId="0B96520F" w14:textId="723598D5" w:rsidR="00DC4658" w:rsidRPr="00B64C5D" w:rsidRDefault="00DC4658" w:rsidP="00C252AD">
      <w:pPr>
        <w:pStyle w:val="ListNumber"/>
        <w:numPr>
          <w:ilvl w:val="0"/>
          <w:numId w:val="16"/>
        </w:numPr>
      </w:pPr>
      <w:r>
        <w:t xml:space="preserve">CMS-calculated results for </w:t>
      </w:r>
      <w:r w:rsidR="00AC7C2F">
        <w:t>PCF PEC Survey</w:t>
      </w:r>
      <w:r>
        <w:t xml:space="preserve"> and the practice-level report CMS disseminates </w:t>
      </w:r>
      <w:r w:rsidRPr="00E01AE8">
        <w:t>(</w:t>
      </w:r>
      <w:r w:rsidRPr="00E01AE8">
        <w:rPr>
          <w:b/>
          <w:bCs/>
          <w:i/>
          <w:iCs/>
        </w:rPr>
        <w:t xml:space="preserve">Section 8.3, CMS’ </w:t>
      </w:r>
      <w:r w:rsidR="00E01AE8" w:rsidRPr="00E01AE8">
        <w:rPr>
          <w:b/>
          <w:bCs/>
          <w:i/>
          <w:iCs/>
        </w:rPr>
        <w:t xml:space="preserve">Reports </w:t>
      </w:r>
      <w:r w:rsidRPr="00E01AE8">
        <w:rPr>
          <w:b/>
          <w:bCs/>
          <w:i/>
          <w:iCs/>
        </w:rPr>
        <w:t xml:space="preserve">and </w:t>
      </w:r>
      <w:r w:rsidR="00E01AE8" w:rsidRPr="00E01AE8">
        <w:rPr>
          <w:b/>
          <w:bCs/>
          <w:i/>
          <w:iCs/>
        </w:rPr>
        <w:t xml:space="preserve">Training Given </w:t>
      </w:r>
      <w:r w:rsidRPr="00E01AE8">
        <w:rPr>
          <w:b/>
          <w:bCs/>
          <w:i/>
          <w:iCs/>
        </w:rPr>
        <w:t xml:space="preserve">to PCF </w:t>
      </w:r>
      <w:r w:rsidR="00E01AE8" w:rsidRPr="00E01AE8">
        <w:rPr>
          <w:b/>
          <w:bCs/>
          <w:i/>
          <w:iCs/>
        </w:rPr>
        <w:t>Practice Sites</w:t>
      </w:r>
      <w:r w:rsidRPr="00E01AE8">
        <w:t xml:space="preserve">) </w:t>
      </w:r>
      <w:r>
        <w:lastRenderedPageBreak/>
        <w:t xml:space="preserve">are the official survey results. Survey vendors will not have sufficient information to replicate CMS scoring. </w:t>
      </w:r>
      <w:r w:rsidRPr="00E01AE8">
        <w:rPr>
          <w:b/>
          <w:bCs/>
        </w:rPr>
        <w:t xml:space="preserve">All reports provided to </w:t>
      </w:r>
      <w:r w:rsidR="00AC7C2F">
        <w:rPr>
          <w:b/>
          <w:bCs/>
        </w:rPr>
        <w:t>PCF PEC Survey</w:t>
      </w:r>
      <w:r w:rsidRPr="00E01AE8">
        <w:rPr>
          <w:b/>
          <w:bCs/>
        </w:rPr>
        <w:t xml:space="preserve"> practice sites must include a statement that vendor results are not official CMS results and are for Practice’s internal quality improvement purposes only. The statement must be printed in a minimum 14-point font size</w:t>
      </w:r>
      <w:r w:rsidRPr="00E01AE8">
        <w:t xml:space="preserve">. </w:t>
      </w:r>
    </w:p>
    <w:p w14:paraId="20D6C206" w14:textId="77777777" w:rsidR="00DC4658" w:rsidRDefault="00DC4658" w:rsidP="003B58B5">
      <w:pPr>
        <w:pStyle w:val="ListNumber"/>
        <w:spacing w:after="0"/>
      </w:pPr>
      <w:r>
        <w:t>Survey vendors may provide PCF practice sites with survey data or information from their practice as long as the survey vendor suppresses any report or display of data that includes cell sizes with fewer than 11 observations.</w:t>
      </w:r>
    </w:p>
    <w:p w14:paraId="69DE18F9" w14:textId="77777777" w:rsidR="00DC4658" w:rsidRPr="00B64C5D" w:rsidRDefault="00DC4658" w:rsidP="003B58B5">
      <w:pPr>
        <w:pStyle w:val="ListNumber2"/>
      </w:pPr>
      <w:r>
        <w:t>No information based on fewer than 11 respondents can be released, meaning no cell sizes under 11 can be displayed in any cross tabulations, frequency distributions, tables, Excel files, or other reporting mechanisms.</w:t>
      </w:r>
    </w:p>
    <w:p w14:paraId="0870FC86" w14:textId="77777777" w:rsidR="00DC4658" w:rsidRDefault="00DC4658" w:rsidP="003B58B5">
      <w:pPr>
        <w:pStyle w:val="ListNumber2"/>
      </w:pPr>
      <w:r>
        <w:t xml:space="preserve">No number smaller than 11 should appear in any material provided to client practice sites. </w:t>
      </w:r>
    </w:p>
    <w:p w14:paraId="71946204" w14:textId="77777777" w:rsidR="00DC4658" w:rsidRDefault="00DC4658" w:rsidP="003B58B5">
      <w:pPr>
        <w:pStyle w:val="ListNumber2"/>
        <w:spacing w:after="0"/>
      </w:pPr>
      <w:r>
        <w:t>When suppressing the number of observations in cells because they have fewer than 11 observations, the survey vendor must not report row and column totals as this would allow the cell value to be derived.</w:t>
      </w:r>
    </w:p>
    <w:p w14:paraId="64811C47" w14:textId="77777777" w:rsidR="00DC4658" w:rsidRPr="009D77A4" w:rsidRDefault="00DC4658" w:rsidP="00E01AE8">
      <w:pPr>
        <w:pStyle w:val="ListNumber"/>
      </w:pPr>
      <w:r>
        <w:t xml:space="preserve">Survey vendors must have CMS approval to append data from the sample file to the survey data. For example, if survey vendor wants to report on survey responses, or survey response rate by the variables on or derived from the sample file (e.g., region, age), the vendor must submit to CMS (via their contractor RTI) a specific list of the items to be merged as well as an analytic plan that explains how the data will be used. The survey vendor may not append data until written approval from CMS is received. </w:t>
      </w:r>
      <w:r w:rsidRPr="009D77A4">
        <w:t xml:space="preserve">CMS will not approve requests </w:t>
      </w:r>
      <w:r>
        <w:t>if the appending allows identification of the sample member or patient</w:t>
      </w:r>
      <w:r w:rsidRPr="009D77A4">
        <w:t xml:space="preserve">. </w:t>
      </w:r>
    </w:p>
    <w:p w14:paraId="4826AE21" w14:textId="77777777" w:rsidR="00DC4658" w:rsidRDefault="00DC4658" w:rsidP="00E01AE8">
      <w:pPr>
        <w:pStyle w:val="ListNumber"/>
      </w:pPr>
      <w:r>
        <w:t>Survey vendors are not permitted to provide practices with patient identifying information, as this would violate the guarantee of confidentiality that CMS provides all survey respondents.</w:t>
      </w:r>
    </w:p>
    <w:p w14:paraId="0EF2F5C4" w14:textId="77777777" w:rsidR="00DC4658" w:rsidRDefault="00DC4658" w:rsidP="00E01AE8">
      <w:pPr>
        <w:pStyle w:val="ListNumber"/>
      </w:pPr>
      <w:r>
        <w:t>Survey respondents cannot give permission for their name to be shared with the practice, even if they wish to do so.</w:t>
      </w:r>
    </w:p>
    <w:p w14:paraId="19CB2883" w14:textId="6D47D011" w:rsidR="00DC4658" w:rsidRDefault="00DC4658" w:rsidP="00E01AE8">
      <w:pPr>
        <w:pStyle w:val="ListNumber"/>
      </w:pPr>
      <w:r>
        <w:t xml:space="preserve">Added practice-specific questions may collect open ended comments or service information that could identify the patient. When reporting on the results of these practice specific questions, survey vendors must do so in a way that the patient cannot be identified. See </w:t>
      </w:r>
      <w:r w:rsidRPr="007E79A1">
        <w:rPr>
          <w:b/>
          <w:bCs/>
          <w:i/>
          <w:iCs/>
        </w:rPr>
        <w:t>Section 5.</w:t>
      </w:r>
      <w:r w:rsidR="00E01AE8">
        <w:rPr>
          <w:b/>
          <w:bCs/>
          <w:i/>
          <w:iCs/>
        </w:rPr>
        <w:t>5</w:t>
      </w:r>
      <w:r w:rsidRPr="007E79A1">
        <w:rPr>
          <w:b/>
          <w:bCs/>
          <w:i/>
          <w:iCs/>
        </w:rPr>
        <w:t>.</w:t>
      </w:r>
      <w:r>
        <w:rPr>
          <w:b/>
          <w:bCs/>
          <w:i/>
          <w:iCs/>
        </w:rPr>
        <w:t>6</w:t>
      </w:r>
      <w:r w:rsidRPr="007E79A1">
        <w:rPr>
          <w:b/>
          <w:bCs/>
          <w:i/>
          <w:iCs/>
        </w:rPr>
        <w:t xml:space="preserve">, Instructions About Adding </w:t>
      </w:r>
      <w:r w:rsidR="000F4DEB" w:rsidRPr="007E79A1">
        <w:rPr>
          <w:b/>
          <w:bCs/>
          <w:i/>
          <w:iCs/>
        </w:rPr>
        <w:t>Practice</w:t>
      </w:r>
      <w:r w:rsidR="000F4DEB">
        <w:rPr>
          <w:b/>
          <w:bCs/>
          <w:i/>
          <w:iCs/>
        </w:rPr>
        <w:t>-</w:t>
      </w:r>
      <w:r w:rsidRPr="007E79A1">
        <w:rPr>
          <w:b/>
          <w:bCs/>
          <w:i/>
          <w:iCs/>
        </w:rPr>
        <w:t>Specific Questions</w:t>
      </w:r>
      <w:r>
        <w:t xml:space="preserve"> for more details. </w:t>
      </w:r>
    </w:p>
    <w:p w14:paraId="21DDE7EF" w14:textId="567C89F9" w:rsidR="00DC4658" w:rsidRDefault="00DC4658" w:rsidP="00E01AE8">
      <w:pPr>
        <w:pStyle w:val="ListNumber"/>
      </w:pPr>
      <w:r>
        <w:t xml:space="preserve">Survey vendors should contact the </w:t>
      </w:r>
      <w:r w:rsidR="00AC7C2F">
        <w:t>PCF PEC Survey</w:t>
      </w:r>
      <w:r>
        <w:t xml:space="preserve"> Team for additional guidance if they are not clear as to whether certain types of survey response data can be shared with a PCF practice site. The </w:t>
      </w:r>
      <w:r w:rsidR="00AC7C2F">
        <w:t>PCF PEC Survey</w:t>
      </w:r>
      <w:r>
        <w:t xml:space="preserve"> Team can be reached at </w:t>
      </w:r>
      <w:hyperlink r:id="rId141" w:history="1">
        <w:r w:rsidRPr="001E3A3D">
          <w:rPr>
            <w:rStyle w:val="Hyperlink"/>
          </w:rPr>
          <w:t>pcfpecs@rti.org</w:t>
        </w:r>
      </w:hyperlink>
      <w:r>
        <w:t xml:space="preserve"> or by calling 833-997-2715.</w:t>
      </w:r>
    </w:p>
    <w:p w14:paraId="73CDA65D" w14:textId="77777777" w:rsidR="00DC4658" w:rsidRPr="00B64C5D" w:rsidRDefault="00DC4658" w:rsidP="00B64C5D">
      <w:pPr>
        <w:pStyle w:val="BodyText"/>
      </w:pPr>
      <w:r w:rsidRPr="00B64C5D">
        <w:br w:type="page"/>
      </w:r>
    </w:p>
    <w:p w14:paraId="0E219D29" w14:textId="43EC687E" w:rsidR="00DC4658" w:rsidRDefault="00F71E75" w:rsidP="00E01AE8">
      <w:pPr>
        <w:pStyle w:val="Heading1"/>
      </w:pPr>
      <w:bookmarkStart w:id="364" w:name="_Toc61954193"/>
      <w:bookmarkStart w:id="365" w:name="_Toc86390586"/>
      <w:r>
        <w:lastRenderedPageBreak/>
        <w:t>Chapter 9:</w:t>
      </w:r>
      <w:r w:rsidR="00236947">
        <w:tab/>
      </w:r>
      <w:r w:rsidR="00DC4658">
        <w:t>Data Confidentiality and Data Security</w:t>
      </w:r>
      <w:bookmarkEnd w:id="364"/>
      <w:bookmarkEnd w:id="365"/>
    </w:p>
    <w:p w14:paraId="3A96DF0C" w14:textId="1FA7FD29" w:rsidR="00DC4658" w:rsidRDefault="00F71E75" w:rsidP="00E01AE8">
      <w:pPr>
        <w:pStyle w:val="Heading2"/>
      </w:pPr>
      <w:bookmarkStart w:id="366" w:name="_Toc61954194"/>
      <w:bookmarkStart w:id="367" w:name="_Toc86390587"/>
      <w:r>
        <w:t>9.1</w:t>
      </w:r>
      <w:r w:rsidR="00236947">
        <w:tab/>
      </w:r>
      <w:r w:rsidR="00DC4658">
        <w:t>Overview</w:t>
      </w:r>
      <w:bookmarkEnd w:id="366"/>
      <w:bookmarkEnd w:id="367"/>
    </w:p>
    <w:p w14:paraId="48F7AF31" w14:textId="02C602B5" w:rsidR="00DC4658" w:rsidRDefault="00DC4658" w:rsidP="00DC4658">
      <w:pPr>
        <w:pStyle w:val="BodyText"/>
      </w:pPr>
      <w:r>
        <w:t xml:space="preserve">This section describes vendor requirements for ensuring data confidentiality and security of sample patient information. Any requirements for vendors are also incumbent upon subcontractors who receive PII. The section begins with instruction on assuring sample patients about confidentiality. Procedures for handling and storing confidential data in physical and electronic formats, as well as when electronic data is in transit, are then explained. This section also delineates the confidentiality agreements, which were mentioned in earlier sections, that are required on </w:t>
      </w:r>
      <w:r w:rsidR="00AC7C2F">
        <w:t>PCF PEC Survey</w:t>
      </w:r>
      <w:r>
        <w:t>.</w:t>
      </w:r>
    </w:p>
    <w:p w14:paraId="6108D0DA" w14:textId="619DE094" w:rsidR="00DC4658" w:rsidRDefault="00F71E75" w:rsidP="00DC4658">
      <w:pPr>
        <w:pStyle w:val="Heading2"/>
      </w:pPr>
      <w:bookmarkStart w:id="368" w:name="_Toc61954195"/>
      <w:bookmarkStart w:id="369" w:name="_Toc86390588"/>
      <w:r>
        <w:t>9.2</w:t>
      </w:r>
      <w:r w:rsidR="00236947">
        <w:tab/>
      </w:r>
      <w:r w:rsidR="00DC4658">
        <w:t>Assuring Sample Patients of Confidentiality</w:t>
      </w:r>
      <w:bookmarkEnd w:id="368"/>
      <w:bookmarkEnd w:id="369"/>
    </w:p>
    <w:p w14:paraId="2A41242C" w14:textId="016286CA" w:rsidR="00DC4658" w:rsidRDefault="00DC4658" w:rsidP="00DC4658">
      <w:pPr>
        <w:pStyle w:val="BodyText"/>
      </w:pPr>
      <w:r>
        <w:t xml:space="preserve">Some patients might not be willing to participate in the </w:t>
      </w:r>
      <w:r w:rsidR="00A43F59">
        <w:t>survey or</w:t>
      </w:r>
      <w:r>
        <w:t xml:space="preserve"> share honest and potentially negative feedback on their practice, if they believe the practice can attribute their survey responses to them personally. Giving patients the information to feel confident that their identity is confidential is critically important. This is accomplished through the following:</w:t>
      </w:r>
    </w:p>
    <w:p w14:paraId="201571D2" w14:textId="77777777" w:rsidR="00DC4658" w:rsidRDefault="00DC4658" w:rsidP="00D164E2">
      <w:pPr>
        <w:pStyle w:val="ListBullet"/>
      </w:pPr>
      <w:r>
        <w:t>The letters sent to sampled patients state that their answers are confidential and will not be shared with their provider and will not affect health care benefits.</w:t>
      </w:r>
    </w:p>
    <w:p w14:paraId="71BC43DA" w14:textId="77777777" w:rsidR="00DC4658" w:rsidRDefault="00DC4658" w:rsidP="00D164E2">
      <w:pPr>
        <w:pStyle w:val="ListBullet"/>
      </w:pPr>
      <w:r>
        <w:t>The introductory statements in the telephone interview state this as well, adding that their information is protected by the Privacy Act.</w:t>
      </w:r>
    </w:p>
    <w:p w14:paraId="5E83F5BC" w14:textId="77777777" w:rsidR="00DC4658" w:rsidRDefault="00DC4658" w:rsidP="00D164E2">
      <w:pPr>
        <w:pStyle w:val="ListBullet"/>
      </w:pPr>
      <w:r>
        <w:t>Help Desk and Telephone Interviewing staff should give the following information, as needed, to sample patients concerned about confidentiality:</w:t>
      </w:r>
    </w:p>
    <w:p w14:paraId="07770ABC" w14:textId="41110043" w:rsidR="00DC4658" w:rsidRPr="001369EC" w:rsidRDefault="00DC4658" w:rsidP="00CD5503">
      <w:pPr>
        <w:pStyle w:val="ListBullet2"/>
      </w:pPr>
      <w:r w:rsidRPr="001369EC">
        <w:t>The information they provide is protected by the Federal Privacy Act of 1974 (if the vendor so chooses, it may exclude the word “Federal” or the phrase “of 1974”)</w:t>
      </w:r>
      <w:r w:rsidR="00E01AE8" w:rsidRPr="001369EC">
        <w:t>.</w:t>
      </w:r>
    </w:p>
    <w:p w14:paraId="7CE3952D" w14:textId="77777777" w:rsidR="00DC4658" w:rsidRPr="001369EC" w:rsidRDefault="00DC4658" w:rsidP="00CD5503">
      <w:pPr>
        <w:pStyle w:val="ListBullet2"/>
      </w:pPr>
      <w:r w:rsidRPr="001369EC">
        <w:t>Project staff have signed affidavits of confidentiality and are prohibited by law from using survey information for anything other than this research study.</w:t>
      </w:r>
    </w:p>
    <w:p w14:paraId="41DED91B" w14:textId="77777777" w:rsidR="00DC4658" w:rsidRPr="001369EC" w:rsidRDefault="00DC4658" w:rsidP="00CD5503">
      <w:pPr>
        <w:pStyle w:val="ListBullet2"/>
      </w:pPr>
      <w:r w:rsidRPr="001369EC">
        <w:t>If a patient questions why HIPAA allowed the release of their information to a survey organization: HIPAA allows the release of patient contact information for the purpose of public health research, such as this survey.</w:t>
      </w:r>
    </w:p>
    <w:p w14:paraId="1D3BC118" w14:textId="77777777" w:rsidR="00DC4658" w:rsidRPr="001369EC" w:rsidRDefault="00DC4658" w:rsidP="00CD5503">
      <w:pPr>
        <w:pStyle w:val="ListBullet2"/>
      </w:pPr>
      <w:r w:rsidRPr="001369EC">
        <w:t>Their survey responses will never be reported with their name or other identifying information.</w:t>
      </w:r>
    </w:p>
    <w:p w14:paraId="186B78DB" w14:textId="77777777" w:rsidR="00DC4658" w:rsidRPr="001369EC" w:rsidRDefault="00DC4658" w:rsidP="00CD5503">
      <w:pPr>
        <w:pStyle w:val="ListBullet2"/>
      </w:pPr>
      <w:r w:rsidRPr="001369EC">
        <w:t>All respondents’ survey responses will be reported in the aggregate; no practice will see individual answers.</w:t>
      </w:r>
    </w:p>
    <w:p w14:paraId="6E0839CE" w14:textId="77777777" w:rsidR="00DC4658" w:rsidRPr="001369EC" w:rsidRDefault="00DC4658" w:rsidP="00CD5503">
      <w:pPr>
        <w:pStyle w:val="ListBullet2"/>
      </w:pPr>
      <w:r w:rsidRPr="001369EC">
        <w:t>They can skip or refuse to answer any question they do not feel comfortable with.</w:t>
      </w:r>
    </w:p>
    <w:p w14:paraId="4C9E8248" w14:textId="77777777" w:rsidR="00DC4658" w:rsidRPr="00CD5503" w:rsidRDefault="00DC4658" w:rsidP="00E56205">
      <w:pPr>
        <w:pStyle w:val="ListBullet2"/>
      </w:pPr>
      <w:r w:rsidRPr="00CD5503">
        <w:t>Their participation in the study will not affect their care or Medicare benefits they currently receive or expect to receive in the future.</w:t>
      </w:r>
    </w:p>
    <w:p w14:paraId="77F8D41A" w14:textId="7E44EB14" w:rsidR="00DC4658" w:rsidRDefault="00F71E75" w:rsidP="00DC4658">
      <w:pPr>
        <w:pStyle w:val="Heading2"/>
      </w:pPr>
      <w:bookmarkStart w:id="370" w:name="_Toc61954196"/>
      <w:bookmarkStart w:id="371" w:name="_Toc86390589"/>
      <w:r>
        <w:lastRenderedPageBreak/>
        <w:t>9.3</w:t>
      </w:r>
      <w:r w:rsidR="00236947">
        <w:tab/>
      </w:r>
      <w:r w:rsidR="00DC4658">
        <w:t>Safeguarding Patient Data</w:t>
      </w:r>
      <w:bookmarkEnd w:id="370"/>
      <w:bookmarkEnd w:id="371"/>
      <w:r w:rsidR="00DC4658">
        <w:t xml:space="preserve"> </w:t>
      </w:r>
    </w:p>
    <w:p w14:paraId="1FEDE262" w14:textId="3BD9AD3B" w:rsidR="00DC4658" w:rsidRDefault="00DC4658" w:rsidP="00DC4658">
      <w:pPr>
        <w:pStyle w:val="BodyText"/>
      </w:pPr>
      <w:r>
        <w:t xml:space="preserve">All survey vendors, including their subcontractors, if any, approved to implement the PCF PEC Survey must adhere to HIPAA requirements. Any identifying information associated with a patient should be considered private and must be protected in accordance with HIPAA. When the sample is received from the </w:t>
      </w:r>
      <w:r w:rsidR="00AC7C2F">
        <w:t>PCF PEC Survey</w:t>
      </w:r>
      <w:r>
        <w:t xml:space="preserve"> Team, it will contain PII, such as the name and address or telephone number of the patient. From the moment the survey vendor downloads the sample, the data must be handled in a way to ensure that the patient information is kept confidential and that only authorized personnel have access to it. </w:t>
      </w:r>
    </w:p>
    <w:p w14:paraId="55522E8E" w14:textId="28D7839A" w:rsidR="00DC4658" w:rsidRDefault="00DC4658" w:rsidP="00DC4658">
      <w:pPr>
        <w:pStyle w:val="BodyText"/>
      </w:pPr>
      <w:r w:rsidRPr="00C1598C">
        <w:t xml:space="preserve">Survey vendors are not permitted to share any patient identifying information with any individual or organization, including their </w:t>
      </w:r>
      <w:r>
        <w:t xml:space="preserve">practice </w:t>
      </w:r>
      <w:r w:rsidRPr="00C1598C">
        <w:t xml:space="preserve">clients. </w:t>
      </w:r>
      <w:r>
        <w:t xml:space="preserve">Practices </w:t>
      </w:r>
      <w:r w:rsidRPr="00C1598C">
        <w:t xml:space="preserve">must never know which of their patients were included in the survey and whether their patients completed the survey. </w:t>
      </w:r>
      <w:r>
        <w:t xml:space="preserve">It is advised that vendors review </w:t>
      </w:r>
      <w:r w:rsidRPr="003B4014">
        <w:rPr>
          <w:b/>
          <w:bCs/>
          <w:i/>
          <w:iCs/>
        </w:rPr>
        <w:t xml:space="preserve">Section 8.4, Survey Vendor Analysis and Reporting of </w:t>
      </w:r>
      <w:r w:rsidR="00AC7C2F">
        <w:rPr>
          <w:b/>
          <w:bCs/>
          <w:i/>
          <w:iCs/>
        </w:rPr>
        <w:t>PCF PEC Survey</w:t>
      </w:r>
      <w:r w:rsidRPr="003B4014">
        <w:rPr>
          <w:b/>
          <w:bCs/>
          <w:i/>
          <w:iCs/>
        </w:rPr>
        <w:t xml:space="preserve"> Data</w:t>
      </w:r>
      <w:r>
        <w:t xml:space="preserve"> rules #3</w:t>
      </w:r>
      <w:r w:rsidR="00E01AE8">
        <w:rPr>
          <w:rFonts w:cs="Arial"/>
        </w:rPr>
        <w:t>–</w:t>
      </w:r>
      <w:r>
        <w:t>7, where the allowable information sharing with practices is defined.</w:t>
      </w:r>
    </w:p>
    <w:p w14:paraId="4CD0EBF4" w14:textId="77777777" w:rsidR="00DC4658" w:rsidRDefault="00DC4658" w:rsidP="00DC4658">
      <w:pPr>
        <w:pStyle w:val="BodyText"/>
      </w:pPr>
      <w:r w:rsidRPr="009C1D5F">
        <w:rPr>
          <w:bCs/>
          <w:iCs/>
        </w:rPr>
        <w:t>Survey vendors must adhere to the following requirements</w:t>
      </w:r>
      <w:r w:rsidRPr="00C1598C">
        <w:t xml:space="preserve"> when conducting the </w:t>
      </w:r>
      <w:r>
        <w:t xml:space="preserve">PCF PEC </w:t>
      </w:r>
      <w:r w:rsidRPr="00C1598C">
        <w:t xml:space="preserve">Survey. </w:t>
      </w:r>
    </w:p>
    <w:p w14:paraId="05F8DED7" w14:textId="2AFF37E6" w:rsidR="00DC4658" w:rsidRDefault="00F71E75" w:rsidP="00DC4658">
      <w:pPr>
        <w:pStyle w:val="Heading3"/>
      </w:pPr>
      <w:bookmarkStart w:id="372" w:name="_Toc61954197"/>
      <w:bookmarkStart w:id="373" w:name="_Toc86390590"/>
      <w:r>
        <w:t>9.3.1</w:t>
      </w:r>
      <w:r w:rsidR="00236947">
        <w:tab/>
      </w:r>
      <w:r w:rsidR="00DC4658">
        <w:t>Limit Access to Confidential Data to Authorized Staff</w:t>
      </w:r>
      <w:bookmarkEnd w:id="372"/>
      <w:bookmarkEnd w:id="373"/>
      <w:r w:rsidR="00DC4658">
        <w:t xml:space="preserve"> </w:t>
      </w:r>
    </w:p>
    <w:p w14:paraId="37898080" w14:textId="77777777" w:rsidR="00DC4658" w:rsidRPr="00C1598C" w:rsidRDefault="00DC4658" w:rsidP="00DC4658">
      <w:pPr>
        <w:pStyle w:val="BodyText"/>
      </w:pPr>
      <w:r w:rsidRPr="00C1598C">
        <w:t>Survey vendors should consider carefully wh</w:t>
      </w:r>
      <w:r>
        <w:t xml:space="preserve">ich of their staff (and subcontractor staff if appropriate) </w:t>
      </w:r>
      <w:r w:rsidRPr="00C1598C">
        <w:t xml:space="preserve">need access to confidential </w:t>
      </w:r>
      <w:r>
        <w:t xml:space="preserve">patient </w:t>
      </w:r>
      <w:r w:rsidRPr="00C1598C">
        <w:t>data</w:t>
      </w:r>
      <w:r>
        <w:t>,</w:t>
      </w:r>
      <w:r w:rsidRPr="00C1598C">
        <w:t xml:space="preserve"> and then ensure that only those staff members have access to the </w:t>
      </w:r>
      <w:r>
        <w:t xml:space="preserve">portions of the </w:t>
      </w:r>
      <w:r w:rsidRPr="00C1598C">
        <w:t>data</w:t>
      </w:r>
      <w:r>
        <w:t xml:space="preserve"> required for their activities</w:t>
      </w:r>
      <w:r w:rsidRPr="00C1598C">
        <w:t xml:space="preserve">. </w:t>
      </w:r>
    </w:p>
    <w:p w14:paraId="51C78CCA" w14:textId="3486DBF2" w:rsidR="00DC4658" w:rsidRDefault="00F71E75" w:rsidP="00DC4658">
      <w:pPr>
        <w:pStyle w:val="Heading3"/>
      </w:pPr>
      <w:bookmarkStart w:id="374" w:name="_Toc61954198"/>
      <w:bookmarkStart w:id="375" w:name="_Toc86390591"/>
      <w:r>
        <w:t>9.3.2</w:t>
      </w:r>
      <w:r w:rsidR="00236947">
        <w:tab/>
      </w:r>
      <w:r w:rsidR="00DC4658">
        <w:t>Physical Security of Patient Data</w:t>
      </w:r>
      <w:bookmarkEnd w:id="374"/>
      <w:bookmarkEnd w:id="375"/>
    </w:p>
    <w:p w14:paraId="6F710D47" w14:textId="77777777" w:rsidR="00DC4658" w:rsidRPr="00B33A99" w:rsidRDefault="00DC4658" w:rsidP="00D164E2">
      <w:pPr>
        <w:pStyle w:val="ListBullet"/>
      </w:pPr>
      <w:r>
        <w:t>Paper copies of questionnaires or sample files must be stored in a secure location, such as a locked file cabinet or within a locked roo</w:t>
      </w:r>
      <w:r w:rsidRPr="00B33A99">
        <w:t xml:space="preserve">m. </w:t>
      </w:r>
    </w:p>
    <w:p w14:paraId="5F174C36" w14:textId="77777777" w:rsidR="00DC4658" w:rsidRPr="00B33A99" w:rsidRDefault="00DC4658" w:rsidP="00D164E2">
      <w:pPr>
        <w:pStyle w:val="ListBullet"/>
      </w:pPr>
      <w:r>
        <w:t>At no time should paper copies be removed from the survey vendor’s premises, even temporari</w:t>
      </w:r>
      <w:r w:rsidRPr="00B33A99">
        <w:t>ly.</w:t>
      </w:r>
    </w:p>
    <w:p w14:paraId="1BD3915B" w14:textId="3F1B1C23" w:rsidR="00DC4658" w:rsidRPr="00B33A99" w:rsidRDefault="00DC4658" w:rsidP="00D164E2">
      <w:pPr>
        <w:pStyle w:val="ListBullet"/>
      </w:pPr>
      <w:r>
        <w:t xml:space="preserve">Paper copies of questionnaires must be stored in a secure location at the survey vendor’s facility, such as a locked room or file cabinet, </w:t>
      </w:r>
      <w:r w:rsidR="00A64859">
        <w:t>or another</w:t>
      </w:r>
      <w:r w:rsidR="001A59C0">
        <w:t xml:space="preserve"> off-site</w:t>
      </w:r>
      <w:r w:rsidR="00A64859">
        <w:t xml:space="preserve"> secure </w:t>
      </w:r>
      <w:r w:rsidR="004A3292">
        <w:t xml:space="preserve">and environmentally controlled </w:t>
      </w:r>
      <w:r w:rsidR="00A64859">
        <w:t xml:space="preserve">location </w:t>
      </w:r>
      <w:r>
        <w:t>for 3 years. Paper copies of questionnaires do not need to be kept if electronic images of the questionnaires are being kept instead</w:t>
      </w:r>
      <w:r w:rsidRPr="00B33A99">
        <w:t>.</w:t>
      </w:r>
    </w:p>
    <w:p w14:paraId="1E7C0C74" w14:textId="77777777" w:rsidR="00DC4658" w:rsidRPr="00B33A99" w:rsidRDefault="00DC4658" w:rsidP="00D164E2">
      <w:pPr>
        <w:pStyle w:val="ListBullet"/>
      </w:pPr>
      <w:r>
        <w:t>The above requirements apply to vendors and their subcontractors who have access to PI</w:t>
      </w:r>
      <w:r w:rsidRPr="00B33A99">
        <w:t>I.</w:t>
      </w:r>
    </w:p>
    <w:p w14:paraId="17F6810E" w14:textId="79F70D3D" w:rsidR="00DC4658" w:rsidRDefault="00F71E75" w:rsidP="00DC4658">
      <w:pPr>
        <w:pStyle w:val="Heading3"/>
      </w:pPr>
      <w:bookmarkStart w:id="376" w:name="_Toc61954199"/>
      <w:bookmarkStart w:id="377" w:name="_Toc86390592"/>
      <w:r>
        <w:t>9.3.3</w:t>
      </w:r>
      <w:r w:rsidR="00236947">
        <w:tab/>
      </w:r>
      <w:r w:rsidR="00DC4658">
        <w:t>Electronic Security of Patient Data</w:t>
      </w:r>
      <w:bookmarkEnd w:id="376"/>
      <w:bookmarkEnd w:id="377"/>
    </w:p>
    <w:p w14:paraId="66C1B16D" w14:textId="16B3B0FE" w:rsidR="00DC4658" w:rsidRDefault="00DC4658" w:rsidP="00D164E2">
      <w:pPr>
        <w:pStyle w:val="ListBullet"/>
      </w:pPr>
      <w:r>
        <w:t xml:space="preserve">Electronic data must be protected from confidentiality breaches. Electronic security measures may include firewalls, restricted-access levels, or password-protected access. Vendors are strongly urged to implement a password policy that requires their employees to create and use strong passwords that must be changed on a regular and frequent </w:t>
      </w:r>
      <w:r>
        <w:lastRenderedPageBreak/>
        <w:t>basis. Data stored electronically must be backed up nightly or more frequently to minimize data loss.</w:t>
      </w:r>
    </w:p>
    <w:p w14:paraId="2FC09D68" w14:textId="3EC0D99E" w:rsidR="00DC4658" w:rsidRPr="00151692" w:rsidRDefault="00DC4658" w:rsidP="00D164E2">
      <w:pPr>
        <w:pStyle w:val="ListBullet"/>
      </w:pPr>
      <w:r>
        <w:t xml:space="preserve">If it is necessary to transmit data between or within organization, vendors may not use email. They must use network share drives, secure ftp sites, or access-limited web portals where data may be placed for transfer. </w:t>
      </w:r>
      <w:r w:rsidR="00F86F8B">
        <w:t xml:space="preserve">The use of </w:t>
      </w:r>
      <w:r w:rsidR="007F7DF2">
        <w:t xml:space="preserve">portable hard drives and flash drives to store and transfer electronic </w:t>
      </w:r>
      <w:r w:rsidR="008F008B">
        <w:t xml:space="preserve">data is prohibited. </w:t>
      </w:r>
      <w:r>
        <w:t>Files shall be transmitted in encrypted format and password protected. Any files transmitted between organizations using a web portal or ftp site must be downloaded promptly by the receiving organization and removed by the originating organization immediately thereafter. (Note: the transmission of the sample files from RTI to survey vendors is accomplished through RTI’s secure web portal, where it is protected by Secure Socket Layer (SSL) certificate</w:t>
      </w:r>
      <w:r w:rsidRPr="00151692">
        <w:t>.)</w:t>
      </w:r>
    </w:p>
    <w:p w14:paraId="13EE7340" w14:textId="235937FC" w:rsidR="00CE02BC" w:rsidRDefault="00CE02BC" w:rsidP="00D164E2">
      <w:pPr>
        <w:pStyle w:val="ListBullet"/>
      </w:pPr>
      <w:r>
        <w:t>At no time should electronic data</w:t>
      </w:r>
      <w:r w:rsidR="000D12F9">
        <w:t xml:space="preserve"> </w:t>
      </w:r>
      <w:r>
        <w:t xml:space="preserve">be </w:t>
      </w:r>
      <w:r w:rsidR="00DD36A5">
        <w:t>stored offsite</w:t>
      </w:r>
      <w:r w:rsidR="000D12F9">
        <w:t xml:space="preserve"> </w:t>
      </w:r>
      <w:r w:rsidR="5DB6D67D">
        <w:t>(</w:t>
      </w:r>
      <w:r w:rsidR="000D12F9">
        <w:t>of the survey vendor</w:t>
      </w:r>
      <w:r w:rsidR="2531B5A2">
        <w:t>’s</w:t>
      </w:r>
      <w:r w:rsidR="000D12F9">
        <w:t xml:space="preserve"> or subcontractor’s physical location</w:t>
      </w:r>
      <w:r w:rsidR="4969D1B9">
        <w:t>)</w:t>
      </w:r>
      <w:r>
        <w:t>, even temporarily.</w:t>
      </w:r>
    </w:p>
    <w:p w14:paraId="0B636D76" w14:textId="6EE06324" w:rsidR="00DC4658" w:rsidRDefault="00DC4658" w:rsidP="00D164E2">
      <w:pPr>
        <w:pStyle w:val="ListBullet"/>
      </w:pPr>
      <w:r>
        <w:t xml:space="preserve">All files submitted to the </w:t>
      </w:r>
      <w:r w:rsidR="00AC7C2F">
        <w:t>PCF PEC Survey</w:t>
      </w:r>
      <w:r>
        <w:t xml:space="preserve"> web portal must contain de-identified data only. Only the unique Sample ID number originally assigned to each sample patient should be included on the file for each data record. </w:t>
      </w:r>
    </w:p>
    <w:p w14:paraId="006AF0B5" w14:textId="77777777" w:rsidR="00DC4658" w:rsidRPr="00C1598C" w:rsidRDefault="00DC4658" w:rsidP="00D164E2">
      <w:pPr>
        <w:pStyle w:val="ListBullet"/>
      </w:pPr>
      <w:r>
        <w:t>Electronic images of paper questionnaires or keyed data, including CATI data, must be retained for 3 years, also in a secure location at the survey vendor’s facility.</w:t>
      </w:r>
    </w:p>
    <w:p w14:paraId="21A10302" w14:textId="31483EC3" w:rsidR="00DC4658" w:rsidRPr="00C1598C" w:rsidRDefault="00DC4658" w:rsidP="00D164E2">
      <w:pPr>
        <w:pStyle w:val="ListBullet"/>
      </w:pPr>
      <w:r>
        <w:t xml:space="preserve">Vendors must have a disaster recovery plan for the PCF PEC Survey data. The </w:t>
      </w:r>
      <w:r w:rsidR="00AC7C2F">
        <w:t>PCF PEC Survey</w:t>
      </w:r>
      <w:r>
        <w:t xml:space="preserve"> Team cannot provide specific guidelines on the contents of this plan. However, survey vendors are encouraged to consult with their organization’s Data Security team/division for guidance, if they have questions.</w:t>
      </w:r>
    </w:p>
    <w:p w14:paraId="38FD207F" w14:textId="77777777" w:rsidR="00DC4658" w:rsidRPr="00C1598C" w:rsidRDefault="00DC4658" w:rsidP="00D164E2">
      <w:pPr>
        <w:pStyle w:val="ListBullet"/>
      </w:pPr>
      <w:r>
        <w:t>These above requirements apply to both vendors and their subcontractors who have access to PII.</w:t>
      </w:r>
    </w:p>
    <w:p w14:paraId="61D47307" w14:textId="1394C731" w:rsidR="00DC4658" w:rsidRDefault="00F71E75" w:rsidP="00DC4658">
      <w:pPr>
        <w:pStyle w:val="Heading2"/>
      </w:pPr>
      <w:bookmarkStart w:id="378" w:name="_Toc61954200"/>
      <w:bookmarkStart w:id="379" w:name="_Toc86390593"/>
      <w:r>
        <w:t>9.4</w:t>
      </w:r>
      <w:r w:rsidR="00236947">
        <w:tab/>
      </w:r>
      <w:r w:rsidR="00DC4658">
        <w:t>Develop Procedures for Identifying and Handling Breaches of Confidential Data</w:t>
      </w:r>
      <w:bookmarkEnd w:id="378"/>
      <w:bookmarkEnd w:id="379"/>
    </w:p>
    <w:p w14:paraId="2E4DAF42" w14:textId="7FE19685" w:rsidR="00DC4658" w:rsidRPr="00C1598C" w:rsidRDefault="00DC4658" w:rsidP="00DC4658">
      <w:pPr>
        <w:pStyle w:val="BodyText"/>
      </w:pPr>
      <w:r>
        <w:t xml:space="preserve">Survey vendors and subcontractors as appropriate are required to develop protocols for identifying when there has been a breach of security with PCF PEC Survey data, including when an unauthorized individual has gained access to confidential information and when an authorized individual has distributed confidential data in an unauthorized manner. The survey vendor’s plans must include a system to notify the </w:t>
      </w:r>
      <w:r w:rsidR="00AC7C2F">
        <w:t>PCF PEC Survey</w:t>
      </w:r>
      <w:r>
        <w:t xml:space="preserve"> Team at RTI within </w:t>
      </w:r>
      <w:r w:rsidR="00BC7554">
        <w:t>24 hours</w:t>
      </w:r>
      <w:r>
        <w:t xml:space="preserve"> of learning of a security breach. The survey vendor’s plans must also include providing within 2 weeks of breach identification: a means to detect the level of risk represented by the breach in security, a means to take corrective action against the individual who created the breach, and a means of notifying any persons affected by the breach, including sample patients, if necessary.</w:t>
      </w:r>
    </w:p>
    <w:p w14:paraId="14D16017" w14:textId="1B43CD64" w:rsidR="00DC4658" w:rsidRDefault="00F71E75" w:rsidP="00DC4658">
      <w:pPr>
        <w:pStyle w:val="Heading2"/>
      </w:pPr>
      <w:bookmarkStart w:id="380" w:name="_Toc61954201"/>
      <w:bookmarkStart w:id="381" w:name="_Toc86390594"/>
      <w:r>
        <w:lastRenderedPageBreak/>
        <w:t>9.5</w:t>
      </w:r>
      <w:r w:rsidR="00236947">
        <w:tab/>
      </w:r>
      <w:r w:rsidR="00DC4658">
        <w:t>Required Confidentiality Agreements</w:t>
      </w:r>
      <w:bookmarkEnd w:id="380"/>
      <w:bookmarkEnd w:id="381"/>
    </w:p>
    <w:p w14:paraId="3F6003BC" w14:textId="79701C84" w:rsidR="00DC4658" w:rsidRDefault="00F71E75" w:rsidP="00DC4658">
      <w:pPr>
        <w:pStyle w:val="Heading3"/>
      </w:pPr>
      <w:bookmarkStart w:id="382" w:name="_Toc61954202"/>
      <w:bookmarkStart w:id="383" w:name="_Toc86390595"/>
      <w:r>
        <w:t>9.5.1</w:t>
      </w:r>
      <w:r w:rsidR="00236947">
        <w:tab/>
      </w:r>
      <w:r w:rsidR="00DC4658">
        <w:t>Business Associate Agreement with Practice</w:t>
      </w:r>
      <w:bookmarkEnd w:id="382"/>
      <w:bookmarkEnd w:id="383"/>
    </w:p>
    <w:p w14:paraId="617C11AC" w14:textId="1EDA4302" w:rsidR="00DC4658" w:rsidRPr="00696F66" w:rsidRDefault="00DC4658" w:rsidP="00DC4658">
      <w:pPr>
        <w:pStyle w:val="BodyText"/>
      </w:pPr>
      <w:r>
        <w:t xml:space="preserve">All approved </w:t>
      </w:r>
      <w:r w:rsidR="00AC7C2F">
        <w:t>PCF PEC Survey</w:t>
      </w:r>
      <w:r>
        <w:t xml:space="preserve"> vendors must become Business Associates of their client practices (see </w:t>
      </w:r>
      <w:r w:rsidRPr="00F937A6">
        <w:rPr>
          <w:b/>
          <w:bCs/>
          <w:i/>
          <w:iCs/>
        </w:rPr>
        <w:t>Section 3.</w:t>
      </w:r>
      <w:r w:rsidR="00E01AE8">
        <w:rPr>
          <w:b/>
          <w:bCs/>
          <w:i/>
          <w:iCs/>
        </w:rPr>
        <w:t>3</w:t>
      </w:r>
      <w:r w:rsidRPr="00F937A6">
        <w:rPr>
          <w:b/>
          <w:bCs/>
          <w:i/>
          <w:iCs/>
        </w:rPr>
        <w:t>.5, Sign Business Associate Agreement and Adhere to Data Security Protocols</w:t>
      </w:r>
      <w:r w:rsidRPr="003B58B5">
        <w:t xml:space="preserve">). </w:t>
      </w:r>
      <w:r>
        <w:t>They must follow all applicable HIPAA guidelines regarding privacy and security of practice-generated PII.</w:t>
      </w:r>
    </w:p>
    <w:p w14:paraId="6FBECD2C" w14:textId="5172417D" w:rsidR="00DC4658" w:rsidRDefault="00F71E75" w:rsidP="00DC4658">
      <w:pPr>
        <w:pStyle w:val="Heading3"/>
      </w:pPr>
      <w:bookmarkStart w:id="384" w:name="_Toc61954203"/>
      <w:bookmarkStart w:id="385" w:name="_Toc86390596"/>
      <w:r>
        <w:t>9.5.2</w:t>
      </w:r>
      <w:r w:rsidR="00236947">
        <w:tab/>
      </w:r>
      <w:r w:rsidR="00DC4658">
        <w:t>Vendor and Subcontractor Staff Confidentiality Agreement</w:t>
      </w:r>
      <w:bookmarkEnd w:id="384"/>
      <w:bookmarkEnd w:id="385"/>
    </w:p>
    <w:p w14:paraId="05D1FB16" w14:textId="36497660" w:rsidR="00DC4658" w:rsidRPr="00C12A15" w:rsidRDefault="00DC4658" w:rsidP="00DC4658">
      <w:pPr>
        <w:pStyle w:val="BodyText"/>
      </w:pPr>
      <w:r>
        <w:t xml:space="preserve">Any vendor and subcontractor staff must receive HIPAA-appropriate training on confidentiality and data security before receiving access to patient information on </w:t>
      </w:r>
      <w:r w:rsidR="00AC7C2F">
        <w:t>PCF PEC Survey</w:t>
      </w:r>
      <w:r>
        <w:t xml:space="preserve">. Staff in need of training include telephone interviewers, supervisors, Help Desk staff, coders, and fulfillment staff, programmers and other staff. Staff must sign affidavits attesting to their training and their agreement to uphold patient confidentiality. Vendors must retain electronic or hard copies of the affidavits and submit them to RTI if requested. </w:t>
      </w:r>
    </w:p>
    <w:p w14:paraId="639A3642" w14:textId="77777777" w:rsidR="00DC4658" w:rsidRPr="00C12A15" w:rsidRDefault="00DC4658" w:rsidP="00DC4658">
      <w:pPr>
        <w:pStyle w:val="BodyText"/>
      </w:pPr>
      <w:r w:rsidRPr="00C1598C">
        <w:t xml:space="preserve">Note that some survey organizations have a general Confidentiality Agreement that applies to all surveys that they conduct; survey vendors may use a general Confidentiality Agreement that applies to all surveys on which their employees work. </w:t>
      </w:r>
    </w:p>
    <w:p w14:paraId="2E54A5B9" w14:textId="31DFBA5C" w:rsidR="00DC4658" w:rsidRPr="00B64C5D" w:rsidRDefault="00DC4658" w:rsidP="00B64C5D">
      <w:pPr>
        <w:pStyle w:val="BodyText"/>
      </w:pPr>
    </w:p>
    <w:p w14:paraId="00667909" w14:textId="77777777" w:rsidR="00DC4658" w:rsidRPr="00B64C5D" w:rsidRDefault="00DC4658" w:rsidP="00B64C5D">
      <w:pPr>
        <w:pStyle w:val="BodyText"/>
      </w:pPr>
      <w:r w:rsidRPr="00B64C5D">
        <w:br w:type="page"/>
      </w:r>
    </w:p>
    <w:p w14:paraId="4454485F" w14:textId="7076BD65" w:rsidR="00DC4658" w:rsidRDefault="00F71E75" w:rsidP="00E01AE8">
      <w:pPr>
        <w:pStyle w:val="Heading1"/>
      </w:pPr>
      <w:bookmarkStart w:id="386" w:name="_Toc61954204"/>
      <w:bookmarkStart w:id="387" w:name="_Toc86390597"/>
      <w:r>
        <w:lastRenderedPageBreak/>
        <w:t>Chapter 10:</w:t>
      </w:r>
      <w:r w:rsidR="00236947">
        <w:tab/>
      </w:r>
      <w:r w:rsidR="00DC4658">
        <w:t>Oversight</w:t>
      </w:r>
      <w:bookmarkEnd w:id="386"/>
      <w:bookmarkEnd w:id="387"/>
    </w:p>
    <w:p w14:paraId="70693069" w14:textId="196DD66E" w:rsidR="00DC4658" w:rsidRDefault="00671302" w:rsidP="00E01AE8">
      <w:pPr>
        <w:pStyle w:val="Heading2"/>
      </w:pPr>
      <w:bookmarkStart w:id="388" w:name="_Toc61954205"/>
      <w:bookmarkStart w:id="389" w:name="_Toc86390598"/>
      <w:r>
        <w:t>10.1</w:t>
      </w:r>
      <w:r w:rsidR="00236947">
        <w:tab/>
      </w:r>
      <w:r w:rsidR="00DC4658">
        <w:t>Overview</w:t>
      </w:r>
      <w:bookmarkEnd w:id="388"/>
      <w:bookmarkEnd w:id="389"/>
    </w:p>
    <w:p w14:paraId="0E732C6D" w14:textId="77777777" w:rsidR="00DC4658" w:rsidRPr="00E1155F" w:rsidRDefault="00DC4658" w:rsidP="00DC4658">
      <w:pPr>
        <w:pStyle w:val="BodyText"/>
      </w:pPr>
      <w:r>
        <w:t>CMS, through its contractor RTI, conducts oversight of PCF PEC Survey vendors to ensure compliance with PCF PEC Survey protocols. This section lists the oversight activities for the PCF PEC Survey and summarizes vendors’ requirements for participating in this oversight. In addition, vendors should be aware that any and all materials relevant to survey administration are subject to CMS’ review.</w:t>
      </w:r>
    </w:p>
    <w:p w14:paraId="737C03DF" w14:textId="02514ED6" w:rsidR="00DC4658" w:rsidRDefault="00671302" w:rsidP="00DC4658">
      <w:pPr>
        <w:pStyle w:val="Heading2"/>
      </w:pPr>
      <w:bookmarkStart w:id="390" w:name="_Toc61954206"/>
      <w:bookmarkStart w:id="391" w:name="_Toc86390599"/>
      <w:r>
        <w:t>10.2</w:t>
      </w:r>
      <w:r w:rsidR="00236947">
        <w:tab/>
      </w:r>
      <w:r w:rsidR="00DC4658">
        <w:t>Oversight Activities and Timeline</w:t>
      </w:r>
      <w:bookmarkEnd w:id="390"/>
      <w:bookmarkEnd w:id="391"/>
    </w:p>
    <w:p w14:paraId="33B9693A" w14:textId="76F809BA" w:rsidR="001F292F" w:rsidRPr="001F292F" w:rsidRDefault="001F292F" w:rsidP="001F292F">
      <w:pPr>
        <w:pStyle w:val="BodyText"/>
      </w:pPr>
      <w:r w:rsidRPr="001F292F">
        <w:rPr>
          <w:b/>
          <w:bCs/>
          <w:i/>
          <w:iCs/>
        </w:rPr>
        <w:t>Exhibit 10-1</w:t>
      </w:r>
      <w:r>
        <w:t xml:space="preserve"> p</w:t>
      </w:r>
      <w:r w:rsidRPr="001F292F">
        <w:t>resents the dates of oversight activities for Performance Year 1</w:t>
      </w:r>
      <w:r>
        <w:t>.</w:t>
      </w:r>
    </w:p>
    <w:p w14:paraId="77AD7DA4" w14:textId="5C8FCCFB" w:rsidR="00DC4658" w:rsidRPr="001F292F" w:rsidRDefault="00DC4658" w:rsidP="00E45F97">
      <w:pPr>
        <w:pStyle w:val="Table-title"/>
        <w:tabs>
          <w:tab w:val="clear" w:pos="1170"/>
          <w:tab w:val="left" w:pos="1260"/>
        </w:tabs>
      </w:pPr>
      <w:bookmarkStart w:id="392" w:name="_Toc89795247"/>
      <w:r w:rsidRPr="001F292F">
        <w:t>Exhibit 10-1</w:t>
      </w:r>
      <w:r w:rsidR="00E45F97">
        <w:tab/>
      </w:r>
      <w:r w:rsidR="001F292F" w:rsidRPr="001F292F">
        <w:br/>
      </w:r>
      <w:r w:rsidR="00AC7C2F">
        <w:t>PCF PEC Survey</w:t>
      </w:r>
      <w:r w:rsidRPr="001F292F">
        <w:t xml:space="preserve"> Oversight Timeline</w:t>
      </w:r>
      <w:bookmarkEnd w:id="392"/>
    </w:p>
    <w:tbl>
      <w:tblPr>
        <w:tblStyle w:val="CPC"/>
        <w:tblW w:w="0" w:type="auto"/>
        <w:tblLook w:val="0420" w:firstRow="1" w:lastRow="0" w:firstColumn="0" w:lastColumn="0" w:noHBand="0" w:noVBand="1"/>
      </w:tblPr>
      <w:tblGrid>
        <w:gridCol w:w="4855"/>
        <w:gridCol w:w="4495"/>
      </w:tblGrid>
      <w:tr w:rsidR="00DC4658" w:rsidRPr="001F292F" w14:paraId="350155F5" w14:textId="77777777" w:rsidTr="00D02545">
        <w:trPr>
          <w:cnfStyle w:val="100000000000" w:firstRow="1" w:lastRow="0" w:firstColumn="0" w:lastColumn="0" w:oddVBand="0" w:evenVBand="0" w:oddHBand="0" w:evenHBand="0" w:firstRowFirstColumn="0" w:firstRowLastColumn="0" w:lastRowFirstColumn="0" w:lastRowLastColumn="0"/>
          <w:tblHeader/>
        </w:trPr>
        <w:tc>
          <w:tcPr>
            <w:tcW w:w="4855" w:type="dxa"/>
            <w:vAlign w:val="bottom"/>
            <w:hideMark/>
          </w:tcPr>
          <w:p w14:paraId="55B9F1B1" w14:textId="249A0F58" w:rsidR="00DC4658" w:rsidRPr="001F292F" w:rsidRDefault="00DC4658" w:rsidP="001F292F">
            <w:pPr>
              <w:pStyle w:val="Table-header"/>
            </w:pPr>
            <w:r w:rsidRPr="001F292F">
              <w:t>Oversight Task</w:t>
            </w:r>
          </w:p>
        </w:tc>
        <w:tc>
          <w:tcPr>
            <w:tcW w:w="4495" w:type="dxa"/>
            <w:vAlign w:val="bottom"/>
            <w:hideMark/>
          </w:tcPr>
          <w:p w14:paraId="5979E98B" w14:textId="38E309A5" w:rsidR="00DC4658" w:rsidRPr="001F292F" w:rsidRDefault="00DC4658" w:rsidP="001F292F">
            <w:pPr>
              <w:pStyle w:val="Table-header"/>
            </w:pPr>
            <w:r w:rsidRPr="001F292F">
              <w:t xml:space="preserve">Performance Year </w:t>
            </w:r>
            <w:r w:rsidR="009C1688">
              <w:t>2</w:t>
            </w:r>
            <w:r w:rsidRPr="001F292F">
              <w:t xml:space="preserve"> (January 1</w:t>
            </w:r>
            <w:r w:rsidR="00D02545">
              <w:rPr>
                <w:rFonts w:cs="Arial"/>
              </w:rPr>
              <w:t>–</w:t>
            </w:r>
            <w:r w:rsidR="00D02545">
              <w:br/>
            </w:r>
            <w:r w:rsidRPr="001F292F">
              <w:t>December 31, 202</w:t>
            </w:r>
            <w:r w:rsidR="009C1688">
              <w:t>2</w:t>
            </w:r>
            <w:r w:rsidRPr="001F292F">
              <w:t>) Timing</w:t>
            </w:r>
          </w:p>
        </w:tc>
      </w:tr>
      <w:tr w:rsidR="00C1009F" w:rsidRPr="001F292F" w14:paraId="61F56CC7"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vAlign w:val="bottom"/>
          </w:tcPr>
          <w:p w14:paraId="45812944" w14:textId="50A76889" w:rsidR="00C1009F" w:rsidRPr="006572A8" w:rsidRDefault="00C1009F" w:rsidP="006572A8">
            <w:pPr>
              <w:pStyle w:val="Table-text"/>
            </w:pPr>
            <w:r w:rsidRPr="006572A8">
              <w:t>Quality Assurance Plans (QAP</w:t>
            </w:r>
            <w:r w:rsidR="00242C10" w:rsidRPr="006572A8">
              <w:t>s</w:t>
            </w:r>
            <w:r w:rsidRPr="006572A8">
              <w:t xml:space="preserve">) </w:t>
            </w:r>
            <w:r w:rsidR="00242C10" w:rsidRPr="006572A8">
              <w:t>submission – Returning vendors only (with track changes)</w:t>
            </w:r>
          </w:p>
        </w:tc>
        <w:tc>
          <w:tcPr>
            <w:tcW w:w="4495" w:type="dxa"/>
          </w:tcPr>
          <w:p w14:paraId="0718EAD4" w14:textId="216AEA75" w:rsidR="00C1009F" w:rsidRPr="006572A8" w:rsidRDefault="00865931" w:rsidP="006572A8">
            <w:pPr>
              <w:pStyle w:val="Table-text"/>
            </w:pPr>
            <w:r w:rsidRPr="006572A8">
              <w:t>No later than March 18, 2022</w:t>
            </w:r>
          </w:p>
        </w:tc>
      </w:tr>
      <w:tr w:rsidR="002326AC" w:rsidRPr="001F292F" w14:paraId="6C76EDB5" w14:textId="77777777" w:rsidTr="00B1035E">
        <w:tc>
          <w:tcPr>
            <w:tcW w:w="4855" w:type="dxa"/>
          </w:tcPr>
          <w:p w14:paraId="44B2C2C5" w14:textId="5F2F7FFE" w:rsidR="002326AC" w:rsidRPr="006572A8" w:rsidRDefault="002326AC" w:rsidP="006572A8">
            <w:pPr>
              <w:pStyle w:val="Table-text"/>
            </w:pPr>
            <w:r w:rsidRPr="006572A8">
              <w:t xml:space="preserve">QAP submission – New vendors only </w:t>
            </w:r>
          </w:p>
        </w:tc>
        <w:tc>
          <w:tcPr>
            <w:tcW w:w="4495" w:type="dxa"/>
          </w:tcPr>
          <w:p w14:paraId="18E6E1F3" w14:textId="2F7D6D8A" w:rsidR="002326AC" w:rsidRPr="006572A8" w:rsidRDefault="002326AC" w:rsidP="006572A8">
            <w:pPr>
              <w:pStyle w:val="Table-text"/>
            </w:pPr>
            <w:r w:rsidRPr="006572A8">
              <w:t>No later than March 25, 2022</w:t>
            </w:r>
          </w:p>
        </w:tc>
      </w:tr>
      <w:tr w:rsidR="002326AC" w:rsidRPr="001F292F" w14:paraId="46F3F8CE" w14:textId="77777777" w:rsidTr="00865931">
        <w:trPr>
          <w:cnfStyle w:val="000000100000" w:firstRow="0" w:lastRow="0" w:firstColumn="0" w:lastColumn="0" w:oddVBand="0" w:evenVBand="0" w:oddHBand="1" w:evenHBand="0" w:firstRowFirstColumn="0" w:firstRowLastColumn="0" w:lastRowFirstColumn="0" w:lastRowLastColumn="0"/>
        </w:trPr>
        <w:tc>
          <w:tcPr>
            <w:tcW w:w="4855" w:type="dxa"/>
            <w:vAlign w:val="bottom"/>
          </w:tcPr>
          <w:p w14:paraId="54DAE552" w14:textId="531433EE" w:rsidR="002326AC" w:rsidRPr="006572A8" w:rsidRDefault="002326AC" w:rsidP="006572A8">
            <w:pPr>
              <w:pStyle w:val="Table-text"/>
            </w:pPr>
            <w:r w:rsidRPr="006572A8">
              <w:t xml:space="preserve">PCF PECs Team reviews QAPs and provides feedback – Returning vendors only </w:t>
            </w:r>
          </w:p>
        </w:tc>
        <w:tc>
          <w:tcPr>
            <w:tcW w:w="4495" w:type="dxa"/>
          </w:tcPr>
          <w:p w14:paraId="6C9C65A2" w14:textId="1D4312AD" w:rsidR="002326AC" w:rsidRPr="006572A8" w:rsidRDefault="002326AC" w:rsidP="006572A8">
            <w:pPr>
              <w:pStyle w:val="Table-text"/>
            </w:pPr>
            <w:r w:rsidRPr="006572A8">
              <w:t>No later than March 31, 2022</w:t>
            </w:r>
          </w:p>
        </w:tc>
      </w:tr>
      <w:tr w:rsidR="002326AC" w:rsidRPr="001F292F" w14:paraId="275A6B38" w14:textId="77777777" w:rsidTr="00B1035E">
        <w:tc>
          <w:tcPr>
            <w:tcW w:w="4855" w:type="dxa"/>
          </w:tcPr>
          <w:p w14:paraId="4376595C" w14:textId="062A6F6D" w:rsidR="002326AC" w:rsidRPr="006572A8" w:rsidRDefault="002326AC" w:rsidP="006572A8">
            <w:pPr>
              <w:pStyle w:val="Table-text"/>
            </w:pPr>
            <w:r w:rsidRPr="006572A8">
              <w:t xml:space="preserve">PCF PECs Team reviews QAPs and provides feedback – New vendors only </w:t>
            </w:r>
          </w:p>
        </w:tc>
        <w:tc>
          <w:tcPr>
            <w:tcW w:w="4495" w:type="dxa"/>
          </w:tcPr>
          <w:p w14:paraId="2E4EFD5C" w14:textId="373B8161" w:rsidR="002326AC" w:rsidRPr="006572A8" w:rsidRDefault="002326AC" w:rsidP="006572A8">
            <w:pPr>
              <w:pStyle w:val="Table-text"/>
            </w:pPr>
            <w:r w:rsidRPr="006572A8">
              <w:t>No later than April 8, 2022</w:t>
            </w:r>
          </w:p>
        </w:tc>
      </w:tr>
      <w:tr w:rsidR="002326AC" w:rsidRPr="001F292F" w14:paraId="649CBE63" w14:textId="77777777" w:rsidTr="00865931">
        <w:trPr>
          <w:cnfStyle w:val="000000100000" w:firstRow="0" w:lastRow="0" w:firstColumn="0" w:lastColumn="0" w:oddVBand="0" w:evenVBand="0" w:oddHBand="1" w:evenHBand="0" w:firstRowFirstColumn="0" w:firstRowLastColumn="0" w:lastRowFirstColumn="0" w:lastRowLastColumn="0"/>
        </w:trPr>
        <w:tc>
          <w:tcPr>
            <w:tcW w:w="4855" w:type="dxa"/>
            <w:vAlign w:val="bottom"/>
          </w:tcPr>
          <w:p w14:paraId="642D399B" w14:textId="10619D04" w:rsidR="002326AC" w:rsidRPr="006572A8" w:rsidRDefault="00E35904" w:rsidP="006572A8">
            <w:pPr>
              <w:pStyle w:val="Table-text"/>
            </w:pPr>
            <w:r w:rsidRPr="006572A8">
              <w:t xml:space="preserve">QAP resubmission deadline – Returning vendors only </w:t>
            </w:r>
          </w:p>
        </w:tc>
        <w:tc>
          <w:tcPr>
            <w:tcW w:w="4495" w:type="dxa"/>
          </w:tcPr>
          <w:p w14:paraId="3607CEFE" w14:textId="4346548A" w:rsidR="002326AC" w:rsidRPr="006572A8" w:rsidRDefault="002326AC" w:rsidP="006572A8">
            <w:pPr>
              <w:pStyle w:val="Table-text"/>
            </w:pPr>
            <w:r w:rsidRPr="006572A8">
              <w:t>No later than April 8, 2022</w:t>
            </w:r>
          </w:p>
        </w:tc>
      </w:tr>
      <w:tr w:rsidR="002326AC" w14:paraId="7ECA5A82" w14:textId="77777777" w:rsidTr="002326AC">
        <w:tc>
          <w:tcPr>
            <w:tcW w:w="4855" w:type="dxa"/>
          </w:tcPr>
          <w:p w14:paraId="4FEB11A4" w14:textId="54F7F9F2" w:rsidR="002326AC" w:rsidRDefault="00E35904" w:rsidP="006572A8">
            <w:pPr>
              <w:pStyle w:val="Table-text"/>
            </w:pPr>
            <w:r>
              <w:t xml:space="preserve">QAP resubmission deadline – New vendors only </w:t>
            </w:r>
          </w:p>
        </w:tc>
        <w:tc>
          <w:tcPr>
            <w:tcW w:w="4495" w:type="dxa"/>
          </w:tcPr>
          <w:p w14:paraId="08109254" w14:textId="2CD9BBC6" w:rsidR="002326AC" w:rsidRPr="00312AC6" w:rsidRDefault="002326AC" w:rsidP="006572A8">
            <w:pPr>
              <w:pStyle w:val="Table-text"/>
            </w:pPr>
            <w:r w:rsidRPr="00312AC6">
              <w:t>No later than April 15, 2022</w:t>
            </w:r>
          </w:p>
        </w:tc>
      </w:tr>
      <w:tr w:rsidR="002326AC" w14:paraId="2F704619"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tcPr>
          <w:p w14:paraId="0F882A3A" w14:textId="367BEC71" w:rsidR="002326AC" w:rsidRDefault="002326AC" w:rsidP="002326AC">
            <w:pPr>
              <w:pStyle w:val="Table-text"/>
            </w:pPr>
            <w:r>
              <w:t>Returning vendors resubmit approved QAP with completed templates of mail and telephone materials</w:t>
            </w:r>
            <w:r>
              <w:rPr>
                <w:rStyle w:val="FootnoteReference"/>
              </w:rPr>
              <w:footnoteReference w:id="11"/>
            </w:r>
          </w:p>
        </w:tc>
        <w:tc>
          <w:tcPr>
            <w:tcW w:w="4495" w:type="dxa"/>
          </w:tcPr>
          <w:p w14:paraId="75C8B262" w14:textId="173B618B" w:rsidR="002326AC" w:rsidRPr="00312AC6" w:rsidRDefault="002326AC" w:rsidP="002326AC">
            <w:pPr>
              <w:pStyle w:val="Table-text"/>
            </w:pPr>
            <w:r w:rsidRPr="00312AC6">
              <w:t xml:space="preserve">No later than June 24, 2022 </w:t>
            </w:r>
          </w:p>
        </w:tc>
      </w:tr>
      <w:tr w:rsidR="002326AC" w14:paraId="230B7113" w14:textId="77777777" w:rsidTr="002326AC">
        <w:tc>
          <w:tcPr>
            <w:tcW w:w="4855" w:type="dxa"/>
            <w:hideMark/>
          </w:tcPr>
          <w:p w14:paraId="33FF1DB2" w14:textId="1B257626" w:rsidR="002326AC" w:rsidRDefault="002326AC" w:rsidP="002326AC">
            <w:pPr>
              <w:pStyle w:val="Table-text"/>
            </w:pPr>
            <w:r>
              <w:t xml:space="preserve">New PCF PEC Survey vendors resubmit approved QAP with completed templates of all mail and telephone survey materials </w:t>
            </w:r>
          </w:p>
        </w:tc>
        <w:tc>
          <w:tcPr>
            <w:tcW w:w="4495" w:type="dxa"/>
            <w:hideMark/>
          </w:tcPr>
          <w:p w14:paraId="5D2301DD" w14:textId="0E57267C" w:rsidR="002326AC" w:rsidRPr="00312AC6" w:rsidRDefault="002326AC" w:rsidP="002326AC">
            <w:pPr>
              <w:pStyle w:val="Table-text"/>
            </w:pPr>
            <w:r w:rsidRPr="00312AC6">
              <w:t>No later than July 29, 2022</w:t>
            </w:r>
          </w:p>
        </w:tc>
      </w:tr>
      <w:tr w:rsidR="002326AC" w14:paraId="7FE95A56"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tcPr>
          <w:p w14:paraId="4BFF651A" w14:textId="2FE2ED15" w:rsidR="002326AC" w:rsidRDefault="002326AC" w:rsidP="002326AC">
            <w:pPr>
              <w:pStyle w:val="Table-text"/>
            </w:pPr>
            <w:r>
              <w:t>Site visits</w:t>
            </w:r>
          </w:p>
        </w:tc>
        <w:tc>
          <w:tcPr>
            <w:tcW w:w="4495" w:type="dxa"/>
          </w:tcPr>
          <w:p w14:paraId="1FD66B91" w14:textId="5C4374EC" w:rsidR="002326AC" w:rsidRDefault="002326AC" w:rsidP="002326AC">
            <w:pPr>
              <w:pStyle w:val="Table-text"/>
            </w:pPr>
            <w:r>
              <w:t xml:space="preserve">Starting September 26, 2022 </w:t>
            </w:r>
          </w:p>
        </w:tc>
      </w:tr>
      <w:tr w:rsidR="002326AC" w14:paraId="5777C0DB" w14:textId="77777777" w:rsidTr="002326AC">
        <w:tc>
          <w:tcPr>
            <w:tcW w:w="4855" w:type="dxa"/>
            <w:hideMark/>
          </w:tcPr>
          <w:p w14:paraId="08FDAE10" w14:textId="24AE811A" w:rsidR="002326AC" w:rsidRDefault="002326AC" w:rsidP="002326AC">
            <w:pPr>
              <w:pStyle w:val="Table-text"/>
            </w:pPr>
            <w:r>
              <w:t>PCF PEC Survey fully approved vendors submit mail interim data file to web portal</w:t>
            </w:r>
          </w:p>
        </w:tc>
        <w:tc>
          <w:tcPr>
            <w:tcW w:w="4495" w:type="dxa"/>
            <w:hideMark/>
          </w:tcPr>
          <w:p w14:paraId="070B4C38" w14:textId="7F10BB53" w:rsidR="002326AC" w:rsidRDefault="002326AC" w:rsidP="002326AC">
            <w:pPr>
              <w:pStyle w:val="Table-text"/>
            </w:pPr>
            <w:r>
              <w:t>October 24, 2022 (3 weeks after 1</w:t>
            </w:r>
            <w:r>
              <w:rPr>
                <w:vertAlign w:val="superscript"/>
              </w:rPr>
              <w:t>st</w:t>
            </w:r>
            <w:r>
              <w:t xml:space="preserve"> survey mailing)</w:t>
            </w:r>
          </w:p>
        </w:tc>
      </w:tr>
      <w:tr w:rsidR="002326AC" w14:paraId="5BF451FB"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tcPr>
          <w:p w14:paraId="282E7A76" w14:textId="559B87AE" w:rsidR="002326AC" w:rsidRDefault="002326AC" w:rsidP="002326AC">
            <w:pPr>
              <w:pStyle w:val="Table-text"/>
            </w:pPr>
            <w:r>
              <w:t>PCF PEC Survey fully approved vendors submit mail/CATI interim data file to web portal</w:t>
            </w:r>
          </w:p>
        </w:tc>
        <w:tc>
          <w:tcPr>
            <w:tcW w:w="4495" w:type="dxa"/>
          </w:tcPr>
          <w:p w14:paraId="1A1CBFBC" w14:textId="3FEF4CB3" w:rsidR="002326AC" w:rsidRDefault="002326AC" w:rsidP="002326AC">
            <w:pPr>
              <w:pStyle w:val="Table-text"/>
            </w:pPr>
            <w:r>
              <w:t xml:space="preserve">November 29, 2022 (containing data for first 3 days of CATI) </w:t>
            </w:r>
          </w:p>
        </w:tc>
      </w:tr>
      <w:tr w:rsidR="002326AC" w14:paraId="1D8736D4" w14:textId="77777777" w:rsidTr="002326AC">
        <w:tc>
          <w:tcPr>
            <w:tcW w:w="4855" w:type="dxa"/>
            <w:hideMark/>
          </w:tcPr>
          <w:p w14:paraId="06E74455" w14:textId="675B2843" w:rsidR="002326AC" w:rsidRDefault="002326AC" w:rsidP="002326AC">
            <w:pPr>
              <w:pStyle w:val="Table-text"/>
            </w:pPr>
            <w:r>
              <w:lastRenderedPageBreak/>
              <w:t xml:space="preserve">PCF PEC Survey fully-approved vendors supply documentation of interviewer training, including HIPAA training </w:t>
            </w:r>
          </w:p>
        </w:tc>
        <w:tc>
          <w:tcPr>
            <w:tcW w:w="4495" w:type="dxa"/>
            <w:hideMark/>
          </w:tcPr>
          <w:p w14:paraId="71351C2F" w14:textId="25707A33" w:rsidR="002326AC" w:rsidRDefault="002326AC" w:rsidP="002326AC">
            <w:pPr>
              <w:pStyle w:val="Table-text"/>
            </w:pPr>
            <w:r>
              <w:t xml:space="preserve">November 29, 2022 </w:t>
            </w:r>
          </w:p>
        </w:tc>
      </w:tr>
      <w:tr w:rsidR="002326AC" w14:paraId="06E9E252"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tcPr>
          <w:p w14:paraId="5F44324D" w14:textId="2D1BF410" w:rsidR="002326AC" w:rsidRDefault="002326AC" w:rsidP="002326AC">
            <w:pPr>
              <w:pStyle w:val="Table-text"/>
            </w:pPr>
            <w:r>
              <w:t>PCF PECS team conducts remote telephone interviewer monitoring</w:t>
            </w:r>
          </w:p>
        </w:tc>
        <w:tc>
          <w:tcPr>
            <w:tcW w:w="4495" w:type="dxa"/>
          </w:tcPr>
          <w:p w14:paraId="564A9959" w14:textId="25DDA775" w:rsidR="002326AC" w:rsidRDefault="002326AC" w:rsidP="002326AC">
            <w:pPr>
              <w:pStyle w:val="Table-text"/>
            </w:pPr>
            <w:r>
              <w:t xml:space="preserve">Starting December 5, 2022 </w:t>
            </w:r>
          </w:p>
        </w:tc>
      </w:tr>
      <w:tr w:rsidR="002326AC" w14:paraId="392CC025" w14:textId="77777777" w:rsidTr="002326AC">
        <w:tc>
          <w:tcPr>
            <w:tcW w:w="4855" w:type="dxa"/>
          </w:tcPr>
          <w:p w14:paraId="0292A9F6" w14:textId="4207F1B3" w:rsidR="002326AC" w:rsidRDefault="002326AC" w:rsidP="002326AC">
            <w:pPr>
              <w:pStyle w:val="Table-text"/>
            </w:pPr>
            <w:r>
              <w:t>PCF PEC Survey fully-approved vendors submit final data files</w:t>
            </w:r>
          </w:p>
        </w:tc>
        <w:tc>
          <w:tcPr>
            <w:tcW w:w="4495" w:type="dxa"/>
          </w:tcPr>
          <w:p w14:paraId="4F8EED27" w14:textId="65110052" w:rsidR="002326AC" w:rsidRDefault="002326AC" w:rsidP="002326AC">
            <w:pPr>
              <w:pStyle w:val="Table-text"/>
            </w:pPr>
            <w:r>
              <w:t>No later than January 17, 2023</w:t>
            </w:r>
          </w:p>
        </w:tc>
      </w:tr>
      <w:tr w:rsidR="002326AC" w14:paraId="6D95692B" w14:textId="77777777" w:rsidTr="002326AC">
        <w:trPr>
          <w:cnfStyle w:val="000000100000" w:firstRow="0" w:lastRow="0" w:firstColumn="0" w:lastColumn="0" w:oddVBand="0" w:evenVBand="0" w:oddHBand="1" w:evenHBand="0" w:firstRowFirstColumn="0" w:firstRowLastColumn="0" w:lastRowFirstColumn="0" w:lastRowLastColumn="0"/>
        </w:trPr>
        <w:tc>
          <w:tcPr>
            <w:tcW w:w="4855" w:type="dxa"/>
          </w:tcPr>
          <w:p w14:paraId="2B6755D6" w14:textId="18E16BBC" w:rsidR="002326AC" w:rsidRDefault="002326AC" w:rsidP="002326AC">
            <w:pPr>
              <w:pStyle w:val="Table-text"/>
            </w:pPr>
            <w:r>
              <w:t xml:space="preserve">PCF PEC Survey vendors submit interviewer monitoring documentation </w:t>
            </w:r>
          </w:p>
        </w:tc>
        <w:tc>
          <w:tcPr>
            <w:tcW w:w="4495" w:type="dxa"/>
          </w:tcPr>
          <w:p w14:paraId="3654C850" w14:textId="1AEED8B3" w:rsidR="002326AC" w:rsidRDefault="002326AC" w:rsidP="002326AC">
            <w:pPr>
              <w:pStyle w:val="Table-text"/>
            </w:pPr>
            <w:r>
              <w:t>January 31, 2023</w:t>
            </w:r>
          </w:p>
        </w:tc>
      </w:tr>
    </w:tbl>
    <w:p w14:paraId="3B4D51D9" w14:textId="11327DCE" w:rsidR="00DC4658" w:rsidRDefault="00DC4658" w:rsidP="001F292F">
      <w:pPr>
        <w:pStyle w:val="table-note"/>
      </w:pPr>
    </w:p>
    <w:p w14:paraId="62A9EFA6" w14:textId="37C4DE8E" w:rsidR="001F292F" w:rsidRPr="00392628" w:rsidRDefault="001F292F" w:rsidP="00724579">
      <w:pPr>
        <w:pStyle w:val="FigureTitle"/>
        <w:tabs>
          <w:tab w:val="clear" w:pos="1080"/>
          <w:tab w:val="left" w:pos="1260"/>
        </w:tabs>
      </w:pPr>
      <w:bookmarkStart w:id="393" w:name="_Toc89941707"/>
      <w:r w:rsidRPr="00A85200">
        <w:t>Figure 10-</w:t>
      </w:r>
      <w:r>
        <w:t>1</w:t>
      </w:r>
      <w:r w:rsidR="00724579">
        <w:tab/>
      </w:r>
      <w:r>
        <w:br/>
        <w:t>Quality Assurance Plans Timing</w:t>
      </w:r>
      <w:bookmarkEnd w:id="393"/>
    </w:p>
    <w:p w14:paraId="2EE018A2" w14:textId="2D02E15D" w:rsidR="001F292F" w:rsidRDefault="00C3564B" w:rsidP="00B940B7">
      <w:pPr>
        <w:pStyle w:val="FigureNObox"/>
      </w:pPr>
      <w:r>
        <w:rPr>
          <w:noProof/>
        </w:rPr>
        <w:drawing>
          <wp:inline distT="0" distB="0" distL="0" distR="0" wp14:anchorId="74E8CCEB" wp14:editId="7D6D4988">
            <wp:extent cx="5943600" cy="2622430"/>
            <wp:effectExtent l="19050" t="0" r="38100" b="26035"/>
            <wp:docPr id="37" name="Diagram 37" descr="3/24/21-3/25/21 Intro to PCF PECS Webinar Training for Survey Vendors, 4/16/21 QAPs due, 5/14/21 QAP revisions due, where required, 5/28/21 List of Fully Approved Vendors disseminated, 8/13/21 Resubmission of QAP with mail and telephone material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2994C8C8" w14:textId="77777777" w:rsidR="004F11C5" w:rsidRDefault="004F11C5" w:rsidP="001F292F">
      <w:pPr>
        <w:pStyle w:val="figure-note"/>
      </w:pPr>
    </w:p>
    <w:p w14:paraId="2049BA37" w14:textId="2B5355E3" w:rsidR="00DC4658" w:rsidRDefault="009D682F" w:rsidP="00DC4658">
      <w:pPr>
        <w:pStyle w:val="Heading2"/>
      </w:pPr>
      <w:bookmarkStart w:id="394" w:name="_Toc61954207"/>
      <w:bookmarkStart w:id="395" w:name="_Toc86390600"/>
      <w:r>
        <w:t>10.3</w:t>
      </w:r>
      <w:r w:rsidR="00236947">
        <w:tab/>
      </w:r>
      <w:r w:rsidR="00DC4658">
        <w:t>Quality Assurance Plans (QAPs)</w:t>
      </w:r>
      <w:bookmarkEnd w:id="394"/>
      <w:bookmarkEnd w:id="395"/>
    </w:p>
    <w:p w14:paraId="4779954A" w14:textId="5D9AE3F7" w:rsidR="00DC4658" w:rsidRDefault="00DC4658" w:rsidP="00DC4658">
      <w:pPr>
        <w:pStyle w:val="BodyText"/>
      </w:pPr>
      <w:r>
        <w:t xml:space="preserve">The QAP is a comprehensive working document that is developed, and periodically revised, by survey vendors for documenting their administration procedures for the PCF PEC Survey. Vendors should use the QAP as a training tool for project staff and subcontractors. The submission and approval of a QAP is a component in the process through which vendors attain the status of Fully Approved. Only Fully Approved vendors are named on list of </w:t>
      </w:r>
      <w:r w:rsidR="00AC7C2F">
        <w:t>PCF PEC Survey</w:t>
      </w:r>
      <w:r>
        <w:t xml:space="preserve"> vendors that is disseminated to PCF Practices, and only Fully Approved vendors may conduct the </w:t>
      </w:r>
      <w:r w:rsidR="00AC7C2F">
        <w:t>PCF PEC Survey</w:t>
      </w:r>
      <w:r>
        <w:t xml:space="preserve">. Several months after attaining Full Approval, survey vendors are required to submit an updated QAP containing all mail and telephone survey materials (see </w:t>
      </w:r>
      <w:r w:rsidRPr="001F292F">
        <w:rPr>
          <w:b/>
          <w:bCs/>
          <w:i/>
          <w:iCs/>
        </w:rPr>
        <w:t>Figure 10-1</w:t>
      </w:r>
      <w:r>
        <w:t>).</w:t>
      </w:r>
    </w:p>
    <w:p w14:paraId="1E611266" w14:textId="655E47BD" w:rsidR="00DC4658" w:rsidRDefault="009D682F" w:rsidP="00DC4658">
      <w:pPr>
        <w:pStyle w:val="Heading3"/>
      </w:pPr>
      <w:bookmarkStart w:id="396" w:name="_Toc61954208"/>
      <w:bookmarkStart w:id="397" w:name="_Toc86390601"/>
      <w:r>
        <w:lastRenderedPageBreak/>
        <w:t>10.3.1</w:t>
      </w:r>
      <w:r w:rsidR="00236947">
        <w:tab/>
      </w:r>
      <w:r w:rsidR="00DC4658">
        <w:t>Submission by Vendors</w:t>
      </w:r>
      <w:bookmarkEnd w:id="396"/>
      <w:bookmarkEnd w:id="397"/>
    </w:p>
    <w:p w14:paraId="0D0B96B8" w14:textId="77777777" w:rsidR="00DC4658" w:rsidRPr="00C1598C" w:rsidRDefault="00DC4658" w:rsidP="00DC4658">
      <w:pPr>
        <w:pStyle w:val="BodyText"/>
        <w:keepNext/>
      </w:pPr>
      <w:r w:rsidRPr="00C1598C">
        <w:t xml:space="preserve">A model QAP outline is included in </w:t>
      </w:r>
      <w:r w:rsidRPr="00C1598C">
        <w:rPr>
          <w:b/>
          <w:bCs/>
          <w:i/>
          <w:iCs/>
        </w:rPr>
        <w:t>Appendix </w:t>
      </w:r>
      <w:r>
        <w:rPr>
          <w:b/>
          <w:bCs/>
          <w:i/>
          <w:iCs/>
        </w:rPr>
        <w:t xml:space="preserve">O </w:t>
      </w:r>
      <w:r>
        <w:t xml:space="preserve">to </w:t>
      </w:r>
      <w:r w:rsidRPr="00C1598C">
        <w:t xml:space="preserve">assist vendors in the development of their own QAP. </w:t>
      </w:r>
      <w:r>
        <w:t xml:space="preserve">It is divided into the following sections: </w:t>
      </w:r>
    </w:p>
    <w:p w14:paraId="10A1C526" w14:textId="77777777" w:rsidR="00DC4658" w:rsidRPr="00C1598C" w:rsidRDefault="00DC4658" w:rsidP="00D164E2">
      <w:pPr>
        <w:pStyle w:val="ListBullet"/>
      </w:pPr>
      <w:r>
        <w:t>Organization Background and Staff Experience</w:t>
      </w:r>
    </w:p>
    <w:p w14:paraId="2914EE0A" w14:textId="77777777" w:rsidR="00DC4658" w:rsidRPr="00C1598C" w:rsidRDefault="00DC4658" w:rsidP="00D164E2">
      <w:pPr>
        <w:pStyle w:val="ListBullet"/>
      </w:pPr>
      <w:r>
        <w:t>Work Plan</w:t>
      </w:r>
    </w:p>
    <w:p w14:paraId="22FCC80E" w14:textId="77777777" w:rsidR="00DC4658" w:rsidRPr="00C1598C" w:rsidRDefault="00DC4658" w:rsidP="00D164E2">
      <w:pPr>
        <w:pStyle w:val="ListBullet"/>
      </w:pPr>
      <w:r>
        <w:t>Survey Implementation Plan</w:t>
      </w:r>
    </w:p>
    <w:p w14:paraId="5693936E" w14:textId="77777777" w:rsidR="00DC4658" w:rsidRPr="00C1598C" w:rsidRDefault="00DC4658" w:rsidP="00D164E2">
      <w:pPr>
        <w:pStyle w:val="ListBullet"/>
      </w:pPr>
      <w:r>
        <w:t>Data Security, Confidentiality, and Privacy Plan</w:t>
      </w:r>
    </w:p>
    <w:p w14:paraId="768BD4B3" w14:textId="77777777" w:rsidR="00DC4658" w:rsidRPr="00C1598C" w:rsidRDefault="00DC4658" w:rsidP="00D164E2">
      <w:pPr>
        <w:pStyle w:val="ListBullet"/>
      </w:pPr>
      <w:r>
        <w:t xml:space="preserve">Questionnaire and Materials Attachments (section not required in the original QAP submission) </w:t>
      </w:r>
    </w:p>
    <w:p w14:paraId="6D6BCCE3" w14:textId="1A2865A8" w:rsidR="00DC4658" w:rsidRPr="00C1598C" w:rsidRDefault="00DC4658" w:rsidP="00DC4658">
      <w:pPr>
        <w:pStyle w:val="BodyText"/>
      </w:pPr>
      <w:r w:rsidRPr="00C1598C">
        <w:t>Survey vendors should organize the information in their QAPs to conform to the sections included in the model QAP</w:t>
      </w:r>
      <w:r>
        <w:t xml:space="preserve">’s outline. Survey vendors should answer the outline’s questions in sufficient detail to demonstrate their understanding, implementation ability, and soundness of quality assurance plans for these aspects of </w:t>
      </w:r>
      <w:r w:rsidR="00AC7C2F">
        <w:t>PCF PEC Survey</w:t>
      </w:r>
      <w:r>
        <w:t>.</w:t>
      </w:r>
      <w:r w:rsidDel="008D18BF">
        <w:t xml:space="preserve"> </w:t>
      </w:r>
    </w:p>
    <w:p w14:paraId="5BA01607" w14:textId="1AD0993A" w:rsidR="00DC4658" w:rsidRDefault="00DC4658" w:rsidP="00DC4658">
      <w:pPr>
        <w:pStyle w:val="BodyText"/>
      </w:pPr>
      <w:r>
        <w:t xml:space="preserve">Vendors shall submit their QAPs to the </w:t>
      </w:r>
      <w:r w:rsidR="00AC7C2F">
        <w:t>PCF PEC Survey</w:t>
      </w:r>
      <w:r>
        <w:t xml:space="preserve"> web portal no later than 7:59 PM ET of the deadline. </w:t>
      </w:r>
    </w:p>
    <w:p w14:paraId="2779E43C" w14:textId="42A5BD4C" w:rsidR="00DC4658" w:rsidRDefault="009D682F" w:rsidP="00DC4658">
      <w:pPr>
        <w:pStyle w:val="Heading3"/>
      </w:pPr>
      <w:bookmarkStart w:id="398" w:name="_Toc61954209"/>
      <w:bookmarkStart w:id="399" w:name="_Toc86390602"/>
      <w:r>
        <w:t>10.3.2</w:t>
      </w:r>
      <w:r w:rsidR="00236947">
        <w:tab/>
      </w:r>
      <w:r w:rsidR="00DC4658">
        <w:t xml:space="preserve">Review by CMS and Resubmission of QAPs </w:t>
      </w:r>
      <w:r w:rsidR="001F292F">
        <w:t>When Needed</w:t>
      </w:r>
      <w:bookmarkEnd w:id="398"/>
      <w:bookmarkEnd w:id="399"/>
    </w:p>
    <w:p w14:paraId="0A359589" w14:textId="18D947F3" w:rsidR="00DC4658" w:rsidRDefault="00DC4658" w:rsidP="00DC4658">
      <w:pPr>
        <w:pStyle w:val="BodyText"/>
      </w:pPr>
      <w:r>
        <w:t xml:space="preserve">CMS evaluates the QAPs to determine if they demonstrate vendor compliance with all protocols for implementation and quality control/assurance. If a QAP lacks sufficient detail to confirm this, CMS will explain the deficiency to the vendor and give the vendor a date by which a revised QAP must be submitted. The vendor will be required to correct the identified issue and resubmit. Delays in QAP submission or resubmission may result in vendors not appearing on the list of Fully Approved Vendors when that list is first disseminated. </w:t>
      </w:r>
    </w:p>
    <w:p w14:paraId="44B6640A" w14:textId="40A74FCF" w:rsidR="00DC4658" w:rsidRPr="00FE3B09" w:rsidRDefault="009D682F" w:rsidP="00FE3B09">
      <w:pPr>
        <w:pStyle w:val="Heading3"/>
      </w:pPr>
      <w:bookmarkStart w:id="400" w:name="_Toc61954210"/>
      <w:bookmarkStart w:id="401" w:name="_Toc86390603"/>
      <w:r w:rsidRPr="00FE3B09">
        <w:t>10.3.3</w:t>
      </w:r>
      <w:r w:rsidR="00236947" w:rsidRPr="00FE3B09">
        <w:tab/>
      </w:r>
      <w:r w:rsidR="00DC4658" w:rsidRPr="00FE3B09">
        <w:t>Mail Templates and Telephone Survey Materials</w:t>
      </w:r>
      <w:bookmarkEnd w:id="400"/>
      <w:bookmarkEnd w:id="401"/>
    </w:p>
    <w:p w14:paraId="47D1340D" w14:textId="77777777" w:rsidR="00363C92" w:rsidRDefault="00DC4658" w:rsidP="00DC4658">
      <w:pPr>
        <w:pStyle w:val="BodyText"/>
      </w:pPr>
      <w:r>
        <w:t xml:space="preserve">Vendors will be required to submit templates of all mail materials and screenshots from their CATI system in a revised version of their QAP. Vendors may submit the revised QAP containing these materials section at any point until 7:59 PM ET of the deadline noted in </w:t>
      </w:r>
      <w:r w:rsidRPr="001F292F">
        <w:rPr>
          <w:b/>
          <w:bCs/>
          <w:i/>
          <w:iCs/>
        </w:rPr>
        <w:t>Exhibit 10-1</w:t>
      </w:r>
      <w:r>
        <w:t>.</w:t>
      </w:r>
    </w:p>
    <w:p w14:paraId="2428A11C" w14:textId="324F9EDC" w:rsidR="00DC4658" w:rsidRDefault="00363C92" w:rsidP="00DC4658">
      <w:pPr>
        <w:pStyle w:val="BodyText"/>
      </w:pPr>
      <w:r w:rsidRPr="61B3B5F3">
        <w:rPr>
          <w:i/>
          <w:iCs/>
        </w:rPr>
        <w:t xml:space="preserve">Note: If vendors make changes to other portions of their QAP during the </w:t>
      </w:r>
      <w:r w:rsidR="001254CA" w:rsidRPr="61B3B5F3">
        <w:rPr>
          <w:i/>
          <w:iCs/>
        </w:rPr>
        <w:t xml:space="preserve">mail template and telephone survey material submission, </w:t>
      </w:r>
      <w:r w:rsidR="00ED163D" w:rsidRPr="61B3B5F3">
        <w:rPr>
          <w:i/>
          <w:iCs/>
        </w:rPr>
        <w:t>those changes should be highlighted using comm</w:t>
      </w:r>
      <w:r w:rsidR="00C66458" w:rsidRPr="61B3B5F3">
        <w:rPr>
          <w:i/>
          <w:iCs/>
        </w:rPr>
        <w:t xml:space="preserve">ents in addition to track changes. </w:t>
      </w:r>
    </w:p>
    <w:p w14:paraId="45B981F8" w14:textId="389FC619" w:rsidR="00DC4658" w:rsidRDefault="009D682F" w:rsidP="00DC4658">
      <w:pPr>
        <w:pStyle w:val="Heading4"/>
      </w:pPr>
      <w:r>
        <w:lastRenderedPageBreak/>
        <w:t>10.3.3.1</w:t>
      </w:r>
      <w:r w:rsidR="00236947">
        <w:tab/>
      </w:r>
      <w:r w:rsidR="00DC4658">
        <w:t xml:space="preserve">Mail </w:t>
      </w:r>
      <w:r w:rsidR="001F292F">
        <w:t>Materials</w:t>
      </w:r>
    </w:p>
    <w:p w14:paraId="78BBD5EA" w14:textId="48F6C082" w:rsidR="00DC4658" w:rsidRDefault="00DC4658" w:rsidP="00106525">
      <w:pPr>
        <w:pStyle w:val="Bodytextkeepw-next"/>
      </w:pPr>
      <w:r>
        <w:t>One dummy patient in 1 practice should appear on all mail templates. Templates for the following materials must be supplied:</w:t>
      </w:r>
    </w:p>
    <w:p w14:paraId="590A7581" w14:textId="77777777" w:rsidR="00DC4658" w:rsidRDefault="00DC4658" w:rsidP="00D164E2">
      <w:pPr>
        <w:pStyle w:val="ListBullet"/>
      </w:pPr>
      <w:r>
        <w:t>Teaser postcard</w:t>
      </w:r>
    </w:p>
    <w:p w14:paraId="014ACDAE" w14:textId="77777777" w:rsidR="00DC4658" w:rsidRDefault="00DC4658" w:rsidP="00D164E2">
      <w:pPr>
        <w:pStyle w:val="ListBullet"/>
      </w:pPr>
      <w:r>
        <w:t>Questionnaire Mailout #1 including letter, English mail questionnaire, outgoing envelope, outgoing envelope for residential care patients, and return mail envelope</w:t>
      </w:r>
    </w:p>
    <w:p w14:paraId="2DC12A55" w14:textId="77777777" w:rsidR="00DC4658" w:rsidRDefault="00DC4658" w:rsidP="00D164E2">
      <w:pPr>
        <w:pStyle w:val="ListBullet"/>
      </w:pPr>
      <w:r>
        <w:t>Reminder postcard</w:t>
      </w:r>
    </w:p>
    <w:p w14:paraId="6681D977" w14:textId="77777777" w:rsidR="00DC4658" w:rsidRDefault="00DC4658" w:rsidP="00D164E2">
      <w:pPr>
        <w:pStyle w:val="ListBullet"/>
      </w:pPr>
      <w:r>
        <w:t xml:space="preserve">Questionnaire Mailout #2 including letter, English mail questionnaire, outgoing envelope, outgoing envelope for residential care patients, and return mail envelope </w:t>
      </w:r>
    </w:p>
    <w:p w14:paraId="1E80A6BA" w14:textId="77777777" w:rsidR="00DC4658" w:rsidRDefault="00DC4658" w:rsidP="00D164E2">
      <w:pPr>
        <w:pStyle w:val="ListBullet"/>
      </w:pPr>
      <w:r>
        <w:t>Spanish mail questionnaire</w:t>
      </w:r>
    </w:p>
    <w:p w14:paraId="4888EC5C" w14:textId="60FBA9D6" w:rsidR="00DC4658" w:rsidRDefault="00DC4658" w:rsidP="001F292F">
      <w:pPr>
        <w:pStyle w:val="BodyText"/>
      </w:pPr>
      <w:r>
        <w:t xml:space="preserve">The RTI team evaluates the templates for accuracy and visual clarity. RTI will review templates within </w:t>
      </w:r>
      <w:r w:rsidR="001F292F">
        <w:t>2</w:t>
      </w:r>
      <w:r>
        <w:t xml:space="preserve"> weeks. All templates must receive RTI approval before they can be used. Only approved templates may be used for </w:t>
      </w:r>
      <w:r w:rsidR="00AC7C2F">
        <w:t>PCF PEC Survey</w:t>
      </w:r>
      <w:r>
        <w:t>.</w:t>
      </w:r>
    </w:p>
    <w:p w14:paraId="47E06781" w14:textId="07D006CB" w:rsidR="00DC4658" w:rsidRDefault="009D682F" w:rsidP="00DC4658">
      <w:pPr>
        <w:pStyle w:val="Heading4"/>
      </w:pPr>
      <w:r>
        <w:t>10.3.3.2</w:t>
      </w:r>
      <w:r w:rsidR="00236947">
        <w:tab/>
      </w:r>
      <w:r w:rsidR="00DC4658">
        <w:t>Screenshots:</w:t>
      </w:r>
    </w:p>
    <w:p w14:paraId="06EF90CA" w14:textId="31AF5DC5" w:rsidR="00DC4658" w:rsidRDefault="00DC4658" w:rsidP="00DC4658">
      <w:pPr>
        <w:pStyle w:val="BodyText"/>
      </w:pPr>
      <w:r>
        <w:t>Screenshots of the entire questionnaire from the CATI interview (both English and Spanish) must be submitted. The full question wording and answer categories must be visible.</w:t>
      </w:r>
      <w:r w:rsidR="00AF3F04">
        <w:t xml:space="preserve"> </w:t>
      </w:r>
    </w:p>
    <w:p w14:paraId="12206686" w14:textId="2F158B6E" w:rsidR="003448E0" w:rsidRDefault="009D682F" w:rsidP="003448E0">
      <w:pPr>
        <w:pStyle w:val="Heading4"/>
      </w:pPr>
      <w:r>
        <w:t>10.3.3.3</w:t>
      </w:r>
      <w:r w:rsidR="00236947">
        <w:tab/>
      </w:r>
      <w:r w:rsidR="00E558E7">
        <w:t xml:space="preserve">Print Proofs </w:t>
      </w:r>
    </w:p>
    <w:p w14:paraId="0DAD1129" w14:textId="338E38F6" w:rsidR="00E558E7" w:rsidRPr="00E558E7" w:rsidRDefault="00212892" w:rsidP="00E558E7">
      <w:pPr>
        <w:pStyle w:val="BodyText"/>
      </w:pPr>
      <w:r>
        <w:t>I</w:t>
      </w:r>
      <w:r w:rsidR="00EB0EEE">
        <w:t xml:space="preserve">f </w:t>
      </w:r>
      <w:r w:rsidR="1D8E6A97">
        <w:t xml:space="preserve">the RTI team identifies any quality </w:t>
      </w:r>
      <w:r w:rsidR="00EB0EEE">
        <w:t xml:space="preserve">issues </w:t>
      </w:r>
      <w:r w:rsidR="00B1791B">
        <w:t xml:space="preserve">with </w:t>
      </w:r>
      <w:r w:rsidR="0F8A2FE7">
        <w:t xml:space="preserve">printed </w:t>
      </w:r>
      <w:r w:rsidR="00B1791B">
        <w:t xml:space="preserve">mail survey materials in a previous performance year, </w:t>
      </w:r>
      <w:r w:rsidR="00B23DA2">
        <w:t>a</w:t>
      </w:r>
      <w:r w:rsidR="00AB4AA1">
        <w:t xml:space="preserve"> vendor</w:t>
      </w:r>
      <w:r w:rsidR="00B23DA2">
        <w:t xml:space="preserve"> may be required</w:t>
      </w:r>
      <w:r w:rsidR="00AB4AA1">
        <w:t xml:space="preserve"> to submit print proofs</w:t>
      </w:r>
      <w:r w:rsidR="002255A9">
        <w:t xml:space="preserve"> </w:t>
      </w:r>
      <w:r w:rsidR="00CB2698">
        <w:t>in advance of the teaser postcard mailing</w:t>
      </w:r>
      <w:r w:rsidR="00B23DA2">
        <w:t xml:space="preserve"> for review and approval</w:t>
      </w:r>
      <w:r w:rsidR="00CB2698">
        <w:t xml:space="preserve">. </w:t>
      </w:r>
    </w:p>
    <w:p w14:paraId="1AFEE637" w14:textId="6170EB5F" w:rsidR="00DC4658" w:rsidRDefault="009D682F" w:rsidP="00DC4658">
      <w:pPr>
        <w:pStyle w:val="Heading2"/>
      </w:pPr>
      <w:bookmarkStart w:id="402" w:name="_Toc61954211"/>
      <w:bookmarkStart w:id="403" w:name="_Toc86390604"/>
      <w:r>
        <w:t>10.4</w:t>
      </w:r>
      <w:r w:rsidR="00236947">
        <w:tab/>
      </w:r>
      <w:r w:rsidR="00DC4658">
        <w:t>Data Review</w:t>
      </w:r>
      <w:bookmarkEnd w:id="402"/>
      <w:bookmarkEnd w:id="403"/>
    </w:p>
    <w:p w14:paraId="3FD293FD" w14:textId="575660AE" w:rsidR="00DC4658" w:rsidRPr="008D7684" w:rsidRDefault="00DC4658" w:rsidP="008D7684">
      <w:pPr>
        <w:pStyle w:val="BodyText"/>
      </w:pPr>
      <w:r>
        <w:t xml:space="preserve">The </w:t>
      </w:r>
      <w:r w:rsidR="00AC7C2F">
        <w:t>PCF PEC Survey</w:t>
      </w:r>
      <w:r>
        <w:t xml:space="preserve"> Team will review XML data files submitted by each vendor. Both interim and final files are reviewed immediately upon submission for proper formatting, completeness, accuracy of record count, and out-of-range and missing values. XML files which fail this immediate review are not captured by the PCF PEC System.</w:t>
      </w:r>
      <w:r w:rsidRPr="006B4BD7">
        <w:t xml:space="preserve"> </w:t>
      </w:r>
      <w:r>
        <w:t xml:space="preserve">As stated in </w:t>
      </w:r>
      <w:r w:rsidRPr="003F6082">
        <w:rPr>
          <w:b/>
          <w:bCs/>
          <w:i/>
          <w:iCs/>
        </w:rPr>
        <w:t>Section 7.</w:t>
      </w:r>
      <w:r w:rsidR="00D02545">
        <w:rPr>
          <w:b/>
          <w:bCs/>
          <w:i/>
          <w:iCs/>
        </w:rPr>
        <w:t>4</w:t>
      </w:r>
      <w:r w:rsidRPr="003F6082">
        <w:rPr>
          <w:b/>
          <w:bCs/>
          <w:i/>
          <w:iCs/>
        </w:rPr>
        <w:t>, XML File Quality Control Procedures</w:t>
      </w:r>
      <w:r>
        <w:t xml:space="preserve">, vendors are required to download and use the Schema Validation tool on every XML file prior to its submission. This tool will help vendors pinpoint </w:t>
      </w:r>
      <w:r w:rsidRPr="008D7684">
        <w:t xml:space="preserve">errors and correct them prior to submission. </w:t>
      </w:r>
    </w:p>
    <w:p w14:paraId="0C8419BE" w14:textId="3B1D0ED6" w:rsidR="00DC4658" w:rsidRPr="008D7684" w:rsidRDefault="00DC4658" w:rsidP="008D7684">
      <w:pPr>
        <w:pStyle w:val="BodyText"/>
      </w:pPr>
      <w:r w:rsidRPr="008D7684">
        <w:t xml:space="preserve">Once the data files are captured by the system, the </w:t>
      </w:r>
      <w:r w:rsidR="00AC7C2F">
        <w:t>PCF PEC Survey</w:t>
      </w:r>
      <w:r w:rsidRPr="008D7684">
        <w:t xml:space="preserve"> Team will run a series of edits on submitted data to check for such issues as outliers, patterns, or unusual data elements. The </w:t>
      </w:r>
      <w:r w:rsidR="00AC7C2F">
        <w:t>PCF PEC Survey</w:t>
      </w:r>
      <w:r w:rsidRPr="008D7684">
        <w:t xml:space="preserve"> Team will attempt to assist any vendors experiencing trouble with their submissions and resolve any data issues detected. Conference calls or email exchanges with the survey vendor will be used for this effort. </w:t>
      </w:r>
    </w:p>
    <w:p w14:paraId="42DC56C7" w14:textId="77777777" w:rsidR="00DC4658" w:rsidRDefault="00DC4658" w:rsidP="00D164E2">
      <w:pPr>
        <w:pStyle w:val="ListBullet"/>
      </w:pPr>
      <w:r>
        <w:lastRenderedPageBreak/>
        <w:t xml:space="preserve">With the interim file deliveries, emphasis will be placed on uncovering and explaining problems, and vendors’ revisions to ensure future data aligns with protocols. </w:t>
      </w:r>
    </w:p>
    <w:p w14:paraId="19F9F872" w14:textId="77777777" w:rsidR="00DC4658" w:rsidRDefault="00DC4658" w:rsidP="00D164E2">
      <w:pPr>
        <w:pStyle w:val="ListBullet"/>
      </w:pPr>
      <w:r>
        <w:t xml:space="preserve">With the final file deliveries, emphasis will be placed on repair of identified problems and prompt resubmission of the files. </w:t>
      </w:r>
    </w:p>
    <w:p w14:paraId="25BCF353" w14:textId="64CF0DB8" w:rsidR="00DC4658" w:rsidRDefault="00DC4658" w:rsidP="00DC4658">
      <w:pPr>
        <w:pStyle w:val="BodyText"/>
      </w:pPr>
      <w:r w:rsidRPr="00C1598C">
        <w:t xml:space="preserve">If </w:t>
      </w:r>
      <w:r>
        <w:t xml:space="preserve">at any point the </w:t>
      </w:r>
      <w:r w:rsidR="00AC7C2F">
        <w:t>PCF PEC Survey</w:t>
      </w:r>
      <w:r>
        <w:t xml:space="preserve"> </w:t>
      </w:r>
      <w:r w:rsidRPr="00C1598C">
        <w:t>Team believes there are any significant issues with a survey vendor</w:t>
      </w:r>
      <w:r>
        <w:t>’</w:t>
      </w:r>
      <w:r w:rsidRPr="00C1598C">
        <w:t>s data, or if repeated discussions and contact with a survey vendor fail to result in cleaner data, a more thorough review of the survey vendor</w:t>
      </w:r>
      <w:r>
        <w:t>’</w:t>
      </w:r>
      <w:r w:rsidRPr="00C1598C">
        <w:t xml:space="preserve">s data processing and survey implementation activities may be initiated. At that time, </w:t>
      </w:r>
      <w:r>
        <w:t xml:space="preserve">RTI </w:t>
      </w:r>
      <w:r w:rsidRPr="00C1598C">
        <w:t xml:space="preserve">may request copies of documentation associated with whatever the data issue is—for example, if out-of-range values are found repeatedly, </w:t>
      </w:r>
      <w:r>
        <w:t xml:space="preserve">RTI </w:t>
      </w:r>
      <w:r w:rsidRPr="00C1598C">
        <w:t>may request copies of documents showing the training program used to train Data Entry/optical scanning staff, training records, and documentation showing that recommended quality assurance practices associated with data entry/scanning were followed. Survey vendors are expected to comply with all such requests for documentation.</w:t>
      </w:r>
    </w:p>
    <w:p w14:paraId="5CCF7CAF" w14:textId="77777777" w:rsidR="00DC4658" w:rsidRPr="00C1598C" w:rsidRDefault="00DC4658" w:rsidP="00DC4658">
      <w:pPr>
        <w:pStyle w:val="BodyText"/>
      </w:pPr>
      <w:r>
        <w:t xml:space="preserve">RTI will observe vendor and practice response rates and levels of missing data to detect possible trends or quality problems on the part of any particular vendor. </w:t>
      </w:r>
    </w:p>
    <w:p w14:paraId="1EEF34FF" w14:textId="672D60EC" w:rsidR="00DC4658" w:rsidRDefault="00C01183" w:rsidP="00DC4658">
      <w:pPr>
        <w:pStyle w:val="Heading2"/>
      </w:pPr>
      <w:bookmarkStart w:id="404" w:name="_Toc61954212"/>
      <w:bookmarkStart w:id="405" w:name="_Toc86390605"/>
      <w:r>
        <w:t>10.5</w:t>
      </w:r>
      <w:r w:rsidR="00236947">
        <w:tab/>
      </w:r>
      <w:r w:rsidR="00DC4658">
        <w:t xml:space="preserve">Telephone </w:t>
      </w:r>
      <w:r w:rsidR="00D02545">
        <w:t>Interviewer</w:t>
      </w:r>
      <w:r w:rsidR="005243F1">
        <w:t xml:space="preserve"> </w:t>
      </w:r>
      <w:bookmarkEnd w:id="404"/>
      <w:r w:rsidR="00EE5AFC">
        <w:t>Monitoring</w:t>
      </w:r>
      <w:bookmarkEnd w:id="405"/>
      <w:r w:rsidR="00EE5AFC">
        <w:t xml:space="preserve"> </w:t>
      </w:r>
    </w:p>
    <w:p w14:paraId="2A7D598D" w14:textId="7CC769A9" w:rsidR="006A3343" w:rsidRDefault="00E742A0" w:rsidP="00DC4658">
      <w:pPr>
        <w:pStyle w:val="BodyText"/>
      </w:pPr>
      <w:r>
        <w:t>The</w:t>
      </w:r>
      <w:r w:rsidR="006A3343">
        <w:t xml:space="preserve"> PCF </w:t>
      </w:r>
      <w:r w:rsidR="00AC7C2F">
        <w:t>PEC Survey</w:t>
      </w:r>
      <w:r w:rsidR="006A3343">
        <w:t xml:space="preserve"> team will conduct </w:t>
      </w:r>
      <w:r w:rsidR="00F75CBC">
        <w:t xml:space="preserve">remote </w:t>
      </w:r>
      <w:r w:rsidR="00BB286E">
        <w:t>one</w:t>
      </w:r>
      <w:r w:rsidR="0098060C">
        <w:t xml:space="preserve"> to two</w:t>
      </w:r>
      <w:r w:rsidR="00BB286E">
        <w:t>-hour</w:t>
      </w:r>
      <w:r w:rsidR="006A3343">
        <w:t xml:space="preserve"> monitoring sessions of live calls with each vendor organization</w:t>
      </w:r>
      <w:r w:rsidR="00AD2129">
        <w:t xml:space="preserve"> </w:t>
      </w:r>
      <w:r w:rsidR="009D7EA1">
        <w:t xml:space="preserve">or their CATI subcontractor. If a vendor is using more than one CATI subcontractor, each subcontractor will be monitored. </w:t>
      </w:r>
      <w:r w:rsidR="00840D68">
        <w:t>These sessions may take place at any point during the telephone follow-up period.</w:t>
      </w:r>
    </w:p>
    <w:p w14:paraId="1DDBA45B" w14:textId="3B88F4B2" w:rsidR="00DC4658" w:rsidRDefault="00DC4658" w:rsidP="00DC4658">
      <w:pPr>
        <w:pStyle w:val="BodyText"/>
      </w:pPr>
      <w:r>
        <w:t xml:space="preserve">The </w:t>
      </w:r>
      <w:r w:rsidR="00AC7C2F">
        <w:t>PCF PEC Survey</w:t>
      </w:r>
      <w:r>
        <w:t xml:space="preserve"> Team will evaluate interviewers on politeness to the respondent, voice clarity, proper use of FAQs to answer questions, and (on the interview) accuracy in reading questions, appropriate speed, and proper interviewing procedures. </w:t>
      </w:r>
      <w:r w:rsidR="00852BC5">
        <w:t xml:space="preserve">A </w:t>
      </w:r>
      <w:hyperlink r:id="rId147" w:history="1">
        <w:r w:rsidR="00852BC5" w:rsidRPr="00163968">
          <w:rPr>
            <w:rStyle w:val="Hyperlink"/>
          </w:rPr>
          <w:t>PCF PECS Interviewer Monitoring form</w:t>
        </w:r>
      </w:hyperlink>
      <w:r w:rsidR="00852BC5">
        <w:t xml:space="preserve"> </w:t>
      </w:r>
      <w:r w:rsidR="00250418">
        <w:t>is</w:t>
      </w:r>
      <w:r w:rsidR="00852BC5">
        <w:t xml:space="preserve"> available on the PECS website. If a vendor’s current monitoring form includes the above items, the vendor may submit that instead. If using a vendor-specific form, a scoring key must be included. </w:t>
      </w:r>
      <w:r>
        <w:t xml:space="preserve">RTI will raise any issues of unsatisfactory interviewer performance with the vendor. Depending on the severity of the issue, coaching, additional training, increased monitoring and re-recording may be advised. If necessary, a Corrective Action Plan (see </w:t>
      </w:r>
      <w:r w:rsidRPr="37CF3ECA">
        <w:rPr>
          <w:b/>
          <w:bCs/>
          <w:i/>
          <w:iCs/>
        </w:rPr>
        <w:t>Section 10.</w:t>
      </w:r>
      <w:r w:rsidR="00D02545">
        <w:rPr>
          <w:b/>
          <w:bCs/>
          <w:i/>
          <w:iCs/>
        </w:rPr>
        <w:t>7</w:t>
      </w:r>
      <w:r w:rsidRPr="37CF3ECA">
        <w:rPr>
          <w:b/>
          <w:bCs/>
          <w:i/>
          <w:iCs/>
        </w:rPr>
        <w:t>, Corrective Action Plans</w:t>
      </w:r>
      <w:r w:rsidRPr="006001E0">
        <w:t xml:space="preserve">) </w:t>
      </w:r>
      <w:r>
        <w:t xml:space="preserve">will be put in place. </w:t>
      </w:r>
    </w:p>
    <w:p w14:paraId="4DFF93A8" w14:textId="0761B321" w:rsidR="007713C2" w:rsidRDefault="00606DF4" w:rsidP="00DC4658">
      <w:pPr>
        <w:pStyle w:val="BodyText"/>
      </w:pPr>
      <w:r>
        <w:t xml:space="preserve">In addition, vendor organizations will be required to submit documentation confirming that they have met the 10 percent monitoring requirement </w:t>
      </w:r>
      <w:r w:rsidR="000D2F93">
        <w:t xml:space="preserve">found in </w:t>
      </w:r>
      <w:r w:rsidR="000D2F93">
        <w:rPr>
          <w:b/>
          <w:bCs/>
          <w:i/>
          <w:iCs/>
        </w:rPr>
        <w:t xml:space="preserve">5.6.9 Conduct </w:t>
      </w:r>
      <w:r w:rsidR="00504062">
        <w:rPr>
          <w:b/>
          <w:bCs/>
          <w:i/>
          <w:iCs/>
        </w:rPr>
        <w:t>Phone Monitoring and Oversight</w:t>
      </w:r>
      <w:r w:rsidR="00504062">
        <w:t>. Vendors can submit</w:t>
      </w:r>
      <w:r w:rsidR="00F56924">
        <w:t xml:space="preserve"> one of the following</w:t>
      </w:r>
      <w:r w:rsidR="00504062">
        <w:t xml:space="preserve">: </w:t>
      </w:r>
    </w:p>
    <w:p w14:paraId="16F23B70" w14:textId="4A05DDF5" w:rsidR="00504062" w:rsidRDefault="00504062" w:rsidP="00F626D3">
      <w:pPr>
        <w:pStyle w:val="ListBullet"/>
      </w:pPr>
      <w:r>
        <w:t>Individual monitoring sheets documenting the interviewers who were monitored throughout the field period</w:t>
      </w:r>
      <w:r w:rsidR="00F56924">
        <w:t>.</w:t>
      </w:r>
    </w:p>
    <w:p w14:paraId="3BFE987D" w14:textId="24CFA60D" w:rsidR="00504062" w:rsidRPr="00717F84" w:rsidRDefault="00504062" w:rsidP="00F626D3">
      <w:pPr>
        <w:pStyle w:val="ListBullet"/>
      </w:pPr>
      <w:r w:rsidRPr="00717F84">
        <w:t>Monitoring logs</w:t>
      </w:r>
      <w:r w:rsidR="00B524CA" w:rsidRPr="00717F84">
        <w:t xml:space="preserve"> showing the date of all interviewer-conducted calls monitored.</w:t>
      </w:r>
    </w:p>
    <w:p w14:paraId="655C2AC2" w14:textId="728A05A2" w:rsidR="00504062" w:rsidRPr="00717F84" w:rsidRDefault="00246775" w:rsidP="00F626D3">
      <w:pPr>
        <w:pStyle w:val="ListBullet"/>
      </w:pPr>
      <w:r w:rsidRPr="00717F84">
        <w:lastRenderedPageBreak/>
        <w:t>Other system-generated reports from the vendor organization that will provide documentation o</w:t>
      </w:r>
      <w:r w:rsidR="00B524CA" w:rsidRPr="00717F84">
        <w:t>f</w:t>
      </w:r>
      <w:r w:rsidRPr="00717F84">
        <w:t xml:space="preserve"> their monitoring activities</w:t>
      </w:r>
      <w:r w:rsidR="00B524CA" w:rsidRPr="00717F84">
        <w:t xml:space="preserve">. </w:t>
      </w:r>
      <w:r w:rsidR="00B524CA" w:rsidRPr="00717F84">
        <w:rPr>
          <w:rFonts w:ascii="Arial" w:hAnsi="Arial" w:cs="Arial"/>
        </w:rPr>
        <w:t xml:space="preserve">A system-generated report must include the date of monitoring session and the number of calls monitored and the total number of calls conducted by a live interviewer. </w:t>
      </w:r>
      <w:r w:rsidRPr="00717F84">
        <w:t xml:space="preserve"> </w:t>
      </w:r>
    </w:p>
    <w:p w14:paraId="3D5D5431" w14:textId="1CA98F24" w:rsidR="00C50DB8" w:rsidRPr="00461F85" w:rsidRDefault="00DC6D02" w:rsidP="00461F85">
      <w:pPr>
        <w:pStyle w:val="BodyText"/>
      </w:pPr>
      <w:r>
        <w:t xml:space="preserve">This documentation must be uploaded to the PCF </w:t>
      </w:r>
      <w:r w:rsidR="00AC7C2F">
        <w:t>PEC Survey</w:t>
      </w:r>
      <w:r>
        <w:t xml:space="preserve"> website </w:t>
      </w:r>
      <w:r w:rsidR="00C23240">
        <w:t xml:space="preserve">no later than </w:t>
      </w:r>
      <w:r w:rsidR="00C3319E">
        <w:t xml:space="preserve">January 31, </w:t>
      </w:r>
      <w:r w:rsidR="00A8685D">
        <w:t>2023</w:t>
      </w:r>
      <w:r w:rsidR="00C3319E">
        <w:t>.</w:t>
      </w:r>
      <w:r w:rsidR="00C50DB8" w:rsidRPr="00C50DB8">
        <w:t xml:space="preserve"> </w:t>
      </w:r>
      <w:r w:rsidR="00C50DB8">
        <w:t>Upon receipt of each vendor’s documentation, the PCF PECS team will review the documentation to determine if they have met the monitoring requirements for the project. The PCF PECS team will provide feedback to each vendor regarding their monitoring process and changes needed to their process or QAP. If necessary, a Corrective Action Plan will be put in place to address any deficiencies in the vendor’s monitoring process.</w:t>
      </w:r>
    </w:p>
    <w:p w14:paraId="5260170B" w14:textId="47A071EF" w:rsidR="00DC4658" w:rsidRDefault="00C01183" w:rsidP="00DC4658">
      <w:pPr>
        <w:pStyle w:val="Heading2"/>
      </w:pPr>
      <w:bookmarkStart w:id="406" w:name="_Toc61954213"/>
      <w:bookmarkStart w:id="407" w:name="_Toc86390606"/>
      <w:r>
        <w:t>10.6</w:t>
      </w:r>
      <w:r w:rsidR="00236947">
        <w:tab/>
      </w:r>
      <w:r w:rsidR="00DC4658">
        <w:t>Remote Site Visits</w:t>
      </w:r>
      <w:bookmarkEnd w:id="406"/>
      <w:r w:rsidR="00DC4658">
        <w:t xml:space="preserve"> </w:t>
      </w:r>
      <w:bookmarkEnd w:id="407"/>
    </w:p>
    <w:p w14:paraId="4B60E7B9" w14:textId="678E6C6E" w:rsidR="00DC4658" w:rsidRDefault="00DC4658" w:rsidP="00DC4658">
      <w:pPr>
        <w:pStyle w:val="BodyText"/>
      </w:pPr>
      <w:r>
        <w:t xml:space="preserve">Remote site visits for </w:t>
      </w:r>
      <w:r w:rsidR="00AC7C2F">
        <w:t>PCF PEC Survey</w:t>
      </w:r>
      <w:r>
        <w:t xml:space="preserve"> will be conducted to ensure compliance with the </w:t>
      </w:r>
      <w:r w:rsidR="00AC7C2F">
        <w:t>PCF PEC Survey</w:t>
      </w:r>
      <w:r>
        <w:t xml:space="preserve"> requirements. CMS, through its contractor RTI, may also identify vendors for site visits based on any of the following:</w:t>
      </w:r>
    </w:p>
    <w:p w14:paraId="5FA67F2B" w14:textId="5B229CAB" w:rsidR="00DC4658" w:rsidRPr="0060433A" w:rsidRDefault="00DC4658" w:rsidP="00D164E2">
      <w:pPr>
        <w:pStyle w:val="ListBullet"/>
      </w:pPr>
      <w:r>
        <w:t>Concerns surfacing during the vendor application process</w:t>
      </w:r>
      <w:r w:rsidR="009F7CD9">
        <w:t>.</w:t>
      </w:r>
      <w:r>
        <w:t xml:space="preserve"> </w:t>
      </w:r>
    </w:p>
    <w:p w14:paraId="11698218" w14:textId="5D41EAF5" w:rsidR="00DC4658" w:rsidRPr="0060433A" w:rsidRDefault="00DC4658" w:rsidP="00D164E2">
      <w:pPr>
        <w:pStyle w:val="ListBullet"/>
      </w:pPr>
      <w:r>
        <w:t xml:space="preserve">Quality issues surfacing during the oversight process (i.e., QAP, mail materials, CATI screenshots, interim data files, telephone interviewer </w:t>
      </w:r>
      <w:r w:rsidR="006156B1">
        <w:t>monitoring</w:t>
      </w:r>
      <w:r>
        <w:t>)</w:t>
      </w:r>
      <w:r w:rsidR="009F7CD9">
        <w:t>.</w:t>
      </w:r>
    </w:p>
    <w:p w14:paraId="17B094A9" w14:textId="2E37D781" w:rsidR="00DC4658" w:rsidRPr="0060433A" w:rsidRDefault="00DC4658" w:rsidP="00D164E2">
      <w:pPr>
        <w:pStyle w:val="ListBullet"/>
      </w:pPr>
      <w:r>
        <w:t>Major or numerous quality issues arising during survey implementation</w:t>
      </w:r>
      <w:r w:rsidR="009F7CD9">
        <w:t>.</w:t>
      </w:r>
    </w:p>
    <w:p w14:paraId="6C43C4E0" w14:textId="44DF916B" w:rsidR="00DC4658" w:rsidRPr="0060433A" w:rsidRDefault="00DC4658" w:rsidP="00D164E2">
      <w:pPr>
        <w:pStyle w:val="ListBullet"/>
      </w:pPr>
      <w:r>
        <w:t>As a follow-up after a prior site visit, issue, or Corrective Action Plan</w:t>
      </w:r>
      <w:r w:rsidR="009F7CD9">
        <w:t>.</w:t>
      </w:r>
    </w:p>
    <w:p w14:paraId="649ED310" w14:textId="4FDA9C99" w:rsidR="00676A34" w:rsidRDefault="00DC4658" w:rsidP="00DC4658">
      <w:pPr>
        <w:pStyle w:val="BodyText"/>
      </w:pPr>
      <w:r>
        <w:rPr>
          <w:b/>
          <w:bCs/>
        </w:rPr>
        <w:t>Notification</w:t>
      </w:r>
      <w:r w:rsidRPr="00563527">
        <w:rPr>
          <w:b/>
          <w:bCs/>
        </w:rPr>
        <w:t>:</w:t>
      </w:r>
      <w:r>
        <w:t xml:space="preserve"> </w:t>
      </w:r>
      <w:r w:rsidR="00676A34" w:rsidRPr="00676A34">
        <w:t xml:space="preserve">At least one month prior to the visit, RTI will send the vendor a series of scheduling emails to explain the visit expectations and confirm the date and time of the virtual visit. If the vendor has a subcontractor with a significant role (e.g., printing and/or mailing survey materials or collecting telephone survey data), a representative for the subcontractor will be requested for certain parts of the visit. It is the responsibility of the vendor to ensure that a representative from their data collection subcontracts attend the relevant portions of the site visit.  </w:t>
      </w:r>
    </w:p>
    <w:p w14:paraId="253561DD" w14:textId="17668FC1" w:rsidR="00DC4658" w:rsidRDefault="00DC4658" w:rsidP="00DC4658">
      <w:pPr>
        <w:pStyle w:val="BodyText"/>
      </w:pPr>
      <w:r w:rsidRPr="0048133C">
        <w:rPr>
          <w:b/>
          <w:bCs/>
        </w:rPr>
        <w:t>Remote</w:t>
      </w:r>
      <w:r w:rsidR="000F3575" w:rsidRPr="0048133C">
        <w:rPr>
          <w:b/>
          <w:bCs/>
        </w:rPr>
        <w:t xml:space="preserve"> site visit team</w:t>
      </w:r>
      <w:r w:rsidRPr="0048133C">
        <w:rPr>
          <w:b/>
          <w:bCs/>
        </w:rPr>
        <w:t>:</w:t>
      </w:r>
      <w:r>
        <w:t xml:space="preserve"> Generally, the remote site visit team will consist of two to four individuals</w:t>
      </w:r>
      <w:r w:rsidR="00FF6C92">
        <w:t xml:space="preserve"> from the PCF PEC Survey team</w:t>
      </w:r>
      <w:r>
        <w:t>.</w:t>
      </w:r>
      <w:r w:rsidR="00FF6C92">
        <w:t xml:space="preserve"> </w:t>
      </w:r>
      <w:r w:rsidR="00856353">
        <w:t>Additionally, CMS may join</w:t>
      </w:r>
      <w:r w:rsidR="00BB3CE0">
        <w:t xml:space="preserve"> site visits.</w:t>
      </w:r>
      <w:r>
        <w:t xml:space="preserve"> The visit will be conducted through </w:t>
      </w:r>
      <w:r w:rsidR="003C177B">
        <w:t xml:space="preserve">one or two </w:t>
      </w:r>
      <w:r>
        <w:t>video conference calls each of length 3</w:t>
      </w:r>
      <w:r w:rsidR="00D02545">
        <w:rPr>
          <w:rFonts w:cs="Arial"/>
        </w:rPr>
        <w:t>–</w:t>
      </w:r>
      <w:r>
        <w:t xml:space="preserve">4 hours. The number of members of the site visit team, and number of conference calls, depends on several factors including the number of </w:t>
      </w:r>
      <w:r w:rsidR="00AC7C2F">
        <w:t>PCF PEC Survey</w:t>
      </w:r>
      <w:r>
        <w:t xml:space="preserve"> practice sites that authorized the survey vendors, the types and severity of issues identified, and whether a subcontractor is used. If a subcontractor is used in a substantial role, the remote site visit can be expected to include at least one video conference call with the subcontractor. Site visits may be conducted after data collection and data submission are complete for the Performance Year.</w:t>
      </w:r>
    </w:p>
    <w:p w14:paraId="0BF8198E" w14:textId="6F301CF7" w:rsidR="00DC4658" w:rsidRDefault="00DC4658" w:rsidP="00DC4658">
      <w:pPr>
        <w:pStyle w:val="BodyText"/>
      </w:pPr>
      <w:r w:rsidRPr="37CF3ECA">
        <w:rPr>
          <w:b/>
          <w:bCs/>
        </w:rPr>
        <w:lastRenderedPageBreak/>
        <w:t xml:space="preserve">Agenda and </w:t>
      </w:r>
      <w:r w:rsidR="000F3575" w:rsidRPr="37CF3ECA">
        <w:rPr>
          <w:b/>
          <w:bCs/>
        </w:rPr>
        <w:t>materials</w:t>
      </w:r>
      <w:r w:rsidRPr="37CF3ECA">
        <w:rPr>
          <w:b/>
          <w:bCs/>
        </w:rPr>
        <w:t>:</w:t>
      </w:r>
      <w:r w:rsidR="00BC5220" w:rsidRPr="00BC5220">
        <w:t xml:space="preserve"> Two weeks prior to the site visit, RTI will prepare and send to the vendor point of contact (POC) a request for information/files from the vendor to be received the following Monday, one week prior to the visit. RTI will provide a site visit agenda and instructions for accessing BlueJeans (MS Word doc),</w:t>
      </w:r>
      <w:r w:rsidR="00BC5220">
        <w:t xml:space="preserve"> and </w:t>
      </w:r>
      <w:r w:rsidR="00BC5220" w:rsidRPr="00BC5220">
        <w:t>ask if the vendor anticipates any issues with completing the agenda activities remotely.</w:t>
      </w:r>
      <w:r>
        <w:t xml:space="preserve"> Examples of such documents/resources may include but are not limited to:</w:t>
      </w:r>
    </w:p>
    <w:p w14:paraId="47F90DE3" w14:textId="1C022845" w:rsidR="00DC4658" w:rsidRDefault="00943FAF" w:rsidP="00D164E2">
      <w:pPr>
        <w:pStyle w:val="ListBullet"/>
      </w:pPr>
      <w:r>
        <w:t>A</w:t>
      </w:r>
      <w:r w:rsidR="00DC4658">
        <w:t xml:space="preserve"> video “walk through” of the physical area used for interviewing, mailing, or data processing</w:t>
      </w:r>
      <w:r>
        <w:t>.</w:t>
      </w:r>
    </w:p>
    <w:p w14:paraId="3896AB3C" w14:textId="19CF96E4" w:rsidR="00DC4658" w:rsidRDefault="00943FAF" w:rsidP="00D164E2">
      <w:pPr>
        <w:pStyle w:val="ListBullet"/>
      </w:pPr>
      <w:r>
        <w:t xml:space="preserve">A </w:t>
      </w:r>
      <w:r w:rsidR="00DC4658">
        <w:t>document “step through” of the systems and processes used from the point of receiving the sample patient file to preparation of a final data file</w:t>
      </w:r>
      <w:r>
        <w:t>.</w:t>
      </w:r>
    </w:p>
    <w:p w14:paraId="0733FA9C" w14:textId="4BDC68AB" w:rsidR="00DC4658" w:rsidRDefault="00943FAF" w:rsidP="00D164E2">
      <w:pPr>
        <w:pStyle w:val="ListBullet"/>
      </w:pPr>
      <w:r>
        <w:t>Software</w:t>
      </w:r>
      <w:r w:rsidR="00DC4658">
        <w:t>/programs in downloading and storing the sample patient file</w:t>
      </w:r>
      <w:r>
        <w:t>.</w:t>
      </w:r>
      <w:r w:rsidR="00DC4658">
        <w:t xml:space="preserve"> </w:t>
      </w:r>
    </w:p>
    <w:p w14:paraId="61E8760F" w14:textId="3E7DE7C1" w:rsidR="00DC4658" w:rsidRDefault="00943FAF" w:rsidP="00D164E2">
      <w:pPr>
        <w:pStyle w:val="ListBullet"/>
      </w:pPr>
      <w:r>
        <w:t>R</w:t>
      </w:r>
      <w:r w:rsidR="00062F2F">
        <w:t xml:space="preserve">eview of </w:t>
      </w:r>
      <w:r w:rsidR="00DC4658">
        <w:t>telephone interviewing monitoring logs</w:t>
      </w:r>
      <w:r>
        <w:t>.</w:t>
      </w:r>
    </w:p>
    <w:p w14:paraId="2E05FFAE" w14:textId="2113D0C8" w:rsidR="00DC4658" w:rsidRDefault="00943FAF" w:rsidP="00D164E2">
      <w:pPr>
        <w:pStyle w:val="ListBullet"/>
      </w:pPr>
      <w:r>
        <w:t xml:space="preserve">Walkthrough </w:t>
      </w:r>
      <w:r w:rsidR="00DC4658">
        <w:t>of methods used for tracking contacts made and status codes</w:t>
      </w:r>
      <w:r>
        <w:t>.</w:t>
      </w:r>
    </w:p>
    <w:p w14:paraId="372E9512" w14:textId="103D456D" w:rsidR="00DC4658" w:rsidRDefault="00943FAF" w:rsidP="00D164E2">
      <w:pPr>
        <w:pStyle w:val="ListBullet"/>
      </w:pPr>
      <w:r>
        <w:t xml:space="preserve">Documentation </w:t>
      </w:r>
      <w:r w:rsidR="00DC4658">
        <w:t>and observation related to SPAM flagging</w:t>
      </w:r>
      <w:r>
        <w:t>.</w:t>
      </w:r>
    </w:p>
    <w:p w14:paraId="1119ABBC" w14:textId="199D25FD" w:rsidR="00DC4658" w:rsidRDefault="00943FAF" w:rsidP="00D164E2">
      <w:pPr>
        <w:pStyle w:val="ListBullet"/>
      </w:pPr>
      <w:r>
        <w:t xml:space="preserve">A </w:t>
      </w:r>
      <w:r w:rsidR="00DC4658">
        <w:t>review of documentation of the above steps</w:t>
      </w:r>
      <w:r>
        <w:t>.</w:t>
      </w:r>
    </w:p>
    <w:p w14:paraId="20DDF6C2" w14:textId="52CE6E3C" w:rsidR="00DC4658" w:rsidRDefault="00943FAF" w:rsidP="00D164E2">
      <w:pPr>
        <w:pStyle w:val="ListBullet"/>
      </w:pPr>
      <w:r>
        <w:t>I</w:t>
      </w:r>
      <w:r w:rsidR="00DC4658">
        <w:t xml:space="preserve">nterviews with the survey vendor’s key </w:t>
      </w:r>
      <w:r w:rsidR="00AC7C2F">
        <w:t>PCF PEC Survey</w:t>
      </w:r>
      <w:r w:rsidR="00DC4658">
        <w:t xml:space="preserve"> project staff, including the project manager and data manager</w:t>
      </w:r>
      <w:r>
        <w:t>.</w:t>
      </w:r>
    </w:p>
    <w:p w14:paraId="2F6ADF51" w14:textId="77777777" w:rsidR="00FE5460" w:rsidRDefault="00FE5460" w:rsidP="00D164E2">
      <w:pPr>
        <w:pStyle w:val="ListBullet"/>
      </w:pPr>
      <w:r>
        <w:t>A discussion about the Help Desk voicemail and email.</w:t>
      </w:r>
    </w:p>
    <w:p w14:paraId="5467DBDF" w14:textId="76812DFD" w:rsidR="00FE5460" w:rsidRPr="00D164E2" w:rsidRDefault="00FE5460" w:rsidP="00D164E2">
      <w:pPr>
        <w:pStyle w:val="ListBullet"/>
      </w:pPr>
      <w:r w:rsidRPr="00D164E2">
        <w:t>Walkthrough of the systems in place to protect the confidentiality of electronic data received from PCF PECS Survey Team and survey data received from patient.</w:t>
      </w:r>
    </w:p>
    <w:p w14:paraId="65858208" w14:textId="47B33B47" w:rsidR="00DC4658" w:rsidRPr="00C1598C" w:rsidRDefault="00437DBC" w:rsidP="00DC4658">
      <w:pPr>
        <w:pStyle w:val="BodyText"/>
      </w:pPr>
      <w:r>
        <w:rPr>
          <w:b/>
          <w:bCs/>
        </w:rPr>
        <w:t xml:space="preserve">Confidential </w:t>
      </w:r>
      <w:r w:rsidR="00DC4658" w:rsidRPr="00563527">
        <w:rPr>
          <w:b/>
          <w:bCs/>
        </w:rPr>
        <w:t>Disclosure Agreement:</w:t>
      </w:r>
      <w:r w:rsidR="00DC4658">
        <w:t xml:space="preserve"> </w:t>
      </w:r>
      <w:r w:rsidR="00DC4658" w:rsidRPr="00C1598C">
        <w:t xml:space="preserve">All discussions, observations, and materials reviewed during the site visit will remain confidential. </w:t>
      </w:r>
      <w:r w:rsidR="00DC4658">
        <w:t>RTI acknowledges</w:t>
      </w:r>
      <w:r w:rsidR="00DC4658" w:rsidRPr="00C1598C" w:rsidDel="007A508C">
        <w:t xml:space="preserve"> </w:t>
      </w:r>
      <w:r w:rsidR="00DC4658" w:rsidRPr="00C1598C">
        <w:t xml:space="preserve">that certain systems or processes may be proprietary to a survey vendor, full cooperation with the site visit team is expected so that the team may adequately assess survey vendor compliance with all </w:t>
      </w:r>
      <w:r w:rsidR="00DC4658">
        <w:t xml:space="preserve">PCF PEC </w:t>
      </w:r>
      <w:r w:rsidR="00DC4658" w:rsidRPr="00C1598C">
        <w:t>Survey protocols and guidelines. It is for this reason that the RTI Contracts Office</w:t>
      </w:r>
      <w:r w:rsidR="00E721F4">
        <w:t xml:space="preserve"> signs and</w:t>
      </w:r>
      <w:r w:rsidR="00DC4658" w:rsidRPr="00C1598C">
        <w:t xml:space="preserve"> requires the designated survey vendor staff sign a </w:t>
      </w:r>
      <w:r>
        <w:t xml:space="preserve">Confidential </w:t>
      </w:r>
      <w:r w:rsidR="00DC4658">
        <w:t>Disclosure</w:t>
      </w:r>
      <w:r w:rsidR="00DC4658" w:rsidRPr="00C1598C">
        <w:t xml:space="preserve"> </w:t>
      </w:r>
      <w:r w:rsidR="00DC4658">
        <w:t>A</w:t>
      </w:r>
      <w:r w:rsidR="00DC4658" w:rsidRPr="00C1598C">
        <w:t>greement (</w:t>
      </w:r>
      <w:r>
        <w:t>C</w:t>
      </w:r>
      <w:r w:rsidRPr="00C1598C">
        <w:t>DA</w:t>
      </w:r>
      <w:r w:rsidR="00DC4658" w:rsidRPr="00C1598C">
        <w:t xml:space="preserve">). The </w:t>
      </w:r>
      <w:r>
        <w:t>C</w:t>
      </w:r>
      <w:r w:rsidRPr="00C1598C">
        <w:t xml:space="preserve">DA </w:t>
      </w:r>
      <w:r w:rsidR="00DC4658" w:rsidRPr="00C1598C">
        <w:t xml:space="preserve">states that </w:t>
      </w:r>
      <w:r w:rsidR="00EB44B7">
        <w:t>RTI</w:t>
      </w:r>
      <w:r w:rsidR="003D78EE">
        <w:t>,</w:t>
      </w:r>
      <w:r w:rsidR="00EB44B7">
        <w:t xml:space="preserve"> </w:t>
      </w:r>
      <w:r w:rsidR="00145A09">
        <w:t xml:space="preserve">the </w:t>
      </w:r>
      <w:r w:rsidR="004351BE">
        <w:t xml:space="preserve">RTI </w:t>
      </w:r>
      <w:r w:rsidR="008402B2">
        <w:t>PCF PEC Survey</w:t>
      </w:r>
      <w:r w:rsidR="00DC4658" w:rsidRPr="00C1598C">
        <w:t xml:space="preserve"> </w:t>
      </w:r>
      <w:r w:rsidR="004E1D43">
        <w:t>project staff</w:t>
      </w:r>
      <w:r w:rsidR="004351BE">
        <w:t>, and CMS PCF PECS project staff</w:t>
      </w:r>
      <w:r w:rsidR="00145A09">
        <w:t xml:space="preserve"> </w:t>
      </w:r>
      <w:r w:rsidR="00DC4658" w:rsidRPr="00C1598C">
        <w:t>must maintain in confidence or restrict the disclosure of all proprietary information received or observed during the site visit.</w:t>
      </w:r>
    </w:p>
    <w:p w14:paraId="4DDA5FEC" w14:textId="2A2A2906" w:rsidR="00DC4658" w:rsidRDefault="00DC4658" w:rsidP="00DC4658">
      <w:pPr>
        <w:pStyle w:val="BodyText"/>
      </w:pPr>
      <w:r w:rsidRPr="004E6585">
        <w:rPr>
          <w:b/>
          <w:bCs/>
        </w:rPr>
        <w:t>Post-site visit</w:t>
      </w:r>
      <w:r>
        <w:rPr>
          <w:b/>
          <w:bCs/>
        </w:rPr>
        <w:t xml:space="preserve">: </w:t>
      </w:r>
      <w:r w:rsidRPr="00C1598C">
        <w:t>After each site visit</w:t>
      </w:r>
      <w:r>
        <w:t xml:space="preserve">, RTI </w:t>
      </w:r>
      <w:r w:rsidRPr="00C1598C">
        <w:t xml:space="preserve">will prepare and submit to CMS a </w:t>
      </w:r>
      <w:r w:rsidRPr="00C1598C">
        <w:rPr>
          <w:i/>
        </w:rPr>
        <w:t>Site Visit</w:t>
      </w:r>
      <w:r w:rsidR="00410408">
        <w:rPr>
          <w:i/>
        </w:rPr>
        <w:t xml:space="preserve"> Summary</w:t>
      </w:r>
      <w:r w:rsidRPr="00C1598C">
        <w:rPr>
          <w:i/>
        </w:rPr>
        <w:t xml:space="preserve"> Report</w:t>
      </w:r>
      <w:r w:rsidRPr="00C1598C">
        <w:t xml:space="preserve">, which will </w:t>
      </w:r>
      <w:r w:rsidRPr="00535D3D">
        <w:t>summarize</w:t>
      </w:r>
      <w:r w:rsidRPr="00C1598C">
        <w:t xml:space="preserve"> the findings from each site visit, including </w:t>
      </w:r>
      <w:r>
        <w:t xml:space="preserve">deficiencies and problems observed and remaining (if </w:t>
      </w:r>
      <w:r w:rsidRPr="00C1598C">
        <w:t>any</w:t>
      </w:r>
      <w:r>
        <w:t xml:space="preserve">). </w:t>
      </w:r>
      <w:r w:rsidRPr="00C1598C">
        <w:t xml:space="preserve">The </w:t>
      </w:r>
      <w:r w:rsidRPr="00C1598C">
        <w:rPr>
          <w:i/>
        </w:rPr>
        <w:t>Site Visit Report</w:t>
      </w:r>
      <w:r w:rsidRPr="00C1598C">
        <w:t xml:space="preserve"> will also describe corrective actions that the survey vendor will be required to take to correct any deficiencies or problems noted. The </w:t>
      </w:r>
      <w:r w:rsidR="00AC7C2F">
        <w:t>PCF PEC Survey</w:t>
      </w:r>
      <w:r>
        <w:t xml:space="preserve"> </w:t>
      </w:r>
      <w:r w:rsidRPr="00C1598C">
        <w:t xml:space="preserve">Team will provide the survey vendor with the </w:t>
      </w:r>
      <w:r w:rsidRPr="00C1598C">
        <w:rPr>
          <w:i/>
        </w:rPr>
        <w:t xml:space="preserve">Site Visit </w:t>
      </w:r>
      <w:r w:rsidR="00B8632F">
        <w:rPr>
          <w:i/>
        </w:rPr>
        <w:t xml:space="preserve">Summary </w:t>
      </w:r>
      <w:r w:rsidRPr="00C1598C">
        <w:rPr>
          <w:i/>
        </w:rPr>
        <w:t>Report</w:t>
      </w:r>
      <w:r w:rsidRPr="00C1598C">
        <w:t xml:space="preserve"> after it has been reviewed with CMS project staff. </w:t>
      </w:r>
    </w:p>
    <w:p w14:paraId="5C5D171A" w14:textId="35503C9A" w:rsidR="00DC4658" w:rsidRDefault="00C01183" w:rsidP="00DC4658">
      <w:pPr>
        <w:pStyle w:val="Heading2"/>
      </w:pPr>
      <w:bookmarkStart w:id="408" w:name="_Toc61954214"/>
      <w:bookmarkStart w:id="409" w:name="_Toc86390607"/>
      <w:r>
        <w:lastRenderedPageBreak/>
        <w:t>10.7</w:t>
      </w:r>
      <w:r w:rsidR="00236947">
        <w:tab/>
      </w:r>
      <w:r w:rsidR="00DC4658">
        <w:t>Corrective Action Plans</w:t>
      </w:r>
      <w:bookmarkEnd w:id="408"/>
      <w:bookmarkEnd w:id="409"/>
    </w:p>
    <w:p w14:paraId="576D8877" w14:textId="25A89BC3" w:rsidR="00DC4658" w:rsidRDefault="0008128A" w:rsidP="003100EB">
      <w:pPr>
        <w:pStyle w:val="BodyText"/>
      </w:pPr>
      <w:r>
        <w:t xml:space="preserve">In addition to the </w:t>
      </w:r>
      <w:r>
        <w:rPr>
          <w:i/>
          <w:iCs/>
        </w:rPr>
        <w:t>Site Visit Summary Report</w:t>
      </w:r>
      <w:r>
        <w:t>, survey vendors will be provided with a corrective action plan memo that outlines the action survey vendors will be required to take to resolve deficiencies</w:t>
      </w:r>
      <w:r w:rsidR="00866196">
        <w:t xml:space="preserve">. </w:t>
      </w:r>
    </w:p>
    <w:p w14:paraId="201934AB" w14:textId="5076F5EB" w:rsidR="00DC4658" w:rsidRPr="00C1598C" w:rsidRDefault="00DC4658" w:rsidP="00DC4658">
      <w:pPr>
        <w:pStyle w:val="BodyText"/>
      </w:pPr>
      <w:r w:rsidRPr="00C1598C">
        <w:t>If the survey vendor is put on a corrective action plan</w:t>
      </w:r>
      <w:r w:rsidR="00866196">
        <w:t xml:space="preserve"> after their remote site visit</w:t>
      </w:r>
      <w:r w:rsidRPr="00C1598C">
        <w:t xml:space="preserve">, </w:t>
      </w:r>
      <w:r>
        <w:t xml:space="preserve">RTI </w:t>
      </w:r>
      <w:r w:rsidRPr="00C1598C">
        <w:t xml:space="preserve">will determine a schedule by which the survey vendor must comply with the tasks set forth in the corrective action plan. This schedule </w:t>
      </w:r>
      <w:r w:rsidR="00FB24F4">
        <w:t>may</w:t>
      </w:r>
      <w:r w:rsidRPr="00C1598C">
        <w:t xml:space="preserve"> include interim monitoring dates, when </w:t>
      </w:r>
      <w:r>
        <w:t xml:space="preserve">RTI </w:t>
      </w:r>
      <w:r w:rsidRPr="00C1598C">
        <w:t xml:space="preserve">and the survey vendor will meet via teleconference to discuss the status of the plan and what changes the survey vendor has made or is in the process of making. The nature of the requested changes that the survey vendor is asked to implement will dictate the kind of </w:t>
      </w:r>
      <w:r>
        <w:t>“</w:t>
      </w:r>
      <w:r w:rsidRPr="00C1598C">
        <w:t>deliverables</w:t>
      </w:r>
      <w:r>
        <w:t>”</w:t>
      </w:r>
      <w:r w:rsidRPr="00C1598C">
        <w:t xml:space="preserve"> the survey vendor will be expected to provide and the dates by which the deliverable must be provided.</w:t>
      </w:r>
      <w:r>
        <w:t xml:space="preserve"> Vendors who have a corrective action plan in place will have the following notation added to PCF’s List of Approved Survey Vendors: (CMS is reviewing [vendor’s name]’s vendor approval status).</w:t>
      </w:r>
    </w:p>
    <w:p w14:paraId="02064C22" w14:textId="77777777" w:rsidR="00DC4658" w:rsidRPr="00C1598C" w:rsidRDefault="00DC4658" w:rsidP="00DC4658">
      <w:pPr>
        <w:pStyle w:val="BodyText"/>
      </w:pPr>
      <w:r w:rsidRPr="00C1598C">
        <w:t xml:space="preserve">Survey vendors that fail to comply with the corrective action plan may be subject to having their </w:t>
      </w:r>
      <w:r>
        <w:t>“</w:t>
      </w:r>
      <w:r w:rsidRPr="00C1598C">
        <w:t>approved</w:t>
      </w:r>
      <w:r>
        <w:t>”</w:t>
      </w:r>
      <w:r w:rsidRPr="00C1598C">
        <w:t xml:space="preserve"> status rescinded. The affected </w:t>
      </w:r>
      <w:r>
        <w:t xml:space="preserve">PCF practice site(s) </w:t>
      </w:r>
      <w:r w:rsidRPr="00C1598C">
        <w:t>will be notified of their survey vendor</w:t>
      </w:r>
      <w:r>
        <w:t>’</w:t>
      </w:r>
      <w:r w:rsidRPr="00C1598C">
        <w:t xml:space="preserve">s </w:t>
      </w:r>
      <w:r>
        <w:t xml:space="preserve">loss of approval due to their </w:t>
      </w:r>
      <w:r w:rsidRPr="00C1598C">
        <w:t>failure to comply with oversight activities or unsatisfactory implementation</w:t>
      </w:r>
      <w:r>
        <w:t xml:space="preserve">. </w:t>
      </w:r>
    </w:p>
    <w:p w14:paraId="0ECAC1C4" w14:textId="79899E88" w:rsidR="00E66809" w:rsidRDefault="00E66809" w:rsidP="00CD7819">
      <w:pPr>
        <w:pStyle w:val="BodyText"/>
      </w:pPr>
    </w:p>
    <w:p w14:paraId="2B8D45F3" w14:textId="77777777" w:rsidR="00E66809" w:rsidRDefault="00E66809" w:rsidP="00CD7819">
      <w:pPr>
        <w:pStyle w:val="BodyText"/>
        <w:sectPr w:rsidR="00E66809" w:rsidSect="00656670">
          <w:pgSz w:w="12240" w:h="15840"/>
          <w:pgMar w:top="1800" w:right="1440" w:bottom="1440" w:left="1440" w:header="0" w:footer="576" w:gutter="0"/>
          <w:cols w:space="720"/>
          <w:titlePg/>
          <w:docGrid w:linePitch="360"/>
        </w:sectPr>
      </w:pPr>
    </w:p>
    <w:p w14:paraId="0F28C382" w14:textId="504CC0CD" w:rsidR="00236C28" w:rsidRDefault="00E66809" w:rsidP="00A56FE3">
      <w:pPr>
        <w:pStyle w:val="AppHeading1"/>
      </w:pPr>
      <w:r>
        <w:lastRenderedPageBreak/>
        <w:t>Appendix A:</w:t>
      </w:r>
      <w:r>
        <w:tab/>
        <w:t>Minimum Business Requirements</w:t>
      </w:r>
    </w:p>
    <w:p w14:paraId="17ECB533" w14:textId="77777777" w:rsidR="00E66809" w:rsidRPr="00124470" w:rsidRDefault="00E66809" w:rsidP="00124470">
      <w:pPr>
        <w:pStyle w:val="BodyText"/>
      </w:pPr>
      <w:r w:rsidRPr="00124470">
        <w:br w:type="page"/>
      </w:r>
    </w:p>
    <w:p w14:paraId="0781990C" w14:textId="1F1F898D" w:rsidR="00E66809" w:rsidRDefault="00E66809" w:rsidP="00A56FE3">
      <w:pPr>
        <w:pStyle w:val="AppHeading1"/>
      </w:pPr>
      <w:r>
        <w:lastRenderedPageBreak/>
        <w:t>Appendix B:</w:t>
      </w:r>
      <w:r>
        <w:tab/>
        <w:t>Vendor Application</w:t>
      </w:r>
    </w:p>
    <w:p w14:paraId="27D6C89F" w14:textId="77777777" w:rsidR="00E66809" w:rsidRPr="00124470" w:rsidRDefault="00E66809" w:rsidP="00124470">
      <w:pPr>
        <w:pStyle w:val="BodyText"/>
      </w:pPr>
      <w:r w:rsidRPr="00124470">
        <w:br w:type="page"/>
      </w:r>
    </w:p>
    <w:p w14:paraId="11D92120" w14:textId="51904C95" w:rsidR="00E66809" w:rsidRDefault="00E66809" w:rsidP="00A56FE3">
      <w:pPr>
        <w:pStyle w:val="AppHeading1"/>
      </w:pPr>
      <w:r>
        <w:lastRenderedPageBreak/>
        <w:t>Appendix C:</w:t>
      </w:r>
      <w:r>
        <w:tab/>
        <w:t>Teaser Postcard</w:t>
      </w:r>
    </w:p>
    <w:p w14:paraId="77A9C68F" w14:textId="77777777" w:rsidR="00E66809" w:rsidRPr="00124470" w:rsidRDefault="00E66809" w:rsidP="00124470">
      <w:pPr>
        <w:pStyle w:val="BodyText"/>
      </w:pPr>
      <w:r w:rsidRPr="00124470">
        <w:br w:type="page"/>
      </w:r>
    </w:p>
    <w:p w14:paraId="51D89234" w14:textId="75DB4317" w:rsidR="00E66809" w:rsidRDefault="00E66809" w:rsidP="00A56FE3">
      <w:pPr>
        <w:pStyle w:val="AppHeading1"/>
      </w:pPr>
      <w:r>
        <w:lastRenderedPageBreak/>
        <w:t>Appendix D:</w:t>
      </w:r>
      <w:r>
        <w:tab/>
        <w:t>Mailout #1</w:t>
      </w:r>
    </w:p>
    <w:p w14:paraId="15A5B579" w14:textId="77777777" w:rsidR="00E66809" w:rsidRPr="00124470" w:rsidRDefault="00E66809" w:rsidP="00124470">
      <w:pPr>
        <w:pStyle w:val="BodyText"/>
      </w:pPr>
      <w:r w:rsidRPr="00124470">
        <w:br w:type="page"/>
      </w:r>
    </w:p>
    <w:p w14:paraId="7C6DBCF6" w14:textId="473349DE" w:rsidR="00E66809" w:rsidRDefault="00E66809" w:rsidP="00A56FE3">
      <w:pPr>
        <w:pStyle w:val="AppHeading1"/>
      </w:pPr>
      <w:r>
        <w:lastRenderedPageBreak/>
        <w:t>Appendix E:</w:t>
      </w:r>
      <w:r>
        <w:tab/>
        <w:t>Reminder Postcard</w:t>
      </w:r>
    </w:p>
    <w:p w14:paraId="6BDB78C6" w14:textId="77777777" w:rsidR="00E66809" w:rsidRPr="00124470" w:rsidRDefault="00E66809" w:rsidP="00124470">
      <w:pPr>
        <w:pStyle w:val="BodyText"/>
      </w:pPr>
      <w:r w:rsidRPr="00124470">
        <w:br w:type="page"/>
      </w:r>
    </w:p>
    <w:p w14:paraId="18F73509" w14:textId="112FA50C" w:rsidR="00E66809" w:rsidRDefault="00E66809" w:rsidP="00A56FE3">
      <w:pPr>
        <w:pStyle w:val="AppHeading1"/>
      </w:pPr>
      <w:r>
        <w:lastRenderedPageBreak/>
        <w:t>Appendix F:</w:t>
      </w:r>
      <w:r>
        <w:tab/>
        <w:t>Mailout #2</w:t>
      </w:r>
    </w:p>
    <w:p w14:paraId="0E3FFB50" w14:textId="77777777" w:rsidR="00E66809" w:rsidRPr="00124470" w:rsidRDefault="00E66809" w:rsidP="00124470">
      <w:pPr>
        <w:pStyle w:val="BodyText"/>
      </w:pPr>
      <w:r w:rsidRPr="00124470">
        <w:br w:type="page"/>
      </w:r>
    </w:p>
    <w:p w14:paraId="5EBA63EC" w14:textId="5DB545B4" w:rsidR="00E66809" w:rsidRDefault="00E66809" w:rsidP="00A56FE3">
      <w:pPr>
        <w:pStyle w:val="AppHeading1"/>
      </w:pPr>
      <w:r>
        <w:lastRenderedPageBreak/>
        <w:t>Appendix G:</w:t>
      </w:r>
      <w:r>
        <w:tab/>
        <w:t>CATI Script English</w:t>
      </w:r>
    </w:p>
    <w:p w14:paraId="4D3AB486" w14:textId="77777777" w:rsidR="00E66809" w:rsidRPr="00803860" w:rsidRDefault="00E66809" w:rsidP="00803860">
      <w:pPr>
        <w:pStyle w:val="BodyText"/>
      </w:pPr>
      <w:r w:rsidRPr="00803860">
        <w:br w:type="page"/>
      </w:r>
    </w:p>
    <w:p w14:paraId="2F9843C8" w14:textId="4798D546" w:rsidR="00E66809" w:rsidRDefault="00E66809" w:rsidP="00A56FE3">
      <w:pPr>
        <w:pStyle w:val="AppHeading1"/>
      </w:pPr>
      <w:r>
        <w:lastRenderedPageBreak/>
        <w:t>Appendix H:</w:t>
      </w:r>
      <w:r>
        <w:tab/>
        <w:t>CATI Script Spanish</w:t>
      </w:r>
    </w:p>
    <w:p w14:paraId="1DB47D85" w14:textId="77777777" w:rsidR="00E66809" w:rsidRPr="00803860" w:rsidRDefault="00E66809" w:rsidP="00803860">
      <w:pPr>
        <w:pStyle w:val="BodyText"/>
      </w:pPr>
      <w:r w:rsidRPr="00803860">
        <w:br w:type="page"/>
      </w:r>
    </w:p>
    <w:p w14:paraId="7F6D0A79" w14:textId="602C4734" w:rsidR="00E66809" w:rsidRPr="00A56FE3" w:rsidRDefault="00E66809" w:rsidP="00A56FE3">
      <w:pPr>
        <w:pStyle w:val="AppHeading1"/>
      </w:pPr>
      <w:r w:rsidRPr="00A56FE3">
        <w:lastRenderedPageBreak/>
        <w:t>Appendix I:</w:t>
      </w:r>
      <w:r w:rsidRPr="00A56FE3">
        <w:tab/>
        <w:t>Frequently Asked Questions from Sample Members for Use by Telephone Interviewing/Inbound Help Desk</w:t>
      </w:r>
    </w:p>
    <w:p w14:paraId="251E7195" w14:textId="77777777" w:rsidR="00E66809" w:rsidRPr="00803860" w:rsidRDefault="00E66809" w:rsidP="00803860">
      <w:pPr>
        <w:pStyle w:val="BodyText"/>
      </w:pPr>
      <w:r w:rsidRPr="00803860">
        <w:br w:type="page"/>
      </w:r>
    </w:p>
    <w:p w14:paraId="1537B45A" w14:textId="304012D0" w:rsidR="00E66809" w:rsidRDefault="00E66809" w:rsidP="00A56FE3">
      <w:pPr>
        <w:pStyle w:val="AppHeading1"/>
      </w:pPr>
      <w:r>
        <w:lastRenderedPageBreak/>
        <w:t>Appendix J:</w:t>
      </w:r>
      <w:r>
        <w:tab/>
        <w:t>General Guidelines for Telephone Interviewers</w:t>
      </w:r>
    </w:p>
    <w:p w14:paraId="1A128F43" w14:textId="77777777" w:rsidR="00E66809" w:rsidRPr="00124470" w:rsidRDefault="00E66809" w:rsidP="00124470">
      <w:pPr>
        <w:pStyle w:val="BodyText"/>
      </w:pPr>
      <w:r w:rsidRPr="00124470">
        <w:br w:type="page"/>
      </w:r>
    </w:p>
    <w:p w14:paraId="150EA5DB" w14:textId="1BF82790" w:rsidR="00E66809" w:rsidRPr="000F3575" w:rsidRDefault="00E66809" w:rsidP="00A56FE3">
      <w:pPr>
        <w:pStyle w:val="AppHeading1"/>
      </w:pPr>
      <w:r>
        <w:lastRenderedPageBreak/>
        <w:t>Appendix K:</w:t>
      </w:r>
      <w:r>
        <w:tab/>
        <w:t>Exceptions Request Form</w:t>
      </w:r>
    </w:p>
    <w:p w14:paraId="344AFDEE" w14:textId="77777777" w:rsidR="00E66809" w:rsidRPr="005B4F39" w:rsidRDefault="00E66809" w:rsidP="005B4F39">
      <w:pPr>
        <w:pStyle w:val="BodyText"/>
      </w:pPr>
      <w:r w:rsidRPr="005B4F39">
        <w:br w:type="page"/>
      </w:r>
    </w:p>
    <w:p w14:paraId="6DFD8F22" w14:textId="550ECFE9" w:rsidR="00E66809" w:rsidRDefault="00E66809" w:rsidP="00A56FE3">
      <w:pPr>
        <w:pStyle w:val="AppHeading1"/>
      </w:pPr>
      <w:r>
        <w:lastRenderedPageBreak/>
        <w:t>Appendix L:</w:t>
      </w:r>
      <w:r>
        <w:tab/>
        <w:t>Discrepancy Notification Form</w:t>
      </w:r>
    </w:p>
    <w:p w14:paraId="5A92FBD4" w14:textId="77777777" w:rsidR="00E66809" w:rsidRPr="005B4F39" w:rsidRDefault="00E66809" w:rsidP="005B4F39">
      <w:pPr>
        <w:pStyle w:val="BodyText"/>
      </w:pPr>
      <w:r w:rsidRPr="005B4F39">
        <w:br w:type="page"/>
      </w:r>
    </w:p>
    <w:p w14:paraId="3368FD9E" w14:textId="3BFC5699" w:rsidR="00E66809" w:rsidRDefault="00E66809" w:rsidP="00A56FE3">
      <w:pPr>
        <w:pStyle w:val="AppHeading1"/>
      </w:pPr>
      <w:r>
        <w:lastRenderedPageBreak/>
        <w:t>Appendix M:</w:t>
      </w:r>
      <w:r>
        <w:tab/>
        <w:t>Poster</w:t>
      </w:r>
    </w:p>
    <w:p w14:paraId="02A398AB" w14:textId="77777777" w:rsidR="00E66809" w:rsidRPr="005B4F39" w:rsidRDefault="00E66809" w:rsidP="005B4F39">
      <w:pPr>
        <w:pStyle w:val="BodyText"/>
      </w:pPr>
      <w:r w:rsidRPr="005B4F39">
        <w:br w:type="page"/>
      </w:r>
    </w:p>
    <w:p w14:paraId="5DD67063" w14:textId="53D3E276" w:rsidR="00E66809" w:rsidRDefault="00E66809" w:rsidP="00A56FE3">
      <w:pPr>
        <w:pStyle w:val="AppHeading1"/>
      </w:pPr>
      <w:r>
        <w:lastRenderedPageBreak/>
        <w:t>Appendix N:</w:t>
      </w:r>
      <w:r>
        <w:tab/>
        <w:t>Waiting Room FAQs</w:t>
      </w:r>
    </w:p>
    <w:p w14:paraId="6C9E80A3" w14:textId="77777777" w:rsidR="00E66809" w:rsidRPr="005B4F39" w:rsidRDefault="00E66809" w:rsidP="005B4F39">
      <w:pPr>
        <w:pStyle w:val="BodyText"/>
      </w:pPr>
      <w:r w:rsidRPr="005B4F39">
        <w:br w:type="page"/>
      </w:r>
    </w:p>
    <w:p w14:paraId="06A26594" w14:textId="59249CC1" w:rsidR="00E66809" w:rsidRDefault="00E66809" w:rsidP="00A56FE3">
      <w:pPr>
        <w:pStyle w:val="AppHeading1"/>
      </w:pPr>
      <w:r>
        <w:lastRenderedPageBreak/>
        <w:t>Appendix O:</w:t>
      </w:r>
      <w:r>
        <w:tab/>
        <w:t>Model Quality Assurance Plan Outline</w:t>
      </w:r>
    </w:p>
    <w:p w14:paraId="7C7B2D4A" w14:textId="1C857449" w:rsidR="0017254B" w:rsidRPr="005B4F39" w:rsidRDefault="0017254B" w:rsidP="005B4F39">
      <w:pPr>
        <w:pStyle w:val="BodyText"/>
      </w:pPr>
      <w:r w:rsidRPr="005B4F39">
        <w:br w:type="page"/>
      </w:r>
    </w:p>
    <w:p w14:paraId="46CAC67F" w14:textId="660B5286" w:rsidR="0017254B" w:rsidRPr="0017254B" w:rsidRDefault="0017254B" w:rsidP="00A56FE3">
      <w:pPr>
        <w:pStyle w:val="AppHeading1"/>
      </w:pPr>
      <w:r>
        <w:lastRenderedPageBreak/>
        <w:t>Appendix P: XML Data File Layout for S</w:t>
      </w:r>
      <w:r w:rsidR="002873B1">
        <w:t xml:space="preserve">tandard Record </w:t>
      </w:r>
    </w:p>
    <w:p w14:paraId="09E33050" w14:textId="77777777" w:rsidR="00E66809" w:rsidRPr="005B4F39" w:rsidRDefault="00E66809" w:rsidP="005B4F39">
      <w:pPr>
        <w:pStyle w:val="BodyText"/>
      </w:pPr>
    </w:p>
    <w:sectPr w:rsidR="00E66809" w:rsidRPr="005B4F39" w:rsidSect="003B052D">
      <w:footerReference w:type="default" r:id="rId148"/>
      <w:footerReference w:type="first" r:id="rId149"/>
      <w:pgSz w:w="12240" w:h="15840"/>
      <w:pgMar w:top="180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1E582" w14:textId="77777777" w:rsidR="00516E87" w:rsidRDefault="00516E87" w:rsidP="00115204">
      <w:r>
        <w:separator/>
      </w:r>
    </w:p>
  </w:endnote>
  <w:endnote w:type="continuationSeparator" w:id="0">
    <w:p w14:paraId="15373C89" w14:textId="77777777" w:rsidR="00516E87" w:rsidRDefault="00516E87" w:rsidP="00115204">
      <w:r>
        <w:continuationSeparator/>
      </w:r>
    </w:p>
  </w:endnote>
  <w:endnote w:type="continuationNotice" w:id="1">
    <w:p w14:paraId="17B1B7C7" w14:textId="77777777" w:rsidR="00516E87" w:rsidRDefault="00516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52FC" w14:textId="77777777" w:rsidR="00A229F3" w:rsidRDefault="00A229F3" w:rsidP="003B58B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374" w14:textId="77777777" w:rsidR="00A229F3" w:rsidRPr="00146B40" w:rsidRDefault="00A229F3" w:rsidP="001163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633651"/>
      <w:docPartObj>
        <w:docPartGallery w:val="Page Numbers (Bottom of Page)"/>
        <w:docPartUnique/>
      </w:docPartObj>
    </w:sdtPr>
    <w:sdtEndPr/>
    <w:sdtContent>
      <w:sdt>
        <w:sdtPr>
          <w:id w:val="-723899539"/>
          <w:docPartObj>
            <w:docPartGallery w:val="Page Numbers (Top of Page)"/>
            <w:docPartUnique/>
          </w:docPartObj>
        </w:sdtPr>
        <w:sdtEndPr/>
        <w:sdtContent>
          <w:sdt>
            <w:sdtPr>
              <w:id w:val="1284703721"/>
              <w:docPartObj>
                <w:docPartGallery w:val="Page Numbers (Bottom of Page)"/>
                <w:docPartUnique/>
              </w:docPartObj>
            </w:sdtPr>
            <w:sdtEndPr/>
            <w:sdtContent>
              <w:sdt>
                <w:sdtPr>
                  <w:id w:val="337813118"/>
                  <w:docPartObj>
                    <w:docPartGallery w:val="Page Numbers (Top of Page)"/>
                    <w:docPartUnique/>
                  </w:docPartObj>
                </w:sdtPr>
                <w:sdtEndPr/>
                <w:sdtContent>
                  <w:p w14:paraId="0F8F7986" w14:textId="742BA6D3" w:rsidR="00A229F3" w:rsidRPr="0011636E" w:rsidRDefault="00A229F3" w:rsidP="0011636E">
                    <w:pPr>
                      <w:pStyle w:val="Footer"/>
                    </w:pPr>
                    <w:r>
                      <w:rPr>
                        <w:noProof/>
                      </w:rPr>
                      <w:drawing>
                        <wp:inline distT="0" distB="0" distL="0" distR="0" wp14:anchorId="534AA338" wp14:editId="042A5F56">
                          <wp:extent cx="914400" cy="27482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r>
                    <w:sdt>
                      <w:sdtPr>
                        <w:id w:val="381525352"/>
                        <w:docPartObj>
                          <w:docPartGallery w:val="Page Numbers (Top of Page)"/>
                          <w:docPartUnique/>
                        </w:docPartObj>
                      </w:sdtPr>
                      <w:sdtEndPr/>
                      <w:sdtContent>
                        <w:r w:rsidRPr="0011636E">
                          <w:rPr>
                            <w:bCs/>
                          </w:rPr>
                          <w:t>Page</w:t>
                        </w:r>
                        <w:r w:rsidRPr="0011636E">
                          <w:t xml:space="preserve"> </w:t>
                        </w:r>
                        <w:r w:rsidRPr="0011636E">
                          <w:rPr>
                            <w:rStyle w:val="PageNumber"/>
                          </w:rPr>
                          <w:fldChar w:fldCharType="begin"/>
                        </w:r>
                        <w:r w:rsidRPr="0011636E">
                          <w:rPr>
                            <w:rStyle w:val="PageNumber"/>
                          </w:rPr>
                          <w:instrText xml:space="preserve"> PAGE </w:instrText>
                        </w:r>
                        <w:r w:rsidRPr="0011636E">
                          <w:rPr>
                            <w:rStyle w:val="PageNumber"/>
                          </w:rPr>
                          <w:fldChar w:fldCharType="separate"/>
                        </w:r>
                        <w:r w:rsidRPr="0011636E">
                          <w:rPr>
                            <w:rStyle w:val="PageNumber"/>
                          </w:rPr>
                          <w:t>5</w:t>
                        </w:r>
                        <w:r w:rsidRPr="0011636E">
                          <w:rPr>
                            <w:rStyle w:val="PageNumber"/>
                          </w:rPr>
                          <w:fldChar w:fldCharType="end"/>
                        </w:r>
                        <w:r w:rsidRPr="0011636E">
                          <w:t xml:space="preserve"> of </w:t>
                        </w:r>
                        <w:r>
                          <w:rPr>
                            <w:rStyle w:val="PageNumber"/>
                          </w:rPr>
                          <w:t>2</w:t>
                        </w:r>
                        <w:r w:rsidR="00042A5E">
                          <w:rPr>
                            <w:rStyle w:val="PageNumber"/>
                          </w:rPr>
                          <w:t>84</w:t>
                        </w:r>
                      </w:sdtContent>
                    </w:sdt>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335128"/>
      <w:docPartObj>
        <w:docPartGallery w:val="Page Numbers (Bottom of Page)"/>
        <w:docPartUnique/>
      </w:docPartObj>
    </w:sdtPr>
    <w:sdtEndPr/>
    <w:sdtContent>
      <w:sdt>
        <w:sdtPr>
          <w:id w:val="122279448"/>
          <w:docPartObj>
            <w:docPartGallery w:val="Page Numbers (Top of Page)"/>
            <w:docPartUnique/>
          </w:docPartObj>
        </w:sdtPr>
        <w:sdtEndPr/>
        <w:sdtContent>
          <w:sdt>
            <w:sdtPr>
              <w:id w:val="-1310785790"/>
              <w:docPartObj>
                <w:docPartGallery w:val="Page Numbers (Bottom of Page)"/>
                <w:docPartUnique/>
              </w:docPartObj>
            </w:sdtPr>
            <w:sdtEndPr/>
            <w:sdtContent>
              <w:sdt>
                <w:sdtPr>
                  <w:id w:val="1374735511"/>
                  <w:docPartObj>
                    <w:docPartGallery w:val="Page Numbers (Top of Page)"/>
                    <w:docPartUnique/>
                  </w:docPartObj>
                </w:sdtPr>
                <w:sdtEndPr/>
                <w:sdtContent>
                  <w:p w14:paraId="76037E69" w14:textId="0C985DB7" w:rsidR="00A229F3" w:rsidRPr="00485638" w:rsidRDefault="00A229F3" w:rsidP="0011636E">
                    <w:pPr>
                      <w:pStyle w:val="Footer"/>
                    </w:pPr>
                    <w:r>
                      <w:rPr>
                        <w:noProof/>
                      </w:rPr>
                      <w:drawing>
                        <wp:inline distT="0" distB="0" distL="0" distR="0" wp14:anchorId="0B1B9DFA" wp14:editId="41841BC6">
                          <wp:extent cx="914400" cy="27482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t xml:space="preserve">Page </w:t>
                    </w:r>
                    <w:r w:rsidRPr="00A229F3">
                      <w:rPr>
                        <w:b/>
                        <w:bCs/>
                      </w:rPr>
                      <w:fldChar w:fldCharType="begin"/>
                    </w:r>
                    <w:r w:rsidRPr="00A229F3">
                      <w:rPr>
                        <w:b/>
                        <w:bCs/>
                      </w:rPr>
                      <w:instrText xml:space="preserve"> PAGE </w:instrText>
                    </w:r>
                    <w:r w:rsidRPr="00A229F3">
                      <w:rPr>
                        <w:b/>
                        <w:bCs/>
                      </w:rPr>
                      <w:fldChar w:fldCharType="separate"/>
                    </w:r>
                    <w:r w:rsidRPr="00A229F3">
                      <w:rPr>
                        <w:b/>
                        <w:bCs/>
                      </w:rPr>
                      <w:t>9</w:t>
                    </w:r>
                    <w:r w:rsidRPr="00A229F3">
                      <w:rPr>
                        <w:b/>
                        <w:bCs/>
                      </w:rPr>
                      <w:fldChar w:fldCharType="end"/>
                    </w:r>
                    <w:r>
                      <w:t xml:space="preserve"> of </w:t>
                    </w:r>
                    <w:r>
                      <w:rPr>
                        <w:b/>
                        <w:bCs/>
                      </w:rPr>
                      <w:t>2</w:t>
                    </w:r>
                    <w:r w:rsidR="0024342D">
                      <w:rPr>
                        <w:b/>
                        <w:bCs/>
                      </w:rPr>
                      <w:t>84</w:t>
                    </w:r>
                  </w:p>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242A" w14:textId="5D012A34" w:rsidR="00A229F3" w:rsidRPr="00E66809" w:rsidRDefault="00A229F3" w:rsidP="00E6680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E54" w14:textId="13962DEF" w:rsidR="00A229F3" w:rsidRPr="00E66809" w:rsidRDefault="00A229F3" w:rsidP="00E6680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BEEA" w14:textId="77777777" w:rsidR="00516E87" w:rsidRDefault="00516E87" w:rsidP="00115204">
      <w:r>
        <w:separator/>
      </w:r>
    </w:p>
  </w:footnote>
  <w:footnote w:type="continuationSeparator" w:id="0">
    <w:p w14:paraId="21AAB981" w14:textId="77777777" w:rsidR="00516E87" w:rsidRDefault="00516E87" w:rsidP="00115204">
      <w:r>
        <w:continuationSeparator/>
      </w:r>
    </w:p>
  </w:footnote>
  <w:footnote w:type="continuationNotice" w:id="1">
    <w:p w14:paraId="38649A94" w14:textId="77777777" w:rsidR="00516E87" w:rsidRDefault="00516E87"/>
  </w:footnote>
  <w:footnote w:id="2">
    <w:p w14:paraId="4C85D78A" w14:textId="3837F887" w:rsidR="00A229F3" w:rsidRDefault="00A229F3">
      <w:pPr>
        <w:pStyle w:val="FootnoteText"/>
      </w:pPr>
      <w:r>
        <w:rPr>
          <w:rStyle w:val="FootnoteReference"/>
        </w:rPr>
        <w:footnoteRef/>
      </w:r>
      <w:r>
        <w:t xml:space="preserve"> CAHPS® with PCF Supplemental Items</w:t>
      </w:r>
    </w:p>
  </w:footnote>
  <w:footnote w:id="3">
    <w:p w14:paraId="185611C9" w14:textId="696928B2" w:rsidR="00A229F3" w:rsidRDefault="00A229F3">
      <w:pPr>
        <w:pStyle w:val="FootnoteText"/>
      </w:pPr>
      <w:r>
        <w:rPr>
          <w:rStyle w:val="FootnoteReference"/>
        </w:rPr>
        <w:footnoteRef/>
      </w:r>
      <w:r>
        <w:t xml:space="preserve"> This process is only applicable to vendors who are applying to PCF PEC SURVEY for the first time or who have been asked to reapply. Fully approved vendors who participated in the PY 2021 data collection process will only be required to attend the PCF PEC SURVEY Update Training.</w:t>
      </w:r>
    </w:p>
  </w:footnote>
  <w:footnote w:id="4">
    <w:p w14:paraId="11241E5C" w14:textId="73ED7E3D" w:rsidR="00A229F3" w:rsidRDefault="00A229F3">
      <w:pPr>
        <w:pStyle w:val="FootnoteText"/>
      </w:pPr>
      <w:r>
        <w:rPr>
          <w:rStyle w:val="FootnoteReference"/>
        </w:rPr>
        <w:footnoteRef/>
      </w:r>
      <w:r>
        <w:t xml:space="preserve"> A summary of Practice Site Responsibilities for the PCF PEC Survey can also be found </w:t>
      </w:r>
      <w:hyperlink r:id="rId1" w:history="1">
        <w:r w:rsidRPr="00F873DE">
          <w:rPr>
            <w:rStyle w:val="Hyperlink"/>
          </w:rPr>
          <w:t>here</w:t>
        </w:r>
      </w:hyperlink>
      <w:r>
        <w:t>.</w:t>
      </w:r>
    </w:p>
  </w:footnote>
  <w:footnote w:id="5">
    <w:p w14:paraId="4D468786" w14:textId="7D7E8B66" w:rsidR="00A229F3" w:rsidRDefault="00A229F3">
      <w:pPr>
        <w:pStyle w:val="FootnoteText"/>
      </w:pPr>
      <w:r>
        <w:rPr>
          <w:rStyle w:val="FootnoteReference"/>
        </w:rPr>
        <w:footnoteRef/>
      </w:r>
      <w:r>
        <w:t xml:space="preserve"> Practices may include patients living outside of the U.S. on their rosters; they will be removed before sampling.</w:t>
      </w:r>
    </w:p>
  </w:footnote>
  <w:footnote w:id="6">
    <w:p w14:paraId="06F857C3" w14:textId="6EEA7799" w:rsidR="00A229F3" w:rsidRDefault="00A229F3">
      <w:pPr>
        <w:pStyle w:val="FootnoteText"/>
      </w:pPr>
      <w:r>
        <w:rPr>
          <w:rStyle w:val="FootnoteReference"/>
        </w:rPr>
        <w:footnoteRef/>
      </w:r>
      <w:r>
        <w:t xml:space="preserve"> The list of provider names will be consistent within practices; it will not vary by sample member. </w:t>
      </w:r>
    </w:p>
  </w:footnote>
  <w:footnote w:id="7">
    <w:p w14:paraId="195DE1F2" w14:textId="4C4AF518" w:rsidR="00A229F3" w:rsidRDefault="00A229F3">
      <w:pPr>
        <w:pStyle w:val="FootnoteText"/>
      </w:pPr>
      <w:r>
        <w:rPr>
          <w:rStyle w:val="FootnoteReference"/>
        </w:rPr>
        <w:footnoteRef/>
      </w:r>
      <w:r>
        <w:t xml:space="preserve"> Only PCF Practice Sites that will be switching to a different survey vendor and those that will be participating in PCF for the first time will need to complete the online Vendor Authorization form.</w:t>
      </w:r>
    </w:p>
  </w:footnote>
  <w:footnote w:id="8">
    <w:p w14:paraId="65023FA7" w14:textId="267E4478" w:rsidR="00A229F3" w:rsidRDefault="00A229F3">
      <w:pPr>
        <w:pStyle w:val="FootnoteText"/>
      </w:pPr>
      <w:r>
        <w:rPr>
          <w:rStyle w:val="FootnoteReference"/>
        </w:rPr>
        <w:footnoteRef/>
      </w:r>
      <w:r>
        <w:t xml:space="preserve"> Only materials that have been updated for PY 2022 data collection need to be submitted. Materials that did not change from PY 2021 to PY 2022 do not need to be submitted. </w:t>
      </w:r>
    </w:p>
  </w:footnote>
  <w:footnote w:id="9">
    <w:p w14:paraId="6302A5AF" w14:textId="77777777" w:rsidR="00A229F3" w:rsidRDefault="00A229F3" w:rsidP="003641FE">
      <w:pPr>
        <w:pStyle w:val="FootnoteText"/>
      </w:pPr>
      <w:r>
        <w:rPr>
          <w:rStyle w:val="FootnoteReference"/>
        </w:rPr>
        <w:footnoteRef/>
      </w:r>
      <w:r>
        <w:t xml:space="preserve"> The AAPOR website at </w:t>
      </w:r>
      <w:hyperlink r:id="rId2" w:history="1">
        <w:r w:rsidRPr="00561783">
          <w:rPr>
            <w:rStyle w:val="Hyperlink"/>
          </w:rPr>
          <w:t>https://www.aapor.org/Standards-Ethics/Institutional-Review-Boards/Additional-IRB-Resources.aspx</w:t>
        </w:r>
      </w:hyperlink>
      <w:r w:rsidRPr="004340BD">
        <w:t> </w:t>
      </w:r>
      <w:r w:rsidRPr="004340BD">
        <w:rPr>
          <w:noProof/>
        </w:rPr>
        <w:drawing>
          <wp:inline distT="0" distB="0" distL="0" distR="0" wp14:anchorId="779B1738" wp14:editId="13D6A7B9">
            <wp:extent cx="95250" cy="95250"/>
            <wp:effectExtent l="0" t="0" r="0" b="0"/>
            <wp:docPr id="3" name="Graphic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5250" cy="95250"/>
                    </a:xfrm>
                    <a:prstGeom prst="rect">
                      <a:avLst/>
                    </a:prstGeom>
                  </pic:spPr>
                </pic:pic>
              </a:graphicData>
            </a:graphic>
          </wp:inline>
        </w:drawing>
      </w:r>
      <w:r w:rsidRPr="004340BD">
        <w:t xml:space="preserve">, </w:t>
      </w:r>
      <w:r>
        <w:t>February 2015.</w:t>
      </w:r>
    </w:p>
  </w:footnote>
  <w:footnote w:id="10">
    <w:p w14:paraId="2D9C5C07" w14:textId="77777777" w:rsidR="00A229F3" w:rsidRDefault="00A229F3" w:rsidP="00DC4658">
      <w:pPr>
        <w:pStyle w:val="FootnoteText"/>
      </w:pPr>
      <w:r>
        <w:rPr>
          <w:rStyle w:val="FootnoteReference"/>
        </w:rPr>
        <w:footnoteRef/>
      </w:r>
      <w:r>
        <w:t xml:space="preserve"> The following states currently require two-party or all-party consent when telephone calls are monitored or audiotaped: California, Connecticut, Florida, Illinois, Maryland, Massachusetts, Montana, New Hampshire, Pennsylvania, and Washington.</w:t>
      </w:r>
    </w:p>
  </w:footnote>
  <w:footnote w:id="11">
    <w:p w14:paraId="4BA6AECE" w14:textId="51797487" w:rsidR="00A229F3" w:rsidRDefault="00A229F3">
      <w:pPr>
        <w:pStyle w:val="FootnoteText"/>
      </w:pPr>
      <w:r>
        <w:rPr>
          <w:rStyle w:val="FootnoteReference"/>
        </w:rPr>
        <w:footnoteRef/>
      </w:r>
      <w:r>
        <w:t xml:space="preserve"> For this submission, only materials that were updated for PY 2022 need to be submitted. Materials that did not change from PY 2021 data collection to PY 2022 data need not be submitted for review.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5F19" w14:textId="77777777" w:rsidR="00A229F3" w:rsidRDefault="00A229F3" w:rsidP="00656670">
    <w:pPr>
      <w:pStyle w:val="Header"/>
      <w:ind w:left="-1440"/>
    </w:pPr>
    <w:r>
      <w:rPr>
        <w:noProof/>
      </w:rPr>
      <mc:AlternateContent>
        <mc:Choice Requires="wpg">
          <w:drawing>
            <wp:inline distT="0" distB="0" distL="0" distR="0" wp14:anchorId="415CEE12" wp14:editId="4DCA0D71">
              <wp:extent cx="7753985" cy="1151890"/>
              <wp:effectExtent l="0" t="0" r="0" b="0"/>
              <wp:docPr id="8" name="Group 8"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5" cy="1151890"/>
                        <a:chOff x="0" y="0"/>
                        <a:chExt cx="7754766" cy="1151230"/>
                      </a:xfrm>
                    </wpg:grpSpPr>
                    <wps:wsp>
                      <wps:cNvPr id="10" name="Rectangle 10"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Picture 11"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41F14415" id="Group 8"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">
              <v:rect id="Rectangle 10"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">
                <v:imagedata r:id="rId2" o:title="Decorative Background" croptop="3114f" cropleft="2627f" cropright="5110f"/>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EE57" w14:textId="59B6682F" w:rsidR="00A229F3" w:rsidRDefault="00A229F3" w:rsidP="00656670">
    <w:pPr>
      <w:pStyle w:val="Header"/>
      <w:ind w:left="-1440"/>
    </w:pPr>
    <w:r>
      <w:rPr>
        <w:noProof/>
      </w:rPr>
      <mc:AlternateContent>
        <mc:Choice Requires="wpg">
          <w:drawing>
            <wp:inline distT="0" distB="0" distL="0" distR="0" wp14:anchorId="45C7C497" wp14:editId="089837DB">
              <wp:extent cx="7754112" cy="1152144"/>
              <wp:effectExtent l="0" t="0" r="0" b="0"/>
              <wp:docPr id="21" name="Group 21"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4112" cy="1152144"/>
                        <a:chOff x="0" y="0"/>
                        <a:chExt cx="7754766" cy="1151230"/>
                      </a:xfrm>
                    </wpg:grpSpPr>
                    <wps:wsp>
                      <wps:cNvPr id="1397297007" name="Rectangle 1397297007"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7297009" name="Picture 1397297009"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18392ED9" id="Group 21"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">
              <v:rect id="Rectangle 1397297007"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297009"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">
                <v:imagedata r:id="rId2" o:title="Decorative Background" croptop="3114f" cropleft="2627f" cropright="5110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764482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70CBAE2"/>
    <w:lvl w:ilvl="0">
      <w:start w:val="1"/>
      <w:numFmt w:val="lowerLetter"/>
      <w:pStyle w:val="ListNumber2"/>
      <w:lvlText w:val="%1."/>
      <w:lvlJc w:val="left"/>
      <w:pPr>
        <w:ind w:left="1440" w:hanging="360"/>
      </w:pPr>
      <w:rPr>
        <w:rFonts w:hint="default"/>
      </w:rPr>
    </w:lvl>
  </w:abstractNum>
  <w:abstractNum w:abstractNumId="2" w15:restartNumberingAfterBreak="0">
    <w:nsid w:val="FFFFFF82"/>
    <w:multiLevelType w:val="singleLevel"/>
    <w:tmpl w:val="556EB51C"/>
    <w:lvl w:ilvl="0">
      <w:start w:val="1"/>
      <w:numFmt w:val="bullet"/>
      <w:lvlText w:val=""/>
      <w:lvlJc w:val="left"/>
      <w:pPr>
        <w:ind w:left="1080" w:hanging="360"/>
      </w:pPr>
      <w:rPr>
        <w:rFonts w:ascii="Wingdings" w:hAnsi="Wingdings" w:hint="default"/>
      </w:rPr>
    </w:lvl>
  </w:abstractNum>
  <w:abstractNum w:abstractNumId="3" w15:restartNumberingAfterBreak="0">
    <w:nsid w:val="FFFFFF89"/>
    <w:multiLevelType w:val="singleLevel"/>
    <w:tmpl w:val="B6FC70B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181531"/>
    <w:multiLevelType w:val="hybridMultilevel"/>
    <w:tmpl w:val="0E5C417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0E0517"/>
    <w:multiLevelType w:val="hybridMultilevel"/>
    <w:tmpl w:val="D7C6615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C27727"/>
    <w:multiLevelType w:val="hybridMultilevel"/>
    <w:tmpl w:val="DC5405B0"/>
    <w:lvl w:ilvl="0" w:tplc="AD04F2F4">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F4BF9"/>
    <w:multiLevelType w:val="hybridMultilevel"/>
    <w:tmpl w:val="8FD0C98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210CF0"/>
    <w:multiLevelType w:val="hybridMultilevel"/>
    <w:tmpl w:val="180CFEDA"/>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B8A5ACD"/>
    <w:multiLevelType w:val="hybridMultilevel"/>
    <w:tmpl w:val="8B2C8AD0"/>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6618C9"/>
    <w:multiLevelType w:val="hybridMultilevel"/>
    <w:tmpl w:val="421C7FFC"/>
    <w:lvl w:ilvl="0" w:tplc="AD04F2F4">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5CF2428C">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C13C9"/>
    <w:multiLevelType w:val="hybridMultilevel"/>
    <w:tmpl w:val="7E26D80A"/>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17734A"/>
    <w:multiLevelType w:val="hybridMultilevel"/>
    <w:tmpl w:val="4FCA5C74"/>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7B61FF"/>
    <w:multiLevelType w:val="hybridMultilevel"/>
    <w:tmpl w:val="851E366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C61AAB"/>
    <w:multiLevelType w:val="hybridMultilevel"/>
    <w:tmpl w:val="5602F71C"/>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417C79"/>
    <w:multiLevelType w:val="hybridMultilevel"/>
    <w:tmpl w:val="0DAA89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1674CF"/>
    <w:multiLevelType w:val="hybridMultilevel"/>
    <w:tmpl w:val="BD40E08E"/>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7E5C44"/>
    <w:multiLevelType w:val="hybridMultilevel"/>
    <w:tmpl w:val="FC3C220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62423A8"/>
    <w:multiLevelType w:val="hybridMultilevel"/>
    <w:tmpl w:val="2D92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997E79"/>
    <w:multiLevelType w:val="hybridMultilevel"/>
    <w:tmpl w:val="62AE36E4"/>
    <w:lvl w:ilvl="0" w:tplc="04090003">
      <w:start w:val="1"/>
      <w:numFmt w:val="bullet"/>
      <w:lvlText w:val="o"/>
      <w:lvlJc w:val="left"/>
      <w:pPr>
        <w:ind w:left="1080" w:hanging="360"/>
      </w:pPr>
      <w:rPr>
        <w:rFonts w:ascii="Courier New" w:hAnsi="Courier New" w:cs="Courier New"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006068"/>
    <w:multiLevelType w:val="hybridMultilevel"/>
    <w:tmpl w:val="8B085B9E"/>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A4C036E"/>
    <w:multiLevelType w:val="hybridMultilevel"/>
    <w:tmpl w:val="74ECF2EA"/>
    <w:lvl w:ilvl="0" w:tplc="04090003">
      <w:start w:val="1"/>
      <w:numFmt w:val="bullet"/>
      <w:lvlText w:val="o"/>
      <w:lvlJc w:val="left"/>
      <w:pPr>
        <w:ind w:left="1800" w:hanging="360"/>
      </w:pPr>
      <w:rPr>
        <w:rFonts w:ascii="Courier New" w:hAnsi="Courier New" w:cs="Courier New"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6E7CEF"/>
    <w:multiLevelType w:val="hybridMultilevel"/>
    <w:tmpl w:val="2960B0D4"/>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D3BE5"/>
    <w:multiLevelType w:val="hybridMultilevel"/>
    <w:tmpl w:val="D0889B5A"/>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001064B"/>
    <w:multiLevelType w:val="multilevel"/>
    <w:tmpl w:val="061A7A70"/>
    <w:styleLink w:val="TobaccoRTI"/>
    <w:lvl w:ilvl="0">
      <w:start w:val="1"/>
      <w:numFmt w:val="decimal"/>
      <w:lvlText w:val="%1."/>
      <w:lvlJc w:val="left"/>
      <w:pPr>
        <w:ind w:left="720" w:hanging="720"/>
      </w:pPr>
      <w:rPr>
        <w:rFonts w:ascii="Arial" w:hAnsi="Arial" w:hint="default"/>
        <w:b w:val="0"/>
        <w:i w:val="0"/>
        <w:color w:val="003366"/>
        <w:sz w:val="56"/>
      </w:rPr>
    </w:lvl>
    <w:lvl w:ilvl="1">
      <w:start w:val="1"/>
      <w:numFmt w:val="decimal"/>
      <w:lvlText w:val="%1.%2"/>
      <w:lvlJc w:val="left"/>
      <w:pPr>
        <w:ind w:left="720" w:hanging="720"/>
      </w:pPr>
      <w:rPr>
        <w:rFonts w:ascii="Arial Bold" w:hAnsi="Arial Bold" w:hint="default"/>
        <w:b/>
        <w:i w:val="0"/>
        <w:color w:val="003366"/>
        <w:sz w:val="32"/>
      </w:rPr>
    </w:lvl>
    <w:lvl w:ilvl="2">
      <w:start w:val="1"/>
      <w:numFmt w:val="decimal"/>
      <w:lvlText w:val="%1.%2.%3"/>
      <w:lvlJc w:val="left"/>
      <w:pPr>
        <w:ind w:left="864" w:hanging="864"/>
      </w:pPr>
      <w:rPr>
        <w:rFonts w:ascii="Arial Bold" w:hAnsi="Arial Bold" w:hint="default"/>
        <w:b/>
        <w:i w:val="0"/>
        <w:color w:val="003366"/>
        <w:sz w:val="28"/>
      </w:rPr>
    </w:lvl>
    <w:lvl w:ilvl="3">
      <w:start w:val="1"/>
      <w:numFmt w:val="decimal"/>
      <w:lvlText w:val="%1.%2.%3.%4"/>
      <w:lvlJc w:val="left"/>
      <w:pPr>
        <w:ind w:left="864" w:hanging="864"/>
      </w:pPr>
      <w:rPr>
        <w:rFonts w:ascii="Arial Bold" w:hAnsi="Arial Bold" w:hint="default"/>
        <w:b/>
        <w:i/>
        <w:color w:val="003366"/>
        <w:sz w:val="24"/>
      </w:rPr>
    </w:lvl>
    <w:lvl w:ilvl="4">
      <w:start w:val="1"/>
      <w:numFmt w:val="none"/>
      <w:lvlText w:val=""/>
      <w:lvlJc w:val="left"/>
      <w:pPr>
        <w:ind w:left="0" w:firstLine="0"/>
      </w:pPr>
      <w:rPr>
        <w:rFonts w:ascii="Arial" w:hAnsi="Arial" w:hint="default"/>
        <w:b w:val="0"/>
        <w:i/>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24D18E4"/>
    <w:multiLevelType w:val="hybridMultilevel"/>
    <w:tmpl w:val="349241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5F319F8"/>
    <w:multiLevelType w:val="hybridMultilevel"/>
    <w:tmpl w:val="D8E20D5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73010C4"/>
    <w:multiLevelType w:val="hybridMultilevel"/>
    <w:tmpl w:val="B8E0F616"/>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84344E8"/>
    <w:multiLevelType w:val="hybridMultilevel"/>
    <w:tmpl w:val="602E5708"/>
    <w:lvl w:ilvl="0" w:tplc="A86E285A">
      <w:start w:val="1"/>
      <w:numFmt w:val="bullet"/>
      <w:lvlText w:val="o"/>
      <w:lvlJc w:val="left"/>
      <w:pPr>
        <w:ind w:left="1440" w:hanging="360"/>
      </w:pPr>
      <w:rPr>
        <w:rFonts w:ascii="Courier New" w:hAnsi="Courier New" w:cs="Courier New" w:hint="default"/>
        <w:color w:val="1F497D" w:themeColor="text2"/>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8B61224"/>
    <w:multiLevelType w:val="hybridMultilevel"/>
    <w:tmpl w:val="EF3A2960"/>
    <w:lvl w:ilvl="0" w:tplc="8ACC4AAC">
      <w:start w:val="1"/>
      <w:numFmt w:val="bullet"/>
      <w:pStyle w:val="ListBullet"/>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BFE630B"/>
    <w:multiLevelType w:val="hybridMultilevel"/>
    <w:tmpl w:val="9B58FD28"/>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D361E9F"/>
    <w:multiLevelType w:val="hybridMultilevel"/>
    <w:tmpl w:val="43B6F942"/>
    <w:lvl w:ilvl="0" w:tplc="F626BBC0">
      <w:start w:val="1"/>
      <w:numFmt w:val="bullet"/>
      <w:pStyle w:val="TablebulletLM"/>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6D48ED"/>
    <w:multiLevelType w:val="hybridMultilevel"/>
    <w:tmpl w:val="213EBF9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5193B5A"/>
    <w:multiLevelType w:val="hybridMultilevel"/>
    <w:tmpl w:val="732E08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5D15849"/>
    <w:multiLevelType w:val="hybridMultilevel"/>
    <w:tmpl w:val="50D8ED6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7C70D7"/>
    <w:multiLevelType w:val="hybridMultilevel"/>
    <w:tmpl w:val="BFDE3996"/>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A1C767B"/>
    <w:multiLevelType w:val="hybridMultilevel"/>
    <w:tmpl w:val="39888804"/>
    <w:lvl w:ilvl="0" w:tplc="04090003">
      <w:start w:val="1"/>
      <w:numFmt w:val="bullet"/>
      <w:lvlText w:val="o"/>
      <w:lvlJc w:val="left"/>
      <w:pPr>
        <w:ind w:left="1440" w:hanging="360"/>
      </w:pPr>
      <w:rPr>
        <w:rFonts w:ascii="Courier New" w:hAnsi="Courier New" w:cs="Courier New"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CE8539A"/>
    <w:multiLevelType w:val="hybridMultilevel"/>
    <w:tmpl w:val="EE2E1598"/>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D145B31"/>
    <w:multiLevelType w:val="hybridMultilevel"/>
    <w:tmpl w:val="4B127BF2"/>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E521713"/>
    <w:multiLevelType w:val="hybridMultilevel"/>
    <w:tmpl w:val="588A3FC8"/>
    <w:lvl w:ilvl="0" w:tplc="B06C91BC">
      <w:start w:val="1"/>
      <w:numFmt w:val="bullet"/>
      <w:pStyle w:val="Table-bullet1"/>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9B116E"/>
    <w:multiLevelType w:val="hybridMultilevel"/>
    <w:tmpl w:val="0EAAD616"/>
    <w:lvl w:ilvl="0" w:tplc="9C1C595C">
      <w:start w:val="1"/>
      <w:numFmt w:val="decimal"/>
      <w:pStyle w:val="ListNumber"/>
      <w:lvlText w:val="%1."/>
      <w:lvlJc w:val="left"/>
      <w:pPr>
        <w:ind w:left="720" w:hanging="360"/>
      </w:pPr>
      <w:rPr>
        <w:rFonts w:hint="default"/>
        <w:b w:val="0"/>
        <w:bCs w:val="0"/>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1" w15:restartNumberingAfterBreak="0">
    <w:nsid w:val="3F270BAA"/>
    <w:multiLevelType w:val="hybridMultilevel"/>
    <w:tmpl w:val="52A27CD2"/>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FF73428"/>
    <w:multiLevelType w:val="hybridMultilevel"/>
    <w:tmpl w:val="1C9C0022"/>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8E7F0F"/>
    <w:multiLevelType w:val="hybridMultilevel"/>
    <w:tmpl w:val="792AC736"/>
    <w:lvl w:ilvl="0" w:tplc="04090003">
      <w:start w:val="1"/>
      <w:numFmt w:val="bullet"/>
      <w:lvlText w:val="o"/>
      <w:lvlJc w:val="left"/>
      <w:pPr>
        <w:ind w:left="1800" w:hanging="360"/>
      </w:pPr>
      <w:rPr>
        <w:rFonts w:ascii="Courier New" w:hAnsi="Courier New" w:cs="Courier New" w:hint="default"/>
        <w:color w:val="1F497D"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5341E0E"/>
    <w:multiLevelType w:val="hybridMultilevel"/>
    <w:tmpl w:val="83CEF9CE"/>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5BD2977"/>
    <w:multiLevelType w:val="hybridMultilevel"/>
    <w:tmpl w:val="0B9235B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6085390"/>
    <w:multiLevelType w:val="hybridMultilevel"/>
    <w:tmpl w:val="E1AE6596"/>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694629D"/>
    <w:multiLevelType w:val="hybridMultilevel"/>
    <w:tmpl w:val="1DC44E8A"/>
    <w:lvl w:ilvl="0" w:tplc="AB1CED74">
      <w:start w:val="1"/>
      <w:numFmt w:val="bullet"/>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86D2E98"/>
    <w:multiLevelType w:val="hybridMultilevel"/>
    <w:tmpl w:val="BF14F242"/>
    <w:lvl w:ilvl="0" w:tplc="880EE496">
      <w:start w:val="1"/>
      <w:numFmt w:val="bullet"/>
      <w:pStyle w:val="Tablebullet1"/>
      <w:lvlText w:val=""/>
      <w:lvlJc w:val="left"/>
      <w:pPr>
        <w:ind w:left="576"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814D73"/>
    <w:multiLevelType w:val="hybridMultilevel"/>
    <w:tmpl w:val="F93E8BBA"/>
    <w:lvl w:ilvl="0" w:tplc="AD04F2F4">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563DA"/>
    <w:multiLevelType w:val="hybridMultilevel"/>
    <w:tmpl w:val="C5A4BBD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1B31763"/>
    <w:multiLevelType w:val="hybridMultilevel"/>
    <w:tmpl w:val="97F8A3DA"/>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2E438CF"/>
    <w:multiLevelType w:val="multilevel"/>
    <w:tmpl w:val="F8243702"/>
    <w:styleLink w:val="CPCReport"/>
    <w:lvl w:ilvl="0">
      <w:start w:val="1"/>
      <w:numFmt w:val="decimal"/>
      <w:lvlText w:val="Chapter %1:"/>
      <w:lvlJc w:val="left"/>
      <w:pPr>
        <w:ind w:left="1728" w:hanging="1728"/>
      </w:pPr>
      <w:rPr>
        <w:rFonts w:asciiTheme="majorHAnsi" w:hAnsiTheme="majorHAnsi" w:cs="Times New Roman" w:hint="default"/>
        <w:b/>
        <w:caps w:val="0"/>
        <w:smallCaps w:val="0"/>
        <w:color w:val="1F497D"/>
        <w:sz w:val="32"/>
      </w:rPr>
    </w:lvl>
    <w:lvl w:ilvl="1">
      <w:start w:val="1"/>
      <w:numFmt w:val="decimal"/>
      <w:lvlText w:val="%1.%2"/>
      <w:lvlJc w:val="left"/>
      <w:pPr>
        <w:ind w:left="720" w:hanging="720"/>
      </w:pPr>
      <w:rPr>
        <w:rFonts w:ascii="Arial" w:hAnsi="Arial" w:cs="Times New Roman" w:hint="default"/>
        <w:b w:val="0"/>
        <w:i/>
        <w:color w:val="1F497D"/>
        <w:sz w:val="28"/>
      </w:rPr>
    </w:lvl>
    <w:lvl w:ilvl="2">
      <w:start w:val="1"/>
      <w:numFmt w:val="decimal"/>
      <w:lvlText w:val="%1.%2.%3"/>
      <w:lvlJc w:val="left"/>
      <w:pPr>
        <w:tabs>
          <w:tab w:val="num" w:pos="907"/>
        </w:tabs>
        <w:ind w:left="907" w:hanging="907"/>
      </w:pPr>
      <w:rPr>
        <w:rFonts w:ascii="Arial" w:hAnsi="Arial" w:cs="Times New Roman" w:hint="default"/>
        <w:color w:val="1F497D"/>
        <w:sz w:val="24"/>
      </w:rPr>
    </w:lvl>
    <w:lvl w:ilvl="3">
      <w:start w:val="1"/>
      <w:numFmt w:val="decimal"/>
      <w:lvlText w:val="%1.%2.%3.%4"/>
      <w:lvlJc w:val="left"/>
      <w:pPr>
        <w:tabs>
          <w:tab w:val="num" w:pos="907"/>
        </w:tabs>
        <w:ind w:left="907" w:hanging="907"/>
      </w:pPr>
      <w:rPr>
        <w:rFonts w:ascii="Arial" w:hAnsi="Arial" w:cs="Times New Roman" w:hint="default"/>
        <w:b w:val="0"/>
        <w:i/>
        <w:color w:val="1F497D"/>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48717FF"/>
    <w:multiLevelType w:val="hybridMultilevel"/>
    <w:tmpl w:val="3F3AEB20"/>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5375A6D"/>
    <w:multiLevelType w:val="hybridMultilevel"/>
    <w:tmpl w:val="9D9E4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7745498"/>
    <w:multiLevelType w:val="hybridMultilevel"/>
    <w:tmpl w:val="2B966564"/>
    <w:lvl w:ilvl="0" w:tplc="AD04F2F4">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C8172F"/>
    <w:multiLevelType w:val="hybridMultilevel"/>
    <w:tmpl w:val="1AD4A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0420A84"/>
    <w:multiLevelType w:val="hybridMultilevel"/>
    <w:tmpl w:val="2BD297E6"/>
    <w:lvl w:ilvl="0" w:tplc="04090003">
      <w:start w:val="1"/>
      <w:numFmt w:val="bullet"/>
      <w:lvlText w:val="o"/>
      <w:lvlJc w:val="left"/>
      <w:pPr>
        <w:ind w:left="1440" w:hanging="360"/>
      </w:pPr>
      <w:rPr>
        <w:rFonts w:ascii="Courier New" w:hAnsi="Courier New" w:cs="Courier New"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2825D83"/>
    <w:multiLevelType w:val="hybridMultilevel"/>
    <w:tmpl w:val="8D4C3C24"/>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2C56D93"/>
    <w:multiLevelType w:val="hybridMultilevel"/>
    <w:tmpl w:val="98ACA13E"/>
    <w:lvl w:ilvl="0" w:tplc="AD04F2F4">
      <w:start w:val="1"/>
      <w:numFmt w:val="bullet"/>
      <w:lvlText w:val=""/>
      <w:lvlJc w:val="left"/>
      <w:pPr>
        <w:ind w:left="720" w:hanging="360"/>
      </w:pPr>
      <w:rPr>
        <w:rFonts w:ascii="Symbol" w:hAnsi="Symbol" w:hint="default"/>
        <w:color w:val="1F497D" w:themeColor="text2"/>
      </w:rPr>
    </w:lvl>
    <w:lvl w:ilvl="1" w:tplc="26FC0862">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F20AC9"/>
    <w:multiLevelType w:val="hybridMultilevel"/>
    <w:tmpl w:val="C8DC158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4183B30"/>
    <w:multiLevelType w:val="hybridMultilevel"/>
    <w:tmpl w:val="C51A08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5C75550"/>
    <w:multiLevelType w:val="hybridMultilevel"/>
    <w:tmpl w:val="2DEC3E72"/>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5C75DCE"/>
    <w:multiLevelType w:val="hybridMultilevel"/>
    <w:tmpl w:val="6ED200C8"/>
    <w:lvl w:ilvl="0" w:tplc="F79010A2">
      <w:start w:val="1"/>
      <w:numFmt w:val="bullet"/>
      <w:pStyle w:val="Table-bulletLM"/>
      <w:lvlText w:val=""/>
      <w:lvlJc w:val="left"/>
      <w:pPr>
        <w:ind w:left="288"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0652D2"/>
    <w:multiLevelType w:val="hybridMultilevel"/>
    <w:tmpl w:val="0E2604AC"/>
    <w:lvl w:ilvl="0" w:tplc="0409000F">
      <w:start w:val="1"/>
      <w:numFmt w:val="decimal"/>
      <w:lvlText w:val="%1."/>
      <w:lvlJc w:val="left"/>
      <w:pPr>
        <w:ind w:left="720" w:hanging="360"/>
      </w:pPr>
      <w:rPr>
        <w:rFonts w:hint="default"/>
        <w:b w:val="0"/>
        <w:bCs w:val="0"/>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65" w15:restartNumberingAfterBreak="0">
    <w:nsid w:val="6A44743E"/>
    <w:multiLevelType w:val="hybridMultilevel"/>
    <w:tmpl w:val="70828A0C"/>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C497CF8"/>
    <w:multiLevelType w:val="hybridMultilevel"/>
    <w:tmpl w:val="2B187B9A"/>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0681129"/>
    <w:multiLevelType w:val="hybridMultilevel"/>
    <w:tmpl w:val="F39A2178"/>
    <w:lvl w:ilvl="0" w:tplc="A86E285A">
      <w:start w:val="1"/>
      <w:numFmt w:val="bullet"/>
      <w:pStyle w:val="ListBullet2"/>
      <w:lvlText w:val="o"/>
      <w:lvlJc w:val="left"/>
      <w:pPr>
        <w:ind w:left="1440" w:hanging="360"/>
      </w:pPr>
      <w:rPr>
        <w:rFonts w:ascii="Courier New" w:hAnsi="Courier New" w:cs="Courier New" w:hint="default"/>
        <w:color w:val="1F497D" w:themeColor="text2"/>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08565E7"/>
    <w:multiLevelType w:val="hybridMultilevel"/>
    <w:tmpl w:val="260AA5C2"/>
    <w:lvl w:ilvl="0" w:tplc="04090003">
      <w:start w:val="1"/>
      <w:numFmt w:val="bullet"/>
      <w:lvlText w:val="o"/>
      <w:lvlJc w:val="left"/>
      <w:pPr>
        <w:ind w:left="1440" w:hanging="360"/>
      </w:pPr>
      <w:rPr>
        <w:rFonts w:ascii="Courier New" w:hAnsi="Courier New" w:cs="Courier New"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29B6CB6"/>
    <w:multiLevelType w:val="hybridMultilevel"/>
    <w:tmpl w:val="46E8C956"/>
    <w:lvl w:ilvl="0" w:tplc="6C962632">
      <w:start w:val="1"/>
      <w:numFmt w:val="decimal"/>
      <w:pStyle w:val="Listbullet3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73595F28"/>
    <w:multiLevelType w:val="hybridMultilevel"/>
    <w:tmpl w:val="2B884466"/>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63B17E3"/>
    <w:multiLevelType w:val="hybridMultilevel"/>
    <w:tmpl w:val="904889BE"/>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81227A4"/>
    <w:multiLevelType w:val="hybridMultilevel"/>
    <w:tmpl w:val="ADDA0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A196311"/>
    <w:multiLevelType w:val="hybridMultilevel"/>
    <w:tmpl w:val="C380940E"/>
    <w:lvl w:ilvl="0" w:tplc="AD04F2F4">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BE257D3"/>
    <w:multiLevelType w:val="hybridMultilevel"/>
    <w:tmpl w:val="DB644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E043D38"/>
    <w:multiLevelType w:val="hybridMultilevel"/>
    <w:tmpl w:val="C9B6DCDC"/>
    <w:lvl w:ilvl="0" w:tplc="AD04F2F4">
      <w:start w:val="1"/>
      <w:numFmt w:val="bullet"/>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F953E92"/>
    <w:multiLevelType w:val="hybridMultilevel"/>
    <w:tmpl w:val="77B0390A"/>
    <w:lvl w:ilvl="0" w:tplc="AF664B32">
      <w:start w:val="1"/>
      <w:numFmt w:val="bullet"/>
      <w:pStyle w:val="Tablebullet10"/>
      <w:lvlText w:val="•"/>
      <w:lvlJc w:val="left"/>
      <w:pPr>
        <w:tabs>
          <w:tab w:val="num" w:pos="1080"/>
        </w:tabs>
        <w:ind w:left="1080" w:hanging="360"/>
      </w:pPr>
      <w:rPr>
        <w:rFonts w:ascii="Times New Roman" w:hAnsi="Times New Roman" w:cs="Times New Roman" w:hint="default"/>
        <w:sz w:val="20"/>
        <w:szCs w:val="16"/>
      </w:rPr>
    </w:lvl>
    <w:lvl w:ilvl="1" w:tplc="80D28F40" w:tentative="1">
      <w:start w:val="1"/>
      <w:numFmt w:val="bullet"/>
      <w:lvlText w:val="o"/>
      <w:lvlJc w:val="left"/>
      <w:pPr>
        <w:tabs>
          <w:tab w:val="num" w:pos="1800"/>
        </w:tabs>
        <w:ind w:left="1800" w:hanging="360"/>
      </w:pPr>
      <w:rPr>
        <w:rFonts w:ascii="Courier New" w:hAnsi="Courier New" w:cs="Courier New" w:hint="default"/>
      </w:rPr>
    </w:lvl>
    <w:lvl w:ilvl="2" w:tplc="2354A9B2" w:tentative="1">
      <w:start w:val="1"/>
      <w:numFmt w:val="bullet"/>
      <w:lvlText w:val=""/>
      <w:lvlJc w:val="left"/>
      <w:pPr>
        <w:tabs>
          <w:tab w:val="num" w:pos="2520"/>
        </w:tabs>
        <w:ind w:left="2520" w:hanging="360"/>
      </w:pPr>
      <w:rPr>
        <w:rFonts w:ascii="Wingdings" w:hAnsi="Wingdings" w:hint="default"/>
      </w:rPr>
    </w:lvl>
    <w:lvl w:ilvl="3" w:tplc="810ABEB4" w:tentative="1">
      <w:start w:val="1"/>
      <w:numFmt w:val="bullet"/>
      <w:lvlText w:val=""/>
      <w:lvlJc w:val="left"/>
      <w:pPr>
        <w:tabs>
          <w:tab w:val="num" w:pos="3240"/>
        </w:tabs>
        <w:ind w:left="3240" w:hanging="360"/>
      </w:pPr>
      <w:rPr>
        <w:rFonts w:ascii="Symbol" w:hAnsi="Symbol" w:hint="default"/>
      </w:rPr>
    </w:lvl>
    <w:lvl w:ilvl="4" w:tplc="B9FA4058" w:tentative="1">
      <w:start w:val="1"/>
      <w:numFmt w:val="bullet"/>
      <w:lvlText w:val="o"/>
      <w:lvlJc w:val="left"/>
      <w:pPr>
        <w:tabs>
          <w:tab w:val="num" w:pos="3960"/>
        </w:tabs>
        <w:ind w:left="3960" w:hanging="360"/>
      </w:pPr>
      <w:rPr>
        <w:rFonts w:ascii="Courier New" w:hAnsi="Courier New" w:cs="Courier New" w:hint="default"/>
      </w:rPr>
    </w:lvl>
    <w:lvl w:ilvl="5" w:tplc="00FE67FC" w:tentative="1">
      <w:start w:val="1"/>
      <w:numFmt w:val="bullet"/>
      <w:lvlText w:val=""/>
      <w:lvlJc w:val="left"/>
      <w:pPr>
        <w:tabs>
          <w:tab w:val="num" w:pos="4680"/>
        </w:tabs>
        <w:ind w:left="4680" w:hanging="360"/>
      </w:pPr>
      <w:rPr>
        <w:rFonts w:ascii="Wingdings" w:hAnsi="Wingdings" w:hint="default"/>
      </w:rPr>
    </w:lvl>
    <w:lvl w:ilvl="6" w:tplc="928A55B2" w:tentative="1">
      <w:start w:val="1"/>
      <w:numFmt w:val="bullet"/>
      <w:lvlText w:val=""/>
      <w:lvlJc w:val="left"/>
      <w:pPr>
        <w:tabs>
          <w:tab w:val="num" w:pos="5400"/>
        </w:tabs>
        <w:ind w:left="5400" w:hanging="360"/>
      </w:pPr>
      <w:rPr>
        <w:rFonts w:ascii="Symbol" w:hAnsi="Symbol" w:hint="default"/>
      </w:rPr>
    </w:lvl>
    <w:lvl w:ilvl="7" w:tplc="E6F616AC" w:tentative="1">
      <w:start w:val="1"/>
      <w:numFmt w:val="bullet"/>
      <w:lvlText w:val="o"/>
      <w:lvlJc w:val="left"/>
      <w:pPr>
        <w:tabs>
          <w:tab w:val="num" w:pos="6120"/>
        </w:tabs>
        <w:ind w:left="6120" w:hanging="360"/>
      </w:pPr>
      <w:rPr>
        <w:rFonts w:ascii="Courier New" w:hAnsi="Courier New" w:cs="Courier New" w:hint="default"/>
      </w:rPr>
    </w:lvl>
    <w:lvl w:ilvl="8" w:tplc="0D2E1230" w:tentative="1">
      <w:start w:val="1"/>
      <w:numFmt w:val="bullet"/>
      <w:lvlText w:val=""/>
      <w:lvlJc w:val="left"/>
      <w:pPr>
        <w:tabs>
          <w:tab w:val="num" w:pos="6840"/>
        </w:tabs>
        <w:ind w:left="6840" w:hanging="360"/>
      </w:pPr>
      <w:rPr>
        <w:rFonts w:ascii="Wingdings" w:hAnsi="Wingdings" w:hint="default"/>
      </w:rPr>
    </w:lvl>
  </w:abstractNum>
  <w:num w:numId="1">
    <w:abstractNumId w:val="59"/>
  </w:num>
  <w:num w:numId="2">
    <w:abstractNumId w:val="2"/>
  </w:num>
  <w:num w:numId="3">
    <w:abstractNumId w:val="39"/>
  </w:num>
  <w:num w:numId="4">
    <w:abstractNumId w:val="40"/>
  </w:num>
  <w:num w:numId="5">
    <w:abstractNumId w:val="1"/>
  </w:num>
  <w:num w:numId="6">
    <w:abstractNumId w:val="52"/>
  </w:num>
  <w:num w:numId="7">
    <w:abstractNumId w:val="63"/>
  </w:num>
  <w:num w:numId="8">
    <w:abstractNumId w:val="76"/>
  </w:num>
  <w:num w:numId="9">
    <w:abstractNumId w:val="40"/>
    <w:lvlOverride w:ilvl="0">
      <w:startOverride w:val="1"/>
    </w:lvlOverride>
  </w:num>
  <w:num w:numId="10">
    <w:abstractNumId w:val="24"/>
  </w:num>
  <w:num w:numId="11">
    <w:abstractNumId w:val="69"/>
  </w:num>
  <w:num w:numId="12">
    <w:abstractNumId w:val="40"/>
    <w:lvlOverride w:ilvl="0">
      <w:startOverride w:val="1"/>
    </w:lvlOverride>
  </w:num>
  <w:num w:numId="13">
    <w:abstractNumId w:val="40"/>
    <w:lvlOverride w:ilvl="0">
      <w:startOverride w:val="1"/>
    </w:lvlOverride>
  </w:num>
  <w:num w:numId="14">
    <w:abstractNumId w:val="0"/>
  </w:num>
  <w:num w:numId="15">
    <w:abstractNumId w:val="40"/>
    <w:lvlOverride w:ilvl="0">
      <w:startOverride w:val="1"/>
    </w:lvlOverride>
  </w:num>
  <w:num w:numId="16">
    <w:abstractNumId w:val="40"/>
    <w:lvlOverride w:ilvl="0">
      <w:startOverride w:val="1"/>
    </w:lvlOverride>
  </w:num>
  <w:num w:numId="17">
    <w:abstractNumId w:val="48"/>
  </w:num>
  <w:num w:numId="18">
    <w:abstractNumId w:val="31"/>
  </w:num>
  <w:num w:numId="19">
    <w:abstractNumId w:val="64"/>
  </w:num>
  <w:num w:numId="20">
    <w:abstractNumId w:val="18"/>
  </w:num>
  <w:num w:numId="21">
    <w:abstractNumId w:val="47"/>
  </w:num>
  <w:num w:numId="22">
    <w:abstractNumId w:val="74"/>
  </w:num>
  <w:num w:numId="23">
    <w:abstractNumId w:val="54"/>
  </w:num>
  <w:num w:numId="24">
    <w:abstractNumId w:val="56"/>
  </w:num>
  <w:num w:numId="25">
    <w:abstractNumId w:val="33"/>
  </w:num>
  <w:num w:numId="26">
    <w:abstractNumId w:val="72"/>
  </w:num>
  <w:num w:numId="27">
    <w:abstractNumId w:val="17"/>
  </w:num>
  <w:num w:numId="28">
    <w:abstractNumId w:val="71"/>
  </w:num>
  <w:num w:numId="29">
    <w:abstractNumId w:val="9"/>
  </w:num>
  <w:num w:numId="30">
    <w:abstractNumId w:val="13"/>
  </w:num>
  <w:num w:numId="31">
    <w:abstractNumId w:val="62"/>
  </w:num>
  <w:num w:numId="32">
    <w:abstractNumId w:val="44"/>
  </w:num>
  <w:num w:numId="33">
    <w:abstractNumId w:val="4"/>
  </w:num>
  <w:num w:numId="34">
    <w:abstractNumId w:val="32"/>
  </w:num>
  <w:num w:numId="35">
    <w:abstractNumId w:val="37"/>
  </w:num>
  <w:num w:numId="36">
    <w:abstractNumId w:val="11"/>
  </w:num>
  <w:num w:numId="37">
    <w:abstractNumId w:val="70"/>
  </w:num>
  <w:num w:numId="38">
    <w:abstractNumId w:val="75"/>
  </w:num>
  <w:num w:numId="39">
    <w:abstractNumId w:val="51"/>
  </w:num>
  <w:num w:numId="40">
    <w:abstractNumId w:val="14"/>
  </w:num>
  <w:num w:numId="41">
    <w:abstractNumId w:val="23"/>
  </w:num>
  <w:num w:numId="42">
    <w:abstractNumId w:val="12"/>
  </w:num>
  <w:num w:numId="43">
    <w:abstractNumId w:val="46"/>
  </w:num>
  <w:num w:numId="44">
    <w:abstractNumId w:val="35"/>
  </w:num>
  <w:num w:numId="45">
    <w:abstractNumId w:val="8"/>
  </w:num>
  <w:num w:numId="46">
    <w:abstractNumId w:val="58"/>
  </w:num>
  <w:num w:numId="47">
    <w:abstractNumId w:val="30"/>
  </w:num>
  <w:num w:numId="48">
    <w:abstractNumId w:val="53"/>
  </w:num>
  <w:num w:numId="49">
    <w:abstractNumId w:val="16"/>
  </w:num>
  <w:num w:numId="50">
    <w:abstractNumId w:val="22"/>
  </w:num>
  <w:num w:numId="51">
    <w:abstractNumId w:val="26"/>
  </w:num>
  <w:num w:numId="52">
    <w:abstractNumId w:val="61"/>
  </w:num>
  <w:num w:numId="53">
    <w:abstractNumId w:val="25"/>
  </w:num>
  <w:num w:numId="54">
    <w:abstractNumId w:val="15"/>
  </w:num>
  <w:num w:numId="55">
    <w:abstractNumId w:val="55"/>
  </w:num>
  <w:num w:numId="56">
    <w:abstractNumId w:val="20"/>
  </w:num>
  <w:num w:numId="57">
    <w:abstractNumId w:val="21"/>
  </w:num>
  <w:num w:numId="58">
    <w:abstractNumId w:val="45"/>
  </w:num>
  <w:num w:numId="59">
    <w:abstractNumId w:val="57"/>
  </w:num>
  <w:num w:numId="60">
    <w:abstractNumId w:val="43"/>
  </w:num>
  <w:num w:numId="61">
    <w:abstractNumId w:val="60"/>
  </w:num>
  <w:num w:numId="62">
    <w:abstractNumId w:val="36"/>
  </w:num>
  <w:num w:numId="63">
    <w:abstractNumId w:val="10"/>
  </w:num>
  <w:num w:numId="64">
    <w:abstractNumId w:val="68"/>
  </w:num>
  <w:num w:numId="65">
    <w:abstractNumId w:val="19"/>
  </w:num>
  <w:num w:numId="66">
    <w:abstractNumId w:val="65"/>
  </w:num>
  <w:num w:numId="67">
    <w:abstractNumId w:val="66"/>
  </w:num>
  <w:num w:numId="68">
    <w:abstractNumId w:val="7"/>
  </w:num>
  <w:num w:numId="69">
    <w:abstractNumId w:val="73"/>
  </w:num>
  <w:num w:numId="70">
    <w:abstractNumId w:val="38"/>
  </w:num>
  <w:num w:numId="71">
    <w:abstractNumId w:val="67"/>
  </w:num>
  <w:num w:numId="72">
    <w:abstractNumId w:val="50"/>
  </w:num>
  <w:num w:numId="73">
    <w:abstractNumId w:val="34"/>
  </w:num>
  <w:num w:numId="74">
    <w:abstractNumId w:val="5"/>
  </w:num>
  <w:num w:numId="75">
    <w:abstractNumId w:val="41"/>
  </w:num>
  <w:num w:numId="76">
    <w:abstractNumId w:val="27"/>
  </w:num>
  <w:num w:numId="77">
    <w:abstractNumId w:val="6"/>
  </w:num>
  <w:num w:numId="78">
    <w:abstractNumId w:val="42"/>
  </w:num>
  <w:num w:numId="79">
    <w:abstractNumId w:val="49"/>
  </w:num>
  <w:num w:numId="80">
    <w:abstractNumId w:val="3"/>
  </w:num>
  <w:num w:numId="81">
    <w:abstractNumId w:val="29"/>
  </w:num>
  <w:num w:numId="82">
    <w:abstractNumId w:val="29"/>
    <w:lvlOverride w:ilvl="0">
      <w:startOverride w:val="1"/>
    </w:lvlOverride>
  </w:num>
  <w:num w:numId="83">
    <w:abstractNumId w:val="29"/>
  </w:num>
  <w:num w:numId="84">
    <w:abstractNumId w:val="40"/>
    <w:lvlOverride w:ilvl="0">
      <w:startOverride w:val="1"/>
    </w:lvlOverride>
  </w:num>
  <w:num w:numId="85">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1"/>
    <w:rsid w:val="00000166"/>
    <w:rsid w:val="00000997"/>
    <w:rsid w:val="00000A6A"/>
    <w:rsid w:val="00000B8B"/>
    <w:rsid w:val="00000EDC"/>
    <w:rsid w:val="0000115C"/>
    <w:rsid w:val="000011A6"/>
    <w:rsid w:val="000015BF"/>
    <w:rsid w:val="0000167D"/>
    <w:rsid w:val="000017FF"/>
    <w:rsid w:val="00001846"/>
    <w:rsid w:val="00001B3B"/>
    <w:rsid w:val="0000210A"/>
    <w:rsid w:val="00002381"/>
    <w:rsid w:val="00002488"/>
    <w:rsid w:val="0000256D"/>
    <w:rsid w:val="000025E0"/>
    <w:rsid w:val="00002713"/>
    <w:rsid w:val="000027F3"/>
    <w:rsid w:val="0000284F"/>
    <w:rsid w:val="00002A1C"/>
    <w:rsid w:val="00002AEF"/>
    <w:rsid w:val="00002AFC"/>
    <w:rsid w:val="00002C63"/>
    <w:rsid w:val="00002C94"/>
    <w:rsid w:val="00002D65"/>
    <w:rsid w:val="00002DA4"/>
    <w:rsid w:val="00002E7A"/>
    <w:rsid w:val="00002EAD"/>
    <w:rsid w:val="0000311A"/>
    <w:rsid w:val="00003A13"/>
    <w:rsid w:val="00003B9C"/>
    <w:rsid w:val="0000400F"/>
    <w:rsid w:val="0000416D"/>
    <w:rsid w:val="000044C3"/>
    <w:rsid w:val="000044D1"/>
    <w:rsid w:val="00004553"/>
    <w:rsid w:val="00004607"/>
    <w:rsid w:val="0000467A"/>
    <w:rsid w:val="0000479F"/>
    <w:rsid w:val="00004B76"/>
    <w:rsid w:val="00004C4F"/>
    <w:rsid w:val="00004DA2"/>
    <w:rsid w:val="00004E09"/>
    <w:rsid w:val="00004E2C"/>
    <w:rsid w:val="00004F34"/>
    <w:rsid w:val="00005725"/>
    <w:rsid w:val="00005A89"/>
    <w:rsid w:val="00005C1C"/>
    <w:rsid w:val="00005C7F"/>
    <w:rsid w:val="00005D41"/>
    <w:rsid w:val="00005FDF"/>
    <w:rsid w:val="0000646D"/>
    <w:rsid w:val="00006582"/>
    <w:rsid w:val="0000673F"/>
    <w:rsid w:val="0000706F"/>
    <w:rsid w:val="0000708E"/>
    <w:rsid w:val="0000710F"/>
    <w:rsid w:val="00007230"/>
    <w:rsid w:val="00007349"/>
    <w:rsid w:val="0000755A"/>
    <w:rsid w:val="00007619"/>
    <w:rsid w:val="0000786B"/>
    <w:rsid w:val="00007896"/>
    <w:rsid w:val="00007B32"/>
    <w:rsid w:val="00007E62"/>
    <w:rsid w:val="00007EDC"/>
    <w:rsid w:val="00010245"/>
    <w:rsid w:val="000102F5"/>
    <w:rsid w:val="0001099A"/>
    <w:rsid w:val="00010ADE"/>
    <w:rsid w:val="00010EAF"/>
    <w:rsid w:val="00011108"/>
    <w:rsid w:val="00011176"/>
    <w:rsid w:val="000111D2"/>
    <w:rsid w:val="000113BA"/>
    <w:rsid w:val="00011982"/>
    <w:rsid w:val="00011A2A"/>
    <w:rsid w:val="00011A6E"/>
    <w:rsid w:val="00011A73"/>
    <w:rsid w:val="00011B13"/>
    <w:rsid w:val="00011D46"/>
    <w:rsid w:val="00011DA7"/>
    <w:rsid w:val="00011FCB"/>
    <w:rsid w:val="00011FFE"/>
    <w:rsid w:val="0001229D"/>
    <w:rsid w:val="00012643"/>
    <w:rsid w:val="00012B62"/>
    <w:rsid w:val="00012B78"/>
    <w:rsid w:val="00012D8B"/>
    <w:rsid w:val="00012F4E"/>
    <w:rsid w:val="00013199"/>
    <w:rsid w:val="000132C4"/>
    <w:rsid w:val="000132CB"/>
    <w:rsid w:val="000132FF"/>
    <w:rsid w:val="000136C1"/>
    <w:rsid w:val="0001380A"/>
    <w:rsid w:val="00013845"/>
    <w:rsid w:val="00013A29"/>
    <w:rsid w:val="00013C08"/>
    <w:rsid w:val="00013FB2"/>
    <w:rsid w:val="000140B9"/>
    <w:rsid w:val="00014473"/>
    <w:rsid w:val="00014542"/>
    <w:rsid w:val="0001466C"/>
    <w:rsid w:val="000148A8"/>
    <w:rsid w:val="0001493B"/>
    <w:rsid w:val="00014B77"/>
    <w:rsid w:val="00014E7A"/>
    <w:rsid w:val="00014EF0"/>
    <w:rsid w:val="0001512E"/>
    <w:rsid w:val="00015164"/>
    <w:rsid w:val="0001531F"/>
    <w:rsid w:val="000159F7"/>
    <w:rsid w:val="00015AAB"/>
    <w:rsid w:val="00015B0A"/>
    <w:rsid w:val="00015E07"/>
    <w:rsid w:val="00015E98"/>
    <w:rsid w:val="000163DA"/>
    <w:rsid w:val="00016548"/>
    <w:rsid w:val="00016560"/>
    <w:rsid w:val="0001682B"/>
    <w:rsid w:val="00016866"/>
    <w:rsid w:val="0001688F"/>
    <w:rsid w:val="000168B8"/>
    <w:rsid w:val="000169BF"/>
    <w:rsid w:val="000169F0"/>
    <w:rsid w:val="00016C62"/>
    <w:rsid w:val="00016DC0"/>
    <w:rsid w:val="00016DCD"/>
    <w:rsid w:val="00017035"/>
    <w:rsid w:val="000171A8"/>
    <w:rsid w:val="000171CC"/>
    <w:rsid w:val="0001741E"/>
    <w:rsid w:val="0001744D"/>
    <w:rsid w:val="000176A8"/>
    <w:rsid w:val="000176C1"/>
    <w:rsid w:val="000176D2"/>
    <w:rsid w:val="00017709"/>
    <w:rsid w:val="00017778"/>
    <w:rsid w:val="000179D1"/>
    <w:rsid w:val="00017A6C"/>
    <w:rsid w:val="00017BFA"/>
    <w:rsid w:val="00017D60"/>
    <w:rsid w:val="00017D71"/>
    <w:rsid w:val="00017E3F"/>
    <w:rsid w:val="0002022E"/>
    <w:rsid w:val="00020238"/>
    <w:rsid w:val="000203D5"/>
    <w:rsid w:val="0002057C"/>
    <w:rsid w:val="00020960"/>
    <w:rsid w:val="00020B42"/>
    <w:rsid w:val="00020F20"/>
    <w:rsid w:val="00020FD6"/>
    <w:rsid w:val="000210BC"/>
    <w:rsid w:val="00021118"/>
    <w:rsid w:val="0002122B"/>
    <w:rsid w:val="000216E0"/>
    <w:rsid w:val="00021B3D"/>
    <w:rsid w:val="00021B8F"/>
    <w:rsid w:val="00021D09"/>
    <w:rsid w:val="00021E09"/>
    <w:rsid w:val="00021E9E"/>
    <w:rsid w:val="00021EB8"/>
    <w:rsid w:val="0002218C"/>
    <w:rsid w:val="00022486"/>
    <w:rsid w:val="0002248C"/>
    <w:rsid w:val="000225EC"/>
    <w:rsid w:val="000229C8"/>
    <w:rsid w:val="00022A44"/>
    <w:rsid w:val="00022F26"/>
    <w:rsid w:val="00023426"/>
    <w:rsid w:val="00023647"/>
    <w:rsid w:val="00023651"/>
    <w:rsid w:val="00023E52"/>
    <w:rsid w:val="00023FE4"/>
    <w:rsid w:val="00024194"/>
    <w:rsid w:val="00024206"/>
    <w:rsid w:val="00024221"/>
    <w:rsid w:val="00024302"/>
    <w:rsid w:val="00024307"/>
    <w:rsid w:val="0002438F"/>
    <w:rsid w:val="000243CC"/>
    <w:rsid w:val="00024833"/>
    <w:rsid w:val="0002498C"/>
    <w:rsid w:val="000249B3"/>
    <w:rsid w:val="00024C9F"/>
    <w:rsid w:val="0002500F"/>
    <w:rsid w:val="00025589"/>
    <w:rsid w:val="000259F8"/>
    <w:rsid w:val="00025C53"/>
    <w:rsid w:val="0002603C"/>
    <w:rsid w:val="000264D5"/>
    <w:rsid w:val="000264E0"/>
    <w:rsid w:val="000264F5"/>
    <w:rsid w:val="0002660D"/>
    <w:rsid w:val="0002667D"/>
    <w:rsid w:val="000268E5"/>
    <w:rsid w:val="00026E40"/>
    <w:rsid w:val="00026EA5"/>
    <w:rsid w:val="000271AC"/>
    <w:rsid w:val="000272BA"/>
    <w:rsid w:val="00027980"/>
    <w:rsid w:val="000279EF"/>
    <w:rsid w:val="00027A29"/>
    <w:rsid w:val="00027C1E"/>
    <w:rsid w:val="00027C88"/>
    <w:rsid w:val="00027E1F"/>
    <w:rsid w:val="00027E31"/>
    <w:rsid w:val="00027E76"/>
    <w:rsid w:val="00030103"/>
    <w:rsid w:val="00030231"/>
    <w:rsid w:val="000305B2"/>
    <w:rsid w:val="00030729"/>
    <w:rsid w:val="000307FE"/>
    <w:rsid w:val="00030812"/>
    <w:rsid w:val="00030873"/>
    <w:rsid w:val="0003093C"/>
    <w:rsid w:val="00030ACC"/>
    <w:rsid w:val="00030D22"/>
    <w:rsid w:val="00030DBD"/>
    <w:rsid w:val="00030EFD"/>
    <w:rsid w:val="00031003"/>
    <w:rsid w:val="00031178"/>
    <w:rsid w:val="00031283"/>
    <w:rsid w:val="000312FE"/>
    <w:rsid w:val="000314BA"/>
    <w:rsid w:val="0003156F"/>
    <w:rsid w:val="00031A24"/>
    <w:rsid w:val="00031B11"/>
    <w:rsid w:val="00031BF9"/>
    <w:rsid w:val="00031C23"/>
    <w:rsid w:val="00031CA1"/>
    <w:rsid w:val="00031FE5"/>
    <w:rsid w:val="000320B0"/>
    <w:rsid w:val="000321B2"/>
    <w:rsid w:val="000321F8"/>
    <w:rsid w:val="00032240"/>
    <w:rsid w:val="00032307"/>
    <w:rsid w:val="0003257D"/>
    <w:rsid w:val="00032739"/>
    <w:rsid w:val="000329BD"/>
    <w:rsid w:val="00032E36"/>
    <w:rsid w:val="00033095"/>
    <w:rsid w:val="0003317E"/>
    <w:rsid w:val="00033298"/>
    <w:rsid w:val="0003350B"/>
    <w:rsid w:val="000337B3"/>
    <w:rsid w:val="00033A25"/>
    <w:rsid w:val="00033C45"/>
    <w:rsid w:val="00033CAE"/>
    <w:rsid w:val="00033D1C"/>
    <w:rsid w:val="00034379"/>
    <w:rsid w:val="000343DA"/>
    <w:rsid w:val="000343E7"/>
    <w:rsid w:val="000347B5"/>
    <w:rsid w:val="00034B9A"/>
    <w:rsid w:val="00034C5D"/>
    <w:rsid w:val="00034CF1"/>
    <w:rsid w:val="00034E62"/>
    <w:rsid w:val="00034EEF"/>
    <w:rsid w:val="0003507A"/>
    <w:rsid w:val="0003521B"/>
    <w:rsid w:val="000353FB"/>
    <w:rsid w:val="000355AB"/>
    <w:rsid w:val="000356D0"/>
    <w:rsid w:val="0003599A"/>
    <w:rsid w:val="000359E1"/>
    <w:rsid w:val="00035A25"/>
    <w:rsid w:val="00035D5F"/>
    <w:rsid w:val="00035FCD"/>
    <w:rsid w:val="0003607C"/>
    <w:rsid w:val="000364B5"/>
    <w:rsid w:val="000366AD"/>
    <w:rsid w:val="00036792"/>
    <w:rsid w:val="000369C7"/>
    <w:rsid w:val="00036B4B"/>
    <w:rsid w:val="00036B8A"/>
    <w:rsid w:val="00036BC1"/>
    <w:rsid w:val="00036C0C"/>
    <w:rsid w:val="00036D51"/>
    <w:rsid w:val="00036EDE"/>
    <w:rsid w:val="000372C4"/>
    <w:rsid w:val="00037579"/>
    <w:rsid w:val="000375A3"/>
    <w:rsid w:val="0003766D"/>
    <w:rsid w:val="000378A2"/>
    <w:rsid w:val="000378E9"/>
    <w:rsid w:val="00037A41"/>
    <w:rsid w:val="00037A4C"/>
    <w:rsid w:val="00037AAC"/>
    <w:rsid w:val="00037EC2"/>
    <w:rsid w:val="00037ED4"/>
    <w:rsid w:val="00037F50"/>
    <w:rsid w:val="00037F8F"/>
    <w:rsid w:val="0004025D"/>
    <w:rsid w:val="00040391"/>
    <w:rsid w:val="00040541"/>
    <w:rsid w:val="000409E5"/>
    <w:rsid w:val="00040BC6"/>
    <w:rsid w:val="00040D59"/>
    <w:rsid w:val="00040F23"/>
    <w:rsid w:val="00040F24"/>
    <w:rsid w:val="0004102F"/>
    <w:rsid w:val="00041137"/>
    <w:rsid w:val="00041179"/>
    <w:rsid w:val="000412CA"/>
    <w:rsid w:val="000414C9"/>
    <w:rsid w:val="0004168C"/>
    <w:rsid w:val="0004186D"/>
    <w:rsid w:val="000418F2"/>
    <w:rsid w:val="000419BE"/>
    <w:rsid w:val="00041ABA"/>
    <w:rsid w:val="00041BC8"/>
    <w:rsid w:val="0004201F"/>
    <w:rsid w:val="0004213D"/>
    <w:rsid w:val="000421AC"/>
    <w:rsid w:val="000421F8"/>
    <w:rsid w:val="00042246"/>
    <w:rsid w:val="00042399"/>
    <w:rsid w:val="00042541"/>
    <w:rsid w:val="0004269D"/>
    <w:rsid w:val="000429A2"/>
    <w:rsid w:val="00042A5E"/>
    <w:rsid w:val="00042B48"/>
    <w:rsid w:val="00042E25"/>
    <w:rsid w:val="00042F93"/>
    <w:rsid w:val="000430B8"/>
    <w:rsid w:val="0004311D"/>
    <w:rsid w:val="00043483"/>
    <w:rsid w:val="00043786"/>
    <w:rsid w:val="0004378A"/>
    <w:rsid w:val="00043A70"/>
    <w:rsid w:val="00043AB7"/>
    <w:rsid w:val="00043C0F"/>
    <w:rsid w:val="00044374"/>
    <w:rsid w:val="00044600"/>
    <w:rsid w:val="00044631"/>
    <w:rsid w:val="000446D2"/>
    <w:rsid w:val="0004477D"/>
    <w:rsid w:val="00044797"/>
    <w:rsid w:val="000447C5"/>
    <w:rsid w:val="00044851"/>
    <w:rsid w:val="00044937"/>
    <w:rsid w:val="000449CE"/>
    <w:rsid w:val="00044DF6"/>
    <w:rsid w:val="00044E63"/>
    <w:rsid w:val="00044ED7"/>
    <w:rsid w:val="000450EF"/>
    <w:rsid w:val="0004516E"/>
    <w:rsid w:val="000452CC"/>
    <w:rsid w:val="000453A4"/>
    <w:rsid w:val="00045449"/>
    <w:rsid w:val="0004546D"/>
    <w:rsid w:val="0004559D"/>
    <w:rsid w:val="0004566D"/>
    <w:rsid w:val="000457AA"/>
    <w:rsid w:val="00045C87"/>
    <w:rsid w:val="00046143"/>
    <w:rsid w:val="000466D4"/>
    <w:rsid w:val="000468D0"/>
    <w:rsid w:val="00046B76"/>
    <w:rsid w:val="00046BD4"/>
    <w:rsid w:val="000471B8"/>
    <w:rsid w:val="000472C1"/>
    <w:rsid w:val="00047553"/>
    <w:rsid w:val="00047555"/>
    <w:rsid w:val="000477CD"/>
    <w:rsid w:val="00047DE9"/>
    <w:rsid w:val="000502CC"/>
    <w:rsid w:val="0005042A"/>
    <w:rsid w:val="0005058B"/>
    <w:rsid w:val="00050590"/>
    <w:rsid w:val="00050947"/>
    <w:rsid w:val="00050951"/>
    <w:rsid w:val="00050AD7"/>
    <w:rsid w:val="00050C6A"/>
    <w:rsid w:val="00050CCC"/>
    <w:rsid w:val="00050E22"/>
    <w:rsid w:val="00050E77"/>
    <w:rsid w:val="00050FDF"/>
    <w:rsid w:val="00051037"/>
    <w:rsid w:val="000510DB"/>
    <w:rsid w:val="00051235"/>
    <w:rsid w:val="000518FA"/>
    <w:rsid w:val="00051D14"/>
    <w:rsid w:val="00051F33"/>
    <w:rsid w:val="00052036"/>
    <w:rsid w:val="000520B1"/>
    <w:rsid w:val="000520BC"/>
    <w:rsid w:val="0005210D"/>
    <w:rsid w:val="00052292"/>
    <w:rsid w:val="0005233B"/>
    <w:rsid w:val="000523A5"/>
    <w:rsid w:val="000524D1"/>
    <w:rsid w:val="0005259D"/>
    <w:rsid w:val="00052BBD"/>
    <w:rsid w:val="00052E3D"/>
    <w:rsid w:val="00052F86"/>
    <w:rsid w:val="00053164"/>
    <w:rsid w:val="0005329E"/>
    <w:rsid w:val="000532DE"/>
    <w:rsid w:val="00053366"/>
    <w:rsid w:val="00053368"/>
    <w:rsid w:val="00053764"/>
    <w:rsid w:val="00053A2B"/>
    <w:rsid w:val="00053A5F"/>
    <w:rsid w:val="00053B69"/>
    <w:rsid w:val="00053B8C"/>
    <w:rsid w:val="0005403E"/>
    <w:rsid w:val="000542F3"/>
    <w:rsid w:val="00054380"/>
    <w:rsid w:val="0005477C"/>
    <w:rsid w:val="00054980"/>
    <w:rsid w:val="00054C57"/>
    <w:rsid w:val="00054D15"/>
    <w:rsid w:val="00054D30"/>
    <w:rsid w:val="00055340"/>
    <w:rsid w:val="0005575A"/>
    <w:rsid w:val="000559DC"/>
    <w:rsid w:val="00055A85"/>
    <w:rsid w:val="00055B57"/>
    <w:rsid w:val="00055BF5"/>
    <w:rsid w:val="00055E54"/>
    <w:rsid w:val="00055F2F"/>
    <w:rsid w:val="00055F48"/>
    <w:rsid w:val="000560A8"/>
    <w:rsid w:val="000561BB"/>
    <w:rsid w:val="000563A6"/>
    <w:rsid w:val="00056698"/>
    <w:rsid w:val="00056745"/>
    <w:rsid w:val="00056792"/>
    <w:rsid w:val="0005699D"/>
    <w:rsid w:val="00056B01"/>
    <w:rsid w:val="00056B7A"/>
    <w:rsid w:val="00056B96"/>
    <w:rsid w:val="00056F9E"/>
    <w:rsid w:val="00057240"/>
    <w:rsid w:val="000572C6"/>
    <w:rsid w:val="000573B2"/>
    <w:rsid w:val="0005753A"/>
    <w:rsid w:val="00057545"/>
    <w:rsid w:val="000575FD"/>
    <w:rsid w:val="0005764A"/>
    <w:rsid w:val="000578BB"/>
    <w:rsid w:val="00057970"/>
    <w:rsid w:val="000579DD"/>
    <w:rsid w:val="00057C7B"/>
    <w:rsid w:val="00057D5D"/>
    <w:rsid w:val="00057DAB"/>
    <w:rsid w:val="00060228"/>
    <w:rsid w:val="000603D3"/>
    <w:rsid w:val="000604C4"/>
    <w:rsid w:val="0006071E"/>
    <w:rsid w:val="00060ABC"/>
    <w:rsid w:val="00061716"/>
    <w:rsid w:val="0006193E"/>
    <w:rsid w:val="00061979"/>
    <w:rsid w:val="000619CE"/>
    <w:rsid w:val="00061C7B"/>
    <w:rsid w:val="00061F82"/>
    <w:rsid w:val="000621C8"/>
    <w:rsid w:val="000621F8"/>
    <w:rsid w:val="0006239F"/>
    <w:rsid w:val="000623D2"/>
    <w:rsid w:val="00062437"/>
    <w:rsid w:val="0006264B"/>
    <w:rsid w:val="0006283B"/>
    <w:rsid w:val="00062A47"/>
    <w:rsid w:val="00062BA2"/>
    <w:rsid w:val="00062F2F"/>
    <w:rsid w:val="000632DC"/>
    <w:rsid w:val="000639A4"/>
    <w:rsid w:val="00063C2B"/>
    <w:rsid w:val="00063C2E"/>
    <w:rsid w:val="00063CC2"/>
    <w:rsid w:val="00063D53"/>
    <w:rsid w:val="00063D91"/>
    <w:rsid w:val="00063E1C"/>
    <w:rsid w:val="000644FC"/>
    <w:rsid w:val="00064514"/>
    <w:rsid w:val="00064668"/>
    <w:rsid w:val="00064825"/>
    <w:rsid w:val="0006492A"/>
    <w:rsid w:val="00064972"/>
    <w:rsid w:val="000649C9"/>
    <w:rsid w:val="00064AD0"/>
    <w:rsid w:val="00064BA5"/>
    <w:rsid w:val="00064D90"/>
    <w:rsid w:val="00064D95"/>
    <w:rsid w:val="00064DAB"/>
    <w:rsid w:val="00064E32"/>
    <w:rsid w:val="00064E57"/>
    <w:rsid w:val="00064ED3"/>
    <w:rsid w:val="00064FB2"/>
    <w:rsid w:val="00065245"/>
    <w:rsid w:val="00065281"/>
    <w:rsid w:val="00065400"/>
    <w:rsid w:val="00065422"/>
    <w:rsid w:val="000657A2"/>
    <w:rsid w:val="0006594C"/>
    <w:rsid w:val="000659F6"/>
    <w:rsid w:val="00065B8E"/>
    <w:rsid w:val="00065BAD"/>
    <w:rsid w:val="00065C9E"/>
    <w:rsid w:val="00065D73"/>
    <w:rsid w:val="00065DF0"/>
    <w:rsid w:val="00065E0A"/>
    <w:rsid w:val="00065E4F"/>
    <w:rsid w:val="00065F14"/>
    <w:rsid w:val="0006601D"/>
    <w:rsid w:val="00066140"/>
    <w:rsid w:val="0006642E"/>
    <w:rsid w:val="000664E5"/>
    <w:rsid w:val="0006650C"/>
    <w:rsid w:val="0006673F"/>
    <w:rsid w:val="0006681F"/>
    <w:rsid w:val="00066CF6"/>
    <w:rsid w:val="00066DC8"/>
    <w:rsid w:val="00066E21"/>
    <w:rsid w:val="00066EB6"/>
    <w:rsid w:val="00066F52"/>
    <w:rsid w:val="000677FD"/>
    <w:rsid w:val="00067857"/>
    <w:rsid w:val="000678F7"/>
    <w:rsid w:val="0006794E"/>
    <w:rsid w:val="00067A8D"/>
    <w:rsid w:val="00067AEC"/>
    <w:rsid w:val="00067B67"/>
    <w:rsid w:val="00067CA3"/>
    <w:rsid w:val="00067D1F"/>
    <w:rsid w:val="00070385"/>
    <w:rsid w:val="00070497"/>
    <w:rsid w:val="00070564"/>
    <w:rsid w:val="00070586"/>
    <w:rsid w:val="00070676"/>
    <w:rsid w:val="00070791"/>
    <w:rsid w:val="00070824"/>
    <w:rsid w:val="0007091B"/>
    <w:rsid w:val="00070AE6"/>
    <w:rsid w:val="00070BFC"/>
    <w:rsid w:val="00070F16"/>
    <w:rsid w:val="00070FF8"/>
    <w:rsid w:val="00071100"/>
    <w:rsid w:val="0007113A"/>
    <w:rsid w:val="000711AF"/>
    <w:rsid w:val="000715B1"/>
    <w:rsid w:val="000715FE"/>
    <w:rsid w:val="000716B1"/>
    <w:rsid w:val="0007170B"/>
    <w:rsid w:val="0007174B"/>
    <w:rsid w:val="00071E20"/>
    <w:rsid w:val="00071F18"/>
    <w:rsid w:val="00071FD5"/>
    <w:rsid w:val="00071FF9"/>
    <w:rsid w:val="00072270"/>
    <w:rsid w:val="00072324"/>
    <w:rsid w:val="0007243A"/>
    <w:rsid w:val="00072843"/>
    <w:rsid w:val="000729D3"/>
    <w:rsid w:val="00072A1E"/>
    <w:rsid w:val="00072F8C"/>
    <w:rsid w:val="000730CB"/>
    <w:rsid w:val="0007314F"/>
    <w:rsid w:val="00073339"/>
    <w:rsid w:val="0007342C"/>
    <w:rsid w:val="000737B3"/>
    <w:rsid w:val="00073A19"/>
    <w:rsid w:val="00073AF3"/>
    <w:rsid w:val="00073DAD"/>
    <w:rsid w:val="00073DE8"/>
    <w:rsid w:val="00074437"/>
    <w:rsid w:val="000744D6"/>
    <w:rsid w:val="000747F2"/>
    <w:rsid w:val="000748F1"/>
    <w:rsid w:val="00074BA8"/>
    <w:rsid w:val="00074BB6"/>
    <w:rsid w:val="000751F6"/>
    <w:rsid w:val="00075316"/>
    <w:rsid w:val="0007532A"/>
    <w:rsid w:val="000753ED"/>
    <w:rsid w:val="00075453"/>
    <w:rsid w:val="00075725"/>
    <w:rsid w:val="000757F4"/>
    <w:rsid w:val="00075AD2"/>
    <w:rsid w:val="00075CAF"/>
    <w:rsid w:val="00075D97"/>
    <w:rsid w:val="00075ED2"/>
    <w:rsid w:val="0007603F"/>
    <w:rsid w:val="00076094"/>
    <w:rsid w:val="0007622D"/>
    <w:rsid w:val="00076240"/>
    <w:rsid w:val="00076460"/>
    <w:rsid w:val="00076562"/>
    <w:rsid w:val="0007659F"/>
    <w:rsid w:val="00076637"/>
    <w:rsid w:val="000768A7"/>
    <w:rsid w:val="000769EB"/>
    <w:rsid w:val="00076D2C"/>
    <w:rsid w:val="00076D6E"/>
    <w:rsid w:val="00076DE7"/>
    <w:rsid w:val="00076E1E"/>
    <w:rsid w:val="00076EC4"/>
    <w:rsid w:val="000776AF"/>
    <w:rsid w:val="00077ABD"/>
    <w:rsid w:val="00077C95"/>
    <w:rsid w:val="00077DA0"/>
    <w:rsid w:val="00077EF4"/>
    <w:rsid w:val="000800C2"/>
    <w:rsid w:val="0008010C"/>
    <w:rsid w:val="000804D3"/>
    <w:rsid w:val="00080C1F"/>
    <w:rsid w:val="00080D2D"/>
    <w:rsid w:val="00080EEC"/>
    <w:rsid w:val="0008101A"/>
    <w:rsid w:val="0008128A"/>
    <w:rsid w:val="00081597"/>
    <w:rsid w:val="000817DE"/>
    <w:rsid w:val="000818AA"/>
    <w:rsid w:val="00081A95"/>
    <w:rsid w:val="00081D77"/>
    <w:rsid w:val="00081E1C"/>
    <w:rsid w:val="00082180"/>
    <w:rsid w:val="00082350"/>
    <w:rsid w:val="00082641"/>
    <w:rsid w:val="000829A6"/>
    <w:rsid w:val="000829EC"/>
    <w:rsid w:val="00082FC1"/>
    <w:rsid w:val="000835F6"/>
    <w:rsid w:val="0008367F"/>
    <w:rsid w:val="00083914"/>
    <w:rsid w:val="00084342"/>
    <w:rsid w:val="00084B7C"/>
    <w:rsid w:val="00084BAF"/>
    <w:rsid w:val="00084CC8"/>
    <w:rsid w:val="00084EEC"/>
    <w:rsid w:val="00084F59"/>
    <w:rsid w:val="0008513E"/>
    <w:rsid w:val="000852A8"/>
    <w:rsid w:val="00085372"/>
    <w:rsid w:val="000853A6"/>
    <w:rsid w:val="00085607"/>
    <w:rsid w:val="000856B5"/>
    <w:rsid w:val="00085FEA"/>
    <w:rsid w:val="0008605D"/>
    <w:rsid w:val="00086634"/>
    <w:rsid w:val="00086FBF"/>
    <w:rsid w:val="00087204"/>
    <w:rsid w:val="00087876"/>
    <w:rsid w:val="000878CE"/>
    <w:rsid w:val="000879DE"/>
    <w:rsid w:val="00087A9C"/>
    <w:rsid w:val="00087BA8"/>
    <w:rsid w:val="00087C3C"/>
    <w:rsid w:val="00087FDB"/>
    <w:rsid w:val="000900D0"/>
    <w:rsid w:val="0009012E"/>
    <w:rsid w:val="000902F8"/>
    <w:rsid w:val="00090425"/>
    <w:rsid w:val="00090439"/>
    <w:rsid w:val="00090628"/>
    <w:rsid w:val="00090B0E"/>
    <w:rsid w:val="00090DAE"/>
    <w:rsid w:val="00090E72"/>
    <w:rsid w:val="00090EA9"/>
    <w:rsid w:val="00091031"/>
    <w:rsid w:val="00091068"/>
    <w:rsid w:val="000910AB"/>
    <w:rsid w:val="000910E6"/>
    <w:rsid w:val="00091362"/>
    <w:rsid w:val="0009141B"/>
    <w:rsid w:val="0009170D"/>
    <w:rsid w:val="000919EB"/>
    <w:rsid w:val="00091ABF"/>
    <w:rsid w:val="00091ADC"/>
    <w:rsid w:val="00091BD6"/>
    <w:rsid w:val="00091F98"/>
    <w:rsid w:val="00092365"/>
    <w:rsid w:val="00092484"/>
    <w:rsid w:val="0009267B"/>
    <w:rsid w:val="00092846"/>
    <w:rsid w:val="00092A57"/>
    <w:rsid w:val="00092C10"/>
    <w:rsid w:val="00092E80"/>
    <w:rsid w:val="0009347A"/>
    <w:rsid w:val="00093628"/>
    <w:rsid w:val="000939C8"/>
    <w:rsid w:val="00093BBF"/>
    <w:rsid w:val="00093C8F"/>
    <w:rsid w:val="00093CEC"/>
    <w:rsid w:val="00093ED7"/>
    <w:rsid w:val="0009404F"/>
    <w:rsid w:val="00094432"/>
    <w:rsid w:val="0009448D"/>
    <w:rsid w:val="000945E0"/>
    <w:rsid w:val="000945FE"/>
    <w:rsid w:val="000946BF"/>
    <w:rsid w:val="00094D72"/>
    <w:rsid w:val="00094F8F"/>
    <w:rsid w:val="0009557E"/>
    <w:rsid w:val="000955A1"/>
    <w:rsid w:val="000958A1"/>
    <w:rsid w:val="00095B95"/>
    <w:rsid w:val="00095C17"/>
    <w:rsid w:val="00095CD5"/>
    <w:rsid w:val="00095D52"/>
    <w:rsid w:val="00095D6C"/>
    <w:rsid w:val="00096080"/>
    <w:rsid w:val="00096353"/>
    <w:rsid w:val="0009637B"/>
    <w:rsid w:val="00096450"/>
    <w:rsid w:val="0009649D"/>
    <w:rsid w:val="000964A7"/>
    <w:rsid w:val="0009699A"/>
    <w:rsid w:val="00096A1E"/>
    <w:rsid w:val="00096E52"/>
    <w:rsid w:val="00096F2D"/>
    <w:rsid w:val="000970BD"/>
    <w:rsid w:val="000973EB"/>
    <w:rsid w:val="00097464"/>
    <w:rsid w:val="0009764F"/>
    <w:rsid w:val="00097736"/>
    <w:rsid w:val="00097796"/>
    <w:rsid w:val="000977D1"/>
    <w:rsid w:val="00097937"/>
    <w:rsid w:val="00097AF7"/>
    <w:rsid w:val="00097D2E"/>
    <w:rsid w:val="00097EDA"/>
    <w:rsid w:val="000A012F"/>
    <w:rsid w:val="000A02CF"/>
    <w:rsid w:val="000A050C"/>
    <w:rsid w:val="000A06D9"/>
    <w:rsid w:val="000A0933"/>
    <w:rsid w:val="000A0C72"/>
    <w:rsid w:val="000A0CF4"/>
    <w:rsid w:val="000A0DCF"/>
    <w:rsid w:val="000A0E23"/>
    <w:rsid w:val="000A0E60"/>
    <w:rsid w:val="000A117E"/>
    <w:rsid w:val="000A122B"/>
    <w:rsid w:val="000A1892"/>
    <w:rsid w:val="000A1C34"/>
    <w:rsid w:val="000A1D52"/>
    <w:rsid w:val="000A1DBE"/>
    <w:rsid w:val="000A1FD9"/>
    <w:rsid w:val="000A1FFC"/>
    <w:rsid w:val="000A22E2"/>
    <w:rsid w:val="000A2377"/>
    <w:rsid w:val="000A23C2"/>
    <w:rsid w:val="000A2545"/>
    <w:rsid w:val="000A26E3"/>
    <w:rsid w:val="000A2835"/>
    <w:rsid w:val="000A28E9"/>
    <w:rsid w:val="000A2927"/>
    <w:rsid w:val="000A2AFB"/>
    <w:rsid w:val="000A2BD8"/>
    <w:rsid w:val="000A2D1B"/>
    <w:rsid w:val="000A2DCA"/>
    <w:rsid w:val="000A2E1F"/>
    <w:rsid w:val="000A317E"/>
    <w:rsid w:val="000A3354"/>
    <w:rsid w:val="000A372A"/>
    <w:rsid w:val="000A380F"/>
    <w:rsid w:val="000A3A17"/>
    <w:rsid w:val="000A3BC4"/>
    <w:rsid w:val="000A3E32"/>
    <w:rsid w:val="000A3E9A"/>
    <w:rsid w:val="000A3EFA"/>
    <w:rsid w:val="000A3F90"/>
    <w:rsid w:val="000A40BA"/>
    <w:rsid w:val="000A4323"/>
    <w:rsid w:val="000A46AE"/>
    <w:rsid w:val="000A488A"/>
    <w:rsid w:val="000A4CB5"/>
    <w:rsid w:val="000A4CF7"/>
    <w:rsid w:val="000A5161"/>
    <w:rsid w:val="000A5255"/>
    <w:rsid w:val="000A52C9"/>
    <w:rsid w:val="000A53E8"/>
    <w:rsid w:val="000A54BC"/>
    <w:rsid w:val="000A5522"/>
    <w:rsid w:val="000A55BE"/>
    <w:rsid w:val="000A5797"/>
    <w:rsid w:val="000A5858"/>
    <w:rsid w:val="000A58B0"/>
    <w:rsid w:val="000A59B5"/>
    <w:rsid w:val="000A5AEE"/>
    <w:rsid w:val="000A5BD3"/>
    <w:rsid w:val="000A5D7C"/>
    <w:rsid w:val="000A5E5E"/>
    <w:rsid w:val="000A5E8F"/>
    <w:rsid w:val="000A5FEB"/>
    <w:rsid w:val="000A5FF7"/>
    <w:rsid w:val="000A6003"/>
    <w:rsid w:val="000A6485"/>
    <w:rsid w:val="000A68FC"/>
    <w:rsid w:val="000A6AAA"/>
    <w:rsid w:val="000A7081"/>
    <w:rsid w:val="000A709F"/>
    <w:rsid w:val="000A7169"/>
    <w:rsid w:val="000A724E"/>
    <w:rsid w:val="000A72F2"/>
    <w:rsid w:val="000A7306"/>
    <w:rsid w:val="000A74FB"/>
    <w:rsid w:val="000A772A"/>
    <w:rsid w:val="000A796E"/>
    <w:rsid w:val="000A7A82"/>
    <w:rsid w:val="000A7BF9"/>
    <w:rsid w:val="000A7EF2"/>
    <w:rsid w:val="000B06DE"/>
    <w:rsid w:val="000B07E9"/>
    <w:rsid w:val="000B0A80"/>
    <w:rsid w:val="000B0AEE"/>
    <w:rsid w:val="000B0D33"/>
    <w:rsid w:val="000B0DC7"/>
    <w:rsid w:val="000B1114"/>
    <w:rsid w:val="000B141E"/>
    <w:rsid w:val="000B1586"/>
    <w:rsid w:val="000B1604"/>
    <w:rsid w:val="000B166A"/>
    <w:rsid w:val="000B17D2"/>
    <w:rsid w:val="000B1B51"/>
    <w:rsid w:val="000B1C00"/>
    <w:rsid w:val="000B1C55"/>
    <w:rsid w:val="000B1DDC"/>
    <w:rsid w:val="000B1ECA"/>
    <w:rsid w:val="000B1F70"/>
    <w:rsid w:val="000B1FC6"/>
    <w:rsid w:val="000B20C8"/>
    <w:rsid w:val="000B214F"/>
    <w:rsid w:val="000B2453"/>
    <w:rsid w:val="000B26C5"/>
    <w:rsid w:val="000B2D7F"/>
    <w:rsid w:val="000B2F74"/>
    <w:rsid w:val="000B2FE9"/>
    <w:rsid w:val="000B30AE"/>
    <w:rsid w:val="000B3339"/>
    <w:rsid w:val="000B33A2"/>
    <w:rsid w:val="000B34BC"/>
    <w:rsid w:val="000B3513"/>
    <w:rsid w:val="000B3561"/>
    <w:rsid w:val="000B35AE"/>
    <w:rsid w:val="000B378F"/>
    <w:rsid w:val="000B3CB4"/>
    <w:rsid w:val="000B3CC1"/>
    <w:rsid w:val="000B3DC0"/>
    <w:rsid w:val="000B3E8E"/>
    <w:rsid w:val="000B44A3"/>
    <w:rsid w:val="000B48D6"/>
    <w:rsid w:val="000B4A24"/>
    <w:rsid w:val="000B4BF1"/>
    <w:rsid w:val="000B4C29"/>
    <w:rsid w:val="000B4C60"/>
    <w:rsid w:val="000B4D6A"/>
    <w:rsid w:val="000B5070"/>
    <w:rsid w:val="000B50AF"/>
    <w:rsid w:val="000B5261"/>
    <w:rsid w:val="000B54C4"/>
    <w:rsid w:val="000B57B8"/>
    <w:rsid w:val="000B5852"/>
    <w:rsid w:val="000B5ED1"/>
    <w:rsid w:val="000B5F47"/>
    <w:rsid w:val="000B6211"/>
    <w:rsid w:val="000B64A2"/>
    <w:rsid w:val="000B657E"/>
    <w:rsid w:val="000B6771"/>
    <w:rsid w:val="000B6827"/>
    <w:rsid w:val="000B68D5"/>
    <w:rsid w:val="000B6E2E"/>
    <w:rsid w:val="000B72F3"/>
    <w:rsid w:val="000B7349"/>
    <w:rsid w:val="000B7393"/>
    <w:rsid w:val="000B747E"/>
    <w:rsid w:val="000B74AA"/>
    <w:rsid w:val="000B74BA"/>
    <w:rsid w:val="000B76AF"/>
    <w:rsid w:val="000B7A58"/>
    <w:rsid w:val="000B7A62"/>
    <w:rsid w:val="000B7BCC"/>
    <w:rsid w:val="000B7E60"/>
    <w:rsid w:val="000B7EF3"/>
    <w:rsid w:val="000B7F6D"/>
    <w:rsid w:val="000C01AE"/>
    <w:rsid w:val="000C0542"/>
    <w:rsid w:val="000C05BD"/>
    <w:rsid w:val="000C0686"/>
    <w:rsid w:val="000C096C"/>
    <w:rsid w:val="000C0B9A"/>
    <w:rsid w:val="000C0BCB"/>
    <w:rsid w:val="000C0CB4"/>
    <w:rsid w:val="000C0D89"/>
    <w:rsid w:val="000C11E4"/>
    <w:rsid w:val="000C13FD"/>
    <w:rsid w:val="000C145A"/>
    <w:rsid w:val="000C1643"/>
    <w:rsid w:val="000C1651"/>
    <w:rsid w:val="000C1975"/>
    <w:rsid w:val="000C1A97"/>
    <w:rsid w:val="000C1B6B"/>
    <w:rsid w:val="000C1CED"/>
    <w:rsid w:val="000C1D21"/>
    <w:rsid w:val="000C1DCF"/>
    <w:rsid w:val="000C216E"/>
    <w:rsid w:val="000C22F2"/>
    <w:rsid w:val="000C2321"/>
    <w:rsid w:val="000C233F"/>
    <w:rsid w:val="000C236A"/>
    <w:rsid w:val="000C24BC"/>
    <w:rsid w:val="000C26E7"/>
    <w:rsid w:val="000C2761"/>
    <w:rsid w:val="000C28CB"/>
    <w:rsid w:val="000C291C"/>
    <w:rsid w:val="000C297C"/>
    <w:rsid w:val="000C297E"/>
    <w:rsid w:val="000C2A40"/>
    <w:rsid w:val="000C2B8E"/>
    <w:rsid w:val="000C2C44"/>
    <w:rsid w:val="000C2C61"/>
    <w:rsid w:val="000C2D74"/>
    <w:rsid w:val="000C2FFD"/>
    <w:rsid w:val="000C3035"/>
    <w:rsid w:val="000C30AF"/>
    <w:rsid w:val="000C318F"/>
    <w:rsid w:val="000C32E8"/>
    <w:rsid w:val="000C3490"/>
    <w:rsid w:val="000C353C"/>
    <w:rsid w:val="000C3548"/>
    <w:rsid w:val="000C3576"/>
    <w:rsid w:val="000C3807"/>
    <w:rsid w:val="000C3877"/>
    <w:rsid w:val="000C3940"/>
    <w:rsid w:val="000C3B12"/>
    <w:rsid w:val="000C3B2F"/>
    <w:rsid w:val="000C3BB6"/>
    <w:rsid w:val="000C3D3A"/>
    <w:rsid w:val="000C3F1C"/>
    <w:rsid w:val="000C3F73"/>
    <w:rsid w:val="000C4080"/>
    <w:rsid w:val="000C4284"/>
    <w:rsid w:val="000C4514"/>
    <w:rsid w:val="000C4579"/>
    <w:rsid w:val="000C47F3"/>
    <w:rsid w:val="000C49C4"/>
    <w:rsid w:val="000C4E79"/>
    <w:rsid w:val="000C4E82"/>
    <w:rsid w:val="000C4FCB"/>
    <w:rsid w:val="000C54DA"/>
    <w:rsid w:val="000C553E"/>
    <w:rsid w:val="000C55AD"/>
    <w:rsid w:val="000C5688"/>
    <w:rsid w:val="000C5753"/>
    <w:rsid w:val="000C5862"/>
    <w:rsid w:val="000C5EE9"/>
    <w:rsid w:val="000C60C2"/>
    <w:rsid w:val="000C6424"/>
    <w:rsid w:val="000C6463"/>
    <w:rsid w:val="000C6A13"/>
    <w:rsid w:val="000C6CED"/>
    <w:rsid w:val="000C7283"/>
    <w:rsid w:val="000C72A9"/>
    <w:rsid w:val="000C73D2"/>
    <w:rsid w:val="000C73DE"/>
    <w:rsid w:val="000C7A75"/>
    <w:rsid w:val="000C7B82"/>
    <w:rsid w:val="000C7D55"/>
    <w:rsid w:val="000D0309"/>
    <w:rsid w:val="000D0344"/>
    <w:rsid w:val="000D03C1"/>
    <w:rsid w:val="000D03CA"/>
    <w:rsid w:val="000D087A"/>
    <w:rsid w:val="000D08E9"/>
    <w:rsid w:val="000D0B63"/>
    <w:rsid w:val="000D0BF7"/>
    <w:rsid w:val="000D0C23"/>
    <w:rsid w:val="000D0C8F"/>
    <w:rsid w:val="000D0C98"/>
    <w:rsid w:val="000D0CB3"/>
    <w:rsid w:val="000D12C7"/>
    <w:rsid w:val="000D12F9"/>
    <w:rsid w:val="000D13FB"/>
    <w:rsid w:val="000D1CB6"/>
    <w:rsid w:val="000D2197"/>
    <w:rsid w:val="000D21A3"/>
    <w:rsid w:val="000D23F5"/>
    <w:rsid w:val="000D242B"/>
    <w:rsid w:val="000D2731"/>
    <w:rsid w:val="000D2A95"/>
    <w:rsid w:val="000D2BE5"/>
    <w:rsid w:val="000D2CAF"/>
    <w:rsid w:val="000D2EF4"/>
    <w:rsid w:val="000D2F93"/>
    <w:rsid w:val="000D2FA0"/>
    <w:rsid w:val="000D331E"/>
    <w:rsid w:val="000D37B7"/>
    <w:rsid w:val="000D3875"/>
    <w:rsid w:val="000D39E0"/>
    <w:rsid w:val="000D3A14"/>
    <w:rsid w:val="000D3B2A"/>
    <w:rsid w:val="000D3E0C"/>
    <w:rsid w:val="000D3E77"/>
    <w:rsid w:val="000D4308"/>
    <w:rsid w:val="000D4385"/>
    <w:rsid w:val="000D468F"/>
    <w:rsid w:val="000D484F"/>
    <w:rsid w:val="000D486D"/>
    <w:rsid w:val="000D4A01"/>
    <w:rsid w:val="000D4D2F"/>
    <w:rsid w:val="000D4F49"/>
    <w:rsid w:val="000D50E8"/>
    <w:rsid w:val="000D512E"/>
    <w:rsid w:val="000D52AC"/>
    <w:rsid w:val="000D5490"/>
    <w:rsid w:val="000D57E4"/>
    <w:rsid w:val="000D5B74"/>
    <w:rsid w:val="000D5CDD"/>
    <w:rsid w:val="000D5ED2"/>
    <w:rsid w:val="000D62C8"/>
    <w:rsid w:val="000D6322"/>
    <w:rsid w:val="000D6382"/>
    <w:rsid w:val="000D641A"/>
    <w:rsid w:val="000D6535"/>
    <w:rsid w:val="000D65A2"/>
    <w:rsid w:val="000D6992"/>
    <w:rsid w:val="000D6AB7"/>
    <w:rsid w:val="000D6AB8"/>
    <w:rsid w:val="000D6AD7"/>
    <w:rsid w:val="000D6B34"/>
    <w:rsid w:val="000D6E33"/>
    <w:rsid w:val="000D6E57"/>
    <w:rsid w:val="000D6EE4"/>
    <w:rsid w:val="000D7048"/>
    <w:rsid w:val="000D745B"/>
    <w:rsid w:val="000D7AEE"/>
    <w:rsid w:val="000D7CE2"/>
    <w:rsid w:val="000D7D89"/>
    <w:rsid w:val="000D7F49"/>
    <w:rsid w:val="000D7F4A"/>
    <w:rsid w:val="000E0403"/>
    <w:rsid w:val="000E0678"/>
    <w:rsid w:val="000E0A4F"/>
    <w:rsid w:val="000E0AB4"/>
    <w:rsid w:val="000E0D32"/>
    <w:rsid w:val="000E0D7C"/>
    <w:rsid w:val="000E0E91"/>
    <w:rsid w:val="000E11A0"/>
    <w:rsid w:val="000E1226"/>
    <w:rsid w:val="000E1320"/>
    <w:rsid w:val="000E13B1"/>
    <w:rsid w:val="000E1400"/>
    <w:rsid w:val="000E1401"/>
    <w:rsid w:val="000E1448"/>
    <w:rsid w:val="000E149D"/>
    <w:rsid w:val="000E1778"/>
    <w:rsid w:val="000E1F58"/>
    <w:rsid w:val="000E21BE"/>
    <w:rsid w:val="000E226B"/>
    <w:rsid w:val="000E2400"/>
    <w:rsid w:val="000E2853"/>
    <w:rsid w:val="000E29DF"/>
    <w:rsid w:val="000E327E"/>
    <w:rsid w:val="000E32CF"/>
    <w:rsid w:val="000E34D9"/>
    <w:rsid w:val="000E350D"/>
    <w:rsid w:val="000E37A1"/>
    <w:rsid w:val="000E37BE"/>
    <w:rsid w:val="000E3CE5"/>
    <w:rsid w:val="000E3E2E"/>
    <w:rsid w:val="000E3E7C"/>
    <w:rsid w:val="000E3FC3"/>
    <w:rsid w:val="000E4258"/>
    <w:rsid w:val="000E444B"/>
    <w:rsid w:val="000E45CC"/>
    <w:rsid w:val="000E483D"/>
    <w:rsid w:val="000E4938"/>
    <w:rsid w:val="000E4D15"/>
    <w:rsid w:val="000E4DED"/>
    <w:rsid w:val="000E4E3B"/>
    <w:rsid w:val="000E50CD"/>
    <w:rsid w:val="000E522B"/>
    <w:rsid w:val="000E525A"/>
    <w:rsid w:val="000E5592"/>
    <w:rsid w:val="000E564D"/>
    <w:rsid w:val="000E5663"/>
    <w:rsid w:val="000E5901"/>
    <w:rsid w:val="000E595F"/>
    <w:rsid w:val="000E5F96"/>
    <w:rsid w:val="000E5FCF"/>
    <w:rsid w:val="000E5FD5"/>
    <w:rsid w:val="000E5FDE"/>
    <w:rsid w:val="000E623D"/>
    <w:rsid w:val="000E63D8"/>
    <w:rsid w:val="000E67EE"/>
    <w:rsid w:val="000E68C7"/>
    <w:rsid w:val="000E6AFC"/>
    <w:rsid w:val="000E6BA5"/>
    <w:rsid w:val="000E6C29"/>
    <w:rsid w:val="000E6CF6"/>
    <w:rsid w:val="000E6DD6"/>
    <w:rsid w:val="000E6DF6"/>
    <w:rsid w:val="000E6E8C"/>
    <w:rsid w:val="000E71F9"/>
    <w:rsid w:val="000E75D2"/>
    <w:rsid w:val="000E764E"/>
    <w:rsid w:val="000E7841"/>
    <w:rsid w:val="000E79E7"/>
    <w:rsid w:val="000E7A21"/>
    <w:rsid w:val="000E7B52"/>
    <w:rsid w:val="000E7B75"/>
    <w:rsid w:val="000E7B79"/>
    <w:rsid w:val="000E7B7E"/>
    <w:rsid w:val="000F0091"/>
    <w:rsid w:val="000F0240"/>
    <w:rsid w:val="000F07D6"/>
    <w:rsid w:val="000F0C81"/>
    <w:rsid w:val="000F0D53"/>
    <w:rsid w:val="000F11E1"/>
    <w:rsid w:val="000F16AD"/>
    <w:rsid w:val="000F16D4"/>
    <w:rsid w:val="000F17DC"/>
    <w:rsid w:val="000F19FE"/>
    <w:rsid w:val="000F1C3B"/>
    <w:rsid w:val="000F1E26"/>
    <w:rsid w:val="000F1E34"/>
    <w:rsid w:val="000F1E65"/>
    <w:rsid w:val="000F1EB0"/>
    <w:rsid w:val="000F201B"/>
    <w:rsid w:val="000F2026"/>
    <w:rsid w:val="000F21A0"/>
    <w:rsid w:val="000F2242"/>
    <w:rsid w:val="000F22CA"/>
    <w:rsid w:val="000F2344"/>
    <w:rsid w:val="000F2393"/>
    <w:rsid w:val="000F245D"/>
    <w:rsid w:val="000F24C3"/>
    <w:rsid w:val="000F26E0"/>
    <w:rsid w:val="000F2CCB"/>
    <w:rsid w:val="000F2D8F"/>
    <w:rsid w:val="000F2FED"/>
    <w:rsid w:val="000F3126"/>
    <w:rsid w:val="000F3162"/>
    <w:rsid w:val="000F31BD"/>
    <w:rsid w:val="000F333C"/>
    <w:rsid w:val="000F34AC"/>
    <w:rsid w:val="000F3575"/>
    <w:rsid w:val="000F3A74"/>
    <w:rsid w:val="000F3C68"/>
    <w:rsid w:val="000F3CD7"/>
    <w:rsid w:val="000F41DD"/>
    <w:rsid w:val="000F4216"/>
    <w:rsid w:val="000F42D0"/>
    <w:rsid w:val="000F442F"/>
    <w:rsid w:val="000F44F6"/>
    <w:rsid w:val="000F45EE"/>
    <w:rsid w:val="000F4776"/>
    <w:rsid w:val="000F4783"/>
    <w:rsid w:val="000F4AA9"/>
    <w:rsid w:val="000F4D36"/>
    <w:rsid w:val="000F4D98"/>
    <w:rsid w:val="000F4DD5"/>
    <w:rsid w:val="000F4DEB"/>
    <w:rsid w:val="000F4F1D"/>
    <w:rsid w:val="000F4F23"/>
    <w:rsid w:val="000F4F41"/>
    <w:rsid w:val="000F4F79"/>
    <w:rsid w:val="000F509D"/>
    <w:rsid w:val="000F523A"/>
    <w:rsid w:val="000F52B8"/>
    <w:rsid w:val="000F545D"/>
    <w:rsid w:val="000F5551"/>
    <w:rsid w:val="000F58CC"/>
    <w:rsid w:val="000F5AE1"/>
    <w:rsid w:val="000F5BF2"/>
    <w:rsid w:val="000F5C96"/>
    <w:rsid w:val="000F5D9A"/>
    <w:rsid w:val="000F60A3"/>
    <w:rsid w:val="000F62F8"/>
    <w:rsid w:val="000F696B"/>
    <w:rsid w:val="000F6A04"/>
    <w:rsid w:val="000F6BEE"/>
    <w:rsid w:val="000F6C42"/>
    <w:rsid w:val="000F70DB"/>
    <w:rsid w:val="000F75ED"/>
    <w:rsid w:val="000F77B6"/>
    <w:rsid w:val="000F79A8"/>
    <w:rsid w:val="000F7C79"/>
    <w:rsid w:val="000F7CCA"/>
    <w:rsid w:val="000F7D51"/>
    <w:rsid w:val="000F7DE0"/>
    <w:rsid w:val="000F7DF9"/>
    <w:rsid w:val="000F7F94"/>
    <w:rsid w:val="00100018"/>
    <w:rsid w:val="0010006C"/>
    <w:rsid w:val="00100326"/>
    <w:rsid w:val="0010032A"/>
    <w:rsid w:val="00100451"/>
    <w:rsid w:val="00100565"/>
    <w:rsid w:val="00100644"/>
    <w:rsid w:val="0010065E"/>
    <w:rsid w:val="00100768"/>
    <w:rsid w:val="00100929"/>
    <w:rsid w:val="00100CBB"/>
    <w:rsid w:val="00100E7F"/>
    <w:rsid w:val="00100FA8"/>
    <w:rsid w:val="001010B3"/>
    <w:rsid w:val="0010137C"/>
    <w:rsid w:val="00101532"/>
    <w:rsid w:val="0010156E"/>
    <w:rsid w:val="00101789"/>
    <w:rsid w:val="00101CBE"/>
    <w:rsid w:val="00101CC0"/>
    <w:rsid w:val="00101D41"/>
    <w:rsid w:val="00101DDE"/>
    <w:rsid w:val="0010220A"/>
    <w:rsid w:val="00102314"/>
    <w:rsid w:val="0010231F"/>
    <w:rsid w:val="001025CB"/>
    <w:rsid w:val="00102722"/>
    <w:rsid w:val="00102937"/>
    <w:rsid w:val="00102AED"/>
    <w:rsid w:val="00102B09"/>
    <w:rsid w:val="00102B35"/>
    <w:rsid w:val="00102C10"/>
    <w:rsid w:val="00102F12"/>
    <w:rsid w:val="00103124"/>
    <w:rsid w:val="00103378"/>
    <w:rsid w:val="001038D8"/>
    <w:rsid w:val="00103A8F"/>
    <w:rsid w:val="00103CCC"/>
    <w:rsid w:val="00103DC3"/>
    <w:rsid w:val="00103FD8"/>
    <w:rsid w:val="0010412F"/>
    <w:rsid w:val="00104203"/>
    <w:rsid w:val="001043F4"/>
    <w:rsid w:val="00104437"/>
    <w:rsid w:val="0010458F"/>
    <w:rsid w:val="00104687"/>
    <w:rsid w:val="001046E9"/>
    <w:rsid w:val="0010477D"/>
    <w:rsid w:val="00104A31"/>
    <w:rsid w:val="00104CE6"/>
    <w:rsid w:val="00104D88"/>
    <w:rsid w:val="00104EFF"/>
    <w:rsid w:val="001051E5"/>
    <w:rsid w:val="0010520C"/>
    <w:rsid w:val="001057BD"/>
    <w:rsid w:val="0010595F"/>
    <w:rsid w:val="00105AA6"/>
    <w:rsid w:val="00105C15"/>
    <w:rsid w:val="00105CE4"/>
    <w:rsid w:val="00105D80"/>
    <w:rsid w:val="00105DA0"/>
    <w:rsid w:val="00105DCE"/>
    <w:rsid w:val="001062F8"/>
    <w:rsid w:val="001063BA"/>
    <w:rsid w:val="00106525"/>
    <w:rsid w:val="0010668A"/>
    <w:rsid w:val="001066DF"/>
    <w:rsid w:val="001067D8"/>
    <w:rsid w:val="0010687E"/>
    <w:rsid w:val="00106892"/>
    <w:rsid w:val="001068EC"/>
    <w:rsid w:val="001069DD"/>
    <w:rsid w:val="00106A43"/>
    <w:rsid w:val="00106B4C"/>
    <w:rsid w:val="00106EF0"/>
    <w:rsid w:val="001070B1"/>
    <w:rsid w:val="001071C8"/>
    <w:rsid w:val="0010731F"/>
    <w:rsid w:val="00107622"/>
    <w:rsid w:val="001078AF"/>
    <w:rsid w:val="00107A5D"/>
    <w:rsid w:val="00107B69"/>
    <w:rsid w:val="00107C00"/>
    <w:rsid w:val="00107C22"/>
    <w:rsid w:val="00107D22"/>
    <w:rsid w:val="00107D70"/>
    <w:rsid w:val="00107DBA"/>
    <w:rsid w:val="00107EE4"/>
    <w:rsid w:val="00110139"/>
    <w:rsid w:val="00110222"/>
    <w:rsid w:val="00110228"/>
    <w:rsid w:val="00110310"/>
    <w:rsid w:val="00110375"/>
    <w:rsid w:val="00110511"/>
    <w:rsid w:val="00110567"/>
    <w:rsid w:val="001105CD"/>
    <w:rsid w:val="0011096F"/>
    <w:rsid w:val="00110A5A"/>
    <w:rsid w:val="00110BFE"/>
    <w:rsid w:val="00111097"/>
    <w:rsid w:val="00111148"/>
    <w:rsid w:val="001111E6"/>
    <w:rsid w:val="001111EF"/>
    <w:rsid w:val="00111486"/>
    <w:rsid w:val="0011153A"/>
    <w:rsid w:val="00111667"/>
    <w:rsid w:val="001118D2"/>
    <w:rsid w:val="00111A9C"/>
    <w:rsid w:val="00111AAB"/>
    <w:rsid w:val="00111ACD"/>
    <w:rsid w:val="00111B3E"/>
    <w:rsid w:val="00111F66"/>
    <w:rsid w:val="00112157"/>
    <w:rsid w:val="00112266"/>
    <w:rsid w:val="001122E4"/>
    <w:rsid w:val="001125C7"/>
    <w:rsid w:val="00112636"/>
    <w:rsid w:val="00112755"/>
    <w:rsid w:val="0011285C"/>
    <w:rsid w:val="001128DA"/>
    <w:rsid w:val="00112C5C"/>
    <w:rsid w:val="00112CD3"/>
    <w:rsid w:val="00112F45"/>
    <w:rsid w:val="00112F92"/>
    <w:rsid w:val="001133CB"/>
    <w:rsid w:val="00113480"/>
    <w:rsid w:val="001134F4"/>
    <w:rsid w:val="001136E1"/>
    <w:rsid w:val="00113930"/>
    <w:rsid w:val="0011395B"/>
    <w:rsid w:val="00113997"/>
    <w:rsid w:val="00113A2A"/>
    <w:rsid w:val="00113F10"/>
    <w:rsid w:val="00114087"/>
    <w:rsid w:val="001141F7"/>
    <w:rsid w:val="00114299"/>
    <w:rsid w:val="00114502"/>
    <w:rsid w:val="00114526"/>
    <w:rsid w:val="0011452B"/>
    <w:rsid w:val="001148A8"/>
    <w:rsid w:val="00114943"/>
    <w:rsid w:val="001149A4"/>
    <w:rsid w:val="00114A53"/>
    <w:rsid w:val="00114CB0"/>
    <w:rsid w:val="00114E2B"/>
    <w:rsid w:val="00114EF7"/>
    <w:rsid w:val="00115204"/>
    <w:rsid w:val="001158CB"/>
    <w:rsid w:val="0011594C"/>
    <w:rsid w:val="0011596B"/>
    <w:rsid w:val="00115B50"/>
    <w:rsid w:val="00115F82"/>
    <w:rsid w:val="00116070"/>
    <w:rsid w:val="001161A9"/>
    <w:rsid w:val="00116218"/>
    <w:rsid w:val="0011636E"/>
    <w:rsid w:val="00116577"/>
    <w:rsid w:val="001167C6"/>
    <w:rsid w:val="00116901"/>
    <w:rsid w:val="00116A62"/>
    <w:rsid w:val="00116AC8"/>
    <w:rsid w:val="00116B9E"/>
    <w:rsid w:val="00116BAB"/>
    <w:rsid w:val="00116C6D"/>
    <w:rsid w:val="00116F18"/>
    <w:rsid w:val="00116F4F"/>
    <w:rsid w:val="0011700E"/>
    <w:rsid w:val="00117166"/>
    <w:rsid w:val="00117181"/>
    <w:rsid w:val="0011724B"/>
    <w:rsid w:val="0011767C"/>
    <w:rsid w:val="00117CD8"/>
    <w:rsid w:val="00117CDA"/>
    <w:rsid w:val="00117E46"/>
    <w:rsid w:val="00120056"/>
    <w:rsid w:val="0012027A"/>
    <w:rsid w:val="001205EB"/>
    <w:rsid w:val="00120841"/>
    <w:rsid w:val="00120A03"/>
    <w:rsid w:val="00120CF1"/>
    <w:rsid w:val="00121134"/>
    <w:rsid w:val="00121209"/>
    <w:rsid w:val="00121445"/>
    <w:rsid w:val="00121664"/>
    <w:rsid w:val="001216D5"/>
    <w:rsid w:val="00121FB6"/>
    <w:rsid w:val="00122154"/>
    <w:rsid w:val="00122296"/>
    <w:rsid w:val="001222E1"/>
    <w:rsid w:val="00122317"/>
    <w:rsid w:val="00122361"/>
    <w:rsid w:val="00122405"/>
    <w:rsid w:val="00122411"/>
    <w:rsid w:val="00122471"/>
    <w:rsid w:val="0012248A"/>
    <w:rsid w:val="00122662"/>
    <w:rsid w:val="0012270E"/>
    <w:rsid w:val="001227F1"/>
    <w:rsid w:val="00122864"/>
    <w:rsid w:val="0012287C"/>
    <w:rsid w:val="00122B95"/>
    <w:rsid w:val="00122DCA"/>
    <w:rsid w:val="00122E36"/>
    <w:rsid w:val="00122F66"/>
    <w:rsid w:val="00123167"/>
    <w:rsid w:val="00123704"/>
    <w:rsid w:val="00123E56"/>
    <w:rsid w:val="00123F58"/>
    <w:rsid w:val="00123F5A"/>
    <w:rsid w:val="00123FFB"/>
    <w:rsid w:val="001242F9"/>
    <w:rsid w:val="0012436B"/>
    <w:rsid w:val="001243D6"/>
    <w:rsid w:val="00124470"/>
    <w:rsid w:val="001245A2"/>
    <w:rsid w:val="00124823"/>
    <w:rsid w:val="001248FC"/>
    <w:rsid w:val="001249D7"/>
    <w:rsid w:val="00124C1D"/>
    <w:rsid w:val="00124C28"/>
    <w:rsid w:val="00124C9A"/>
    <w:rsid w:val="00124CB6"/>
    <w:rsid w:val="00124D4A"/>
    <w:rsid w:val="00124E33"/>
    <w:rsid w:val="00124EAC"/>
    <w:rsid w:val="001254CA"/>
    <w:rsid w:val="001255E9"/>
    <w:rsid w:val="001258A0"/>
    <w:rsid w:val="001258A2"/>
    <w:rsid w:val="00125997"/>
    <w:rsid w:val="00125A88"/>
    <w:rsid w:val="00125D81"/>
    <w:rsid w:val="00125F52"/>
    <w:rsid w:val="00125F55"/>
    <w:rsid w:val="0012614D"/>
    <w:rsid w:val="001264D2"/>
    <w:rsid w:val="001264E9"/>
    <w:rsid w:val="001265A3"/>
    <w:rsid w:val="0012667C"/>
    <w:rsid w:val="001266C2"/>
    <w:rsid w:val="0012671C"/>
    <w:rsid w:val="001267DC"/>
    <w:rsid w:val="001267E8"/>
    <w:rsid w:val="00126A78"/>
    <w:rsid w:val="00126D15"/>
    <w:rsid w:val="00126D2C"/>
    <w:rsid w:val="00126F3C"/>
    <w:rsid w:val="0012704C"/>
    <w:rsid w:val="00127153"/>
    <w:rsid w:val="001272C9"/>
    <w:rsid w:val="001274AA"/>
    <w:rsid w:val="001275B3"/>
    <w:rsid w:val="00127A55"/>
    <w:rsid w:val="00127A6C"/>
    <w:rsid w:val="00127A92"/>
    <w:rsid w:val="00127B4C"/>
    <w:rsid w:val="00130226"/>
    <w:rsid w:val="001303D4"/>
    <w:rsid w:val="0013049A"/>
    <w:rsid w:val="001304A6"/>
    <w:rsid w:val="00130623"/>
    <w:rsid w:val="001306D3"/>
    <w:rsid w:val="00130867"/>
    <w:rsid w:val="00130C76"/>
    <w:rsid w:val="00130D69"/>
    <w:rsid w:val="00130D6B"/>
    <w:rsid w:val="00130F86"/>
    <w:rsid w:val="0013117A"/>
    <w:rsid w:val="001311EF"/>
    <w:rsid w:val="001311F5"/>
    <w:rsid w:val="0013144C"/>
    <w:rsid w:val="001318FB"/>
    <w:rsid w:val="001319C3"/>
    <w:rsid w:val="00131A9C"/>
    <w:rsid w:val="00131B5E"/>
    <w:rsid w:val="00131B6F"/>
    <w:rsid w:val="00131BB4"/>
    <w:rsid w:val="00131BE5"/>
    <w:rsid w:val="00131D6A"/>
    <w:rsid w:val="00131E17"/>
    <w:rsid w:val="00131F12"/>
    <w:rsid w:val="00131F19"/>
    <w:rsid w:val="00131FF5"/>
    <w:rsid w:val="001320FF"/>
    <w:rsid w:val="00132183"/>
    <w:rsid w:val="0013237D"/>
    <w:rsid w:val="0013238C"/>
    <w:rsid w:val="001324BA"/>
    <w:rsid w:val="001327EE"/>
    <w:rsid w:val="00132A3F"/>
    <w:rsid w:val="00132E05"/>
    <w:rsid w:val="00132E5A"/>
    <w:rsid w:val="00132E82"/>
    <w:rsid w:val="00132F00"/>
    <w:rsid w:val="0013319D"/>
    <w:rsid w:val="001335B0"/>
    <w:rsid w:val="001338B3"/>
    <w:rsid w:val="001338B7"/>
    <w:rsid w:val="00133D46"/>
    <w:rsid w:val="00133D4F"/>
    <w:rsid w:val="00134016"/>
    <w:rsid w:val="00134149"/>
    <w:rsid w:val="001344A4"/>
    <w:rsid w:val="00134A75"/>
    <w:rsid w:val="00134AA4"/>
    <w:rsid w:val="00134C15"/>
    <w:rsid w:val="00134C83"/>
    <w:rsid w:val="00134EAC"/>
    <w:rsid w:val="00134FF3"/>
    <w:rsid w:val="00135073"/>
    <w:rsid w:val="001354BD"/>
    <w:rsid w:val="00135D0B"/>
    <w:rsid w:val="00136058"/>
    <w:rsid w:val="0013609E"/>
    <w:rsid w:val="00136206"/>
    <w:rsid w:val="001362F5"/>
    <w:rsid w:val="0013630B"/>
    <w:rsid w:val="001363DD"/>
    <w:rsid w:val="001364C8"/>
    <w:rsid w:val="0013687C"/>
    <w:rsid w:val="001368D7"/>
    <w:rsid w:val="001369EC"/>
    <w:rsid w:val="00136B44"/>
    <w:rsid w:val="00136B8C"/>
    <w:rsid w:val="00136B8F"/>
    <w:rsid w:val="00136DFD"/>
    <w:rsid w:val="001374AE"/>
    <w:rsid w:val="00137852"/>
    <w:rsid w:val="00137ACB"/>
    <w:rsid w:val="00137B14"/>
    <w:rsid w:val="00137C13"/>
    <w:rsid w:val="00140383"/>
    <w:rsid w:val="00140655"/>
    <w:rsid w:val="001406BB"/>
    <w:rsid w:val="00140761"/>
    <w:rsid w:val="00140768"/>
    <w:rsid w:val="001407F3"/>
    <w:rsid w:val="00140889"/>
    <w:rsid w:val="001408B8"/>
    <w:rsid w:val="00140BD5"/>
    <w:rsid w:val="00140EA4"/>
    <w:rsid w:val="00140EEC"/>
    <w:rsid w:val="001411B9"/>
    <w:rsid w:val="001411DD"/>
    <w:rsid w:val="001412AF"/>
    <w:rsid w:val="00141874"/>
    <w:rsid w:val="00141A96"/>
    <w:rsid w:val="00141BF5"/>
    <w:rsid w:val="00141C16"/>
    <w:rsid w:val="00141C93"/>
    <w:rsid w:val="00141F1B"/>
    <w:rsid w:val="0014201A"/>
    <w:rsid w:val="001421F2"/>
    <w:rsid w:val="00142226"/>
    <w:rsid w:val="00142369"/>
    <w:rsid w:val="001427FD"/>
    <w:rsid w:val="001428CC"/>
    <w:rsid w:val="00142F39"/>
    <w:rsid w:val="00143465"/>
    <w:rsid w:val="0014347F"/>
    <w:rsid w:val="00143722"/>
    <w:rsid w:val="001439B5"/>
    <w:rsid w:val="00143D35"/>
    <w:rsid w:val="00144034"/>
    <w:rsid w:val="001443F5"/>
    <w:rsid w:val="001445EF"/>
    <w:rsid w:val="001448CC"/>
    <w:rsid w:val="00144AED"/>
    <w:rsid w:val="00144AF4"/>
    <w:rsid w:val="00144DFB"/>
    <w:rsid w:val="00144E34"/>
    <w:rsid w:val="00144F60"/>
    <w:rsid w:val="0014511B"/>
    <w:rsid w:val="00145355"/>
    <w:rsid w:val="001453D0"/>
    <w:rsid w:val="001458AF"/>
    <w:rsid w:val="00145A09"/>
    <w:rsid w:val="00145C58"/>
    <w:rsid w:val="00145EF5"/>
    <w:rsid w:val="00146175"/>
    <w:rsid w:val="00146199"/>
    <w:rsid w:val="001462ED"/>
    <w:rsid w:val="0014633A"/>
    <w:rsid w:val="001465A3"/>
    <w:rsid w:val="0014664A"/>
    <w:rsid w:val="00146694"/>
    <w:rsid w:val="001467FE"/>
    <w:rsid w:val="00146B40"/>
    <w:rsid w:val="00146B50"/>
    <w:rsid w:val="00146B7C"/>
    <w:rsid w:val="00146B92"/>
    <w:rsid w:val="00146C5E"/>
    <w:rsid w:val="00146C9B"/>
    <w:rsid w:val="00146E51"/>
    <w:rsid w:val="00146F93"/>
    <w:rsid w:val="00147204"/>
    <w:rsid w:val="001472E1"/>
    <w:rsid w:val="001472F3"/>
    <w:rsid w:val="0014739A"/>
    <w:rsid w:val="0014760B"/>
    <w:rsid w:val="00147BC8"/>
    <w:rsid w:val="00147BDC"/>
    <w:rsid w:val="00147D09"/>
    <w:rsid w:val="00147E5C"/>
    <w:rsid w:val="00147E64"/>
    <w:rsid w:val="00147FEF"/>
    <w:rsid w:val="00150258"/>
    <w:rsid w:val="00150355"/>
    <w:rsid w:val="0015041F"/>
    <w:rsid w:val="00150477"/>
    <w:rsid w:val="00150515"/>
    <w:rsid w:val="00150626"/>
    <w:rsid w:val="00150AAB"/>
    <w:rsid w:val="0015145C"/>
    <w:rsid w:val="0015151B"/>
    <w:rsid w:val="00151597"/>
    <w:rsid w:val="00151692"/>
    <w:rsid w:val="00151972"/>
    <w:rsid w:val="00151A90"/>
    <w:rsid w:val="00151AEC"/>
    <w:rsid w:val="00151D3F"/>
    <w:rsid w:val="00151E6F"/>
    <w:rsid w:val="00151FBA"/>
    <w:rsid w:val="001520DF"/>
    <w:rsid w:val="0015211C"/>
    <w:rsid w:val="00152449"/>
    <w:rsid w:val="0015246B"/>
    <w:rsid w:val="001528FD"/>
    <w:rsid w:val="001529B2"/>
    <w:rsid w:val="00152C4E"/>
    <w:rsid w:val="00152E87"/>
    <w:rsid w:val="00152FC9"/>
    <w:rsid w:val="00153025"/>
    <w:rsid w:val="00153030"/>
    <w:rsid w:val="001530F2"/>
    <w:rsid w:val="001531CC"/>
    <w:rsid w:val="0015325D"/>
    <w:rsid w:val="001532D6"/>
    <w:rsid w:val="00153508"/>
    <w:rsid w:val="00153514"/>
    <w:rsid w:val="001536AF"/>
    <w:rsid w:val="00153738"/>
    <w:rsid w:val="0015387E"/>
    <w:rsid w:val="00153903"/>
    <w:rsid w:val="001539ED"/>
    <w:rsid w:val="00153A56"/>
    <w:rsid w:val="001540F5"/>
    <w:rsid w:val="00154203"/>
    <w:rsid w:val="00154546"/>
    <w:rsid w:val="00154877"/>
    <w:rsid w:val="00154997"/>
    <w:rsid w:val="00154FA0"/>
    <w:rsid w:val="00155181"/>
    <w:rsid w:val="001552F5"/>
    <w:rsid w:val="0015539E"/>
    <w:rsid w:val="001553B7"/>
    <w:rsid w:val="0015557C"/>
    <w:rsid w:val="001556C9"/>
    <w:rsid w:val="001558B3"/>
    <w:rsid w:val="00155B3A"/>
    <w:rsid w:val="00155B8C"/>
    <w:rsid w:val="00155D49"/>
    <w:rsid w:val="00155EF7"/>
    <w:rsid w:val="001561CE"/>
    <w:rsid w:val="001561D3"/>
    <w:rsid w:val="00156209"/>
    <w:rsid w:val="001565A3"/>
    <w:rsid w:val="00156881"/>
    <w:rsid w:val="001568DC"/>
    <w:rsid w:val="00156946"/>
    <w:rsid w:val="00156B93"/>
    <w:rsid w:val="00156BA7"/>
    <w:rsid w:val="00156E54"/>
    <w:rsid w:val="001571D8"/>
    <w:rsid w:val="00157286"/>
    <w:rsid w:val="001575CE"/>
    <w:rsid w:val="00157660"/>
    <w:rsid w:val="00157BD2"/>
    <w:rsid w:val="001603FD"/>
    <w:rsid w:val="001608E2"/>
    <w:rsid w:val="00160902"/>
    <w:rsid w:val="00160E17"/>
    <w:rsid w:val="00161220"/>
    <w:rsid w:val="001613CE"/>
    <w:rsid w:val="0016146D"/>
    <w:rsid w:val="001614E2"/>
    <w:rsid w:val="001615B6"/>
    <w:rsid w:val="001617DE"/>
    <w:rsid w:val="001619A3"/>
    <w:rsid w:val="00161DB0"/>
    <w:rsid w:val="001620C0"/>
    <w:rsid w:val="0016223A"/>
    <w:rsid w:val="001623DA"/>
    <w:rsid w:val="001624A9"/>
    <w:rsid w:val="001624BF"/>
    <w:rsid w:val="001624C3"/>
    <w:rsid w:val="00162767"/>
    <w:rsid w:val="001628CC"/>
    <w:rsid w:val="00162B15"/>
    <w:rsid w:val="00162B61"/>
    <w:rsid w:val="00162D9F"/>
    <w:rsid w:val="00163133"/>
    <w:rsid w:val="001631E7"/>
    <w:rsid w:val="00163206"/>
    <w:rsid w:val="0016323F"/>
    <w:rsid w:val="00163317"/>
    <w:rsid w:val="0016348F"/>
    <w:rsid w:val="00163778"/>
    <w:rsid w:val="001637EE"/>
    <w:rsid w:val="00163908"/>
    <w:rsid w:val="00163968"/>
    <w:rsid w:val="0016398C"/>
    <w:rsid w:val="00163B3D"/>
    <w:rsid w:val="00163DE5"/>
    <w:rsid w:val="00163ECD"/>
    <w:rsid w:val="0016408A"/>
    <w:rsid w:val="001644A9"/>
    <w:rsid w:val="001646E1"/>
    <w:rsid w:val="00164711"/>
    <w:rsid w:val="00164733"/>
    <w:rsid w:val="00164AAB"/>
    <w:rsid w:val="00164B1A"/>
    <w:rsid w:val="00164C6B"/>
    <w:rsid w:val="00164CFB"/>
    <w:rsid w:val="00164E16"/>
    <w:rsid w:val="00164FC6"/>
    <w:rsid w:val="001653C9"/>
    <w:rsid w:val="001657F6"/>
    <w:rsid w:val="00165B05"/>
    <w:rsid w:val="00165BB1"/>
    <w:rsid w:val="00165D49"/>
    <w:rsid w:val="00165E19"/>
    <w:rsid w:val="00165FA3"/>
    <w:rsid w:val="00165FB2"/>
    <w:rsid w:val="001662F9"/>
    <w:rsid w:val="0016631A"/>
    <w:rsid w:val="001663C0"/>
    <w:rsid w:val="001664EE"/>
    <w:rsid w:val="0016671B"/>
    <w:rsid w:val="001667AF"/>
    <w:rsid w:val="001667BC"/>
    <w:rsid w:val="001668EF"/>
    <w:rsid w:val="00166958"/>
    <w:rsid w:val="001669D9"/>
    <w:rsid w:val="00166A9B"/>
    <w:rsid w:val="00166BAC"/>
    <w:rsid w:val="00166BDB"/>
    <w:rsid w:val="00166C24"/>
    <w:rsid w:val="001674A3"/>
    <w:rsid w:val="00167624"/>
    <w:rsid w:val="00167BA3"/>
    <w:rsid w:val="00167E2B"/>
    <w:rsid w:val="00167FEA"/>
    <w:rsid w:val="001700EB"/>
    <w:rsid w:val="0017015B"/>
    <w:rsid w:val="0017062E"/>
    <w:rsid w:val="001706F0"/>
    <w:rsid w:val="00170970"/>
    <w:rsid w:val="00170BCB"/>
    <w:rsid w:val="00170C27"/>
    <w:rsid w:val="00170CA2"/>
    <w:rsid w:val="00170D4F"/>
    <w:rsid w:val="00170E46"/>
    <w:rsid w:val="00170F26"/>
    <w:rsid w:val="001713C9"/>
    <w:rsid w:val="001714A5"/>
    <w:rsid w:val="001716C4"/>
    <w:rsid w:val="00171846"/>
    <w:rsid w:val="0017185B"/>
    <w:rsid w:val="0017193E"/>
    <w:rsid w:val="00171B84"/>
    <w:rsid w:val="00171C2C"/>
    <w:rsid w:val="00171EEE"/>
    <w:rsid w:val="00171EF8"/>
    <w:rsid w:val="00172041"/>
    <w:rsid w:val="0017213C"/>
    <w:rsid w:val="00172287"/>
    <w:rsid w:val="00172440"/>
    <w:rsid w:val="0017254B"/>
    <w:rsid w:val="001727FA"/>
    <w:rsid w:val="001728AA"/>
    <w:rsid w:val="001728B7"/>
    <w:rsid w:val="001729F9"/>
    <w:rsid w:val="00172B9A"/>
    <w:rsid w:val="00172C72"/>
    <w:rsid w:val="00172CD5"/>
    <w:rsid w:val="00172EDC"/>
    <w:rsid w:val="001730EF"/>
    <w:rsid w:val="001731AE"/>
    <w:rsid w:val="001732AE"/>
    <w:rsid w:val="00173301"/>
    <w:rsid w:val="00173393"/>
    <w:rsid w:val="00173769"/>
    <w:rsid w:val="001738A3"/>
    <w:rsid w:val="00173A1B"/>
    <w:rsid w:val="00173B41"/>
    <w:rsid w:val="00173BEA"/>
    <w:rsid w:val="00173CE3"/>
    <w:rsid w:val="00174017"/>
    <w:rsid w:val="001740CB"/>
    <w:rsid w:val="00174727"/>
    <w:rsid w:val="001749C9"/>
    <w:rsid w:val="00174B26"/>
    <w:rsid w:val="00174C42"/>
    <w:rsid w:val="00174CB7"/>
    <w:rsid w:val="00174D4C"/>
    <w:rsid w:val="00174E07"/>
    <w:rsid w:val="00174E18"/>
    <w:rsid w:val="00174EF4"/>
    <w:rsid w:val="00175083"/>
    <w:rsid w:val="001750A7"/>
    <w:rsid w:val="0017540D"/>
    <w:rsid w:val="0017542C"/>
    <w:rsid w:val="0017550D"/>
    <w:rsid w:val="00175684"/>
    <w:rsid w:val="00175A11"/>
    <w:rsid w:val="00175AC9"/>
    <w:rsid w:val="00175AD9"/>
    <w:rsid w:val="00175B6B"/>
    <w:rsid w:val="00175DB6"/>
    <w:rsid w:val="00176094"/>
    <w:rsid w:val="001760EA"/>
    <w:rsid w:val="00176248"/>
    <w:rsid w:val="00176824"/>
    <w:rsid w:val="001768E1"/>
    <w:rsid w:val="00176924"/>
    <w:rsid w:val="00176CEC"/>
    <w:rsid w:val="00176D41"/>
    <w:rsid w:val="00176DC9"/>
    <w:rsid w:val="00176E9B"/>
    <w:rsid w:val="001770E8"/>
    <w:rsid w:val="001772C1"/>
    <w:rsid w:val="001779A7"/>
    <w:rsid w:val="00177B34"/>
    <w:rsid w:val="00177C44"/>
    <w:rsid w:val="00177CCB"/>
    <w:rsid w:val="00177E00"/>
    <w:rsid w:val="00177E68"/>
    <w:rsid w:val="0018002C"/>
    <w:rsid w:val="001800A2"/>
    <w:rsid w:val="001801EE"/>
    <w:rsid w:val="00180353"/>
    <w:rsid w:val="00180409"/>
    <w:rsid w:val="00180412"/>
    <w:rsid w:val="00180470"/>
    <w:rsid w:val="0018054D"/>
    <w:rsid w:val="001805CE"/>
    <w:rsid w:val="00180666"/>
    <w:rsid w:val="001808E2"/>
    <w:rsid w:val="00180939"/>
    <w:rsid w:val="001809EC"/>
    <w:rsid w:val="00180C50"/>
    <w:rsid w:val="00180FB4"/>
    <w:rsid w:val="00181090"/>
    <w:rsid w:val="001812DD"/>
    <w:rsid w:val="001815EF"/>
    <w:rsid w:val="001816F3"/>
    <w:rsid w:val="00181BC3"/>
    <w:rsid w:val="00181C05"/>
    <w:rsid w:val="00181F16"/>
    <w:rsid w:val="00181F22"/>
    <w:rsid w:val="00182255"/>
    <w:rsid w:val="00182279"/>
    <w:rsid w:val="001822C0"/>
    <w:rsid w:val="001826E4"/>
    <w:rsid w:val="00182806"/>
    <w:rsid w:val="001829EA"/>
    <w:rsid w:val="00182BF0"/>
    <w:rsid w:val="00182C61"/>
    <w:rsid w:val="00182F72"/>
    <w:rsid w:val="0018325A"/>
    <w:rsid w:val="001832AD"/>
    <w:rsid w:val="0018333F"/>
    <w:rsid w:val="0018380D"/>
    <w:rsid w:val="001839AE"/>
    <w:rsid w:val="00183ADC"/>
    <w:rsid w:val="00183C99"/>
    <w:rsid w:val="001843C0"/>
    <w:rsid w:val="001844FD"/>
    <w:rsid w:val="001845E1"/>
    <w:rsid w:val="0018495B"/>
    <w:rsid w:val="0018498B"/>
    <w:rsid w:val="001849AB"/>
    <w:rsid w:val="00184CF4"/>
    <w:rsid w:val="00184DF4"/>
    <w:rsid w:val="00185104"/>
    <w:rsid w:val="001852A8"/>
    <w:rsid w:val="00185330"/>
    <w:rsid w:val="00185358"/>
    <w:rsid w:val="00186226"/>
    <w:rsid w:val="0018631B"/>
    <w:rsid w:val="0018631D"/>
    <w:rsid w:val="00186837"/>
    <w:rsid w:val="001869A7"/>
    <w:rsid w:val="00186B47"/>
    <w:rsid w:val="00186D99"/>
    <w:rsid w:val="00186E6E"/>
    <w:rsid w:val="00187277"/>
    <w:rsid w:val="001874EE"/>
    <w:rsid w:val="001875A4"/>
    <w:rsid w:val="00187748"/>
    <w:rsid w:val="00187C54"/>
    <w:rsid w:val="00187D9C"/>
    <w:rsid w:val="00190148"/>
    <w:rsid w:val="001902C3"/>
    <w:rsid w:val="00190499"/>
    <w:rsid w:val="001904A4"/>
    <w:rsid w:val="00190637"/>
    <w:rsid w:val="001906B5"/>
    <w:rsid w:val="0019077B"/>
    <w:rsid w:val="001907D4"/>
    <w:rsid w:val="00190B2A"/>
    <w:rsid w:val="00190B2C"/>
    <w:rsid w:val="00190B2F"/>
    <w:rsid w:val="00190BBC"/>
    <w:rsid w:val="00190C42"/>
    <w:rsid w:val="00190D0A"/>
    <w:rsid w:val="00190DA8"/>
    <w:rsid w:val="00190DAF"/>
    <w:rsid w:val="00190EA0"/>
    <w:rsid w:val="00190FEE"/>
    <w:rsid w:val="00191185"/>
    <w:rsid w:val="00191355"/>
    <w:rsid w:val="0019141E"/>
    <w:rsid w:val="001914C2"/>
    <w:rsid w:val="00191ECA"/>
    <w:rsid w:val="00191F2A"/>
    <w:rsid w:val="00191F5B"/>
    <w:rsid w:val="001920BD"/>
    <w:rsid w:val="0019267C"/>
    <w:rsid w:val="00192819"/>
    <w:rsid w:val="00192B59"/>
    <w:rsid w:val="00193515"/>
    <w:rsid w:val="0019360A"/>
    <w:rsid w:val="00193A3B"/>
    <w:rsid w:val="00193CC5"/>
    <w:rsid w:val="00193CE9"/>
    <w:rsid w:val="00193F6C"/>
    <w:rsid w:val="00193FA0"/>
    <w:rsid w:val="00193FC1"/>
    <w:rsid w:val="00193FF1"/>
    <w:rsid w:val="0019404D"/>
    <w:rsid w:val="00194080"/>
    <w:rsid w:val="0019411A"/>
    <w:rsid w:val="0019420B"/>
    <w:rsid w:val="00194805"/>
    <w:rsid w:val="00194A98"/>
    <w:rsid w:val="00194AD4"/>
    <w:rsid w:val="00194B53"/>
    <w:rsid w:val="00194D4D"/>
    <w:rsid w:val="00194F10"/>
    <w:rsid w:val="00194F29"/>
    <w:rsid w:val="00195003"/>
    <w:rsid w:val="00195231"/>
    <w:rsid w:val="001955FE"/>
    <w:rsid w:val="001956F5"/>
    <w:rsid w:val="00195896"/>
    <w:rsid w:val="001959F2"/>
    <w:rsid w:val="00195A0F"/>
    <w:rsid w:val="00195A64"/>
    <w:rsid w:val="00195C7C"/>
    <w:rsid w:val="00195F65"/>
    <w:rsid w:val="00196061"/>
    <w:rsid w:val="001961B3"/>
    <w:rsid w:val="0019620A"/>
    <w:rsid w:val="00196348"/>
    <w:rsid w:val="00196378"/>
    <w:rsid w:val="00196621"/>
    <w:rsid w:val="00196856"/>
    <w:rsid w:val="00196899"/>
    <w:rsid w:val="001968EC"/>
    <w:rsid w:val="0019699E"/>
    <w:rsid w:val="00196A92"/>
    <w:rsid w:val="00196C0B"/>
    <w:rsid w:val="00196D4F"/>
    <w:rsid w:val="00196E62"/>
    <w:rsid w:val="00196F59"/>
    <w:rsid w:val="00196FEF"/>
    <w:rsid w:val="00197118"/>
    <w:rsid w:val="001971A3"/>
    <w:rsid w:val="0019758E"/>
    <w:rsid w:val="001975A3"/>
    <w:rsid w:val="001977BD"/>
    <w:rsid w:val="001977D4"/>
    <w:rsid w:val="00197AEA"/>
    <w:rsid w:val="00197B40"/>
    <w:rsid w:val="00197B4F"/>
    <w:rsid w:val="00197BCE"/>
    <w:rsid w:val="00197D71"/>
    <w:rsid w:val="00197E75"/>
    <w:rsid w:val="001A013E"/>
    <w:rsid w:val="001A01BB"/>
    <w:rsid w:val="001A0398"/>
    <w:rsid w:val="001A03B5"/>
    <w:rsid w:val="001A0431"/>
    <w:rsid w:val="001A05ED"/>
    <w:rsid w:val="001A06EC"/>
    <w:rsid w:val="001A083D"/>
    <w:rsid w:val="001A08F5"/>
    <w:rsid w:val="001A0AFB"/>
    <w:rsid w:val="001A1004"/>
    <w:rsid w:val="001A120A"/>
    <w:rsid w:val="001A1212"/>
    <w:rsid w:val="001A13A7"/>
    <w:rsid w:val="001A13AB"/>
    <w:rsid w:val="001A13B4"/>
    <w:rsid w:val="001A1862"/>
    <w:rsid w:val="001A193B"/>
    <w:rsid w:val="001A1ADB"/>
    <w:rsid w:val="001A1AED"/>
    <w:rsid w:val="001A1BFE"/>
    <w:rsid w:val="001A1CD0"/>
    <w:rsid w:val="001A1DAA"/>
    <w:rsid w:val="001A1FD5"/>
    <w:rsid w:val="001A2475"/>
    <w:rsid w:val="001A28EC"/>
    <w:rsid w:val="001A293F"/>
    <w:rsid w:val="001A294B"/>
    <w:rsid w:val="001A2ACD"/>
    <w:rsid w:val="001A2AD5"/>
    <w:rsid w:val="001A2EE2"/>
    <w:rsid w:val="001A2F07"/>
    <w:rsid w:val="001A3191"/>
    <w:rsid w:val="001A3203"/>
    <w:rsid w:val="001A3428"/>
    <w:rsid w:val="001A34B3"/>
    <w:rsid w:val="001A351A"/>
    <w:rsid w:val="001A35D8"/>
    <w:rsid w:val="001A367E"/>
    <w:rsid w:val="001A36F4"/>
    <w:rsid w:val="001A37CC"/>
    <w:rsid w:val="001A390C"/>
    <w:rsid w:val="001A39B2"/>
    <w:rsid w:val="001A3D5F"/>
    <w:rsid w:val="001A3DDB"/>
    <w:rsid w:val="001A3EF8"/>
    <w:rsid w:val="001A46A9"/>
    <w:rsid w:val="001A492D"/>
    <w:rsid w:val="001A4ADD"/>
    <w:rsid w:val="001A4BC1"/>
    <w:rsid w:val="001A50EE"/>
    <w:rsid w:val="001A510A"/>
    <w:rsid w:val="001A5382"/>
    <w:rsid w:val="001A5437"/>
    <w:rsid w:val="001A5439"/>
    <w:rsid w:val="001A569B"/>
    <w:rsid w:val="001A572B"/>
    <w:rsid w:val="001A59C0"/>
    <w:rsid w:val="001A5A24"/>
    <w:rsid w:val="001A5A36"/>
    <w:rsid w:val="001A5B17"/>
    <w:rsid w:val="001A5B19"/>
    <w:rsid w:val="001A5B67"/>
    <w:rsid w:val="001A5C09"/>
    <w:rsid w:val="001A5C37"/>
    <w:rsid w:val="001A604B"/>
    <w:rsid w:val="001A61D6"/>
    <w:rsid w:val="001A62AA"/>
    <w:rsid w:val="001A6344"/>
    <w:rsid w:val="001A63BB"/>
    <w:rsid w:val="001A6C44"/>
    <w:rsid w:val="001A6F75"/>
    <w:rsid w:val="001A70BB"/>
    <w:rsid w:val="001A77C8"/>
    <w:rsid w:val="001A7878"/>
    <w:rsid w:val="001A7991"/>
    <w:rsid w:val="001A79A0"/>
    <w:rsid w:val="001A7AD3"/>
    <w:rsid w:val="001A7B32"/>
    <w:rsid w:val="001A7BE3"/>
    <w:rsid w:val="001B0579"/>
    <w:rsid w:val="001B0611"/>
    <w:rsid w:val="001B122F"/>
    <w:rsid w:val="001B15CB"/>
    <w:rsid w:val="001B1B27"/>
    <w:rsid w:val="001B1C08"/>
    <w:rsid w:val="001B1DA9"/>
    <w:rsid w:val="001B1E54"/>
    <w:rsid w:val="001B1F13"/>
    <w:rsid w:val="001B2074"/>
    <w:rsid w:val="001B21A1"/>
    <w:rsid w:val="001B22C4"/>
    <w:rsid w:val="001B22F3"/>
    <w:rsid w:val="001B2526"/>
    <w:rsid w:val="001B2568"/>
    <w:rsid w:val="001B2ABE"/>
    <w:rsid w:val="001B2B4D"/>
    <w:rsid w:val="001B2EE3"/>
    <w:rsid w:val="001B317E"/>
    <w:rsid w:val="001B332D"/>
    <w:rsid w:val="001B334A"/>
    <w:rsid w:val="001B3395"/>
    <w:rsid w:val="001B35C2"/>
    <w:rsid w:val="001B3618"/>
    <w:rsid w:val="001B3671"/>
    <w:rsid w:val="001B370D"/>
    <w:rsid w:val="001B3BC3"/>
    <w:rsid w:val="001B4529"/>
    <w:rsid w:val="001B4B55"/>
    <w:rsid w:val="001B4C87"/>
    <w:rsid w:val="001B4D8F"/>
    <w:rsid w:val="001B4F01"/>
    <w:rsid w:val="001B4F04"/>
    <w:rsid w:val="001B5006"/>
    <w:rsid w:val="001B5115"/>
    <w:rsid w:val="001B5151"/>
    <w:rsid w:val="001B5429"/>
    <w:rsid w:val="001B54F4"/>
    <w:rsid w:val="001B5A5A"/>
    <w:rsid w:val="001B5CB5"/>
    <w:rsid w:val="001B5E4A"/>
    <w:rsid w:val="001B5F7F"/>
    <w:rsid w:val="001B5FE2"/>
    <w:rsid w:val="001B66C2"/>
    <w:rsid w:val="001B6B9C"/>
    <w:rsid w:val="001B6E60"/>
    <w:rsid w:val="001B7185"/>
    <w:rsid w:val="001B7297"/>
    <w:rsid w:val="001B72F8"/>
    <w:rsid w:val="001B76E8"/>
    <w:rsid w:val="001B7816"/>
    <w:rsid w:val="001B794C"/>
    <w:rsid w:val="001B79E6"/>
    <w:rsid w:val="001B7B04"/>
    <w:rsid w:val="001B7E57"/>
    <w:rsid w:val="001C0025"/>
    <w:rsid w:val="001C00CB"/>
    <w:rsid w:val="001C02C2"/>
    <w:rsid w:val="001C0491"/>
    <w:rsid w:val="001C055D"/>
    <w:rsid w:val="001C06C3"/>
    <w:rsid w:val="001C077D"/>
    <w:rsid w:val="001C08C7"/>
    <w:rsid w:val="001C09E2"/>
    <w:rsid w:val="001C0B39"/>
    <w:rsid w:val="001C0B8F"/>
    <w:rsid w:val="001C0E1E"/>
    <w:rsid w:val="001C121E"/>
    <w:rsid w:val="001C1246"/>
    <w:rsid w:val="001C12A9"/>
    <w:rsid w:val="001C13A4"/>
    <w:rsid w:val="001C1430"/>
    <w:rsid w:val="001C170F"/>
    <w:rsid w:val="001C1D90"/>
    <w:rsid w:val="001C2189"/>
    <w:rsid w:val="001C21BA"/>
    <w:rsid w:val="001C2445"/>
    <w:rsid w:val="001C2456"/>
    <w:rsid w:val="001C25A9"/>
    <w:rsid w:val="001C25DD"/>
    <w:rsid w:val="001C267B"/>
    <w:rsid w:val="001C283F"/>
    <w:rsid w:val="001C2B44"/>
    <w:rsid w:val="001C2C4B"/>
    <w:rsid w:val="001C2D9D"/>
    <w:rsid w:val="001C318D"/>
    <w:rsid w:val="001C3197"/>
    <w:rsid w:val="001C3382"/>
    <w:rsid w:val="001C349B"/>
    <w:rsid w:val="001C3511"/>
    <w:rsid w:val="001C3762"/>
    <w:rsid w:val="001C37FD"/>
    <w:rsid w:val="001C38E1"/>
    <w:rsid w:val="001C38EF"/>
    <w:rsid w:val="001C394C"/>
    <w:rsid w:val="001C3A49"/>
    <w:rsid w:val="001C3BC6"/>
    <w:rsid w:val="001C3CF9"/>
    <w:rsid w:val="001C3F19"/>
    <w:rsid w:val="001C3F96"/>
    <w:rsid w:val="001C42AE"/>
    <w:rsid w:val="001C4322"/>
    <w:rsid w:val="001C4489"/>
    <w:rsid w:val="001C4760"/>
    <w:rsid w:val="001C4A98"/>
    <w:rsid w:val="001C4D46"/>
    <w:rsid w:val="001C4FD1"/>
    <w:rsid w:val="001C51EF"/>
    <w:rsid w:val="001C51FF"/>
    <w:rsid w:val="001C53F9"/>
    <w:rsid w:val="001C54BA"/>
    <w:rsid w:val="001C55AA"/>
    <w:rsid w:val="001C565D"/>
    <w:rsid w:val="001C5AF4"/>
    <w:rsid w:val="001C5CC4"/>
    <w:rsid w:val="001C5CCD"/>
    <w:rsid w:val="001C5D49"/>
    <w:rsid w:val="001C5E5C"/>
    <w:rsid w:val="001C5EC4"/>
    <w:rsid w:val="001C60B8"/>
    <w:rsid w:val="001C6207"/>
    <w:rsid w:val="001C64D9"/>
    <w:rsid w:val="001C65FF"/>
    <w:rsid w:val="001C661A"/>
    <w:rsid w:val="001C6901"/>
    <w:rsid w:val="001C6B60"/>
    <w:rsid w:val="001C708E"/>
    <w:rsid w:val="001C72C4"/>
    <w:rsid w:val="001C73A8"/>
    <w:rsid w:val="001C761F"/>
    <w:rsid w:val="001C768A"/>
    <w:rsid w:val="001C779A"/>
    <w:rsid w:val="001C78F1"/>
    <w:rsid w:val="001C7AAB"/>
    <w:rsid w:val="001C7ADF"/>
    <w:rsid w:val="001C7B2D"/>
    <w:rsid w:val="001D008F"/>
    <w:rsid w:val="001D0429"/>
    <w:rsid w:val="001D062A"/>
    <w:rsid w:val="001D085F"/>
    <w:rsid w:val="001D0B84"/>
    <w:rsid w:val="001D0D9E"/>
    <w:rsid w:val="001D0E3B"/>
    <w:rsid w:val="001D0E89"/>
    <w:rsid w:val="001D0EE6"/>
    <w:rsid w:val="001D0F73"/>
    <w:rsid w:val="001D1167"/>
    <w:rsid w:val="001D11F1"/>
    <w:rsid w:val="001D1446"/>
    <w:rsid w:val="001D146F"/>
    <w:rsid w:val="001D14B9"/>
    <w:rsid w:val="001D1D03"/>
    <w:rsid w:val="001D23AE"/>
    <w:rsid w:val="001D25D7"/>
    <w:rsid w:val="001D2A9C"/>
    <w:rsid w:val="001D2B79"/>
    <w:rsid w:val="001D2BFB"/>
    <w:rsid w:val="001D2F6F"/>
    <w:rsid w:val="001D2FC5"/>
    <w:rsid w:val="001D30C5"/>
    <w:rsid w:val="001D3391"/>
    <w:rsid w:val="001D3407"/>
    <w:rsid w:val="001D356D"/>
    <w:rsid w:val="001D374B"/>
    <w:rsid w:val="001D3B27"/>
    <w:rsid w:val="001D3BBC"/>
    <w:rsid w:val="001D3C8F"/>
    <w:rsid w:val="001D3EFD"/>
    <w:rsid w:val="001D402F"/>
    <w:rsid w:val="001D4117"/>
    <w:rsid w:val="001D41C9"/>
    <w:rsid w:val="001D44C9"/>
    <w:rsid w:val="001D44E9"/>
    <w:rsid w:val="001D466E"/>
    <w:rsid w:val="001D4A2E"/>
    <w:rsid w:val="001D4AF9"/>
    <w:rsid w:val="001D4B3F"/>
    <w:rsid w:val="001D4CB7"/>
    <w:rsid w:val="001D4D51"/>
    <w:rsid w:val="001D4EA8"/>
    <w:rsid w:val="001D50AD"/>
    <w:rsid w:val="001D56F8"/>
    <w:rsid w:val="001D580A"/>
    <w:rsid w:val="001D5CB4"/>
    <w:rsid w:val="001D5E36"/>
    <w:rsid w:val="001D628E"/>
    <w:rsid w:val="001D62E7"/>
    <w:rsid w:val="001D6403"/>
    <w:rsid w:val="001D64A7"/>
    <w:rsid w:val="001D64CD"/>
    <w:rsid w:val="001D66E6"/>
    <w:rsid w:val="001D6C97"/>
    <w:rsid w:val="001D6D93"/>
    <w:rsid w:val="001D6DFC"/>
    <w:rsid w:val="001D6E8B"/>
    <w:rsid w:val="001D6EA6"/>
    <w:rsid w:val="001D7107"/>
    <w:rsid w:val="001D721A"/>
    <w:rsid w:val="001D730D"/>
    <w:rsid w:val="001D7348"/>
    <w:rsid w:val="001D735B"/>
    <w:rsid w:val="001D7540"/>
    <w:rsid w:val="001D756E"/>
    <w:rsid w:val="001D771D"/>
    <w:rsid w:val="001D7839"/>
    <w:rsid w:val="001D789D"/>
    <w:rsid w:val="001D7906"/>
    <w:rsid w:val="001D7931"/>
    <w:rsid w:val="001D7A60"/>
    <w:rsid w:val="001D7C31"/>
    <w:rsid w:val="001E02AB"/>
    <w:rsid w:val="001E0303"/>
    <w:rsid w:val="001E0306"/>
    <w:rsid w:val="001E0451"/>
    <w:rsid w:val="001E04B1"/>
    <w:rsid w:val="001E05C1"/>
    <w:rsid w:val="001E0D4D"/>
    <w:rsid w:val="001E0F3D"/>
    <w:rsid w:val="001E0F88"/>
    <w:rsid w:val="001E0F94"/>
    <w:rsid w:val="001E1005"/>
    <w:rsid w:val="001E14E8"/>
    <w:rsid w:val="001E16B1"/>
    <w:rsid w:val="001E1777"/>
    <w:rsid w:val="001E1AD5"/>
    <w:rsid w:val="001E1C61"/>
    <w:rsid w:val="001E1EB1"/>
    <w:rsid w:val="001E26A6"/>
    <w:rsid w:val="001E288C"/>
    <w:rsid w:val="001E2A02"/>
    <w:rsid w:val="001E2D91"/>
    <w:rsid w:val="001E300C"/>
    <w:rsid w:val="001E303D"/>
    <w:rsid w:val="001E30DD"/>
    <w:rsid w:val="001E30F1"/>
    <w:rsid w:val="001E30FD"/>
    <w:rsid w:val="001E3173"/>
    <w:rsid w:val="001E3388"/>
    <w:rsid w:val="001E3413"/>
    <w:rsid w:val="001E3551"/>
    <w:rsid w:val="001E367B"/>
    <w:rsid w:val="001E393E"/>
    <w:rsid w:val="001E396B"/>
    <w:rsid w:val="001E3B59"/>
    <w:rsid w:val="001E3CB8"/>
    <w:rsid w:val="001E4153"/>
    <w:rsid w:val="001E426D"/>
    <w:rsid w:val="001E4308"/>
    <w:rsid w:val="001E4541"/>
    <w:rsid w:val="001E499A"/>
    <w:rsid w:val="001E49E3"/>
    <w:rsid w:val="001E4B7D"/>
    <w:rsid w:val="001E4D43"/>
    <w:rsid w:val="001E4FAC"/>
    <w:rsid w:val="001E5071"/>
    <w:rsid w:val="001E542C"/>
    <w:rsid w:val="001E551E"/>
    <w:rsid w:val="001E5733"/>
    <w:rsid w:val="001E5C21"/>
    <w:rsid w:val="001E5C67"/>
    <w:rsid w:val="001E610F"/>
    <w:rsid w:val="001E6198"/>
    <w:rsid w:val="001E6228"/>
    <w:rsid w:val="001E6329"/>
    <w:rsid w:val="001E663C"/>
    <w:rsid w:val="001E67A3"/>
    <w:rsid w:val="001E67AD"/>
    <w:rsid w:val="001E694D"/>
    <w:rsid w:val="001E6A80"/>
    <w:rsid w:val="001E6C68"/>
    <w:rsid w:val="001E70E8"/>
    <w:rsid w:val="001E75A4"/>
    <w:rsid w:val="001E7679"/>
    <w:rsid w:val="001E780E"/>
    <w:rsid w:val="001E7931"/>
    <w:rsid w:val="001E79BB"/>
    <w:rsid w:val="001E7ABD"/>
    <w:rsid w:val="001E7B1F"/>
    <w:rsid w:val="001E7C07"/>
    <w:rsid w:val="001E7C2E"/>
    <w:rsid w:val="001E7E9E"/>
    <w:rsid w:val="001E7EBF"/>
    <w:rsid w:val="001E7FAF"/>
    <w:rsid w:val="001E7FE6"/>
    <w:rsid w:val="001F011F"/>
    <w:rsid w:val="001F04BB"/>
    <w:rsid w:val="001F04BD"/>
    <w:rsid w:val="001F054F"/>
    <w:rsid w:val="001F05A4"/>
    <w:rsid w:val="001F0885"/>
    <w:rsid w:val="001F0AEF"/>
    <w:rsid w:val="001F0B49"/>
    <w:rsid w:val="001F0D79"/>
    <w:rsid w:val="001F1174"/>
    <w:rsid w:val="001F1C53"/>
    <w:rsid w:val="001F1DB7"/>
    <w:rsid w:val="001F21A9"/>
    <w:rsid w:val="001F21F8"/>
    <w:rsid w:val="001F22F7"/>
    <w:rsid w:val="001F23D6"/>
    <w:rsid w:val="001F256A"/>
    <w:rsid w:val="001F263D"/>
    <w:rsid w:val="001F292F"/>
    <w:rsid w:val="001F2A8C"/>
    <w:rsid w:val="001F2FA3"/>
    <w:rsid w:val="001F3210"/>
    <w:rsid w:val="001F33DB"/>
    <w:rsid w:val="001F359F"/>
    <w:rsid w:val="001F35BE"/>
    <w:rsid w:val="001F362F"/>
    <w:rsid w:val="001F3726"/>
    <w:rsid w:val="001F3769"/>
    <w:rsid w:val="001F3803"/>
    <w:rsid w:val="001F3822"/>
    <w:rsid w:val="001F3A55"/>
    <w:rsid w:val="001F3A89"/>
    <w:rsid w:val="001F3D49"/>
    <w:rsid w:val="001F3DE6"/>
    <w:rsid w:val="001F3E2E"/>
    <w:rsid w:val="001F3F93"/>
    <w:rsid w:val="001F402E"/>
    <w:rsid w:val="001F4087"/>
    <w:rsid w:val="001F41AF"/>
    <w:rsid w:val="001F4389"/>
    <w:rsid w:val="001F43E6"/>
    <w:rsid w:val="001F468C"/>
    <w:rsid w:val="001F488B"/>
    <w:rsid w:val="001F490E"/>
    <w:rsid w:val="001F4B42"/>
    <w:rsid w:val="001F4C65"/>
    <w:rsid w:val="001F4CB3"/>
    <w:rsid w:val="001F4E2A"/>
    <w:rsid w:val="001F53EE"/>
    <w:rsid w:val="001F5545"/>
    <w:rsid w:val="001F5AA5"/>
    <w:rsid w:val="001F5AC1"/>
    <w:rsid w:val="001F5AC9"/>
    <w:rsid w:val="001F603D"/>
    <w:rsid w:val="001F6201"/>
    <w:rsid w:val="001F627D"/>
    <w:rsid w:val="001F63C6"/>
    <w:rsid w:val="001F6476"/>
    <w:rsid w:val="001F6786"/>
    <w:rsid w:val="001F6A51"/>
    <w:rsid w:val="001F6B65"/>
    <w:rsid w:val="001F6CB9"/>
    <w:rsid w:val="001F6E49"/>
    <w:rsid w:val="001F6F1B"/>
    <w:rsid w:val="001F730A"/>
    <w:rsid w:val="001F7434"/>
    <w:rsid w:val="001F74D0"/>
    <w:rsid w:val="001F7503"/>
    <w:rsid w:val="001F76F2"/>
    <w:rsid w:val="001F7778"/>
    <w:rsid w:val="001F779F"/>
    <w:rsid w:val="001F77B6"/>
    <w:rsid w:val="001F77C5"/>
    <w:rsid w:val="001F7946"/>
    <w:rsid w:val="001F796A"/>
    <w:rsid w:val="001F79E8"/>
    <w:rsid w:val="001F7AD0"/>
    <w:rsid w:val="001F7C98"/>
    <w:rsid w:val="001F7D24"/>
    <w:rsid w:val="001F7ECD"/>
    <w:rsid w:val="00200451"/>
    <w:rsid w:val="002006AC"/>
    <w:rsid w:val="00200EBE"/>
    <w:rsid w:val="0020119B"/>
    <w:rsid w:val="002015A9"/>
    <w:rsid w:val="0020167A"/>
    <w:rsid w:val="00201DBC"/>
    <w:rsid w:val="00201DC2"/>
    <w:rsid w:val="00201E01"/>
    <w:rsid w:val="002022F4"/>
    <w:rsid w:val="00202555"/>
    <w:rsid w:val="002027DD"/>
    <w:rsid w:val="002027EB"/>
    <w:rsid w:val="00202D7F"/>
    <w:rsid w:val="002032D4"/>
    <w:rsid w:val="00203372"/>
    <w:rsid w:val="00203414"/>
    <w:rsid w:val="00203510"/>
    <w:rsid w:val="0020389B"/>
    <w:rsid w:val="00203A4A"/>
    <w:rsid w:val="00203A73"/>
    <w:rsid w:val="00204162"/>
    <w:rsid w:val="002043D7"/>
    <w:rsid w:val="0020464E"/>
    <w:rsid w:val="002047E9"/>
    <w:rsid w:val="002048AF"/>
    <w:rsid w:val="002049F7"/>
    <w:rsid w:val="00204AE4"/>
    <w:rsid w:val="00204B4F"/>
    <w:rsid w:val="00204BB1"/>
    <w:rsid w:val="00204D07"/>
    <w:rsid w:val="0020507B"/>
    <w:rsid w:val="00205164"/>
    <w:rsid w:val="002053AF"/>
    <w:rsid w:val="002053E3"/>
    <w:rsid w:val="00205410"/>
    <w:rsid w:val="00205514"/>
    <w:rsid w:val="0020564E"/>
    <w:rsid w:val="00205669"/>
    <w:rsid w:val="00205AFC"/>
    <w:rsid w:val="00205B45"/>
    <w:rsid w:val="00205BD3"/>
    <w:rsid w:val="00205D78"/>
    <w:rsid w:val="00205F12"/>
    <w:rsid w:val="0020605F"/>
    <w:rsid w:val="0020616C"/>
    <w:rsid w:val="00206488"/>
    <w:rsid w:val="00206700"/>
    <w:rsid w:val="00206783"/>
    <w:rsid w:val="00206863"/>
    <w:rsid w:val="002068B4"/>
    <w:rsid w:val="002068F6"/>
    <w:rsid w:val="0020694B"/>
    <w:rsid w:val="00206B99"/>
    <w:rsid w:val="00206BC2"/>
    <w:rsid w:val="00206CFA"/>
    <w:rsid w:val="002071EB"/>
    <w:rsid w:val="0020734C"/>
    <w:rsid w:val="00207966"/>
    <w:rsid w:val="00207C94"/>
    <w:rsid w:val="00207CA4"/>
    <w:rsid w:val="00207E7B"/>
    <w:rsid w:val="00207F5C"/>
    <w:rsid w:val="00210062"/>
    <w:rsid w:val="002101BB"/>
    <w:rsid w:val="002102F5"/>
    <w:rsid w:val="002103B8"/>
    <w:rsid w:val="0021043F"/>
    <w:rsid w:val="0021047D"/>
    <w:rsid w:val="00210985"/>
    <w:rsid w:val="00210A27"/>
    <w:rsid w:val="00210BDD"/>
    <w:rsid w:val="00210FF7"/>
    <w:rsid w:val="002110B9"/>
    <w:rsid w:val="0021127A"/>
    <w:rsid w:val="002112F5"/>
    <w:rsid w:val="0021134F"/>
    <w:rsid w:val="002115A8"/>
    <w:rsid w:val="0021167D"/>
    <w:rsid w:val="00211828"/>
    <w:rsid w:val="00211AE2"/>
    <w:rsid w:val="00211AE6"/>
    <w:rsid w:val="00211BAF"/>
    <w:rsid w:val="00211DC7"/>
    <w:rsid w:val="002120C4"/>
    <w:rsid w:val="002121B3"/>
    <w:rsid w:val="002124AF"/>
    <w:rsid w:val="002125BA"/>
    <w:rsid w:val="002126E3"/>
    <w:rsid w:val="00212892"/>
    <w:rsid w:val="0021290A"/>
    <w:rsid w:val="00212C11"/>
    <w:rsid w:val="00212CAA"/>
    <w:rsid w:val="00212CF1"/>
    <w:rsid w:val="00212D06"/>
    <w:rsid w:val="00212DAA"/>
    <w:rsid w:val="00212DB9"/>
    <w:rsid w:val="00212F2B"/>
    <w:rsid w:val="00213160"/>
    <w:rsid w:val="00213223"/>
    <w:rsid w:val="002133EE"/>
    <w:rsid w:val="002138F1"/>
    <w:rsid w:val="00213A97"/>
    <w:rsid w:val="00213B40"/>
    <w:rsid w:val="00213BDC"/>
    <w:rsid w:val="00213EA1"/>
    <w:rsid w:val="00214398"/>
    <w:rsid w:val="002143C2"/>
    <w:rsid w:val="002143CD"/>
    <w:rsid w:val="00214643"/>
    <w:rsid w:val="0021467F"/>
    <w:rsid w:val="002146CD"/>
    <w:rsid w:val="00214729"/>
    <w:rsid w:val="00214A45"/>
    <w:rsid w:val="00214ADD"/>
    <w:rsid w:val="00214D05"/>
    <w:rsid w:val="00214EAA"/>
    <w:rsid w:val="00214F14"/>
    <w:rsid w:val="002151A3"/>
    <w:rsid w:val="002151EE"/>
    <w:rsid w:val="00215617"/>
    <w:rsid w:val="00215631"/>
    <w:rsid w:val="00215877"/>
    <w:rsid w:val="002158E6"/>
    <w:rsid w:val="0021590B"/>
    <w:rsid w:val="00215A1E"/>
    <w:rsid w:val="00215BC5"/>
    <w:rsid w:val="00215C2E"/>
    <w:rsid w:val="00215CF3"/>
    <w:rsid w:val="00215D97"/>
    <w:rsid w:val="00215EE7"/>
    <w:rsid w:val="00216519"/>
    <w:rsid w:val="0021657E"/>
    <w:rsid w:val="00216663"/>
    <w:rsid w:val="00216981"/>
    <w:rsid w:val="00216986"/>
    <w:rsid w:val="00216C22"/>
    <w:rsid w:val="00216D7B"/>
    <w:rsid w:val="00216E31"/>
    <w:rsid w:val="00216E78"/>
    <w:rsid w:val="0021717E"/>
    <w:rsid w:val="0021731C"/>
    <w:rsid w:val="0021747A"/>
    <w:rsid w:val="0021756C"/>
    <w:rsid w:val="002177A0"/>
    <w:rsid w:val="002178E2"/>
    <w:rsid w:val="002178E7"/>
    <w:rsid w:val="00217A50"/>
    <w:rsid w:val="00217AB9"/>
    <w:rsid w:val="00217B51"/>
    <w:rsid w:val="00217B59"/>
    <w:rsid w:val="00217C7B"/>
    <w:rsid w:val="00217D62"/>
    <w:rsid w:val="00217F17"/>
    <w:rsid w:val="00220060"/>
    <w:rsid w:val="002200CA"/>
    <w:rsid w:val="0022021B"/>
    <w:rsid w:val="0022046C"/>
    <w:rsid w:val="002204D1"/>
    <w:rsid w:val="00220501"/>
    <w:rsid w:val="00220995"/>
    <w:rsid w:val="00220C62"/>
    <w:rsid w:val="00220E86"/>
    <w:rsid w:val="002211AB"/>
    <w:rsid w:val="002214FE"/>
    <w:rsid w:val="00221799"/>
    <w:rsid w:val="00221A4D"/>
    <w:rsid w:val="00221C4C"/>
    <w:rsid w:val="00222050"/>
    <w:rsid w:val="0022233B"/>
    <w:rsid w:val="00222568"/>
    <w:rsid w:val="0022269C"/>
    <w:rsid w:val="0022287E"/>
    <w:rsid w:val="00222911"/>
    <w:rsid w:val="00222C1D"/>
    <w:rsid w:val="00222C7E"/>
    <w:rsid w:val="00222D77"/>
    <w:rsid w:val="00222E7C"/>
    <w:rsid w:val="00222EF3"/>
    <w:rsid w:val="00223435"/>
    <w:rsid w:val="002234ED"/>
    <w:rsid w:val="0022352B"/>
    <w:rsid w:val="00223538"/>
    <w:rsid w:val="00223638"/>
    <w:rsid w:val="00223753"/>
    <w:rsid w:val="0022375A"/>
    <w:rsid w:val="00223761"/>
    <w:rsid w:val="002239DE"/>
    <w:rsid w:val="00223B49"/>
    <w:rsid w:val="00223DBF"/>
    <w:rsid w:val="00223EDB"/>
    <w:rsid w:val="00223EDE"/>
    <w:rsid w:val="00223F1A"/>
    <w:rsid w:val="00224046"/>
    <w:rsid w:val="0022429D"/>
    <w:rsid w:val="0022434A"/>
    <w:rsid w:val="00224367"/>
    <w:rsid w:val="002244E5"/>
    <w:rsid w:val="00224968"/>
    <w:rsid w:val="00224970"/>
    <w:rsid w:val="00224C46"/>
    <w:rsid w:val="0022501E"/>
    <w:rsid w:val="002251D8"/>
    <w:rsid w:val="00225415"/>
    <w:rsid w:val="002255A9"/>
    <w:rsid w:val="00225705"/>
    <w:rsid w:val="0022587A"/>
    <w:rsid w:val="00225B39"/>
    <w:rsid w:val="00225C11"/>
    <w:rsid w:val="00225DAC"/>
    <w:rsid w:val="00225F51"/>
    <w:rsid w:val="00225FE0"/>
    <w:rsid w:val="00226107"/>
    <w:rsid w:val="00226168"/>
    <w:rsid w:val="002264FA"/>
    <w:rsid w:val="00226505"/>
    <w:rsid w:val="00226704"/>
    <w:rsid w:val="00226BA6"/>
    <w:rsid w:val="00226C48"/>
    <w:rsid w:val="002270DA"/>
    <w:rsid w:val="00227263"/>
    <w:rsid w:val="0022751F"/>
    <w:rsid w:val="00227954"/>
    <w:rsid w:val="00227998"/>
    <w:rsid w:val="002279E2"/>
    <w:rsid w:val="00227B7C"/>
    <w:rsid w:val="00227C54"/>
    <w:rsid w:val="00227E6C"/>
    <w:rsid w:val="00227E9F"/>
    <w:rsid w:val="00227F84"/>
    <w:rsid w:val="00230248"/>
    <w:rsid w:val="00230295"/>
    <w:rsid w:val="00230306"/>
    <w:rsid w:val="00230391"/>
    <w:rsid w:val="0023039A"/>
    <w:rsid w:val="002303E9"/>
    <w:rsid w:val="002305C6"/>
    <w:rsid w:val="002306A5"/>
    <w:rsid w:val="00230778"/>
    <w:rsid w:val="0023083B"/>
    <w:rsid w:val="002308BA"/>
    <w:rsid w:val="00230A68"/>
    <w:rsid w:val="00230AEA"/>
    <w:rsid w:val="00230CF6"/>
    <w:rsid w:val="00230D27"/>
    <w:rsid w:val="00230D62"/>
    <w:rsid w:val="00230F98"/>
    <w:rsid w:val="0023132B"/>
    <w:rsid w:val="00231359"/>
    <w:rsid w:val="00231544"/>
    <w:rsid w:val="00231BB6"/>
    <w:rsid w:val="00231C60"/>
    <w:rsid w:val="00231DCC"/>
    <w:rsid w:val="00232176"/>
    <w:rsid w:val="002323F3"/>
    <w:rsid w:val="0023256E"/>
    <w:rsid w:val="002326AC"/>
    <w:rsid w:val="0023279D"/>
    <w:rsid w:val="00232B6E"/>
    <w:rsid w:val="00232C76"/>
    <w:rsid w:val="00232C8A"/>
    <w:rsid w:val="00232CB4"/>
    <w:rsid w:val="00232D9B"/>
    <w:rsid w:val="002330BD"/>
    <w:rsid w:val="00233692"/>
    <w:rsid w:val="0023380C"/>
    <w:rsid w:val="00233B97"/>
    <w:rsid w:val="00233FD8"/>
    <w:rsid w:val="00234032"/>
    <w:rsid w:val="00234041"/>
    <w:rsid w:val="002342E1"/>
    <w:rsid w:val="002343B8"/>
    <w:rsid w:val="0023468D"/>
    <w:rsid w:val="002346EF"/>
    <w:rsid w:val="00234748"/>
    <w:rsid w:val="00234754"/>
    <w:rsid w:val="00234822"/>
    <w:rsid w:val="00234934"/>
    <w:rsid w:val="00234A4E"/>
    <w:rsid w:val="00234A7E"/>
    <w:rsid w:val="00234C3E"/>
    <w:rsid w:val="00234E26"/>
    <w:rsid w:val="00234EF1"/>
    <w:rsid w:val="00234FFC"/>
    <w:rsid w:val="0023516E"/>
    <w:rsid w:val="002353C6"/>
    <w:rsid w:val="0023570F"/>
    <w:rsid w:val="00235CED"/>
    <w:rsid w:val="00235F26"/>
    <w:rsid w:val="00235F3F"/>
    <w:rsid w:val="00236280"/>
    <w:rsid w:val="00236484"/>
    <w:rsid w:val="0023673B"/>
    <w:rsid w:val="00236947"/>
    <w:rsid w:val="002369FD"/>
    <w:rsid w:val="00236B09"/>
    <w:rsid w:val="00236C28"/>
    <w:rsid w:val="00236FE5"/>
    <w:rsid w:val="0023701E"/>
    <w:rsid w:val="00237084"/>
    <w:rsid w:val="00237175"/>
    <w:rsid w:val="002374EB"/>
    <w:rsid w:val="00237E50"/>
    <w:rsid w:val="00237F0F"/>
    <w:rsid w:val="00237F1E"/>
    <w:rsid w:val="002401EC"/>
    <w:rsid w:val="00240465"/>
    <w:rsid w:val="00240488"/>
    <w:rsid w:val="0024070B"/>
    <w:rsid w:val="0024071A"/>
    <w:rsid w:val="002407E3"/>
    <w:rsid w:val="00240BDD"/>
    <w:rsid w:val="00240CCD"/>
    <w:rsid w:val="00241301"/>
    <w:rsid w:val="002417E4"/>
    <w:rsid w:val="0024198A"/>
    <w:rsid w:val="00241EF1"/>
    <w:rsid w:val="00241F81"/>
    <w:rsid w:val="00241FD7"/>
    <w:rsid w:val="002423B4"/>
    <w:rsid w:val="00242452"/>
    <w:rsid w:val="002424CB"/>
    <w:rsid w:val="0024271C"/>
    <w:rsid w:val="002428E8"/>
    <w:rsid w:val="0024299D"/>
    <w:rsid w:val="00242AB6"/>
    <w:rsid w:val="00242B3A"/>
    <w:rsid w:val="00242BDD"/>
    <w:rsid w:val="00242C10"/>
    <w:rsid w:val="00242DAA"/>
    <w:rsid w:val="00242E5F"/>
    <w:rsid w:val="00243292"/>
    <w:rsid w:val="0024342D"/>
    <w:rsid w:val="002435B0"/>
    <w:rsid w:val="0024364B"/>
    <w:rsid w:val="002438F1"/>
    <w:rsid w:val="00243C27"/>
    <w:rsid w:val="00243DD7"/>
    <w:rsid w:val="00243E28"/>
    <w:rsid w:val="00243F0F"/>
    <w:rsid w:val="00243F83"/>
    <w:rsid w:val="00244873"/>
    <w:rsid w:val="00244946"/>
    <w:rsid w:val="002449E2"/>
    <w:rsid w:val="00244B96"/>
    <w:rsid w:val="00244D44"/>
    <w:rsid w:val="00244DC2"/>
    <w:rsid w:val="00244F0A"/>
    <w:rsid w:val="00244F32"/>
    <w:rsid w:val="00245174"/>
    <w:rsid w:val="0024542B"/>
    <w:rsid w:val="0024551B"/>
    <w:rsid w:val="002456E9"/>
    <w:rsid w:val="002458A3"/>
    <w:rsid w:val="002459A9"/>
    <w:rsid w:val="002459BD"/>
    <w:rsid w:val="00245B9B"/>
    <w:rsid w:val="00245BED"/>
    <w:rsid w:val="00245C3D"/>
    <w:rsid w:val="00245E0D"/>
    <w:rsid w:val="00245E43"/>
    <w:rsid w:val="00245E53"/>
    <w:rsid w:val="00245F8D"/>
    <w:rsid w:val="002460D1"/>
    <w:rsid w:val="00246297"/>
    <w:rsid w:val="002462CF"/>
    <w:rsid w:val="0024672C"/>
    <w:rsid w:val="00246775"/>
    <w:rsid w:val="002467BD"/>
    <w:rsid w:val="00246985"/>
    <w:rsid w:val="00246ABD"/>
    <w:rsid w:val="00246AD8"/>
    <w:rsid w:val="00246EEF"/>
    <w:rsid w:val="002470F3"/>
    <w:rsid w:val="002472E9"/>
    <w:rsid w:val="002473D2"/>
    <w:rsid w:val="00247495"/>
    <w:rsid w:val="00247536"/>
    <w:rsid w:val="00247548"/>
    <w:rsid w:val="002475DB"/>
    <w:rsid w:val="0024766C"/>
    <w:rsid w:val="002476EE"/>
    <w:rsid w:val="0024783B"/>
    <w:rsid w:val="00247B3A"/>
    <w:rsid w:val="00247BFE"/>
    <w:rsid w:val="00247D3B"/>
    <w:rsid w:val="00247DB6"/>
    <w:rsid w:val="00247E52"/>
    <w:rsid w:val="00247F74"/>
    <w:rsid w:val="00247FD8"/>
    <w:rsid w:val="00250185"/>
    <w:rsid w:val="002502CE"/>
    <w:rsid w:val="00250396"/>
    <w:rsid w:val="00250418"/>
    <w:rsid w:val="002507BA"/>
    <w:rsid w:val="00250BD5"/>
    <w:rsid w:val="00250EDD"/>
    <w:rsid w:val="00250F91"/>
    <w:rsid w:val="002512BC"/>
    <w:rsid w:val="00251342"/>
    <w:rsid w:val="002513B0"/>
    <w:rsid w:val="002513DB"/>
    <w:rsid w:val="002515D1"/>
    <w:rsid w:val="0025178F"/>
    <w:rsid w:val="00251827"/>
    <w:rsid w:val="002518A3"/>
    <w:rsid w:val="0025193C"/>
    <w:rsid w:val="00251963"/>
    <w:rsid w:val="00251ABD"/>
    <w:rsid w:val="00251B8C"/>
    <w:rsid w:val="00251C51"/>
    <w:rsid w:val="00251C99"/>
    <w:rsid w:val="00251E61"/>
    <w:rsid w:val="00251E9B"/>
    <w:rsid w:val="00251EAC"/>
    <w:rsid w:val="002520FA"/>
    <w:rsid w:val="0025224E"/>
    <w:rsid w:val="002528FA"/>
    <w:rsid w:val="00252991"/>
    <w:rsid w:val="00252CC4"/>
    <w:rsid w:val="0025318D"/>
    <w:rsid w:val="00253334"/>
    <w:rsid w:val="002534B8"/>
    <w:rsid w:val="002535CA"/>
    <w:rsid w:val="00253680"/>
    <w:rsid w:val="002536C8"/>
    <w:rsid w:val="002538DD"/>
    <w:rsid w:val="00253A36"/>
    <w:rsid w:val="00253B1E"/>
    <w:rsid w:val="00253B20"/>
    <w:rsid w:val="002541C6"/>
    <w:rsid w:val="0025434A"/>
    <w:rsid w:val="00254568"/>
    <w:rsid w:val="0025458A"/>
    <w:rsid w:val="0025469E"/>
    <w:rsid w:val="0025470E"/>
    <w:rsid w:val="002548C3"/>
    <w:rsid w:val="002548C5"/>
    <w:rsid w:val="0025492B"/>
    <w:rsid w:val="00254A0C"/>
    <w:rsid w:val="00254AF1"/>
    <w:rsid w:val="00254B6C"/>
    <w:rsid w:val="00254B90"/>
    <w:rsid w:val="00254CDA"/>
    <w:rsid w:val="00254E88"/>
    <w:rsid w:val="00254F4E"/>
    <w:rsid w:val="00255251"/>
    <w:rsid w:val="002553C5"/>
    <w:rsid w:val="00255654"/>
    <w:rsid w:val="002556CB"/>
    <w:rsid w:val="00255777"/>
    <w:rsid w:val="00255990"/>
    <w:rsid w:val="002559E9"/>
    <w:rsid w:val="00255E23"/>
    <w:rsid w:val="00255F8B"/>
    <w:rsid w:val="0025614C"/>
    <w:rsid w:val="002562A2"/>
    <w:rsid w:val="00256769"/>
    <w:rsid w:val="0025693D"/>
    <w:rsid w:val="002569BD"/>
    <w:rsid w:val="00256A78"/>
    <w:rsid w:val="00256C9C"/>
    <w:rsid w:val="00256CF6"/>
    <w:rsid w:val="00256EB0"/>
    <w:rsid w:val="00256EC2"/>
    <w:rsid w:val="00257084"/>
    <w:rsid w:val="002572BB"/>
    <w:rsid w:val="0025770A"/>
    <w:rsid w:val="00257910"/>
    <w:rsid w:val="0025791D"/>
    <w:rsid w:val="00257A63"/>
    <w:rsid w:val="00257C9D"/>
    <w:rsid w:val="00257D30"/>
    <w:rsid w:val="00257EC6"/>
    <w:rsid w:val="00260521"/>
    <w:rsid w:val="00260716"/>
    <w:rsid w:val="002609BC"/>
    <w:rsid w:val="00260D31"/>
    <w:rsid w:val="00260F22"/>
    <w:rsid w:val="00260F8C"/>
    <w:rsid w:val="00260FAB"/>
    <w:rsid w:val="00261010"/>
    <w:rsid w:val="00261281"/>
    <w:rsid w:val="0026162E"/>
    <w:rsid w:val="0026163F"/>
    <w:rsid w:val="002618DE"/>
    <w:rsid w:val="00261B83"/>
    <w:rsid w:val="00261F6B"/>
    <w:rsid w:val="00262023"/>
    <w:rsid w:val="00262106"/>
    <w:rsid w:val="00262397"/>
    <w:rsid w:val="002623A6"/>
    <w:rsid w:val="0026256D"/>
    <w:rsid w:val="00262670"/>
    <w:rsid w:val="002626B0"/>
    <w:rsid w:val="00262858"/>
    <w:rsid w:val="00262AB2"/>
    <w:rsid w:val="00262B02"/>
    <w:rsid w:val="00262B41"/>
    <w:rsid w:val="00262B67"/>
    <w:rsid w:val="00262BED"/>
    <w:rsid w:val="00262BEF"/>
    <w:rsid w:val="00262CFD"/>
    <w:rsid w:val="00262D27"/>
    <w:rsid w:val="00262DD5"/>
    <w:rsid w:val="00262E12"/>
    <w:rsid w:val="00262E54"/>
    <w:rsid w:val="00262E8A"/>
    <w:rsid w:val="00262EB0"/>
    <w:rsid w:val="00262F57"/>
    <w:rsid w:val="00263153"/>
    <w:rsid w:val="00263386"/>
    <w:rsid w:val="00263718"/>
    <w:rsid w:val="00263A26"/>
    <w:rsid w:val="00263BDA"/>
    <w:rsid w:val="00263C50"/>
    <w:rsid w:val="00263DBC"/>
    <w:rsid w:val="00263ED4"/>
    <w:rsid w:val="00263F9E"/>
    <w:rsid w:val="00264034"/>
    <w:rsid w:val="002643ED"/>
    <w:rsid w:val="002648A0"/>
    <w:rsid w:val="002648AA"/>
    <w:rsid w:val="00264BB7"/>
    <w:rsid w:val="00264BD8"/>
    <w:rsid w:val="00264C33"/>
    <w:rsid w:val="00264E77"/>
    <w:rsid w:val="0026527A"/>
    <w:rsid w:val="00265571"/>
    <w:rsid w:val="002656F6"/>
    <w:rsid w:val="00265A74"/>
    <w:rsid w:val="00265A83"/>
    <w:rsid w:val="00265D3B"/>
    <w:rsid w:val="00265D46"/>
    <w:rsid w:val="00265EE3"/>
    <w:rsid w:val="00265F3D"/>
    <w:rsid w:val="00265FAA"/>
    <w:rsid w:val="002665A3"/>
    <w:rsid w:val="002665D7"/>
    <w:rsid w:val="00266A7B"/>
    <w:rsid w:val="00266B09"/>
    <w:rsid w:val="0026716A"/>
    <w:rsid w:val="002676BA"/>
    <w:rsid w:val="0026783E"/>
    <w:rsid w:val="002679B6"/>
    <w:rsid w:val="002679EF"/>
    <w:rsid w:val="00267BE1"/>
    <w:rsid w:val="00267E3B"/>
    <w:rsid w:val="00267F64"/>
    <w:rsid w:val="00270054"/>
    <w:rsid w:val="00270135"/>
    <w:rsid w:val="002701BB"/>
    <w:rsid w:val="002701BF"/>
    <w:rsid w:val="00270231"/>
    <w:rsid w:val="002702D6"/>
    <w:rsid w:val="00270340"/>
    <w:rsid w:val="0027036C"/>
    <w:rsid w:val="00270388"/>
    <w:rsid w:val="0027053E"/>
    <w:rsid w:val="00270597"/>
    <w:rsid w:val="00270F04"/>
    <w:rsid w:val="00270F47"/>
    <w:rsid w:val="00271023"/>
    <w:rsid w:val="0027114F"/>
    <w:rsid w:val="00271291"/>
    <w:rsid w:val="0027131F"/>
    <w:rsid w:val="0027143C"/>
    <w:rsid w:val="0027149B"/>
    <w:rsid w:val="00271781"/>
    <w:rsid w:val="00271BE6"/>
    <w:rsid w:val="00271E08"/>
    <w:rsid w:val="00272034"/>
    <w:rsid w:val="002721F3"/>
    <w:rsid w:val="00272737"/>
    <w:rsid w:val="00272BCB"/>
    <w:rsid w:val="00272C95"/>
    <w:rsid w:val="00272CDD"/>
    <w:rsid w:val="00272E23"/>
    <w:rsid w:val="00272F0A"/>
    <w:rsid w:val="002737F9"/>
    <w:rsid w:val="00273C1B"/>
    <w:rsid w:val="00273CB6"/>
    <w:rsid w:val="00273CE0"/>
    <w:rsid w:val="00273F42"/>
    <w:rsid w:val="00273FB7"/>
    <w:rsid w:val="0027440B"/>
    <w:rsid w:val="0027475C"/>
    <w:rsid w:val="0027492A"/>
    <w:rsid w:val="00274AE1"/>
    <w:rsid w:val="00274B92"/>
    <w:rsid w:val="00274C7D"/>
    <w:rsid w:val="00274E41"/>
    <w:rsid w:val="00274F0F"/>
    <w:rsid w:val="00275056"/>
    <w:rsid w:val="0027558B"/>
    <w:rsid w:val="00275896"/>
    <w:rsid w:val="00275A2E"/>
    <w:rsid w:val="00275AD1"/>
    <w:rsid w:val="00275FCD"/>
    <w:rsid w:val="002761AD"/>
    <w:rsid w:val="00276376"/>
    <w:rsid w:val="00276393"/>
    <w:rsid w:val="00276802"/>
    <w:rsid w:val="00276ACA"/>
    <w:rsid w:val="00276E2F"/>
    <w:rsid w:val="0027721E"/>
    <w:rsid w:val="0027730D"/>
    <w:rsid w:val="0027747F"/>
    <w:rsid w:val="00277674"/>
    <w:rsid w:val="00277862"/>
    <w:rsid w:val="00277B4B"/>
    <w:rsid w:val="00277CCA"/>
    <w:rsid w:val="00277EDD"/>
    <w:rsid w:val="002802D0"/>
    <w:rsid w:val="002803BB"/>
    <w:rsid w:val="0028065E"/>
    <w:rsid w:val="002807DA"/>
    <w:rsid w:val="002807DD"/>
    <w:rsid w:val="00280AD8"/>
    <w:rsid w:val="00280AFB"/>
    <w:rsid w:val="00280B13"/>
    <w:rsid w:val="00280B8D"/>
    <w:rsid w:val="00280C4C"/>
    <w:rsid w:val="00280EBE"/>
    <w:rsid w:val="00280F0C"/>
    <w:rsid w:val="00280F78"/>
    <w:rsid w:val="0028109B"/>
    <w:rsid w:val="002810ED"/>
    <w:rsid w:val="00281167"/>
    <w:rsid w:val="002811CC"/>
    <w:rsid w:val="0028120D"/>
    <w:rsid w:val="00281399"/>
    <w:rsid w:val="002813B0"/>
    <w:rsid w:val="002814BF"/>
    <w:rsid w:val="00281C27"/>
    <w:rsid w:val="00281C9D"/>
    <w:rsid w:val="00281E6A"/>
    <w:rsid w:val="00281E9E"/>
    <w:rsid w:val="0028203D"/>
    <w:rsid w:val="0028237B"/>
    <w:rsid w:val="002823E8"/>
    <w:rsid w:val="002824B5"/>
    <w:rsid w:val="00282554"/>
    <w:rsid w:val="0028275D"/>
    <w:rsid w:val="0028291C"/>
    <w:rsid w:val="00282B1D"/>
    <w:rsid w:val="00282B6D"/>
    <w:rsid w:val="00282BE1"/>
    <w:rsid w:val="00282CAF"/>
    <w:rsid w:val="00282F18"/>
    <w:rsid w:val="002831AF"/>
    <w:rsid w:val="0028351C"/>
    <w:rsid w:val="00283876"/>
    <w:rsid w:val="00283C27"/>
    <w:rsid w:val="00283D80"/>
    <w:rsid w:val="00283E2C"/>
    <w:rsid w:val="00283E68"/>
    <w:rsid w:val="00283FA2"/>
    <w:rsid w:val="00283FB9"/>
    <w:rsid w:val="00283FDD"/>
    <w:rsid w:val="0028411E"/>
    <w:rsid w:val="00284483"/>
    <w:rsid w:val="0028461D"/>
    <w:rsid w:val="002846D6"/>
    <w:rsid w:val="00284B16"/>
    <w:rsid w:val="00284C1B"/>
    <w:rsid w:val="00284D1D"/>
    <w:rsid w:val="00284D8A"/>
    <w:rsid w:val="00284F3C"/>
    <w:rsid w:val="00285497"/>
    <w:rsid w:val="002854B4"/>
    <w:rsid w:val="002855F5"/>
    <w:rsid w:val="002859D4"/>
    <w:rsid w:val="00285B41"/>
    <w:rsid w:val="00285D4D"/>
    <w:rsid w:val="00285F24"/>
    <w:rsid w:val="002860D0"/>
    <w:rsid w:val="00286113"/>
    <w:rsid w:val="00286383"/>
    <w:rsid w:val="00286583"/>
    <w:rsid w:val="002867A0"/>
    <w:rsid w:val="002867F3"/>
    <w:rsid w:val="00286991"/>
    <w:rsid w:val="00286BAF"/>
    <w:rsid w:val="00286C4C"/>
    <w:rsid w:val="00286E90"/>
    <w:rsid w:val="00286ECB"/>
    <w:rsid w:val="00286ED8"/>
    <w:rsid w:val="0028715E"/>
    <w:rsid w:val="0028737C"/>
    <w:rsid w:val="002873B1"/>
    <w:rsid w:val="0028747B"/>
    <w:rsid w:val="0028754F"/>
    <w:rsid w:val="002875A4"/>
    <w:rsid w:val="002875B2"/>
    <w:rsid w:val="00287731"/>
    <w:rsid w:val="002877CB"/>
    <w:rsid w:val="00287875"/>
    <w:rsid w:val="00287B50"/>
    <w:rsid w:val="00287F2C"/>
    <w:rsid w:val="002900D8"/>
    <w:rsid w:val="00290122"/>
    <w:rsid w:val="00290273"/>
    <w:rsid w:val="002905B4"/>
    <w:rsid w:val="0029064B"/>
    <w:rsid w:val="0029064C"/>
    <w:rsid w:val="00290739"/>
    <w:rsid w:val="002907F8"/>
    <w:rsid w:val="002908D3"/>
    <w:rsid w:val="00290923"/>
    <w:rsid w:val="00290C78"/>
    <w:rsid w:val="00290D3B"/>
    <w:rsid w:val="00290DA0"/>
    <w:rsid w:val="00291068"/>
    <w:rsid w:val="002911BF"/>
    <w:rsid w:val="00291310"/>
    <w:rsid w:val="00291406"/>
    <w:rsid w:val="002915B8"/>
    <w:rsid w:val="00291634"/>
    <w:rsid w:val="00291BC4"/>
    <w:rsid w:val="00291BE7"/>
    <w:rsid w:val="00291C08"/>
    <w:rsid w:val="00291E0F"/>
    <w:rsid w:val="00291E84"/>
    <w:rsid w:val="00291EBA"/>
    <w:rsid w:val="0029200E"/>
    <w:rsid w:val="0029208D"/>
    <w:rsid w:val="0029222F"/>
    <w:rsid w:val="00292385"/>
    <w:rsid w:val="0029243D"/>
    <w:rsid w:val="00292587"/>
    <w:rsid w:val="002925BA"/>
    <w:rsid w:val="00292708"/>
    <w:rsid w:val="00292712"/>
    <w:rsid w:val="00292763"/>
    <w:rsid w:val="00292DE6"/>
    <w:rsid w:val="00292F96"/>
    <w:rsid w:val="00292FC9"/>
    <w:rsid w:val="00293AE7"/>
    <w:rsid w:val="00293B4E"/>
    <w:rsid w:val="00293B5D"/>
    <w:rsid w:val="00293BD4"/>
    <w:rsid w:val="00293CD9"/>
    <w:rsid w:val="00293E0D"/>
    <w:rsid w:val="00294052"/>
    <w:rsid w:val="002940BA"/>
    <w:rsid w:val="0029422E"/>
    <w:rsid w:val="00294458"/>
    <w:rsid w:val="0029446F"/>
    <w:rsid w:val="00294721"/>
    <w:rsid w:val="002947F1"/>
    <w:rsid w:val="00294D32"/>
    <w:rsid w:val="00294D46"/>
    <w:rsid w:val="00294D5C"/>
    <w:rsid w:val="00294D6B"/>
    <w:rsid w:val="00294DDA"/>
    <w:rsid w:val="0029512C"/>
    <w:rsid w:val="0029518A"/>
    <w:rsid w:val="0029522A"/>
    <w:rsid w:val="00295304"/>
    <w:rsid w:val="002955BC"/>
    <w:rsid w:val="00295661"/>
    <w:rsid w:val="00295711"/>
    <w:rsid w:val="0029571E"/>
    <w:rsid w:val="0029595B"/>
    <w:rsid w:val="00295968"/>
    <w:rsid w:val="00295B44"/>
    <w:rsid w:val="00295D09"/>
    <w:rsid w:val="00295D2B"/>
    <w:rsid w:val="00295DFF"/>
    <w:rsid w:val="00295F7F"/>
    <w:rsid w:val="0029623B"/>
    <w:rsid w:val="00296292"/>
    <w:rsid w:val="00296578"/>
    <w:rsid w:val="002965A6"/>
    <w:rsid w:val="00296701"/>
    <w:rsid w:val="002969A7"/>
    <w:rsid w:val="002969DC"/>
    <w:rsid w:val="00296C70"/>
    <w:rsid w:val="00296D80"/>
    <w:rsid w:val="00296DFD"/>
    <w:rsid w:val="00297243"/>
    <w:rsid w:val="00297279"/>
    <w:rsid w:val="00297429"/>
    <w:rsid w:val="00297448"/>
    <w:rsid w:val="0029754A"/>
    <w:rsid w:val="00297622"/>
    <w:rsid w:val="002977B8"/>
    <w:rsid w:val="00297C2B"/>
    <w:rsid w:val="00297D0E"/>
    <w:rsid w:val="00297EB1"/>
    <w:rsid w:val="002A0241"/>
    <w:rsid w:val="002A037B"/>
    <w:rsid w:val="002A0499"/>
    <w:rsid w:val="002A097F"/>
    <w:rsid w:val="002A0DA2"/>
    <w:rsid w:val="002A0F34"/>
    <w:rsid w:val="002A1338"/>
    <w:rsid w:val="002A14F2"/>
    <w:rsid w:val="002A194B"/>
    <w:rsid w:val="002A1B6C"/>
    <w:rsid w:val="002A1CC2"/>
    <w:rsid w:val="002A1E66"/>
    <w:rsid w:val="002A204C"/>
    <w:rsid w:val="002A22CC"/>
    <w:rsid w:val="002A249A"/>
    <w:rsid w:val="002A24C8"/>
    <w:rsid w:val="002A2676"/>
    <w:rsid w:val="002A29B2"/>
    <w:rsid w:val="002A2AA5"/>
    <w:rsid w:val="002A2D14"/>
    <w:rsid w:val="002A2FCB"/>
    <w:rsid w:val="002A3467"/>
    <w:rsid w:val="002A346B"/>
    <w:rsid w:val="002A346F"/>
    <w:rsid w:val="002A34D2"/>
    <w:rsid w:val="002A384C"/>
    <w:rsid w:val="002A3975"/>
    <w:rsid w:val="002A39C3"/>
    <w:rsid w:val="002A3D26"/>
    <w:rsid w:val="002A4001"/>
    <w:rsid w:val="002A4017"/>
    <w:rsid w:val="002A4313"/>
    <w:rsid w:val="002A461B"/>
    <w:rsid w:val="002A469A"/>
    <w:rsid w:val="002A4730"/>
    <w:rsid w:val="002A4BF0"/>
    <w:rsid w:val="002A4CA1"/>
    <w:rsid w:val="002A4E7E"/>
    <w:rsid w:val="002A5100"/>
    <w:rsid w:val="002A52BB"/>
    <w:rsid w:val="002A53B2"/>
    <w:rsid w:val="002A5531"/>
    <w:rsid w:val="002A562C"/>
    <w:rsid w:val="002A57AF"/>
    <w:rsid w:val="002A58D5"/>
    <w:rsid w:val="002A5D1A"/>
    <w:rsid w:val="002A5D3C"/>
    <w:rsid w:val="002A5EEC"/>
    <w:rsid w:val="002A62E5"/>
    <w:rsid w:val="002A634A"/>
    <w:rsid w:val="002A65D7"/>
    <w:rsid w:val="002A6607"/>
    <w:rsid w:val="002A6675"/>
    <w:rsid w:val="002A672B"/>
    <w:rsid w:val="002A695A"/>
    <w:rsid w:val="002A69A7"/>
    <w:rsid w:val="002A6A85"/>
    <w:rsid w:val="002A6BA3"/>
    <w:rsid w:val="002A6EB2"/>
    <w:rsid w:val="002A6EC2"/>
    <w:rsid w:val="002A6F86"/>
    <w:rsid w:val="002A6FBF"/>
    <w:rsid w:val="002A7088"/>
    <w:rsid w:val="002A7197"/>
    <w:rsid w:val="002A730B"/>
    <w:rsid w:val="002A73AD"/>
    <w:rsid w:val="002A73B0"/>
    <w:rsid w:val="002A74D2"/>
    <w:rsid w:val="002A7567"/>
    <w:rsid w:val="002A756A"/>
    <w:rsid w:val="002A76E7"/>
    <w:rsid w:val="002A79AF"/>
    <w:rsid w:val="002A7AF2"/>
    <w:rsid w:val="002A7E1C"/>
    <w:rsid w:val="002A7F54"/>
    <w:rsid w:val="002A7FF7"/>
    <w:rsid w:val="002B05E2"/>
    <w:rsid w:val="002B09C1"/>
    <w:rsid w:val="002B0BDC"/>
    <w:rsid w:val="002B0CED"/>
    <w:rsid w:val="002B149D"/>
    <w:rsid w:val="002B1584"/>
    <w:rsid w:val="002B1955"/>
    <w:rsid w:val="002B1A63"/>
    <w:rsid w:val="002B1B83"/>
    <w:rsid w:val="002B1C24"/>
    <w:rsid w:val="002B1CDD"/>
    <w:rsid w:val="002B1DD8"/>
    <w:rsid w:val="002B1E40"/>
    <w:rsid w:val="002B1E94"/>
    <w:rsid w:val="002B28DD"/>
    <w:rsid w:val="002B2B8C"/>
    <w:rsid w:val="002B3340"/>
    <w:rsid w:val="002B3619"/>
    <w:rsid w:val="002B366C"/>
    <w:rsid w:val="002B36A0"/>
    <w:rsid w:val="002B36DF"/>
    <w:rsid w:val="002B38B4"/>
    <w:rsid w:val="002B396F"/>
    <w:rsid w:val="002B3ACF"/>
    <w:rsid w:val="002B3AE0"/>
    <w:rsid w:val="002B3F14"/>
    <w:rsid w:val="002B3F37"/>
    <w:rsid w:val="002B42A6"/>
    <w:rsid w:val="002B440D"/>
    <w:rsid w:val="002B451E"/>
    <w:rsid w:val="002B455D"/>
    <w:rsid w:val="002B487F"/>
    <w:rsid w:val="002B48F4"/>
    <w:rsid w:val="002B4A3D"/>
    <w:rsid w:val="002B4B9A"/>
    <w:rsid w:val="002B4C0F"/>
    <w:rsid w:val="002B4CD3"/>
    <w:rsid w:val="002B4EBC"/>
    <w:rsid w:val="002B5003"/>
    <w:rsid w:val="002B5033"/>
    <w:rsid w:val="002B5077"/>
    <w:rsid w:val="002B52D5"/>
    <w:rsid w:val="002B53C2"/>
    <w:rsid w:val="002B58FF"/>
    <w:rsid w:val="002B5947"/>
    <w:rsid w:val="002B5A9F"/>
    <w:rsid w:val="002B5B69"/>
    <w:rsid w:val="002B5CA0"/>
    <w:rsid w:val="002B5DD3"/>
    <w:rsid w:val="002B5ED5"/>
    <w:rsid w:val="002B64F8"/>
    <w:rsid w:val="002B6571"/>
    <w:rsid w:val="002B666F"/>
    <w:rsid w:val="002B6706"/>
    <w:rsid w:val="002B671F"/>
    <w:rsid w:val="002B690E"/>
    <w:rsid w:val="002B6B52"/>
    <w:rsid w:val="002B6C38"/>
    <w:rsid w:val="002B6C86"/>
    <w:rsid w:val="002B6E83"/>
    <w:rsid w:val="002B6ED9"/>
    <w:rsid w:val="002B7183"/>
    <w:rsid w:val="002B74BA"/>
    <w:rsid w:val="002B7529"/>
    <w:rsid w:val="002B7566"/>
    <w:rsid w:val="002B7972"/>
    <w:rsid w:val="002B7AE4"/>
    <w:rsid w:val="002B7B37"/>
    <w:rsid w:val="002BC020"/>
    <w:rsid w:val="002C01F8"/>
    <w:rsid w:val="002C0468"/>
    <w:rsid w:val="002C0519"/>
    <w:rsid w:val="002C0852"/>
    <w:rsid w:val="002C0874"/>
    <w:rsid w:val="002C09D3"/>
    <w:rsid w:val="002C0D6F"/>
    <w:rsid w:val="002C0D80"/>
    <w:rsid w:val="002C0F22"/>
    <w:rsid w:val="002C104A"/>
    <w:rsid w:val="002C14FC"/>
    <w:rsid w:val="002C15F2"/>
    <w:rsid w:val="002C162B"/>
    <w:rsid w:val="002C1843"/>
    <w:rsid w:val="002C1981"/>
    <w:rsid w:val="002C1A1F"/>
    <w:rsid w:val="002C1A2C"/>
    <w:rsid w:val="002C1BCA"/>
    <w:rsid w:val="002C1D60"/>
    <w:rsid w:val="002C20A9"/>
    <w:rsid w:val="002C22DC"/>
    <w:rsid w:val="002C2754"/>
    <w:rsid w:val="002C2DA7"/>
    <w:rsid w:val="002C2EDD"/>
    <w:rsid w:val="002C2F17"/>
    <w:rsid w:val="002C300E"/>
    <w:rsid w:val="002C3368"/>
    <w:rsid w:val="002C346B"/>
    <w:rsid w:val="002C35C1"/>
    <w:rsid w:val="002C35E5"/>
    <w:rsid w:val="002C37F1"/>
    <w:rsid w:val="002C38DA"/>
    <w:rsid w:val="002C3A03"/>
    <w:rsid w:val="002C3E33"/>
    <w:rsid w:val="002C4096"/>
    <w:rsid w:val="002C417D"/>
    <w:rsid w:val="002C41E9"/>
    <w:rsid w:val="002C4203"/>
    <w:rsid w:val="002C4878"/>
    <w:rsid w:val="002C489A"/>
    <w:rsid w:val="002C4E48"/>
    <w:rsid w:val="002C4FC3"/>
    <w:rsid w:val="002C50C6"/>
    <w:rsid w:val="002C51DC"/>
    <w:rsid w:val="002C52DB"/>
    <w:rsid w:val="002C5348"/>
    <w:rsid w:val="002C5510"/>
    <w:rsid w:val="002C5703"/>
    <w:rsid w:val="002C581B"/>
    <w:rsid w:val="002C58B8"/>
    <w:rsid w:val="002C598B"/>
    <w:rsid w:val="002C6281"/>
    <w:rsid w:val="002C6455"/>
    <w:rsid w:val="002C65C5"/>
    <w:rsid w:val="002C6632"/>
    <w:rsid w:val="002C6B43"/>
    <w:rsid w:val="002C6FA4"/>
    <w:rsid w:val="002C7245"/>
    <w:rsid w:val="002C7387"/>
    <w:rsid w:val="002C7618"/>
    <w:rsid w:val="002C77A8"/>
    <w:rsid w:val="002C7C29"/>
    <w:rsid w:val="002C7DC9"/>
    <w:rsid w:val="002C7E54"/>
    <w:rsid w:val="002C7F45"/>
    <w:rsid w:val="002D0379"/>
    <w:rsid w:val="002D0472"/>
    <w:rsid w:val="002D074A"/>
    <w:rsid w:val="002D08AD"/>
    <w:rsid w:val="002D0922"/>
    <w:rsid w:val="002D0955"/>
    <w:rsid w:val="002D0A17"/>
    <w:rsid w:val="002D0ABB"/>
    <w:rsid w:val="002D0D56"/>
    <w:rsid w:val="002D0DCB"/>
    <w:rsid w:val="002D1127"/>
    <w:rsid w:val="002D1166"/>
    <w:rsid w:val="002D116C"/>
    <w:rsid w:val="002D11F3"/>
    <w:rsid w:val="002D12B0"/>
    <w:rsid w:val="002D1403"/>
    <w:rsid w:val="002D1436"/>
    <w:rsid w:val="002D167E"/>
    <w:rsid w:val="002D1761"/>
    <w:rsid w:val="002D195F"/>
    <w:rsid w:val="002D1AC6"/>
    <w:rsid w:val="002D1B84"/>
    <w:rsid w:val="002D1F9A"/>
    <w:rsid w:val="002D2284"/>
    <w:rsid w:val="002D22E0"/>
    <w:rsid w:val="002D2300"/>
    <w:rsid w:val="002D2328"/>
    <w:rsid w:val="002D2647"/>
    <w:rsid w:val="002D26A4"/>
    <w:rsid w:val="002D270F"/>
    <w:rsid w:val="002D2A12"/>
    <w:rsid w:val="002D2CC7"/>
    <w:rsid w:val="002D2CCA"/>
    <w:rsid w:val="002D30CD"/>
    <w:rsid w:val="002D312A"/>
    <w:rsid w:val="002D34BD"/>
    <w:rsid w:val="002D3597"/>
    <w:rsid w:val="002D3634"/>
    <w:rsid w:val="002D3778"/>
    <w:rsid w:val="002D37D0"/>
    <w:rsid w:val="002D3AF7"/>
    <w:rsid w:val="002D3C4A"/>
    <w:rsid w:val="002D4070"/>
    <w:rsid w:val="002D4083"/>
    <w:rsid w:val="002D40A8"/>
    <w:rsid w:val="002D42FC"/>
    <w:rsid w:val="002D4530"/>
    <w:rsid w:val="002D45D9"/>
    <w:rsid w:val="002D48B4"/>
    <w:rsid w:val="002D48F1"/>
    <w:rsid w:val="002D4991"/>
    <w:rsid w:val="002D4A5A"/>
    <w:rsid w:val="002D4B02"/>
    <w:rsid w:val="002D4BCE"/>
    <w:rsid w:val="002D4C6F"/>
    <w:rsid w:val="002D4D00"/>
    <w:rsid w:val="002D50F5"/>
    <w:rsid w:val="002D50FB"/>
    <w:rsid w:val="002D5118"/>
    <w:rsid w:val="002D518C"/>
    <w:rsid w:val="002D52E1"/>
    <w:rsid w:val="002D534F"/>
    <w:rsid w:val="002D566E"/>
    <w:rsid w:val="002D5673"/>
    <w:rsid w:val="002D5840"/>
    <w:rsid w:val="002D5A8D"/>
    <w:rsid w:val="002D5BE7"/>
    <w:rsid w:val="002D5BEC"/>
    <w:rsid w:val="002D5F1F"/>
    <w:rsid w:val="002D5F2F"/>
    <w:rsid w:val="002D6409"/>
    <w:rsid w:val="002D650B"/>
    <w:rsid w:val="002D663C"/>
    <w:rsid w:val="002D663F"/>
    <w:rsid w:val="002D6980"/>
    <w:rsid w:val="002D6A82"/>
    <w:rsid w:val="002D6AB1"/>
    <w:rsid w:val="002D6E6F"/>
    <w:rsid w:val="002D7042"/>
    <w:rsid w:val="002D7286"/>
    <w:rsid w:val="002D74B3"/>
    <w:rsid w:val="002D758D"/>
    <w:rsid w:val="002D7882"/>
    <w:rsid w:val="002D7A11"/>
    <w:rsid w:val="002D7AFC"/>
    <w:rsid w:val="002D7FCE"/>
    <w:rsid w:val="002E0050"/>
    <w:rsid w:val="002E01D4"/>
    <w:rsid w:val="002E02B9"/>
    <w:rsid w:val="002E044E"/>
    <w:rsid w:val="002E06DC"/>
    <w:rsid w:val="002E0849"/>
    <w:rsid w:val="002E08B4"/>
    <w:rsid w:val="002E0950"/>
    <w:rsid w:val="002E0BA9"/>
    <w:rsid w:val="002E0BAF"/>
    <w:rsid w:val="002E0BF5"/>
    <w:rsid w:val="002E1776"/>
    <w:rsid w:val="002E178C"/>
    <w:rsid w:val="002E1805"/>
    <w:rsid w:val="002E1B2F"/>
    <w:rsid w:val="002E1C60"/>
    <w:rsid w:val="002E2051"/>
    <w:rsid w:val="002E2ABD"/>
    <w:rsid w:val="002E2E16"/>
    <w:rsid w:val="002E2F5B"/>
    <w:rsid w:val="002E2FCC"/>
    <w:rsid w:val="002E2FE8"/>
    <w:rsid w:val="002E30B4"/>
    <w:rsid w:val="002E30B9"/>
    <w:rsid w:val="002E3198"/>
    <w:rsid w:val="002E31EF"/>
    <w:rsid w:val="002E3204"/>
    <w:rsid w:val="002E34D1"/>
    <w:rsid w:val="002E3580"/>
    <w:rsid w:val="002E35E7"/>
    <w:rsid w:val="002E391E"/>
    <w:rsid w:val="002E3954"/>
    <w:rsid w:val="002E3971"/>
    <w:rsid w:val="002E3E81"/>
    <w:rsid w:val="002E43EC"/>
    <w:rsid w:val="002E44D0"/>
    <w:rsid w:val="002E4586"/>
    <w:rsid w:val="002E460A"/>
    <w:rsid w:val="002E46C1"/>
    <w:rsid w:val="002E4766"/>
    <w:rsid w:val="002E476B"/>
    <w:rsid w:val="002E47C4"/>
    <w:rsid w:val="002E49E3"/>
    <w:rsid w:val="002E4B41"/>
    <w:rsid w:val="002E4B4B"/>
    <w:rsid w:val="002E4BA1"/>
    <w:rsid w:val="002E4D5C"/>
    <w:rsid w:val="002E4DC6"/>
    <w:rsid w:val="002E4EF8"/>
    <w:rsid w:val="002E51B2"/>
    <w:rsid w:val="002E5535"/>
    <w:rsid w:val="002E5558"/>
    <w:rsid w:val="002E563D"/>
    <w:rsid w:val="002E56CE"/>
    <w:rsid w:val="002E577D"/>
    <w:rsid w:val="002E5AD4"/>
    <w:rsid w:val="002E5CF2"/>
    <w:rsid w:val="002E6313"/>
    <w:rsid w:val="002E643F"/>
    <w:rsid w:val="002E667E"/>
    <w:rsid w:val="002E6766"/>
    <w:rsid w:val="002E67A0"/>
    <w:rsid w:val="002E6B80"/>
    <w:rsid w:val="002E6DDC"/>
    <w:rsid w:val="002E6DFD"/>
    <w:rsid w:val="002E6FBE"/>
    <w:rsid w:val="002E7064"/>
    <w:rsid w:val="002E747A"/>
    <w:rsid w:val="002E74BB"/>
    <w:rsid w:val="002E74C2"/>
    <w:rsid w:val="002E7876"/>
    <w:rsid w:val="002E78EB"/>
    <w:rsid w:val="002E7BC7"/>
    <w:rsid w:val="002E7C5C"/>
    <w:rsid w:val="002E7C9D"/>
    <w:rsid w:val="002E7CCC"/>
    <w:rsid w:val="002F0178"/>
    <w:rsid w:val="002F0485"/>
    <w:rsid w:val="002F057F"/>
    <w:rsid w:val="002F06BB"/>
    <w:rsid w:val="002F070B"/>
    <w:rsid w:val="002F0AEE"/>
    <w:rsid w:val="002F0B05"/>
    <w:rsid w:val="002F0C61"/>
    <w:rsid w:val="002F107F"/>
    <w:rsid w:val="002F149C"/>
    <w:rsid w:val="002F1648"/>
    <w:rsid w:val="002F19D5"/>
    <w:rsid w:val="002F21A3"/>
    <w:rsid w:val="002F2326"/>
    <w:rsid w:val="002F24F5"/>
    <w:rsid w:val="002F254F"/>
    <w:rsid w:val="002F25E5"/>
    <w:rsid w:val="002F2603"/>
    <w:rsid w:val="002F27EB"/>
    <w:rsid w:val="002F2850"/>
    <w:rsid w:val="002F29CC"/>
    <w:rsid w:val="002F2A0D"/>
    <w:rsid w:val="002F2B2F"/>
    <w:rsid w:val="002F2E75"/>
    <w:rsid w:val="002F30B0"/>
    <w:rsid w:val="002F350B"/>
    <w:rsid w:val="002F364D"/>
    <w:rsid w:val="002F3766"/>
    <w:rsid w:val="002F3955"/>
    <w:rsid w:val="002F3AAA"/>
    <w:rsid w:val="002F3BB6"/>
    <w:rsid w:val="002F3E1D"/>
    <w:rsid w:val="002F3FE1"/>
    <w:rsid w:val="002F4096"/>
    <w:rsid w:val="002F414A"/>
    <w:rsid w:val="002F42EC"/>
    <w:rsid w:val="002F435B"/>
    <w:rsid w:val="002F468C"/>
    <w:rsid w:val="002F4741"/>
    <w:rsid w:val="002F47B5"/>
    <w:rsid w:val="002F48CB"/>
    <w:rsid w:val="002F4C78"/>
    <w:rsid w:val="002F4D55"/>
    <w:rsid w:val="002F4DFF"/>
    <w:rsid w:val="002F529E"/>
    <w:rsid w:val="002F5497"/>
    <w:rsid w:val="002F5AA0"/>
    <w:rsid w:val="002F5FBF"/>
    <w:rsid w:val="002F5FC2"/>
    <w:rsid w:val="002F6178"/>
    <w:rsid w:val="002F6577"/>
    <w:rsid w:val="002F70EC"/>
    <w:rsid w:val="002F7251"/>
    <w:rsid w:val="002F7258"/>
    <w:rsid w:val="002F73D7"/>
    <w:rsid w:val="002F757D"/>
    <w:rsid w:val="002F782F"/>
    <w:rsid w:val="002F7891"/>
    <w:rsid w:val="002F7A3B"/>
    <w:rsid w:val="002F7A9F"/>
    <w:rsid w:val="002F7AEA"/>
    <w:rsid w:val="002F7B55"/>
    <w:rsid w:val="002F7C7E"/>
    <w:rsid w:val="002F7D02"/>
    <w:rsid w:val="002F7F8C"/>
    <w:rsid w:val="00300116"/>
    <w:rsid w:val="00300371"/>
    <w:rsid w:val="003003B6"/>
    <w:rsid w:val="003003DC"/>
    <w:rsid w:val="003005C2"/>
    <w:rsid w:val="0030092E"/>
    <w:rsid w:val="00300A97"/>
    <w:rsid w:val="00300AC6"/>
    <w:rsid w:val="00300CC4"/>
    <w:rsid w:val="00300D4C"/>
    <w:rsid w:val="00300EDA"/>
    <w:rsid w:val="0030131E"/>
    <w:rsid w:val="003015F9"/>
    <w:rsid w:val="0030166A"/>
    <w:rsid w:val="003016D3"/>
    <w:rsid w:val="00301A05"/>
    <w:rsid w:val="00301ABC"/>
    <w:rsid w:val="00301C0B"/>
    <w:rsid w:val="00301C4A"/>
    <w:rsid w:val="00301D94"/>
    <w:rsid w:val="00301DF3"/>
    <w:rsid w:val="0030213A"/>
    <w:rsid w:val="00302716"/>
    <w:rsid w:val="0030290F"/>
    <w:rsid w:val="003029D6"/>
    <w:rsid w:val="003029DB"/>
    <w:rsid w:val="00302D59"/>
    <w:rsid w:val="00302F94"/>
    <w:rsid w:val="0030305A"/>
    <w:rsid w:val="003030B2"/>
    <w:rsid w:val="00303119"/>
    <w:rsid w:val="003031EC"/>
    <w:rsid w:val="0030322D"/>
    <w:rsid w:val="003032F7"/>
    <w:rsid w:val="003034DC"/>
    <w:rsid w:val="0030361B"/>
    <w:rsid w:val="00303730"/>
    <w:rsid w:val="00303A0C"/>
    <w:rsid w:val="00303AF5"/>
    <w:rsid w:val="00303B6F"/>
    <w:rsid w:val="00303C5A"/>
    <w:rsid w:val="00303CEA"/>
    <w:rsid w:val="00303D75"/>
    <w:rsid w:val="00303E14"/>
    <w:rsid w:val="00304018"/>
    <w:rsid w:val="003043F1"/>
    <w:rsid w:val="003048C9"/>
    <w:rsid w:val="00304965"/>
    <w:rsid w:val="00304B81"/>
    <w:rsid w:val="00304DF8"/>
    <w:rsid w:val="00304E08"/>
    <w:rsid w:val="00304EF0"/>
    <w:rsid w:val="00304F9A"/>
    <w:rsid w:val="00305089"/>
    <w:rsid w:val="0030527E"/>
    <w:rsid w:val="003055E9"/>
    <w:rsid w:val="00305691"/>
    <w:rsid w:val="003056A9"/>
    <w:rsid w:val="003059CF"/>
    <w:rsid w:val="003059D5"/>
    <w:rsid w:val="00305A4C"/>
    <w:rsid w:val="00305DF5"/>
    <w:rsid w:val="00305E0F"/>
    <w:rsid w:val="00305E13"/>
    <w:rsid w:val="003060D4"/>
    <w:rsid w:val="003067B2"/>
    <w:rsid w:val="00306AB8"/>
    <w:rsid w:val="00306BD0"/>
    <w:rsid w:val="00306DAA"/>
    <w:rsid w:val="00306E7E"/>
    <w:rsid w:val="00306F9C"/>
    <w:rsid w:val="00306FC8"/>
    <w:rsid w:val="00307543"/>
    <w:rsid w:val="0030762A"/>
    <w:rsid w:val="0030782F"/>
    <w:rsid w:val="003078F8"/>
    <w:rsid w:val="003079B6"/>
    <w:rsid w:val="00307C78"/>
    <w:rsid w:val="00307C7C"/>
    <w:rsid w:val="00307FCF"/>
    <w:rsid w:val="003100EB"/>
    <w:rsid w:val="003103A2"/>
    <w:rsid w:val="0031042A"/>
    <w:rsid w:val="003104CC"/>
    <w:rsid w:val="00310C35"/>
    <w:rsid w:val="00310DC1"/>
    <w:rsid w:val="00310F38"/>
    <w:rsid w:val="00311065"/>
    <w:rsid w:val="003110B1"/>
    <w:rsid w:val="003110CA"/>
    <w:rsid w:val="003114C5"/>
    <w:rsid w:val="003114C6"/>
    <w:rsid w:val="003116F2"/>
    <w:rsid w:val="0031180C"/>
    <w:rsid w:val="003118BD"/>
    <w:rsid w:val="00311978"/>
    <w:rsid w:val="00311A39"/>
    <w:rsid w:val="0031218D"/>
    <w:rsid w:val="003121DF"/>
    <w:rsid w:val="00312629"/>
    <w:rsid w:val="00312AC6"/>
    <w:rsid w:val="00312BA8"/>
    <w:rsid w:val="00312DAE"/>
    <w:rsid w:val="00312DC5"/>
    <w:rsid w:val="00312E08"/>
    <w:rsid w:val="003130D3"/>
    <w:rsid w:val="003132FB"/>
    <w:rsid w:val="0031367B"/>
    <w:rsid w:val="003136DA"/>
    <w:rsid w:val="00313791"/>
    <w:rsid w:val="003138FD"/>
    <w:rsid w:val="00313B09"/>
    <w:rsid w:val="00313C3E"/>
    <w:rsid w:val="00313F3D"/>
    <w:rsid w:val="003140C1"/>
    <w:rsid w:val="00314129"/>
    <w:rsid w:val="00314296"/>
    <w:rsid w:val="00314302"/>
    <w:rsid w:val="003147F0"/>
    <w:rsid w:val="00314856"/>
    <w:rsid w:val="00314877"/>
    <w:rsid w:val="00314970"/>
    <w:rsid w:val="00314AA1"/>
    <w:rsid w:val="00314B82"/>
    <w:rsid w:val="00314CD2"/>
    <w:rsid w:val="00314E34"/>
    <w:rsid w:val="00314E67"/>
    <w:rsid w:val="00314FF4"/>
    <w:rsid w:val="00315006"/>
    <w:rsid w:val="0031541C"/>
    <w:rsid w:val="003154DC"/>
    <w:rsid w:val="003154E1"/>
    <w:rsid w:val="00315509"/>
    <w:rsid w:val="0031559E"/>
    <w:rsid w:val="00315773"/>
    <w:rsid w:val="0031588A"/>
    <w:rsid w:val="00315B2B"/>
    <w:rsid w:val="00315C7D"/>
    <w:rsid w:val="00315E7F"/>
    <w:rsid w:val="00316430"/>
    <w:rsid w:val="00316611"/>
    <w:rsid w:val="003169A7"/>
    <w:rsid w:val="00316AA4"/>
    <w:rsid w:val="00316BCE"/>
    <w:rsid w:val="00316C8B"/>
    <w:rsid w:val="00316CFC"/>
    <w:rsid w:val="0031729D"/>
    <w:rsid w:val="00317379"/>
    <w:rsid w:val="00317386"/>
    <w:rsid w:val="0031753D"/>
    <w:rsid w:val="00317982"/>
    <w:rsid w:val="00317ACD"/>
    <w:rsid w:val="00317C38"/>
    <w:rsid w:val="003202B2"/>
    <w:rsid w:val="003202E1"/>
    <w:rsid w:val="00320462"/>
    <w:rsid w:val="0032046D"/>
    <w:rsid w:val="00320B21"/>
    <w:rsid w:val="00320D02"/>
    <w:rsid w:val="00320D60"/>
    <w:rsid w:val="003210F5"/>
    <w:rsid w:val="003211DA"/>
    <w:rsid w:val="003214BB"/>
    <w:rsid w:val="003214F2"/>
    <w:rsid w:val="0032151D"/>
    <w:rsid w:val="00321A79"/>
    <w:rsid w:val="00321B10"/>
    <w:rsid w:val="00321E5B"/>
    <w:rsid w:val="00321EB8"/>
    <w:rsid w:val="00322138"/>
    <w:rsid w:val="003221B9"/>
    <w:rsid w:val="003221FA"/>
    <w:rsid w:val="00322307"/>
    <w:rsid w:val="00322334"/>
    <w:rsid w:val="003223A1"/>
    <w:rsid w:val="00322400"/>
    <w:rsid w:val="0032268A"/>
    <w:rsid w:val="003226DC"/>
    <w:rsid w:val="003226F5"/>
    <w:rsid w:val="00322949"/>
    <w:rsid w:val="00323090"/>
    <w:rsid w:val="003230BA"/>
    <w:rsid w:val="003231A5"/>
    <w:rsid w:val="00323310"/>
    <w:rsid w:val="00323401"/>
    <w:rsid w:val="003234D9"/>
    <w:rsid w:val="003234E4"/>
    <w:rsid w:val="00323584"/>
    <w:rsid w:val="003236AC"/>
    <w:rsid w:val="00323B7B"/>
    <w:rsid w:val="00323CDA"/>
    <w:rsid w:val="00323D02"/>
    <w:rsid w:val="00323D65"/>
    <w:rsid w:val="00324036"/>
    <w:rsid w:val="00324305"/>
    <w:rsid w:val="003245D4"/>
    <w:rsid w:val="00324C80"/>
    <w:rsid w:val="00324FEE"/>
    <w:rsid w:val="00325268"/>
    <w:rsid w:val="003252DA"/>
    <w:rsid w:val="0032539F"/>
    <w:rsid w:val="00325574"/>
    <w:rsid w:val="003256DD"/>
    <w:rsid w:val="003257A3"/>
    <w:rsid w:val="00325835"/>
    <w:rsid w:val="00325A46"/>
    <w:rsid w:val="00325A58"/>
    <w:rsid w:val="00325C41"/>
    <w:rsid w:val="00326319"/>
    <w:rsid w:val="0032656A"/>
    <w:rsid w:val="0032673F"/>
    <w:rsid w:val="003268E2"/>
    <w:rsid w:val="00326987"/>
    <w:rsid w:val="00326A84"/>
    <w:rsid w:val="00326AC1"/>
    <w:rsid w:val="00326D2B"/>
    <w:rsid w:val="00326D52"/>
    <w:rsid w:val="00327000"/>
    <w:rsid w:val="003270C7"/>
    <w:rsid w:val="00327446"/>
    <w:rsid w:val="003275EA"/>
    <w:rsid w:val="003276F1"/>
    <w:rsid w:val="003278DE"/>
    <w:rsid w:val="00327A15"/>
    <w:rsid w:val="00327B4C"/>
    <w:rsid w:val="00327BCD"/>
    <w:rsid w:val="00327F84"/>
    <w:rsid w:val="003300CF"/>
    <w:rsid w:val="003304B0"/>
    <w:rsid w:val="003304CE"/>
    <w:rsid w:val="0033089C"/>
    <w:rsid w:val="00330AF5"/>
    <w:rsid w:val="00330B5E"/>
    <w:rsid w:val="00330CA6"/>
    <w:rsid w:val="00330D6B"/>
    <w:rsid w:val="00330DB6"/>
    <w:rsid w:val="00330DC5"/>
    <w:rsid w:val="00330F54"/>
    <w:rsid w:val="003311E7"/>
    <w:rsid w:val="00331376"/>
    <w:rsid w:val="003313BA"/>
    <w:rsid w:val="00331407"/>
    <w:rsid w:val="00331469"/>
    <w:rsid w:val="003317CB"/>
    <w:rsid w:val="003317FC"/>
    <w:rsid w:val="003317FD"/>
    <w:rsid w:val="00331847"/>
    <w:rsid w:val="00331A90"/>
    <w:rsid w:val="00331B88"/>
    <w:rsid w:val="00331D9C"/>
    <w:rsid w:val="00331DE2"/>
    <w:rsid w:val="00331ED2"/>
    <w:rsid w:val="00331FC7"/>
    <w:rsid w:val="00332006"/>
    <w:rsid w:val="0033212F"/>
    <w:rsid w:val="0033215F"/>
    <w:rsid w:val="003321BD"/>
    <w:rsid w:val="00332298"/>
    <w:rsid w:val="003324AC"/>
    <w:rsid w:val="003325B8"/>
    <w:rsid w:val="00332B98"/>
    <w:rsid w:val="00332D2C"/>
    <w:rsid w:val="00332FEC"/>
    <w:rsid w:val="003335E7"/>
    <w:rsid w:val="003336CE"/>
    <w:rsid w:val="003336DE"/>
    <w:rsid w:val="00333A4E"/>
    <w:rsid w:val="00333A50"/>
    <w:rsid w:val="00333C27"/>
    <w:rsid w:val="00333D6A"/>
    <w:rsid w:val="00333FC1"/>
    <w:rsid w:val="0033400D"/>
    <w:rsid w:val="003340BC"/>
    <w:rsid w:val="003341FB"/>
    <w:rsid w:val="003342DE"/>
    <w:rsid w:val="0033439C"/>
    <w:rsid w:val="003343C7"/>
    <w:rsid w:val="0033449D"/>
    <w:rsid w:val="003344A7"/>
    <w:rsid w:val="00334646"/>
    <w:rsid w:val="0033468C"/>
    <w:rsid w:val="00334C89"/>
    <w:rsid w:val="0033518E"/>
    <w:rsid w:val="003352A4"/>
    <w:rsid w:val="00335454"/>
    <w:rsid w:val="0033579A"/>
    <w:rsid w:val="003357B1"/>
    <w:rsid w:val="00335997"/>
    <w:rsid w:val="00335B5D"/>
    <w:rsid w:val="00335BFC"/>
    <w:rsid w:val="00335DE7"/>
    <w:rsid w:val="00335FBB"/>
    <w:rsid w:val="00336074"/>
    <w:rsid w:val="003361FF"/>
    <w:rsid w:val="0033626E"/>
    <w:rsid w:val="003364F3"/>
    <w:rsid w:val="0033653A"/>
    <w:rsid w:val="003365E5"/>
    <w:rsid w:val="0033683C"/>
    <w:rsid w:val="00336999"/>
    <w:rsid w:val="00336AAA"/>
    <w:rsid w:val="00336B85"/>
    <w:rsid w:val="00336C11"/>
    <w:rsid w:val="00336C3D"/>
    <w:rsid w:val="00336F89"/>
    <w:rsid w:val="003370C2"/>
    <w:rsid w:val="003371D3"/>
    <w:rsid w:val="003372A5"/>
    <w:rsid w:val="00337A32"/>
    <w:rsid w:val="00337B0E"/>
    <w:rsid w:val="00337BB8"/>
    <w:rsid w:val="00337DF0"/>
    <w:rsid w:val="00337E09"/>
    <w:rsid w:val="00337E6A"/>
    <w:rsid w:val="00337F64"/>
    <w:rsid w:val="00340066"/>
    <w:rsid w:val="00340639"/>
    <w:rsid w:val="00340729"/>
    <w:rsid w:val="00340777"/>
    <w:rsid w:val="00340972"/>
    <w:rsid w:val="00340BCC"/>
    <w:rsid w:val="00340F6D"/>
    <w:rsid w:val="00340FAD"/>
    <w:rsid w:val="0034112F"/>
    <w:rsid w:val="0034120D"/>
    <w:rsid w:val="00341A19"/>
    <w:rsid w:val="00341A9A"/>
    <w:rsid w:val="003429B4"/>
    <w:rsid w:val="00342B57"/>
    <w:rsid w:val="00342C76"/>
    <w:rsid w:val="00343464"/>
    <w:rsid w:val="003434DA"/>
    <w:rsid w:val="00343759"/>
    <w:rsid w:val="003437DB"/>
    <w:rsid w:val="00343A3F"/>
    <w:rsid w:val="00343BBA"/>
    <w:rsid w:val="00343E13"/>
    <w:rsid w:val="00343FB4"/>
    <w:rsid w:val="00344138"/>
    <w:rsid w:val="0034428A"/>
    <w:rsid w:val="0034436D"/>
    <w:rsid w:val="003443A6"/>
    <w:rsid w:val="00344408"/>
    <w:rsid w:val="003444AD"/>
    <w:rsid w:val="0034486A"/>
    <w:rsid w:val="003448E0"/>
    <w:rsid w:val="003448E5"/>
    <w:rsid w:val="003449AA"/>
    <w:rsid w:val="00344B12"/>
    <w:rsid w:val="00344C8A"/>
    <w:rsid w:val="00344CCC"/>
    <w:rsid w:val="00344DAD"/>
    <w:rsid w:val="00345518"/>
    <w:rsid w:val="0034591B"/>
    <w:rsid w:val="00345B75"/>
    <w:rsid w:val="00345BDC"/>
    <w:rsid w:val="00345D8C"/>
    <w:rsid w:val="00345D94"/>
    <w:rsid w:val="00345ED6"/>
    <w:rsid w:val="00346068"/>
    <w:rsid w:val="003461A3"/>
    <w:rsid w:val="00346208"/>
    <w:rsid w:val="0034621F"/>
    <w:rsid w:val="003462FE"/>
    <w:rsid w:val="0034648C"/>
    <w:rsid w:val="003466FA"/>
    <w:rsid w:val="003466FF"/>
    <w:rsid w:val="00346967"/>
    <w:rsid w:val="00346A7B"/>
    <w:rsid w:val="00346C9B"/>
    <w:rsid w:val="00347125"/>
    <w:rsid w:val="003475FC"/>
    <w:rsid w:val="00347A9B"/>
    <w:rsid w:val="00347C45"/>
    <w:rsid w:val="00347CEE"/>
    <w:rsid w:val="00347F5C"/>
    <w:rsid w:val="00347FFB"/>
    <w:rsid w:val="00350059"/>
    <w:rsid w:val="00350117"/>
    <w:rsid w:val="003501FD"/>
    <w:rsid w:val="00350918"/>
    <w:rsid w:val="00350CA5"/>
    <w:rsid w:val="003510F0"/>
    <w:rsid w:val="0035113B"/>
    <w:rsid w:val="00351154"/>
    <w:rsid w:val="0035122D"/>
    <w:rsid w:val="00351429"/>
    <w:rsid w:val="003515B3"/>
    <w:rsid w:val="0035168D"/>
    <w:rsid w:val="00351793"/>
    <w:rsid w:val="00351832"/>
    <w:rsid w:val="00351C29"/>
    <w:rsid w:val="0035206B"/>
    <w:rsid w:val="003522A6"/>
    <w:rsid w:val="00352511"/>
    <w:rsid w:val="0035281A"/>
    <w:rsid w:val="00352A12"/>
    <w:rsid w:val="00352ED9"/>
    <w:rsid w:val="00352EE8"/>
    <w:rsid w:val="00352F10"/>
    <w:rsid w:val="00352F9C"/>
    <w:rsid w:val="003530F6"/>
    <w:rsid w:val="00353352"/>
    <w:rsid w:val="003535BE"/>
    <w:rsid w:val="003535F2"/>
    <w:rsid w:val="0035372C"/>
    <w:rsid w:val="00353787"/>
    <w:rsid w:val="003537B4"/>
    <w:rsid w:val="0035394A"/>
    <w:rsid w:val="003539E6"/>
    <w:rsid w:val="00353A8A"/>
    <w:rsid w:val="00353D1A"/>
    <w:rsid w:val="00354100"/>
    <w:rsid w:val="00354179"/>
    <w:rsid w:val="0035419D"/>
    <w:rsid w:val="00354294"/>
    <w:rsid w:val="00354362"/>
    <w:rsid w:val="003546CF"/>
    <w:rsid w:val="00354787"/>
    <w:rsid w:val="003547B4"/>
    <w:rsid w:val="0035494B"/>
    <w:rsid w:val="00354A8C"/>
    <w:rsid w:val="00354BA4"/>
    <w:rsid w:val="003553A9"/>
    <w:rsid w:val="0035574F"/>
    <w:rsid w:val="00355789"/>
    <w:rsid w:val="00355790"/>
    <w:rsid w:val="00355AAF"/>
    <w:rsid w:val="00355C2E"/>
    <w:rsid w:val="0035605D"/>
    <w:rsid w:val="00356092"/>
    <w:rsid w:val="00356121"/>
    <w:rsid w:val="00356490"/>
    <w:rsid w:val="003565F5"/>
    <w:rsid w:val="00356703"/>
    <w:rsid w:val="00356764"/>
    <w:rsid w:val="003568BE"/>
    <w:rsid w:val="0035693B"/>
    <w:rsid w:val="003569E6"/>
    <w:rsid w:val="00356ABD"/>
    <w:rsid w:val="00356B95"/>
    <w:rsid w:val="00356CD3"/>
    <w:rsid w:val="00356DB0"/>
    <w:rsid w:val="00356E5E"/>
    <w:rsid w:val="00356EB5"/>
    <w:rsid w:val="00356EEA"/>
    <w:rsid w:val="003577F6"/>
    <w:rsid w:val="00357BCB"/>
    <w:rsid w:val="00357C3A"/>
    <w:rsid w:val="003601B1"/>
    <w:rsid w:val="00360554"/>
    <w:rsid w:val="00360579"/>
    <w:rsid w:val="003605E3"/>
    <w:rsid w:val="00360764"/>
    <w:rsid w:val="00360969"/>
    <w:rsid w:val="003609BB"/>
    <w:rsid w:val="00360AED"/>
    <w:rsid w:val="00360C2F"/>
    <w:rsid w:val="00360C5A"/>
    <w:rsid w:val="0036106E"/>
    <w:rsid w:val="0036166F"/>
    <w:rsid w:val="00361943"/>
    <w:rsid w:val="00361CF4"/>
    <w:rsid w:val="00362071"/>
    <w:rsid w:val="00362182"/>
    <w:rsid w:val="003621AB"/>
    <w:rsid w:val="0036225E"/>
    <w:rsid w:val="0036243D"/>
    <w:rsid w:val="00362478"/>
    <w:rsid w:val="00362683"/>
    <w:rsid w:val="00362708"/>
    <w:rsid w:val="00362808"/>
    <w:rsid w:val="003629D0"/>
    <w:rsid w:val="00362DF4"/>
    <w:rsid w:val="00362F8C"/>
    <w:rsid w:val="0036306B"/>
    <w:rsid w:val="003632CC"/>
    <w:rsid w:val="0036330B"/>
    <w:rsid w:val="0036332C"/>
    <w:rsid w:val="003633AD"/>
    <w:rsid w:val="003633C5"/>
    <w:rsid w:val="00363470"/>
    <w:rsid w:val="003634A4"/>
    <w:rsid w:val="00363842"/>
    <w:rsid w:val="00363903"/>
    <w:rsid w:val="003639E1"/>
    <w:rsid w:val="00363B2F"/>
    <w:rsid w:val="00363BA7"/>
    <w:rsid w:val="00363C92"/>
    <w:rsid w:val="00363DB3"/>
    <w:rsid w:val="003640AD"/>
    <w:rsid w:val="003641DB"/>
    <w:rsid w:val="003641FE"/>
    <w:rsid w:val="00364463"/>
    <w:rsid w:val="003644FA"/>
    <w:rsid w:val="0036458F"/>
    <w:rsid w:val="0036460C"/>
    <w:rsid w:val="00364990"/>
    <w:rsid w:val="003649C4"/>
    <w:rsid w:val="00364C0A"/>
    <w:rsid w:val="00365404"/>
    <w:rsid w:val="0036542F"/>
    <w:rsid w:val="00365516"/>
    <w:rsid w:val="003656D6"/>
    <w:rsid w:val="003656D7"/>
    <w:rsid w:val="00365705"/>
    <w:rsid w:val="00365832"/>
    <w:rsid w:val="00365884"/>
    <w:rsid w:val="00365958"/>
    <w:rsid w:val="00365D00"/>
    <w:rsid w:val="00365E5C"/>
    <w:rsid w:val="00365ECF"/>
    <w:rsid w:val="0036614C"/>
    <w:rsid w:val="00366244"/>
    <w:rsid w:val="00366287"/>
    <w:rsid w:val="003662E1"/>
    <w:rsid w:val="003665E1"/>
    <w:rsid w:val="0036666E"/>
    <w:rsid w:val="00366698"/>
    <w:rsid w:val="00366B18"/>
    <w:rsid w:val="00366C87"/>
    <w:rsid w:val="00366CDD"/>
    <w:rsid w:val="00366D53"/>
    <w:rsid w:val="003672E4"/>
    <w:rsid w:val="003673B4"/>
    <w:rsid w:val="0036787B"/>
    <w:rsid w:val="0036790C"/>
    <w:rsid w:val="00367C61"/>
    <w:rsid w:val="00367FBC"/>
    <w:rsid w:val="00367FD1"/>
    <w:rsid w:val="00370035"/>
    <w:rsid w:val="0037069A"/>
    <w:rsid w:val="0037082A"/>
    <w:rsid w:val="003708FC"/>
    <w:rsid w:val="00370B59"/>
    <w:rsid w:val="00370B98"/>
    <w:rsid w:val="00370E81"/>
    <w:rsid w:val="00370EF8"/>
    <w:rsid w:val="00370F14"/>
    <w:rsid w:val="00370F4C"/>
    <w:rsid w:val="00371062"/>
    <w:rsid w:val="003710D2"/>
    <w:rsid w:val="00371120"/>
    <w:rsid w:val="003711CE"/>
    <w:rsid w:val="00371269"/>
    <w:rsid w:val="00371310"/>
    <w:rsid w:val="0037139C"/>
    <w:rsid w:val="003714EB"/>
    <w:rsid w:val="00371530"/>
    <w:rsid w:val="003716B3"/>
    <w:rsid w:val="00371808"/>
    <w:rsid w:val="00371842"/>
    <w:rsid w:val="00371894"/>
    <w:rsid w:val="00371A3D"/>
    <w:rsid w:val="00371AF5"/>
    <w:rsid w:val="00371BB3"/>
    <w:rsid w:val="00371F3D"/>
    <w:rsid w:val="00372311"/>
    <w:rsid w:val="003723B1"/>
    <w:rsid w:val="00372848"/>
    <w:rsid w:val="00372B85"/>
    <w:rsid w:val="00372C83"/>
    <w:rsid w:val="00372EC9"/>
    <w:rsid w:val="00372FA7"/>
    <w:rsid w:val="0037304F"/>
    <w:rsid w:val="0037336A"/>
    <w:rsid w:val="003733CB"/>
    <w:rsid w:val="003733F4"/>
    <w:rsid w:val="00373509"/>
    <w:rsid w:val="00373522"/>
    <w:rsid w:val="0037358B"/>
    <w:rsid w:val="0037359B"/>
    <w:rsid w:val="003736C8"/>
    <w:rsid w:val="003737F2"/>
    <w:rsid w:val="003739C3"/>
    <w:rsid w:val="00373CCC"/>
    <w:rsid w:val="00373CE6"/>
    <w:rsid w:val="00373D0A"/>
    <w:rsid w:val="00373F58"/>
    <w:rsid w:val="00374026"/>
    <w:rsid w:val="00374159"/>
    <w:rsid w:val="0037425F"/>
    <w:rsid w:val="00374340"/>
    <w:rsid w:val="0037441E"/>
    <w:rsid w:val="00374634"/>
    <w:rsid w:val="00374651"/>
    <w:rsid w:val="00374673"/>
    <w:rsid w:val="00374B8E"/>
    <w:rsid w:val="00374C24"/>
    <w:rsid w:val="00374DF5"/>
    <w:rsid w:val="0037500A"/>
    <w:rsid w:val="00375336"/>
    <w:rsid w:val="00375415"/>
    <w:rsid w:val="0037542D"/>
    <w:rsid w:val="00375B22"/>
    <w:rsid w:val="00375C22"/>
    <w:rsid w:val="00375CBC"/>
    <w:rsid w:val="00375EC8"/>
    <w:rsid w:val="00375F01"/>
    <w:rsid w:val="00375F16"/>
    <w:rsid w:val="00375F78"/>
    <w:rsid w:val="0037604B"/>
    <w:rsid w:val="0037616A"/>
    <w:rsid w:val="003761E6"/>
    <w:rsid w:val="0037627D"/>
    <w:rsid w:val="00376289"/>
    <w:rsid w:val="0037641A"/>
    <w:rsid w:val="003764BE"/>
    <w:rsid w:val="0037650F"/>
    <w:rsid w:val="0037660A"/>
    <w:rsid w:val="0037670C"/>
    <w:rsid w:val="003768C3"/>
    <w:rsid w:val="003768E7"/>
    <w:rsid w:val="00376A88"/>
    <w:rsid w:val="00376AB5"/>
    <w:rsid w:val="00376D5B"/>
    <w:rsid w:val="0037727D"/>
    <w:rsid w:val="00377461"/>
    <w:rsid w:val="0037753E"/>
    <w:rsid w:val="00377A04"/>
    <w:rsid w:val="00377BD0"/>
    <w:rsid w:val="00377CE1"/>
    <w:rsid w:val="00377EC7"/>
    <w:rsid w:val="00377F00"/>
    <w:rsid w:val="003801CD"/>
    <w:rsid w:val="00380287"/>
    <w:rsid w:val="003806D7"/>
    <w:rsid w:val="0038076F"/>
    <w:rsid w:val="00380AC4"/>
    <w:rsid w:val="00380B1B"/>
    <w:rsid w:val="00380B52"/>
    <w:rsid w:val="00380FDC"/>
    <w:rsid w:val="0038102C"/>
    <w:rsid w:val="003810F2"/>
    <w:rsid w:val="003813B1"/>
    <w:rsid w:val="003813C4"/>
    <w:rsid w:val="003813C8"/>
    <w:rsid w:val="00381482"/>
    <w:rsid w:val="00381C48"/>
    <w:rsid w:val="00381DF3"/>
    <w:rsid w:val="00381E46"/>
    <w:rsid w:val="00381EF0"/>
    <w:rsid w:val="00382CB1"/>
    <w:rsid w:val="00382E63"/>
    <w:rsid w:val="00382E6E"/>
    <w:rsid w:val="00382F84"/>
    <w:rsid w:val="00382FC5"/>
    <w:rsid w:val="00382FEA"/>
    <w:rsid w:val="00383087"/>
    <w:rsid w:val="003831FC"/>
    <w:rsid w:val="00383313"/>
    <w:rsid w:val="003833EC"/>
    <w:rsid w:val="003836EE"/>
    <w:rsid w:val="003838C0"/>
    <w:rsid w:val="0038399D"/>
    <w:rsid w:val="00383AB3"/>
    <w:rsid w:val="00383CA6"/>
    <w:rsid w:val="00384083"/>
    <w:rsid w:val="003843AF"/>
    <w:rsid w:val="003843B8"/>
    <w:rsid w:val="00384509"/>
    <w:rsid w:val="0038491D"/>
    <w:rsid w:val="00384B3A"/>
    <w:rsid w:val="00384C87"/>
    <w:rsid w:val="00384D44"/>
    <w:rsid w:val="00384EF1"/>
    <w:rsid w:val="00384EF6"/>
    <w:rsid w:val="00385112"/>
    <w:rsid w:val="0038519C"/>
    <w:rsid w:val="003853B2"/>
    <w:rsid w:val="003855AD"/>
    <w:rsid w:val="0038588E"/>
    <w:rsid w:val="003859CA"/>
    <w:rsid w:val="00385AAE"/>
    <w:rsid w:val="00385BDF"/>
    <w:rsid w:val="00385C14"/>
    <w:rsid w:val="00385C29"/>
    <w:rsid w:val="00385C3D"/>
    <w:rsid w:val="00385C99"/>
    <w:rsid w:val="00385CDE"/>
    <w:rsid w:val="00385E68"/>
    <w:rsid w:val="00385F0E"/>
    <w:rsid w:val="00385F60"/>
    <w:rsid w:val="00386078"/>
    <w:rsid w:val="0038616E"/>
    <w:rsid w:val="0038661F"/>
    <w:rsid w:val="00386702"/>
    <w:rsid w:val="0038688E"/>
    <w:rsid w:val="003868EB"/>
    <w:rsid w:val="00386BE4"/>
    <w:rsid w:val="00386CAC"/>
    <w:rsid w:val="00386DDD"/>
    <w:rsid w:val="00386E99"/>
    <w:rsid w:val="00386F49"/>
    <w:rsid w:val="003870B9"/>
    <w:rsid w:val="003872F6"/>
    <w:rsid w:val="00387479"/>
    <w:rsid w:val="00387676"/>
    <w:rsid w:val="0038790B"/>
    <w:rsid w:val="00387ABC"/>
    <w:rsid w:val="00387F7E"/>
    <w:rsid w:val="00387F9D"/>
    <w:rsid w:val="0039005F"/>
    <w:rsid w:val="003900E0"/>
    <w:rsid w:val="003901CC"/>
    <w:rsid w:val="003903AF"/>
    <w:rsid w:val="003906FD"/>
    <w:rsid w:val="003907DD"/>
    <w:rsid w:val="00390986"/>
    <w:rsid w:val="00390AD5"/>
    <w:rsid w:val="00390B06"/>
    <w:rsid w:val="00390D4D"/>
    <w:rsid w:val="00390D8A"/>
    <w:rsid w:val="00390E5A"/>
    <w:rsid w:val="00391380"/>
    <w:rsid w:val="00391394"/>
    <w:rsid w:val="0039143B"/>
    <w:rsid w:val="003915FA"/>
    <w:rsid w:val="003916B8"/>
    <w:rsid w:val="00391AFA"/>
    <w:rsid w:val="00391CBC"/>
    <w:rsid w:val="00392296"/>
    <w:rsid w:val="003923D6"/>
    <w:rsid w:val="00392526"/>
    <w:rsid w:val="00392628"/>
    <w:rsid w:val="0039288D"/>
    <w:rsid w:val="003929F5"/>
    <w:rsid w:val="00392AFF"/>
    <w:rsid w:val="00392E7A"/>
    <w:rsid w:val="00392ECA"/>
    <w:rsid w:val="003930C0"/>
    <w:rsid w:val="003930EA"/>
    <w:rsid w:val="003931B0"/>
    <w:rsid w:val="00393369"/>
    <w:rsid w:val="0039341D"/>
    <w:rsid w:val="00393522"/>
    <w:rsid w:val="00393525"/>
    <w:rsid w:val="003935DA"/>
    <w:rsid w:val="003938E9"/>
    <w:rsid w:val="00393EF5"/>
    <w:rsid w:val="00393F05"/>
    <w:rsid w:val="00394155"/>
    <w:rsid w:val="00394159"/>
    <w:rsid w:val="00394410"/>
    <w:rsid w:val="003945A7"/>
    <w:rsid w:val="00394710"/>
    <w:rsid w:val="00394A1F"/>
    <w:rsid w:val="00394A37"/>
    <w:rsid w:val="00394AB0"/>
    <w:rsid w:val="00394CBA"/>
    <w:rsid w:val="00394D5D"/>
    <w:rsid w:val="00394DB7"/>
    <w:rsid w:val="00394E91"/>
    <w:rsid w:val="00394FE4"/>
    <w:rsid w:val="003951A6"/>
    <w:rsid w:val="00395269"/>
    <w:rsid w:val="00395356"/>
    <w:rsid w:val="003954A5"/>
    <w:rsid w:val="0039553F"/>
    <w:rsid w:val="00395915"/>
    <w:rsid w:val="00395DFC"/>
    <w:rsid w:val="00395E1F"/>
    <w:rsid w:val="003961F8"/>
    <w:rsid w:val="0039653A"/>
    <w:rsid w:val="003965C9"/>
    <w:rsid w:val="0039675C"/>
    <w:rsid w:val="003968D4"/>
    <w:rsid w:val="00396AD0"/>
    <w:rsid w:val="00396BC1"/>
    <w:rsid w:val="00396C52"/>
    <w:rsid w:val="00396C6D"/>
    <w:rsid w:val="00396D26"/>
    <w:rsid w:val="00396E01"/>
    <w:rsid w:val="003971B4"/>
    <w:rsid w:val="003971F7"/>
    <w:rsid w:val="0039728E"/>
    <w:rsid w:val="00397389"/>
    <w:rsid w:val="0039783A"/>
    <w:rsid w:val="00397938"/>
    <w:rsid w:val="00397A25"/>
    <w:rsid w:val="00397AB2"/>
    <w:rsid w:val="00397B78"/>
    <w:rsid w:val="00397D86"/>
    <w:rsid w:val="00397F4A"/>
    <w:rsid w:val="00397FE2"/>
    <w:rsid w:val="003A0080"/>
    <w:rsid w:val="003A018D"/>
    <w:rsid w:val="003A0299"/>
    <w:rsid w:val="003A0316"/>
    <w:rsid w:val="003A0431"/>
    <w:rsid w:val="003A06C4"/>
    <w:rsid w:val="003A0739"/>
    <w:rsid w:val="003A07D9"/>
    <w:rsid w:val="003A08DE"/>
    <w:rsid w:val="003A0BE4"/>
    <w:rsid w:val="003A1153"/>
    <w:rsid w:val="003A12EE"/>
    <w:rsid w:val="003A1415"/>
    <w:rsid w:val="003A17E4"/>
    <w:rsid w:val="003A1867"/>
    <w:rsid w:val="003A18E6"/>
    <w:rsid w:val="003A193C"/>
    <w:rsid w:val="003A19EA"/>
    <w:rsid w:val="003A1A95"/>
    <w:rsid w:val="003A1DC5"/>
    <w:rsid w:val="003A21D7"/>
    <w:rsid w:val="003A2225"/>
    <w:rsid w:val="003A223F"/>
    <w:rsid w:val="003A24B7"/>
    <w:rsid w:val="003A2649"/>
    <w:rsid w:val="003A2804"/>
    <w:rsid w:val="003A28E7"/>
    <w:rsid w:val="003A2901"/>
    <w:rsid w:val="003A2B76"/>
    <w:rsid w:val="003A2BC1"/>
    <w:rsid w:val="003A2C22"/>
    <w:rsid w:val="003A32B4"/>
    <w:rsid w:val="003A32F9"/>
    <w:rsid w:val="003A34F3"/>
    <w:rsid w:val="003A359A"/>
    <w:rsid w:val="003A363A"/>
    <w:rsid w:val="003A3741"/>
    <w:rsid w:val="003A39B4"/>
    <w:rsid w:val="003A39C4"/>
    <w:rsid w:val="003A3CEB"/>
    <w:rsid w:val="003A3F58"/>
    <w:rsid w:val="003A3FF0"/>
    <w:rsid w:val="003A402C"/>
    <w:rsid w:val="003A40A1"/>
    <w:rsid w:val="003A41C8"/>
    <w:rsid w:val="003A43C9"/>
    <w:rsid w:val="003A4465"/>
    <w:rsid w:val="003A4541"/>
    <w:rsid w:val="003A47DB"/>
    <w:rsid w:val="003A4C08"/>
    <w:rsid w:val="003A4CFF"/>
    <w:rsid w:val="003A4EDD"/>
    <w:rsid w:val="003A4EF1"/>
    <w:rsid w:val="003A4F3C"/>
    <w:rsid w:val="003A4FB9"/>
    <w:rsid w:val="003A5053"/>
    <w:rsid w:val="003A51C1"/>
    <w:rsid w:val="003A53E0"/>
    <w:rsid w:val="003A560D"/>
    <w:rsid w:val="003A5746"/>
    <w:rsid w:val="003A5A81"/>
    <w:rsid w:val="003A5BDF"/>
    <w:rsid w:val="003A6164"/>
    <w:rsid w:val="003A6443"/>
    <w:rsid w:val="003A656A"/>
    <w:rsid w:val="003A6851"/>
    <w:rsid w:val="003A6D87"/>
    <w:rsid w:val="003A7062"/>
    <w:rsid w:val="003A72BF"/>
    <w:rsid w:val="003A738E"/>
    <w:rsid w:val="003A7691"/>
    <w:rsid w:val="003A770C"/>
    <w:rsid w:val="003A7712"/>
    <w:rsid w:val="003A7A0F"/>
    <w:rsid w:val="003B0012"/>
    <w:rsid w:val="003B01AB"/>
    <w:rsid w:val="003B0321"/>
    <w:rsid w:val="003B04AC"/>
    <w:rsid w:val="003B052D"/>
    <w:rsid w:val="003B0ABB"/>
    <w:rsid w:val="003B0B40"/>
    <w:rsid w:val="003B0B98"/>
    <w:rsid w:val="003B0BB2"/>
    <w:rsid w:val="003B0CBD"/>
    <w:rsid w:val="003B0F3F"/>
    <w:rsid w:val="003B12E9"/>
    <w:rsid w:val="003B12F8"/>
    <w:rsid w:val="003B142B"/>
    <w:rsid w:val="003B1D67"/>
    <w:rsid w:val="003B20C0"/>
    <w:rsid w:val="003B217A"/>
    <w:rsid w:val="003B2382"/>
    <w:rsid w:val="003B2405"/>
    <w:rsid w:val="003B250D"/>
    <w:rsid w:val="003B2540"/>
    <w:rsid w:val="003B2691"/>
    <w:rsid w:val="003B2732"/>
    <w:rsid w:val="003B28D3"/>
    <w:rsid w:val="003B2AAA"/>
    <w:rsid w:val="003B2C84"/>
    <w:rsid w:val="003B2DC6"/>
    <w:rsid w:val="003B2E18"/>
    <w:rsid w:val="003B2E30"/>
    <w:rsid w:val="003B2F51"/>
    <w:rsid w:val="003B30A9"/>
    <w:rsid w:val="003B33B4"/>
    <w:rsid w:val="003B3811"/>
    <w:rsid w:val="003B399A"/>
    <w:rsid w:val="003B39E7"/>
    <w:rsid w:val="003B3BF2"/>
    <w:rsid w:val="003B3FB5"/>
    <w:rsid w:val="003B40F6"/>
    <w:rsid w:val="003B41BD"/>
    <w:rsid w:val="003B42CC"/>
    <w:rsid w:val="003B4688"/>
    <w:rsid w:val="003B46E3"/>
    <w:rsid w:val="003B4A69"/>
    <w:rsid w:val="003B4CED"/>
    <w:rsid w:val="003B4E98"/>
    <w:rsid w:val="003B4ED7"/>
    <w:rsid w:val="003B4FC4"/>
    <w:rsid w:val="003B507B"/>
    <w:rsid w:val="003B5149"/>
    <w:rsid w:val="003B5341"/>
    <w:rsid w:val="003B56EF"/>
    <w:rsid w:val="003B5728"/>
    <w:rsid w:val="003B58B5"/>
    <w:rsid w:val="003B5951"/>
    <w:rsid w:val="003B5C04"/>
    <w:rsid w:val="003B61B5"/>
    <w:rsid w:val="003B61F5"/>
    <w:rsid w:val="003B637C"/>
    <w:rsid w:val="003B642D"/>
    <w:rsid w:val="003B64B6"/>
    <w:rsid w:val="003B6588"/>
    <w:rsid w:val="003B6721"/>
    <w:rsid w:val="003B6774"/>
    <w:rsid w:val="003B6932"/>
    <w:rsid w:val="003B69FC"/>
    <w:rsid w:val="003B6A82"/>
    <w:rsid w:val="003B6ACE"/>
    <w:rsid w:val="003B6AD5"/>
    <w:rsid w:val="003B6B57"/>
    <w:rsid w:val="003B6C95"/>
    <w:rsid w:val="003B6E45"/>
    <w:rsid w:val="003B6FB1"/>
    <w:rsid w:val="003B7082"/>
    <w:rsid w:val="003B7141"/>
    <w:rsid w:val="003B74A1"/>
    <w:rsid w:val="003B74DD"/>
    <w:rsid w:val="003B7537"/>
    <w:rsid w:val="003B78FD"/>
    <w:rsid w:val="003B7A50"/>
    <w:rsid w:val="003B7B5A"/>
    <w:rsid w:val="003B7E86"/>
    <w:rsid w:val="003C03D5"/>
    <w:rsid w:val="003C0591"/>
    <w:rsid w:val="003C0845"/>
    <w:rsid w:val="003C0980"/>
    <w:rsid w:val="003C0C11"/>
    <w:rsid w:val="003C0CA0"/>
    <w:rsid w:val="003C0D52"/>
    <w:rsid w:val="003C0F6D"/>
    <w:rsid w:val="003C0FCD"/>
    <w:rsid w:val="003C10F5"/>
    <w:rsid w:val="003C11DB"/>
    <w:rsid w:val="003C12D0"/>
    <w:rsid w:val="003C133A"/>
    <w:rsid w:val="003C13C5"/>
    <w:rsid w:val="003C1402"/>
    <w:rsid w:val="003C1480"/>
    <w:rsid w:val="003C1744"/>
    <w:rsid w:val="003C177B"/>
    <w:rsid w:val="003C1868"/>
    <w:rsid w:val="003C18DE"/>
    <w:rsid w:val="003C1BB0"/>
    <w:rsid w:val="003C1D3F"/>
    <w:rsid w:val="003C1D5A"/>
    <w:rsid w:val="003C1F8B"/>
    <w:rsid w:val="003C2082"/>
    <w:rsid w:val="003C2240"/>
    <w:rsid w:val="003C2567"/>
    <w:rsid w:val="003C25A1"/>
    <w:rsid w:val="003C2840"/>
    <w:rsid w:val="003C29DE"/>
    <w:rsid w:val="003C2B71"/>
    <w:rsid w:val="003C30E6"/>
    <w:rsid w:val="003C31D5"/>
    <w:rsid w:val="003C34DB"/>
    <w:rsid w:val="003C34EC"/>
    <w:rsid w:val="003C3622"/>
    <w:rsid w:val="003C362D"/>
    <w:rsid w:val="003C364A"/>
    <w:rsid w:val="003C36B2"/>
    <w:rsid w:val="003C390B"/>
    <w:rsid w:val="003C3A20"/>
    <w:rsid w:val="003C3BF6"/>
    <w:rsid w:val="003C3D7B"/>
    <w:rsid w:val="003C3EAF"/>
    <w:rsid w:val="003C4307"/>
    <w:rsid w:val="003C46CF"/>
    <w:rsid w:val="003C482C"/>
    <w:rsid w:val="003C4897"/>
    <w:rsid w:val="003C496A"/>
    <w:rsid w:val="003C4D7A"/>
    <w:rsid w:val="003C4F1D"/>
    <w:rsid w:val="003C4F80"/>
    <w:rsid w:val="003C512B"/>
    <w:rsid w:val="003C5193"/>
    <w:rsid w:val="003C56FE"/>
    <w:rsid w:val="003C5965"/>
    <w:rsid w:val="003C5E55"/>
    <w:rsid w:val="003C5E8B"/>
    <w:rsid w:val="003C5EF9"/>
    <w:rsid w:val="003C5F22"/>
    <w:rsid w:val="003C612B"/>
    <w:rsid w:val="003C66F3"/>
    <w:rsid w:val="003C6E07"/>
    <w:rsid w:val="003C6FF5"/>
    <w:rsid w:val="003C72AF"/>
    <w:rsid w:val="003C735E"/>
    <w:rsid w:val="003C73DA"/>
    <w:rsid w:val="003C74D8"/>
    <w:rsid w:val="003C75BC"/>
    <w:rsid w:val="003C76DC"/>
    <w:rsid w:val="003C7762"/>
    <w:rsid w:val="003C78A8"/>
    <w:rsid w:val="003C7904"/>
    <w:rsid w:val="003C7B45"/>
    <w:rsid w:val="003D00B0"/>
    <w:rsid w:val="003D0259"/>
    <w:rsid w:val="003D0520"/>
    <w:rsid w:val="003D0524"/>
    <w:rsid w:val="003D0666"/>
    <w:rsid w:val="003D06A5"/>
    <w:rsid w:val="003D071F"/>
    <w:rsid w:val="003D088A"/>
    <w:rsid w:val="003D0CBD"/>
    <w:rsid w:val="003D0D6E"/>
    <w:rsid w:val="003D0E93"/>
    <w:rsid w:val="003D1047"/>
    <w:rsid w:val="003D1173"/>
    <w:rsid w:val="003D11B6"/>
    <w:rsid w:val="003D1260"/>
    <w:rsid w:val="003D12A3"/>
    <w:rsid w:val="003D131B"/>
    <w:rsid w:val="003D15AE"/>
    <w:rsid w:val="003D171C"/>
    <w:rsid w:val="003D1811"/>
    <w:rsid w:val="003D18F3"/>
    <w:rsid w:val="003D1A6D"/>
    <w:rsid w:val="003D1C7A"/>
    <w:rsid w:val="003D1C9F"/>
    <w:rsid w:val="003D1D88"/>
    <w:rsid w:val="003D1F5F"/>
    <w:rsid w:val="003D229A"/>
    <w:rsid w:val="003D2436"/>
    <w:rsid w:val="003D287B"/>
    <w:rsid w:val="003D2936"/>
    <w:rsid w:val="003D2AD0"/>
    <w:rsid w:val="003D2B90"/>
    <w:rsid w:val="003D2FF6"/>
    <w:rsid w:val="003D32F9"/>
    <w:rsid w:val="003D3835"/>
    <w:rsid w:val="003D3B71"/>
    <w:rsid w:val="003D3BFD"/>
    <w:rsid w:val="003D3F5B"/>
    <w:rsid w:val="003D41B8"/>
    <w:rsid w:val="003D4567"/>
    <w:rsid w:val="003D4759"/>
    <w:rsid w:val="003D4A0B"/>
    <w:rsid w:val="003D4FB6"/>
    <w:rsid w:val="003D4FD9"/>
    <w:rsid w:val="003D53C4"/>
    <w:rsid w:val="003D5591"/>
    <w:rsid w:val="003D55E8"/>
    <w:rsid w:val="003D56EC"/>
    <w:rsid w:val="003D59DC"/>
    <w:rsid w:val="003D5A10"/>
    <w:rsid w:val="003D5A52"/>
    <w:rsid w:val="003D5A91"/>
    <w:rsid w:val="003D5AE0"/>
    <w:rsid w:val="003D5B48"/>
    <w:rsid w:val="003D5BC4"/>
    <w:rsid w:val="003D5CAA"/>
    <w:rsid w:val="003D5D9A"/>
    <w:rsid w:val="003D5E49"/>
    <w:rsid w:val="003D5E9D"/>
    <w:rsid w:val="003D5F83"/>
    <w:rsid w:val="003D602E"/>
    <w:rsid w:val="003D6082"/>
    <w:rsid w:val="003D6145"/>
    <w:rsid w:val="003D614B"/>
    <w:rsid w:val="003D66EA"/>
    <w:rsid w:val="003D69AB"/>
    <w:rsid w:val="003D6A70"/>
    <w:rsid w:val="003D6AA6"/>
    <w:rsid w:val="003D6BC8"/>
    <w:rsid w:val="003D6DF9"/>
    <w:rsid w:val="003D701A"/>
    <w:rsid w:val="003D72FA"/>
    <w:rsid w:val="003D7574"/>
    <w:rsid w:val="003D78EE"/>
    <w:rsid w:val="003D7984"/>
    <w:rsid w:val="003D7B0A"/>
    <w:rsid w:val="003D7C0E"/>
    <w:rsid w:val="003D7C15"/>
    <w:rsid w:val="003D7C46"/>
    <w:rsid w:val="003D7F01"/>
    <w:rsid w:val="003D7F6D"/>
    <w:rsid w:val="003E022D"/>
    <w:rsid w:val="003E07A6"/>
    <w:rsid w:val="003E0C7D"/>
    <w:rsid w:val="003E0D28"/>
    <w:rsid w:val="003E0ED1"/>
    <w:rsid w:val="003E0FC6"/>
    <w:rsid w:val="003E1136"/>
    <w:rsid w:val="003E13F7"/>
    <w:rsid w:val="003E1706"/>
    <w:rsid w:val="003E17E1"/>
    <w:rsid w:val="003E1830"/>
    <w:rsid w:val="003E19F3"/>
    <w:rsid w:val="003E1AF2"/>
    <w:rsid w:val="003E1BC8"/>
    <w:rsid w:val="003E1DA3"/>
    <w:rsid w:val="003E2111"/>
    <w:rsid w:val="003E235D"/>
    <w:rsid w:val="003E2530"/>
    <w:rsid w:val="003E264B"/>
    <w:rsid w:val="003E283A"/>
    <w:rsid w:val="003E2842"/>
    <w:rsid w:val="003E28B2"/>
    <w:rsid w:val="003E29AA"/>
    <w:rsid w:val="003E2B08"/>
    <w:rsid w:val="003E2B7D"/>
    <w:rsid w:val="003E2BFC"/>
    <w:rsid w:val="003E300C"/>
    <w:rsid w:val="003E302A"/>
    <w:rsid w:val="003E352C"/>
    <w:rsid w:val="003E3602"/>
    <w:rsid w:val="003E3822"/>
    <w:rsid w:val="003E387A"/>
    <w:rsid w:val="003E3894"/>
    <w:rsid w:val="003E3895"/>
    <w:rsid w:val="003E3999"/>
    <w:rsid w:val="003E3B43"/>
    <w:rsid w:val="003E3C4B"/>
    <w:rsid w:val="003E3DEA"/>
    <w:rsid w:val="003E3F87"/>
    <w:rsid w:val="003E4052"/>
    <w:rsid w:val="003E4105"/>
    <w:rsid w:val="003E4752"/>
    <w:rsid w:val="003E4785"/>
    <w:rsid w:val="003E48A7"/>
    <w:rsid w:val="003E496B"/>
    <w:rsid w:val="003E4AEF"/>
    <w:rsid w:val="003E4DCF"/>
    <w:rsid w:val="003E553A"/>
    <w:rsid w:val="003E5B85"/>
    <w:rsid w:val="003E5CE0"/>
    <w:rsid w:val="003E5CEA"/>
    <w:rsid w:val="003E5E6E"/>
    <w:rsid w:val="003E5E95"/>
    <w:rsid w:val="003E5E98"/>
    <w:rsid w:val="003E5F6F"/>
    <w:rsid w:val="003E61DA"/>
    <w:rsid w:val="003E6445"/>
    <w:rsid w:val="003E6D0F"/>
    <w:rsid w:val="003E6D3C"/>
    <w:rsid w:val="003E6E27"/>
    <w:rsid w:val="003E70A4"/>
    <w:rsid w:val="003E74A8"/>
    <w:rsid w:val="003E7559"/>
    <w:rsid w:val="003E7A46"/>
    <w:rsid w:val="003E7C2C"/>
    <w:rsid w:val="003E7E49"/>
    <w:rsid w:val="003E7E5F"/>
    <w:rsid w:val="003E7EBF"/>
    <w:rsid w:val="003F00F6"/>
    <w:rsid w:val="003F010F"/>
    <w:rsid w:val="003F013A"/>
    <w:rsid w:val="003F0153"/>
    <w:rsid w:val="003F01C6"/>
    <w:rsid w:val="003F040D"/>
    <w:rsid w:val="003F048C"/>
    <w:rsid w:val="003F091A"/>
    <w:rsid w:val="003F0D6C"/>
    <w:rsid w:val="003F0E1B"/>
    <w:rsid w:val="003F0E71"/>
    <w:rsid w:val="003F1223"/>
    <w:rsid w:val="003F13A1"/>
    <w:rsid w:val="003F13B1"/>
    <w:rsid w:val="003F1472"/>
    <w:rsid w:val="003F169B"/>
    <w:rsid w:val="003F16CA"/>
    <w:rsid w:val="003F1879"/>
    <w:rsid w:val="003F19A0"/>
    <w:rsid w:val="003F1BEB"/>
    <w:rsid w:val="003F1F53"/>
    <w:rsid w:val="003F2149"/>
    <w:rsid w:val="003F2444"/>
    <w:rsid w:val="003F25D8"/>
    <w:rsid w:val="003F2744"/>
    <w:rsid w:val="003F2752"/>
    <w:rsid w:val="003F28D6"/>
    <w:rsid w:val="003F29A0"/>
    <w:rsid w:val="003F29ED"/>
    <w:rsid w:val="003F2C19"/>
    <w:rsid w:val="003F2C45"/>
    <w:rsid w:val="003F2F15"/>
    <w:rsid w:val="003F2F88"/>
    <w:rsid w:val="003F31AF"/>
    <w:rsid w:val="003F31F4"/>
    <w:rsid w:val="003F3215"/>
    <w:rsid w:val="003F35E2"/>
    <w:rsid w:val="003F3804"/>
    <w:rsid w:val="003F3809"/>
    <w:rsid w:val="003F3B9C"/>
    <w:rsid w:val="003F413E"/>
    <w:rsid w:val="003F42FC"/>
    <w:rsid w:val="003F488F"/>
    <w:rsid w:val="003F4B1F"/>
    <w:rsid w:val="003F4DD5"/>
    <w:rsid w:val="003F5109"/>
    <w:rsid w:val="003F516D"/>
    <w:rsid w:val="003F5435"/>
    <w:rsid w:val="003F57DE"/>
    <w:rsid w:val="003F59E4"/>
    <w:rsid w:val="003F5AEC"/>
    <w:rsid w:val="003F5DC2"/>
    <w:rsid w:val="003F6112"/>
    <w:rsid w:val="003F6421"/>
    <w:rsid w:val="003F64A4"/>
    <w:rsid w:val="003F65E0"/>
    <w:rsid w:val="003F6829"/>
    <w:rsid w:val="003F686D"/>
    <w:rsid w:val="003F6ADC"/>
    <w:rsid w:val="003F6D67"/>
    <w:rsid w:val="003F6DBA"/>
    <w:rsid w:val="003F6E86"/>
    <w:rsid w:val="003F6F0B"/>
    <w:rsid w:val="003F71C0"/>
    <w:rsid w:val="003F7526"/>
    <w:rsid w:val="003F77D0"/>
    <w:rsid w:val="003F79D0"/>
    <w:rsid w:val="003F7B61"/>
    <w:rsid w:val="003F7BD3"/>
    <w:rsid w:val="003F7C25"/>
    <w:rsid w:val="00400206"/>
    <w:rsid w:val="004002CA"/>
    <w:rsid w:val="004004BA"/>
    <w:rsid w:val="00400656"/>
    <w:rsid w:val="00400991"/>
    <w:rsid w:val="00400A61"/>
    <w:rsid w:val="00400AEE"/>
    <w:rsid w:val="00400C93"/>
    <w:rsid w:val="00400E45"/>
    <w:rsid w:val="00400E8B"/>
    <w:rsid w:val="00400EAF"/>
    <w:rsid w:val="00400FF5"/>
    <w:rsid w:val="004011C7"/>
    <w:rsid w:val="00401281"/>
    <w:rsid w:val="00401821"/>
    <w:rsid w:val="00401B1D"/>
    <w:rsid w:val="00401B57"/>
    <w:rsid w:val="00401BD5"/>
    <w:rsid w:val="00401CD4"/>
    <w:rsid w:val="00401D07"/>
    <w:rsid w:val="00402253"/>
    <w:rsid w:val="00402295"/>
    <w:rsid w:val="0040251D"/>
    <w:rsid w:val="0040254A"/>
    <w:rsid w:val="00402930"/>
    <w:rsid w:val="00402A14"/>
    <w:rsid w:val="00402C91"/>
    <w:rsid w:val="00402CF2"/>
    <w:rsid w:val="00403031"/>
    <w:rsid w:val="00403190"/>
    <w:rsid w:val="00403307"/>
    <w:rsid w:val="0040335E"/>
    <w:rsid w:val="0040338A"/>
    <w:rsid w:val="00403561"/>
    <w:rsid w:val="004035F0"/>
    <w:rsid w:val="00403858"/>
    <w:rsid w:val="00403948"/>
    <w:rsid w:val="00403CD8"/>
    <w:rsid w:val="00403F36"/>
    <w:rsid w:val="00403F59"/>
    <w:rsid w:val="00403FFA"/>
    <w:rsid w:val="00404207"/>
    <w:rsid w:val="004042A2"/>
    <w:rsid w:val="004044F0"/>
    <w:rsid w:val="0040459B"/>
    <w:rsid w:val="004046E1"/>
    <w:rsid w:val="00404BF9"/>
    <w:rsid w:val="00404C52"/>
    <w:rsid w:val="00404C8F"/>
    <w:rsid w:val="00404E84"/>
    <w:rsid w:val="0040552C"/>
    <w:rsid w:val="00405970"/>
    <w:rsid w:val="00405A45"/>
    <w:rsid w:val="00405A61"/>
    <w:rsid w:val="00405B25"/>
    <w:rsid w:val="00405CEE"/>
    <w:rsid w:val="00405F65"/>
    <w:rsid w:val="00406222"/>
    <w:rsid w:val="004064DC"/>
    <w:rsid w:val="0040662A"/>
    <w:rsid w:val="004066DF"/>
    <w:rsid w:val="00406796"/>
    <w:rsid w:val="00406C1D"/>
    <w:rsid w:val="00406CDE"/>
    <w:rsid w:val="00407237"/>
    <w:rsid w:val="00407358"/>
    <w:rsid w:val="00407531"/>
    <w:rsid w:val="00407799"/>
    <w:rsid w:val="004077C8"/>
    <w:rsid w:val="00407A4F"/>
    <w:rsid w:val="00407C9B"/>
    <w:rsid w:val="00407DE2"/>
    <w:rsid w:val="00407EB1"/>
    <w:rsid w:val="00407F4A"/>
    <w:rsid w:val="00410408"/>
    <w:rsid w:val="00410463"/>
    <w:rsid w:val="004104F4"/>
    <w:rsid w:val="004105F9"/>
    <w:rsid w:val="00410BB9"/>
    <w:rsid w:val="00410BC5"/>
    <w:rsid w:val="00410EF6"/>
    <w:rsid w:val="0041117A"/>
    <w:rsid w:val="00411213"/>
    <w:rsid w:val="00411240"/>
    <w:rsid w:val="00411295"/>
    <w:rsid w:val="004114F2"/>
    <w:rsid w:val="004116A3"/>
    <w:rsid w:val="0041173C"/>
    <w:rsid w:val="00411C57"/>
    <w:rsid w:val="00411DA8"/>
    <w:rsid w:val="00411EE7"/>
    <w:rsid w:val="00411F7B"/>
    <w:rsid w:val="0041218D"/>
    <w:rsid w:val="0041225E"/>
    <w:rsid w:val="00412469"/>
    <w:rsid w:val="0041265E"/>
    <w:rsid w:val="00412B1A"/>
    <w:rsid w:val="00412C41"/>
    <w:rsid w:val="00412D13"/>
    <w:rsid w:val="00412DBA"/>
    <w:rsid w:val="00412ECB"/>
    <w:rsid w:val="004130EB"/>
    <w:rsid w:val="0041314F"/>
    <w:rsid w:val="0041333F"/>
    <w:rsid w:val="00413485"/>
    <w:rsid w:val="004134B2"/>
    <w:rsid w:val="004134EB"/>
    <w:rsid w:val="00413654"/>
    <w:rsid w:val="004138AF"/>
    <w:rsid w:val="00413AC2"/>
    <w:rsid w:val="00413B9A"/>
    <w:rsid w:val="00413D4B"/>
    <w:rsid w:val="00413E49"/>
    <w:rsid w:val="004141A0"/>
    <w:rsid w:val="00414674"/>
    <w:rsid w:val="00414987"/>
    <w:rsid w:val="004149A7"/>
    <w:rsid w:val="00414B2C"/>
    <w:rsid w:val="00414E6B"/>
    <w:rsid w:val="0041553A"/>
    <w:rsid w:val="00415696"/>
    <w:rsid w:val="00415780"/>
    <w:rsid w:val="00415791"/>
    <w:rsid w:val="00415D72"/>
    <w:rsid w:val="00415E1A"/>
    <w:rsid w:val="00415EAB"/>
    <w:rsid w:val="00415F6B"/>
    <w:rsid w:val="00415F9C"/>
    <w:rsid w:val="004160D7"/>
    <w:rsid w:val="004160FE"/>
    <w:rsid w:val="004163F7"/>
    <w:rsid w:val="00416448"/>
    <w:rsid w:val="00416746"/>
    <w:rsid w:val="004167D3"/>
    <w:rsid w:val="004168D4"/>
    <w:rsid w:val="00416AB4"/>
    <w:rsid w:val="00416B67"/>
    <w:rsid w:val="00416DF0"/>
    <w:rsid w:val="00416E80"/>
    <w:rsid w:val="004170C7"/>
    <w:rsid w:val="0041769D"/>
    <w:rsid w:val="00417746"/>
    <w:rsid w:val="00417860"/>
    <w:rsid w:val="00417BE8"/>
    <w:rsid w:val="00417F78"/>
    <w:rsid w:val="004200BF"/>
    <w:rsid w:val="004200F0"/>
    <w:rsid w:val="004202A9"/>
    <w:rsid w:val="00420322"/>
    <w:rsid w:val="00420390"/>
    <w:rsid w:val="00420806"/>
    <w:rsid w:val="004208EA"/>
    <w:rsid w:val="00420A6C"/>
    <w:rsid w:val="00420B67"/>
    <w:rsid w:val="00420C92"/>
    <w:rsid w:val="00420D82"/>
    <w:rsid w:val="00421012"/>
    <w:rsid w:val="004212B9"/>
    <w:rsid w:val="00421366"/>
    <w:rsid w:val="004213B9"/>
    <w:rsid w:val="004213EA"/>
    <w:rsid w:val="00421453"/>
    <w:rsid w:val="00421540"/>
    <w:rsid w:val="00421D37"/>
    <w:rsid w:val="00421F5F"/>
    <w:rsid w:val="00422207"/>
    <w:rsid w:val="00422219"/>
    <w:rsid w:val="004224FF"/>
    <w:rsid w:val="0042261D"/>
    <w:rsid w:val="00422A10"/>
    <w:rsid w:val="00422C36"/>
    <w:rsid w:val="00422DF1"/>
    <w:rsid w:val="00422DFF"/>
    <w:rsid w:val="00422FE8"/>
    <w:rsid w:val="00423186"/>
    <w:rsid w:val="00423235"/>
    <w:rsid w:val="00423496"/>
    <w:rsid w:val="00423970"/>
    <w:rsid w:val="004241D1"/>
    <w:rsid w:val="0042449E"/>
    <w:rsid w:val="00424626"/>
    <w:rsid w:val="00424848"/>
    <w:rsid w:val="00424A46"/>
    <w:rsid w:val="00424DAE"/>
    <w:rsid w:val="00424DE7"/>
    <w:rsid w:val="00424EED"/>
    <w:rsid w:val="00424F04"/>
    <w:rsid w:val="00424F3A"/>
    <w:rsid w:val="00424F3C"/>
    <w:rsid w:val="0042505A"/>
    <w:rsid w:val="004251DD"/>
    <w:rsid w:val="00425208"/>
    <w:rsid w:val="00425494"/>
    <w:rsid w:val="0042563C"/>
    <w:rsid w:val="004256AD"/>
    <w:rsid w:val="004256FD"/>
    <w:rsid w:val="00425788"/>
    <w:rsid w:val="00425F7B"/>
    <w:rsid w:val="004260AF"/>
    <w:rsid w:val="0042611C"/>
    <w:rsid w:val="0042645E"/>
    <w:rsid w:val="00426AE2"/>
    <w:rsid w:val="00426CAA"/>
    <w:rsid w:val="00426EF2"/>
    <w:rsid w:val="004270FB"/>
    <w:rsid w:val="00427235"/>
    <w:rsid w:val="0042728A"/>
    <w:rsid w:val="004273B4"/>
    <w:rsid w:val="004273BD"/>
    <w:rsid w:val="004275F7"/>
    <w:rsid w:val="00427626"/>
    <w:rsid w:val="00427760"/>
    <w:rsid w:val="004277CD"/>
    <w:rsid w:val="00427863"/>
    <w:rsid w:val="00427A23"/>
    <w:rsid w:val="00427D17"/>
    <w:rsid w:val="0043001B"/>
    <w:rsid w:val="004300F7"/>
    <w:rsid w:val="0043025E"/>
    <w:rsid w:val="004303FA"/>
    <w:rsid w:val="004304DE"/>
    <w:rsid w:val="004304E3"/>
    <w:rsid w:val="0043063F"/>
    <w:rsid w:val="00430673"/>
    <w:rsid w:val="00430AE6"/>
    <w:rsid w:val="00430BC1"/>
    <w:rsid w:val="00430C43"/>
    <w:rsid w:val="00430F08"/>
    <w:rsid w:val="00431169"/>
    <w:rsid w:val="0043116F"/>
    <w:rsid w:val="004311DB"/>
    <w:rsid w:val="004313EE"/>
    <w:rsid w:val="00431465"/>
    <w:rsid w:val="004314A0"/>
    <w:rsid w:val="00431559"/>
    <w:rsid w:val="00431619"/>
    <w:rsid w:val="0043166E"/>
    <w:rsid w:val="004316FD"/>
    <w:rsid w:val="004317F9"/>
    <w:rsid w:val="00431989"/>
    <w:rsid w:val="00431E1D"/>
    <w:rsid w:val="00431F94"/>
    <w:rsid w:val="0043208F"/>
    <w:rsid w:val="004322A0"/>
    <w:rsid w:val="00432584"/>
    <w:rsid w:val="00432689"/>
    <w:rsid w:val="00432AC0"/>
    <w:rsid w:val="00432B51"/>
    <w:rsid w:val="00432B6F"/>
    <w:rsid w:val="00432D37"/>
    <w:rsid w:val="004333BB"/>
    <w:rsid w:val="0043348D"/>
    <w:rsid w:val="00433542"/>
    <w:rsid w:val="00433695"/>
    <w:rsid w:val="0043388B"/>
    <w:rsid w:val="00433C33"/>
    <w:rsid w:val="00433DFC"/>
    <w:rsid w:val="00433EF5"/>
    <w:rsid w:val="00433FD5"/>
    <w:rsid w:val="00433FD6"/>
    <w:rsid w:val="004340BD"/>
    <w:rsid w:val="00434228"/>
    <w:rsid w:val="0043422F"/>
    <w:rsid w:val="00434451"/>
    <w:rsid w:val="004346EB"/>
    <w:rsid w:val="00434919"/>
    <w:rsid w:val="00434A49"/>
    <w:rsid w:val="00434ECD"/>
    <w:rsid w:val="004351BE"/>
    <w:rsid w:val="00435334"/>
    <w:rsid w:val="00435496"/>
    <w:rsid w:val="00435567"/>
    <w:rsid w:val="004355B7"/>
    <w:rsid w:val="0043581A"/>
    <w:rsid w:val="00435C47"/>
    <w:rsid w:val="004360A8"/>
    <w:rsid w:val="004361EA"/>
    <w:rsid w:val="004362E7"/>
    <w:rsid w:val="004363FD"/>
    <w:rsid w:val="00436430"/>
    <w:rsid w:val="004364C9"/>
    <w:rsid w:val="00436613"/>
    <w:rsid w:val="00436618"/>
    <w:rsid w:val="0043690D"/>
    <w:rsid w:val="0043697A"/>
    <w:rsid w:val="00436C63"/>
    <w:rsid w:val="00436C69"/>
    <w:rsid w:val="00436D72"/>
    <w:rsid w:val="00436D82"/>
    <w:rsid w:val="00436EF1"/>
    <w:rsid w:val="00437036"/>
    <w:rsid w:val="00437306"/>
    <w:rsid w:val="004376D6"/>
    <w:rsid w:val="00437949"/>
    <w:rsid w:val="00437C04"/>
    <w:rsid w:val="00437C0E"/>
    <w:rsid w:val="00437C50"/>
    <w:rsid w:val="00437C74"/>
    <w:rsid w:val="00437D2A"/>
    <w:rsid w:val="00437D3A"/>
    <w:rsid w:val="00437DBC"/>
    <w:rsid w:val="0044011C"/>
    <w:rsid w:val="0044020F"/>
    <w:rsid w:val="00440278"/>
    <w:rsid w:val="004404C1"/>
    <w:rsid w:val="00440844"/>
    <w:rsid w:val="00440DC7"/>
    <w:rsid w:val="00440E17"/>
    <w:rsid w:val="00440E36"/>
    <w:rsid w:val="00440EBE"/>
    <w:rsid w:val="004411A2"/>
    <w:rsid w:val="004412E5"/>
    <w:rsid w:val="00441919"/>
    <w:rsid w:val="00441DEB"/>
    <w:rsid w:val="0044203D"/>
    <w:rsid w:val="00442356"/>
    <w:rsid w:val="004424BD"/>
    <w:rsid w:val="004425C8"/>
    <w:rsid w:val="004426D4"/>
    <w:rsid w:val="00442AAF"/>
    <w:rsid w:val="00442B3A"/>
    <w:rsid w:val="00442C7E"/>
    <w:rsid w:val="00442D12"/>
    <w:rsid w:val="0044302E"/>
    <w:rsid w:val="00443280"/>
    <w:rsid w:val="004433CC"/>
    <w:rsid w:val="00443508"/>
    <w:rsid w:val="00443800"/>
    <w:rsid w:val="00443AD3"/>
    <w:rsid w:val="00443B73"/>
    <w:rsid w:val="00443CB0"/>
    <w:rsid w:val="00443F99"/>
    <w:rsid w:val="0044404D"/>
    <w:rsid w:val="004441E1"/>
    <w:rsid w:val="00444261"/>
    <w:rsid w:val="00444569"/>
    <w:rsid w:val="004446DD"/>
    <w:rsid w:val="004447E1"/>
    <w:rsid w:val="00444999"/>
    <w:rsid w:val="00444CE1"/>
    <w:rsid w:val="00444E7D"/>
    <w:rsid w:val="00444F4D"/>
    <w:rsid w:val="00444F5B"/>
    <w:rsid w:val="004450F2"/>
    <w:rsid w:val="0044523F"/>
    <w:rsid w:val="00445310"/>
    <w:rsid w:val="00445360"/>
    <w:rsid w:val="00445709"/>
    <w:rsid w:val="00445717"/>
    <w:rsid w:val="00445738"/>
    <w:rsid w:val="004457F8"/>
    <w:rsid w:val="004459C9"/>
    <w:rsid w:val="00445B37"/>
    <w:rsid w:val="00445B87"/>
    <w:rsid w:val="00445F6A"/>
    <w:rsid w:val="00446026"/>
    <w:rsid w:val="00446294"/>
    <w:rsid w:val="0044629F"/>
    <w:rsid w:val="004462D8"/>
    <w:rsid w:val="00446350"/>
    <w:rsid w:val="0044648A"/>
    <w:rsid w:val="0044657D"/>
    <w:rsid w:val="0044662E"/>
    <w:rsid w:val="004466E7"/>
    <w:rsid w:val="00446B26"/>
    <w:rsid w:val="00446BF6"/>
    <w:rsid w:val="00446C23"/>
    <w:rsid w:val="00446CF3"/>
    <w:rsid w:val="00446E20"/>
    <w:rsid w:val="00446EF9"/>
    <w:rsid w:val="00447061"/>
    <w:rsid w:val="00447304"/>
    <w:rsid w:val="00447354"/>
    <w:rsid w:val="00447387"/>
    <w:rsid w:val="004476D3"/>
    <w:rsid w:val="00447724"/>
    <w:rsid w:val="0044778E"/>
    <w:rsid w:val="00447822"/>
    <w:rsid w:val="004478D5"/>
    <w:rsid w:val="004478F8"/>
    <w:rsid w:val="0044790F"/>
    <w:rsid w:val="00447BF3"/>
    <w:rsid w:val="00447CE5"/>
    <w:rsid w:val="00447CFE"/>
    <w:rsid w:val="00447E8D"/>
    <w:rsid w:val="00447EEF"/>
    <w:rsid w:val="0045005D"/>
    <w:rsid w:val="004503FB"/>
    <w:rsid w:val="0045061B"/>
    <w:rsid w:val="00450945"/>
    <w:rsid w:val="00450AB1"/>
    <w:rsid w:val="00450CC6"/>
    <w:rsid w:val="004513C9"/>
    <w:rsid w:val="00451419"/>
    <w:rsid w:val="00451876"/>
    <w:rsid w:val="004519AC"/>
    <w:rsid w:val="00451BCF"/>
    <w:rsid w:val="00451C58"/>
    <w:rsid w:val="00451CA6"/>
    <w:rsid w:val="00451EF7"/>
    <w:rsid w:val="00451FF1"/>
    <w:rsid w:val="004520C8"/>
    <w:rsid w:val="0045225F"/>
    <w:rsid w:val="0045228A"/>
    <w:rsid w:val="0045247D"/>
    <w:rsid w:val="00452633"/>
    <w:rsid w:val="004527AB"/>
    <w:rsid w:val="00452896"/>
    <w:rsid w:val="00452C0A"/>
    <w:rsid w:val="00452C13"/>
    <w:rsid w:val="00452FD9"/>
    <w:rsid w:val="00452FEA"/>
    <w:rsid w:val="00453091"/>
    <w:rsid w:val="00453292"/>
    <w:rsid w:val="004537C7"/>
    <w:rsid w:val="0045387B"/>
    <w:rsid w:val="00453A6A"/>
    <w:rsid w:val="00453C1D"/>
    <w:rsid w:val="00453C36"/>
    <w:rsid w:val="00453C91"/>
    <w:rsid w:val="0045422A"/>
    <w:rsid w:val="00454258"/>
    <w:rsid w:val="004545BB"/>
    <w:rsid w:val="004545C3"/>
    <w:rsid w:val="00454AC8"/>
    <w:rsid w:val="00454DD3"/>
    <w:rsid w:val="00454FA3"/>
    <w:rsid w:val="0045502F"/>
    <w:rsid w:val="004550CB"/>
    <w:rsid w:val="004551A6"/>
    <w:rsid w:val="00455247"/>
    <w:rsid w:val="004555D9"/>
    <w:rsid w:val="00455606"/>
    <w:rsid w:val="0045572E"/>
    <w:rsid w:val="00455807"/>
    <w:rsid w:val="00455A3D"/>
    <w:rsid w:val="00455B2D"/>
    <w:rsid w:val="00455D5B"/>
    <w:rsid w:val="00455E07"/>
    <w:rsid w:val="00455E3B"/>
    <w:rsid w:val="00456349"/>
    <w:rsid w:val="00456487"/>
    <w:rsid w:val="004564F6"/>
    <w:rsid w:val="00456517"/>
    <w:rsid w:val="004565FF"/>
    <w:rsid w:val="0045662F"/>
    <w:rsid w:val="0045669B"/>
    <w:rsid w:val="0045677A"/>
    <w:rsid w:val="004567B4"/>
    <w:rsid w:val="0045685E"/>
    <w:rsid w:val="004568F3"/>
    <w:rsid w:val="00456C39"/>
    <w:rsid w:val="00457222"/>
    <w:rsid w:val="004576D1"/>
    <w:rsid w:val="00457888"/>
    <w:rsid w:val="00457AF8"/>
    <w:rsid w:val="00457B85"/>
    <w:rsid w:val="00457BF7"/>
    <w:rsid w:val="00457CC3"/>
    <w:rsid w:val="00457D82"/>
    <w:rsid w:val="00457F22"/>
    <w:rsid w:val="00457F45"/>
    <w:rsid w:val="00460092"/>
    <w:rsid w:val="00460532"/>
    <w:rsid w:val="00460966"/>
    <w:rsid w:val="004609D9"/>
    <w:rsid w:val="00460C3F"/>
    <w:rsid w:val="00460F8D"/>
    <w:rsid w:val="00460F9D"/>
    <w:rsid w:val="0046103F"/>
    <w:rsid w:val="00461342"/>
    <w:rsid w:val="00461542"/>
    <w:rsid w:val="004616D7"/>
    <w:rsid w:val="00461760"/>
    <w:rsid w:val="00461944"/>
    <w:rsid w:val="00461AE1"/>
    <w:rsid w:val="00461CD0"/>
    <w:rsid w:val="00461D87"/>
    <w:rsid w:val="00461EB1"/>
    <w:rsid w:val="00461F6D"/>
    <w:rsid w:val="00461F85"/>
    <w:rsid w:val="00461FB8"/>
    <w:rsid w:val="00461FF7"/>
    <w:rsid w:val="004622AA"/>
    <w:rsid w:val="00462312"/>
    <w:rsid w:val="004623D3"/>
    <w:rsid w:val="0046267A"/>
    <w:rsid w:val="004627C1"/>
    <w:rsid w:val="00462A50"/>
    <w:rsid w:val="00462A74"/>
    <w:rsid w:val="00462B09"/>
    <w:rsid w:val="00462BA4"/>
    <w:rsid w:val="00462C54"/>
    <w:rsid w:val="00462CA6"/>
    <w:rsid w:val="00462DD8"/>
    <w:rsid w:val="0046326C"/>
    <w:rsid w:val="00463279"/>
    <w:rsid w:val="004632AF"/>
    <w:rsid w:val="0046330C"/>
    <w:rsid w:val="00463440"/>
    <w:rsid w:val="0046348E"/>
    <w:rsid w:val="00463495"/>
    <w:rsid w:val="004634EC"/>
    <w:rsid w:val="004634FC"/>
    <w:rsid w:val="004634FD"/>
    <w:rsid w:val="00463BE7"/>
    <w:rsid w:val="00463C6E"/>
    <w:rsid w:val="00463E9A"/>
    <w:rsid w:val="00463F0D"/>
    <w:rsid w:val="00464405"/>
    <w:rsid w:val="0046452D"/>
    <w:rsid w:val="0046474F"/>
    <w:rsid w:val="004647FF"/>
    <w:rsid w:val="00464825"/>
    <w:rsid w:val="00464A07"/>
    <w:rsid w:val="00464A15"/>
    <w:rsid w:val="00464B2D"/>
    <w:rsid w:val="00464BA1"/>
    <w:rsid w:val="00464CAA"/>
    <w:rsid w:val="00464CC3"/>
    <w:rsid w:val="00465041"/>
    <w:rsid w:val="00465306"/>
    <w:rsid w:val="00465308"/>
    <w:rsid w:val="0046540B"/>
    <w:rsid w:val="004657D6"/>
    <w:rsid w:val="0046586E"/>
    <w:rsid w:val="00465931"/>
    <w:rsid w:val="00465E9A"/>
    <w:rsid w:val="00465F22"/>
    <w:rsid w:val="00465F62"/>
    <w:rsid w:val="00465FB1"/>
    <w:rsid w:val="00465FCD"/>
    <w:rsid w:val="0046626F"/>
    <w:rsid w:val="004664E8"/>
    <w:rsid w:val="004667E2"/>
    <w:rsid w:val="004668AD"/>
    <w:rsid w:val="004668D7"/>
    <w:rsid w:val="00466B9A"/>
    <w:rsid w:val="00466BFB"/>
    <w:rsid w:val="00466CD6"/>
    <w:rsid w:val="00466CD9"/>
    <w:rsid w:val="00466EC9"/>
    <w:rsid w:val="004671D3"/>
    <w:rsid w:val="0046774A"/>
    <w:rsid w:val="00467913"/>
    <w:rsid w:val="0046791E"/>
    <w:rsid w:val="00467943"/>
    <w:rsid w:val="004679BC"/>
    <w:rsid w:val="00467AAC"/>
    <w:rsid w:val="00467BFB"/>
    <w:rsid w:val="00467C0C"/>
    <w:rsid w:val="00467EE3"/>
    <w:rsid w:val="00467FBF"/>
    <w:rsid w:val="004701FC"/>
    <w:rsid w:val="004702AE"/>
    <w:rsid w:val="00470367"/>
    <w:rsid w:val="004705AF"/>
    <w:rsid w:val="00470665"/>
    <w:rsid w:val="00470B91"/>
    <w:rsid w:val="00470D99"/>
    <w:rsid w:val="00470E54"/>
    <w:rsid w:val="0047104E"/>
    <w:rsid w:val="004714B4"/>
    <w:rsid w:val="004718E0"/>
    <w:rsid w:val="00471A63"/>
    <w:rsid w:val="00471A75"/>
    <w:rsid w:val="00471D05"/>
    <w:rsid w:val="00471F4C"/>
    <w:rsid w:val="004724BC"/>
    <w:rsid w:val="00472876"/>
    <w:rsid w:val="00472908"/>
    <w:rsid w:val="00472A70"/>
    <w:rsid w:val="0047302F"/>
    <w:rsid w:val="00473161"/>
    <w:rsid w:val="00473230"/>
    <w:rsid w:val="00473584"/>
    <w:rsid w:val="004737AF"/>
    <w:rsid w:val="00473CFC"/>
    <w:rsid w:val="00473E85"/>
    <w:rsid w:val="00474095"/>
    <w:rsid w:val="004742CA"/>
    <w:rsid w:val="00474658"/>
    <w:rsid w:val="00474D5C"/>
    <w:rsid w:val="00474DA5"/>
    <w:rsid w:val="00474E27"/>
    <w:rsid w:val="00474EEF"/>
    <w:rsid w:val="004750B1"/>
    <w:rsid w:val="00475242"/>
    <w:rsid w:val="004756D5"/>
    <w:rsid w:val="0047583A"/>
    <w:rsid w:val="00475ABF"/>
    <w:rsid w:val="00475CE9"/>
    <w:rsid w:val="004763C3"/>
    <w:rsid w:val="00476434"/>
    <w:rsid w:val="00476469"/>
    <w:rsid w:val="00476691"/>
    <w:rsid w:val="00476A6B"/>
    <w:rsid w:val="00476ACB"/>
    <w:rsid w:val="00476CA3"/>
    <w:rsid w:val="00476E2B"/>
    <w:rsid w:val="00476F76"/>
    <w:rsid w:val="00477040"/>
    <w:rsid w:val="00477158"/>
    <w:rsid w:val="0047739D"/>
    <w:rsid w:val="00477402"/>
    <w:rsid w:val="0047744A"/>
    <w:rsid w:val="004778C8"/>
    <w:rsid w:val="00477968"/>
    <w:rsid w:val="00477980"/>
    <w:rsid w:val="00477A42"/>
    <w:rsid w:val="00477EC6"/>
    <w:rsid w:val="0048002E"/>
    <w:rsid w:val="00480164"/>
    <w:rsid w:val="0048034F"/>
    <w:rsid w:val="00480515"/>
    <w:rsid w:val="00480721"/>
    <w:rsid w:val="0048079E"/>
    <w:rsid w:val="00480889"/>
    <w:rsid w:val="00480976"/>
    <w:rsid w:val="004809C8"/>
    <w:rsid w:val="004809DE"/>
    <w:rsid w:val="00480B9A"/>
    <w:rsid w:val="00480F95"/>
    <w:rsid w:val="00481197"/>
    <w:rsid w:val="004811DE"/>
    <w:rsid w:val="0048144C"/>
    <w:rsid w:val="0048164C"/>
    <w:rsid w:val="00481781"/>
    <w:rsid w:val="004818AF"/>
    <w:rsid w:val="0048190D"/>
    <w:rsid w:val="00481921"/>
    <w:rsid w:val="004819B8"/>
    <w:rsid w:val="00481BEE"/>
    <w:rsid w:val="00481E7E"/>
    <w:rsid w:val="00481F4A"/>
    <w:rsid w:val="00482032"/>
    <w:rsid w:val="00482234"/>
    <w:rsid w:val="004822B9"/>
    <w:rsid w:val="004829C1"/>
    <w:rsid w:val="00482FFC"/>
    <w:rsid w:val="00483180"/>
    <w:rsid w:val="00483683"/>
    <w:rsid w:val="00483724"/>
    <w:rsid w:val="00483772"/>
    <w:rsid w:val="00483B2C"/>
    <w:rsid w:val="00483BCC"/>
    <w:rsid w:val="00483EB9"/>
    <w:rsid w:val="00483F8F"/>
    <w:rsid w:val="00483FB4"/>
    <w:rsid w:val="0048406A"/>
    <w:rsid w:val="0048415F"/>
    <w:rsid w:val="004844AE"/>
    <w:rsid w:val="0048460C"/>
    <w:rsid w:val="004846CF"/>
    <w:rsid w:val="004849BF"/>
    <w:rsid w:val="004849F6"/>
    <w:rsid w:val="00484AA7"/>
    <w:rsid w:val="00485026"/>
    <w:rsid w:val="00485059"/>
    <w:rsid w:val="004850A0"/>
    <w:rsid w:val="00485638"/>
    <w:rsid w:val="004856D7"/>
    <w:rsid w:val="004857C6"/>
    <w:rsid w:val="0048589D"/>
    <w:rsid w:val="00485925"/>
    <w:rsid w:val="00485958"/>
    <w:rsid w:val="00485FF4"/>
    <w:rsid w:val="004862F6"/>
    <w:rsid w:val="0048635C"/>
    <w:rsid w:val="004865AE"/>
    <w:rsid w:val="0048682E"/>
    <w:rsid w:val="00486A6B"/>
    <w:rsid w:val="00486A7A"/>
    <w:rsid w:val="00486A91"/>
    <w:rsid w:val="00486B4F"/>
    <w:rsid w:val="00486DF7"/>
    <w:rsid w:val="0048701B"/>
    <w:rsid w:val="00487230"/>
    <w:rsid w:val="00487388"/>
    <w:rsid w:val="0048748C"/>
    <w:rsid w:val="004876E4"/>
    <w:rsid w:val="004877CA"/>
    <w:rsid w:val="0048789C"/>
    <w:rsid w:val="004901ED"/>
    <w:rsid w:val="00490239"/>
    <w:rsid w:val="00490266"/>
    <w:rsid w:val="004905AB"/>
    <w:rsid w:val="004905F5"/>
    <w:rsid w:val="004906D6"/>
    <w:rsid w:val="00490BB0"/>
    <w:rsid w:val="00490F08"/>
    <w:rsid w:val="0049103B"/>
    <w:rsid w:val="00491156"/>
    <w:rsid w:val="00491376"/>
    <w:rsid w:val="0049186F"/>
    <w:rsid w:val="00491D41"/>
    <w:rsid w:val="0049216D"/>
    <w:rsid w:val="00492971"/>
    <w:rsid w:val="004929C5"/>
    <w:rsid w:val="004929D0"/>
    <w:rsid w:val="00492A19"/>
    <w:rsid w:val="00492BDB"/>
    <w:rsid w:val="00492DB5"/>
    <w:rsid w:val="00493074"/>
    <w:rsid w:val="00493148"/>
    <w:rsid w:val="00493256"/>
    <w:rsid w:val="00493276"/>
    <w:rsid w:val="00493387"/>
    <w:rsid w:val="004935EB"/>
    <w:rsid w:val="0049372C"/>
    <w:rsid w:val="00493876"/>
    <w:rsid w:val="00493A9F"/>
    <w:rsid w:val="00493B35"/>
    <w:rsid w:val="00493B4B"/>
    <w:rsid w:val="00493C80"/>
    <w:rsid w:val="00493CF1"/>
    <w:rsid w:val="00493DEF"/>
    <w:rsid w:val="00494036"/>
    <w:rsid w:val="00494159"/>
    <w:rsid w:val="00494269"/>
    <w:rsid w:val="0049427E"/>
    <w:rsid w:val="004944CE"/>
    <w:rsid w:val="00494957"/>
    <w:rsid w:val="004949F6"/>
    <w:rsid w:val="00494A86"/>
    <w:rsid w:val="00494C0E"/>
    <w:rsid w:val="00494D7B"/>
    <w:rsid w:val="00494E8C"/>
    <w:rsid w:val="00494F85"/>
    <w:rsid w:val="00494FE1"/>
    <w:rsid w:val="0049505F"/>
    <w:rsid w:val="004950DF"/>
    <w:rsid w:val="00495277"/>
    <w:rsid w:val="00495388"/>
    <w:rsid w:val="0049540D"/>
    <w:rsid w:val="004954A7"/>
    <w:rsid w:val="00495611"/>
    <w:rsid w:val="004956C6"/>
    <w:rsid w:val="004956FC"/>
    <w:rsid w:val="004958C4"/>
    <w:rsid w:val="004958D7"/>
    <w:rsid w:val="004959CD"/>
    <w:rsid w:val="00495A12"/>
    <w:rsid w:val="00495CE6"/>
    <w:rsid w:val="00495CED"/>
    <w:rsid w:val="00495D6A"/>
    <w:rsid w:val="00495DAA"/>
    <w:rsid w:val="00495F76"/>
    <w:rsid w:val="00496113"/>
    <w:rsid w:val="00496343"/>
    <w:rsid w:val="0049640E"/>
    <w:rsid w:val="00496557"/>
    <w:rsid w:val="004965D4"/>
    <w:rsid w:val="0049660D"/>
    <w:rsid w:val="004967F5"/>
    <w:rsid w:val="0049684E"/>
    <w:rsid w:val="00496A31"/>
    <w:rsid w:val="00496D1F"/>
    <w:rsid w:val="0049727E"/>
    <w:rsid w:val="004973F6"/>
    <w:rsid w:val="004974BE"/>
    <w:rsid w:val="00497571"/>
    <w:rsid w:val="0049764B"/>
    <w:rsid w:val="00497B34"/>
    <w:rsid w:val="00497E1A"/>
    <w:rsid w:val="00497E93"/>
    <w:rsid w:val="004A013F"/>
    <w:rsid w:val="004A01CD"/>
    <w:rsid w:val="004A02E8"/>
    <w:rsid w:val="004A0D4E"/>
    <w:rsid w:val="004A11B6"/>
    <w:rsid w:val="004A144A"/>
    <w:rsid w:val="004A1ADA"/>
    <w:rsid w:val="004A1AF7"/>
    <w:rsid w:val="004A1D0B"/>
    <w:rsid w:val="004A1D9C"/>
    <w:rsid w:val="004A1E6B"/>
    <w:rsid w:val="004A1E7B"/>
    <w:rsid w:val="004A2187"/>
    <w:rsid w:val="004A2284"/>
    <w:rsid w:val="004A23A2"/>
    <w:rsid w:val="004A2454"/>
    <w:rsid w:val="004A285E"/>
    <w:rsid w:val="004A2887"/>
    <w:rsid w:val="004A2A03"/>
    <w:rsid w:val="004A2F2C"/>
    <w:rsid w:val="004A3292"/>
    <w:rsid w:val="004A34EC"/>
    <w:rsid w:val="004A36B8"/>
    <w:rsid w:val="004A3886"/>
    <w:rsid w:val="004A3AB7"/>
    <w:rsid w:val="004A3E5D"/>
    <w:rsid w:val="004A3EEC"/>
    <w:rsid w:val="004A3FEF"/>
    <w:rsid w:val="004A3FF8"/>
    <w:rsid w:val="004A43A6"/>
    <w:rsid w:val="004A45C3"/>
    <w:rsid w:val="004A4768"/>
    <w:rsid w:val="004A477D"/>
    <w:rsid w:val="004A48B1"/>
    <w:rsid w:val="004A499F"/>
    <w:rsid w:val="004A49A6"/>
    <w:rsid w:val="004A4D15"/>
    <w:rsid w:val="004A4DED"/>
    <w:rsid w:val="004A4E0C"/>
    <w:rsid w:val="004A4E8C"/>
    <w:rsid w:val="004A4E8D"/>
    <w:rsid w:val="004A4EC6"/>
    <w:rsid w:val="004A4F1E"/>
    <w:rsid w:val="004A4FD2"/>
    <w:rsid w:val="004A5799"/>
    <w:rsid w:val="004A58AE"/>
    <w:rsid w:val="004A5A3F"/>
    <w:rsid w:val="004A5E9B"/>
    <w:rsid w:val="004A5F74"/>
    <w:rsid w:val="004A6010"/>
    <w:rsid w:val="004A62CF"/>
    <w:rsid w:val="004A6356"/>
    <w:rsid w:val="004A674D"/>
    <w:rsid w:val="004A687B"/>
    <w:rsid w:val="004A68AC"/>
    <w:rsid w:val="004A6B82"/>
    <w:rsid w:val="004A6C49"/>
    <w:rsid w:val="004A6CC1"/>
    <w:rsid w:val="004A6D64"/>
    <w:rsid w:val="004A72B7"/>
    <w:rsid w:val="004A74E0"/>
    <w:rsid w:val="004A7722"/>
    <w:rsid w:val="004A7917"/>
    <w:rsid w:val="004A7AF8"/>
    <w:rsid w:val="004A7E11"/>
    <w:rsid w:val="004A7F85"/>
    <w:rsid w:val="004A7F95"/>
    <w:rsid w:val="004B001E"/>
    <w:rsid w:val="004B0020"/>
    <w:rsid w:val="004B00ED"/>
    <w:rsid w:val="004B011A"/>
    <w:rsid w:val="004B0286"/>
    <w:rsid w:val="004B0306"/>
    <w:rsid w:val="004B0338"/>
    <w:rsid w:val="004B0443"/>
    <w:rsid w:val="004B0480"/>
    <w:rsid w:val="004B0560"/>
    <w:rsid w:val="004B05D2"/>
    <w:rsid w:val="004B0756"/>
    <w:rsid w:val="004B0DDF"/>
    <w:rsid w:val="004B0F31"/>
    <w:rsid w:val="004B10D7"/>
    <w:rsid w:val="004B119E"/>
    <w:rsid w:val="004B1533"/>
    <w:rsid w:val="004B15E4"/>
    <w:rsid w:val="004B1795"/>
    <w:rsid w:val="004B1839"/>
    <w:rsid w:val="004B1A96"/>
    <w:rsid w:val="004B1BB4"/>
    <w:rsid w:val="004B1BBE"/>
    <w:rsid w:val="004B1BE5"/>
    <w:rsid w:val="004B1D67"/>
    <w:rsid w:val="004B1E53"/>
    <w:rsid w:val="004B202C"/>
    <w:rsid w:val="004B20D9"/>
    <w:rsid w:val="004B22C6"/>
    <w:rsid w:val="004B2799"/>
    <w:rsid w:val="004B2A16"/>
    <w:rsid w:val="004B2C7D"/>
    <w:rsid w:val="004B2CB5"/>
    <w:rsid w:val="004B2D88"/>
    <w:rsid w:val="004B2EC4"/>
    <w:rsid w:val="004B2F43"/>
    <w:rsid w:val="004B3231"/>
    <w:rsid w:val="004B3431"/>
    <w:rsid w:val="004B39E7"/>
    <w:rsid w:val="004B3F60"/>
    <w:rsid w:val="004B428D"/>
    <w:rsid w:val="004B42C9"/>
    <w:rsid w:val="004B42F7"/>
    <w:rsid w:val="004B4380"/>
    <w:rsid w:val="004B456F"/>
    <w:rsid w:val="004B4687"/>
    <w:rsid w:val="004B489E"/>
    <w:rsid w:val="004B48BA"/>
    <w:rsid w:val="004B491C"/>
    <w:rsid w:val="004B4975"/>
    <w:rsid w:val="004B4A3D"/>
    <w:rsid w:val="004B4C85"/>
    <w:rsid w:val="004B4E4E"/>
    <w:rsid w:val="004B5029"/>
    <w:rsid w:val="004B50F2"/>
    <w:rsid w:val="004B514F"/>
    <w:rsid w:val="004B519B"/>
    <w:rsid w:val="004B51CF"/>
    <w:rsid w:val="004B5253"/>
    <w:rsid w:val="004B56FF"/>
    <w:rsid w:val="004B57B4"/>
    <w:rsid w:val="004B58D6"/>
    <w:rsid w:val="004B5AC3"/>
    <w:rsid w:val="004B609E"/>
    <w:rsid w:val="004B6301"/>
    <w:rsid w:val="004B6431"/>
    <w:rsid w:val="004B670E"/>
    <w:rsid w:val="004B6881"/>
    <w:rsid w:val="004B68D2"/>
    <w:rsid w:val="004B6A0A"/>
    <w:rsid w:val="004B6A4B"/>
    <w:rsid w:val="004B6BB4"/>
    <w:rsid w:val="004B6E07"/>
    <w:rsid w:val="004B6EB9"/>
    <w:rsid w:val="004B6FAA"/>
    <w:rsid w:val="004B737A"/>
    <w:rsid w:val="004B73A9"/>
    <w:rsid w:val="004B73C9"/>
    <w:rsid w:val="004B7528"/>
    <w:rsid w:val="004B7A53"/>
    <w:rsid w:val="004B7E79"/>
    <w:rsid w:val="004B7FC2"/>
    <w:rsid w:val="004C00A6"/>
    <w:rsid w:val="004C0283"/>
    <w:rsid w:val="004C03BE"/>
    <w:rsid w:val="004C0548"/>
    <w:rsid w:val="004C06F2"/>
    <w:rsid w:val="004C0A74"/>
    <w:rsid w:val="004C0D27"/>
    <w:rsid w:val="004C0D7E"/>
    <w:rsid w:val="004C0EBF"/>
    <w:rsid w:val="004C0FD4"/>
    <w:rsid w:val="004C103B"/>
    <w:rsid w:val="004C10B0"/>
    <w:rsid w:val="004C1146"/>
    <w:rsid w:val="004C121E"/>
    <w:rsid w:val="004C13AF"/>
    <w:rsid w:val="004C1438"/>
    <w:rsid w:val="004C1635"/>
    <w:rsid w:val="004C1702"/>
    <w:rsid w:val="004C189F"/>
    <w:rsid w:val="004C1BC6"/>
    <w:rsid w:val="004C1C92"/>
    <w:rsid w:val="004C207D"/>
    <w:rsid w:val="004C210D"/>
    <w:rsid w:val="004C2182"/>
    <w:rsid w:val="004C2733"/>
    <w:rsid w:val="004C2BE6"/>
    <w:rsid w:val="004C2D3A"/>
    <w:rsid w:val="004C2FF8"/>
    <w:rsid w:val="004C3056"/>
    <w:rsid w:val="004C322E"/>
    <w:rsid w:val="004C33D9"/>
    <w:rsid w:val="004C3479"/>
    <w:rsid w:val="004C3764"/>
    <w:rsid w:val="004C377C"/>
    <w:rsid w:val="004C3862"/>
    <w:rsid w:val="004C39CD"/>
    <w:rsid w:val="004C3A78"/>
    <w:rsid w:val="004C3AA8"/>
    <w:rsid w:val="004C415E"/>
    <w:rsid w:val="004C4930"/>
    <w:rsid w:val="004C4BC9"/>
    <w:rsid w:val="004C4C20"/>
    <w:rsid w:val="004C4D6B"/>
    <w:rsid w:val="004C4FD4"/>
    <w:rsid w:val="004C50E8"/>
    <w:rsid w:val="004C5116"/>
    <w:rsid w:val="004C515E"/>
    <w:rsid w:val="004C53F7"/>
    <w:rsid w:val="004C549F"/>
    <w:rsid w:val="004C5A66"/>
    <w:rsid w:val="004C5BC1"/>
    <w:rsid w:val="004C6010"/>
    <w:rsid w:val="004C6077"/>
    <w:rsid w:val="004C64B4"/>
    <w:rsid w:val="004C6734"/>
    <w:rsid w:val="004C677D"/>
    <w:rsid w:val="004C697B"/>
    <w:rsid w:val="004C6B11"/>
    <w:rsid w:val="004C6B5B"/>
    <w:rsid w:val="004C6C01"/>
    <w:rsid w:val="004C6DC4"/>
    <w:rsid w:val="004C757E"/>
    <w:rsid w:val="004C7592"/>
    <w:rsid w:val="004C7699"/>
    <w:rsid w:val="004C77D7"/>
    <w:rsid w:val="004C7864"/>
    <w:rsid w:val="004C78B5"/>
    <w:rsid w:val="004C78D6"/>
    <w:rsid w:val="004C78F5"/>
    <w:rsid w:val="004C7C9E"/>
    <w:rsid w:val="004C7DFA"/>
    <w:rsid w:val="004C7F39"/>
    <w:rsid w:val="004D006E"/>
    <w:rsid w:val="004D0087"/>
    <w:rsid w:val="004D032D"/>
    <w:rsid w:val="004D0387"/>
    <w:rsid w:val="004D086F"/>
    <w:rsid w:val="004D0B86"/>
    <w:rsid w:val="004D0B89"/>
    <w:rsid w:val="004D0BAC"/>
    <w:rsid w:val="004D0BE9"/>
    <w:rsid w:val="004D0C74"/>
    <w:rsid w:val="004D118F"/>
    <w:rsid w:val="004D11CD"/>
    <w:rsid w:val="004D1353"/>
    <w:rsid w:val="004D1655"/>
    <w:rsid w:val="004D1823"/>
    <w:rsid w:val="004D190D"/>
    <w:rsid w:val="004D19F7"/>
    <w:rsid w:val="004D1BA7"/>
    <w:rsid w:val="004D1BB8"/>
    <w:rsid w:val="004D1D27"/>
    <w:rsid w:val="004D1E32"/>
    <w:rsid w:val="004D23CC"/>
    <w:rsid w:val="004D2461"/>
    <w:rsid w:val="004D26EF"/>
    <w:rsid w:val="004D271F"/>
    <w:rsid w:val="004D2735"/>
    <w:rsid w:val="004D27DE"/>
    <w:rsid w:val="004D27EC"/>
    <w:rsid w:val="004D2A4E"/>
    <w:rsid w:val="004D2AC1"/>
    <w:rsid w:val="004D2F99"/>
    <w:rsid w:val="004D32DA"/>
    <w:rsid w:val="004D3411"/>
    <w:rsid w:val="004D3565"/>
    <w:rsid w:val="004D369C"/>
    <w:rsid w:val="004D3A5F"/>
    <w:rsid w:val="004D3B18"/>
    <w:rsid w:val="004D3B29"/>
    <w:rsid w:val="004D3DDA"/>
    <w:rsid w:val="004D3EE3"/>
    <w:rsid w:val="004D4078"/>
    <w:rsid w:val="004D41E2"/>
    <w:rsid w:val="004D42EA"/>
    <w:rsid w:val="004D4552"/>
    <w:rsid w:val="004D4BD0"/>
    <w:rsid w:val="004D4EA8"/>
    <w:rsid w:val="004D4F2D"/>
    <w:rsid w:val="004D4F2F"/>
    <w:rsid w:val="004D5348"/>
    <w:rsid w:val="004D53BB"/>
    <w:rsid w:val="004D541D"/>
    <w:rsid w:val="004D54AB"/>
    <w:rsid w:val="004D54F5"/>
    <w:rsid w:val="004D5635"/>
    <w:rsid w:val="004D58D2"/>
    <w:rsid w:val="004D58E7"/>
    <w:rsid w:val="004D5A21"/>
    <w:rsid w:val="004D5BE9"/>
    <w:rsid w:val="004D5D65"/>
    <w:rsid w:val="004D5ED4"/>
    <w:rsid w:val="004D616C"/>
    <w:rsid w:val="004D61A7"/>
    <w:rsid w:val="004D6A4C"/>
    <w:rsid w:val="004D6DF4"/>
    <w:rsid w:val="004D6E59"/>
    <w:rsid w:val="004D6EF3"/>
    <w:rsid w:val="004D6FC3"/>
    <w:rsid w:val="004D73B3"/>
    <w:rsid w:val="004D7433"/>
    <w:rsid w:val="004D7536"/>
    <w:rsid w:val="004D760B"/>
    <w:rsid w:val="004D7874"/>
    <w:rsid w:val="004D796A"/>
    <w:rsid w:val="004D7A3F"/>
    <w:rsid w:val="004D7B23"/>
    <w:rsid w:val="004D7DA2"/>
    <w:rsid w:val="004D7EA1"/>
    <w:rsid w:val="004D7EC2"/>
    <w:rsid w:val="004D7F66"/>
    <w:rsid w:val="004D7F7C"/>
    <w:rsid w:val="004E00C6"/>
    <w:rsid w:val="004E00F9"/>
    <w:rsid w:val="004E022A"/>
    <w:rsid w:val="004E02F6"/>
    <w:rsid w:val="004E06CB"/>
    <w:rsid w:val="004E07CA"/>
    <w:rsid w:val="004E083C"/>
    <w:rsid w:val="004E0A79"/>
    <w:rsid w:val="004E0B9B"/>
    <w:rsid w:val="004E0EC1"/>
    <w:rsid w:val="004E130D"/>
    <w:rsid w:val="004E16B3"/>
    <w:rsid w:val="004E1987"/>
    <w:rsid w:val="004E1C13"/>
    <w:rsid w:val="004E1D43"/>
    <w:rsid w:val="004E1FD0"/>
    <w:rsid w:val="004E21C0"/>
    <w:rsid w:val="004E2207"/>
    <w:rsid w:val="004E2249"/>
    <w:rsid w:val="004E233A"/>
    <w:rsid w:val="004E2652"/>
    <w:rsid w:val="004E2A65"/>
    <w:rsid w:val="004E2D18"/>
    <w:rsid w:val="004E2E26"/>
    <w:rsid w:val="004E32C2"/>
    <w:rsid w:val="004E3478"/>
    <w:rsid w:val="004E3485"/>
    <w:rsid w:val="004E35CE"/>
    <w:rsid w:val="004E3AA7"/>
    <w:rsid w:val="004E3CEF"/>
    <w:rsid w:val="004E428F"/>
    <w:rsid w:val="004E42BD"/>
    <w:rsid w:val="004E43AA"/>
    <w:rsid w:val="004E44CE"/>
    <w:rsid w:val="004E44E9"/>
    <w:rsid w:val="004E47C4"/>
    <w:rsid w:val="004E4891"/>
    <w:rsid w:val="004E4993"/>
    <w:rsid w:val="004E49F9"/>
    <w:rsid w:val="004E4AC6"/>
    <w:rsid w:val="004E4C2E"/>
    <w:rsid w:val="004E4F6E"/>
    <w:rsid w:val="004E4F99"/>
    <w:rsid w:val="004E51A1"/>
    <w:rsid w:val="004E52F7"/>
    <w:rsid w:val="004E5675"/>
    <w:rsid w:val="004E57FA"/>
    <w:rsid w:val="004E581D"/>
    <w:rsid w:val="004E5A67"/>
    <w:rsid w:val="004E5BC9"/>
    <w:rsid w:val="004E5CD7"/>
    <w:rsid w:val="004E5DED"/>
    <w:rsid w:val="004E5EF4"/>
    <w:rsid w:val="004E5F6E"/>
    <w:rsid w:val="004E655D"/>
    <w:rsid w:val="004E6829"/>
    <w:rsid w:val="004E6DB9"/>
    <w:rsid w:val="004E7114"/>
    <w:rsid w:val="004E713F"/>
    <w:rsid w:val="004E7191"/>
    <w:rsid w:val="004E7279"/>
    <w:rsid w:val="004E78D5"/>
    <w:rsid w:val="004E7A64"/>
    <w:rsid w:val="004E7AF4"/>
    <w:rsid w:val="004E7B17"/>
    <w:rsid w:val="004E7BB8"/>
    <w:rsid w:val="004E7C84"/>
    <w:rsid w:val="004E7CC9"/>
    <w:rsid w:val="004E7D58"/>
    <w:rsid w:val="004E7F57"/>
    <w:rsid w:val="004E7FCA"/>
    <w:rsid w:val="004F01AB"/>
    <w:rsid w:val="004F02BC"/>
    <w:rsid w:val="004F0308"/>
    <w:rsid w:val="004F03B4"/>
    <w:rsid w:val="004F047B"/>
    <w:rsid w:val="004F06D5"/>
    <w:rsid w:val="004F07B5"/>
    <w:rsid w:val="004F0878"/>
    <w:rsid w:val="004F08B4"/>
    <w:rsid w:val="004F09AD"/>
    <w:rsid w:val="004F0FC6"/>
    <w:rsid w:val="004F1033"/>
    <w:rsid w:val="004F10C0"/>
    <w:rsid w:val="004F11C5"/>
    <w:rsid w:val="004F142F"/>
    <w:rsid w:val="004F147E"/>
    <w:rsid w:val="004F190A"/>
    <w:rsid w:val="004F19FA"/>
    <w:rsid w:val="004F1A47"/>
    <w:rsid w:val="004F1C58"/>
    <w:rsid w:val="004F20C8"/>
    <w:rsid w:val="004F21F4"/>
    <w:rsid w:val="004F2468"/>
    <w:rsid w:val="004F24FB"/>
    <w:rsid w:val="004F263F"/>
    <w:rsid w:val="004F26DA"/>
    <w:rsid w:val="004F2798"/>
    <w:rsid w:val="004F2863"/>
    <w:rsid w:val="004F2D9C"/>
    <w:rsid w:val="004F2EFA"/>
    <w:rsid w:val="004F30A0"/>
    <w:rsid w:val="004F346F"/>
    <w:rsid w:val="004F38C0"/>
    <w:rsid w:val="004F390C"/>
    <w:rsid w:val="004F391A"/>
    <w:rsid w:val="004F3B93"/>
    <w:rsid w:val="004F3B98"/>
    <w:rsid w:val="004F3DA3"/>
    <w:rsid w:val="004F3DC3"/>
    <w:rsid w:val="004F41C3"/>
    <w:rsid w:val="004F41F9"/>
    <w:rsid w:val="004F424D"/>
    <w:rsid w:val="004F429A"/>
    <w:rsid w:val="004F42F6"/>
    <w:rsid w:val="004F4410"/>
    <w:rsid w:val="004F46B1"/>
    <w:rsid w:val="004F49A9"/>
    <w:rsid w:val="004F4AAA"/>
    <w:rsid w:val="004F4ADE"/>
    <w:rsid w:val="004F4B73"/>
    <w:rsid w:val="004F4D0A"/>
    <w:rsid w:val="004F4D29"/>
    <w:rsid w:val="004F4FE4"/>
    <w:rsid w:val="004F50CA"/>
    <w:rsid w:val="004F51DF"/>
    <w:rsid w:val="004F52BC"/>
    <w:rsid w:val="004F573F"/>
    <w:rsid w:val="004F5874"/>
    <w:rsid w:val="004F597A"/>
    <w:rsid w:val="004F5BF0"/>
    <w:rsid w:val="004F5F3A"/>
    <w:rsid w:val="004F5FA3"/>
    <w:rsid w:val="004F60FA"/>
    <w:rsid w:val="004F6338"/>
    <w:rsid w:val="004F643C"/>
    <w:rsid w:val="004F6887"/>
    <w:rsid w:val="004F693B"/>
    <w:rsid w:val="004F6A69"/>
    <w:rsid w:val="004F6D33"/>
    <w:rsid w:val="004F6DEB"/>
    <w:rsid w:val="004F734D"/>
    <w:rsid w:val="004F756B"/>
    <w:rsid w:val="004F760C"/>
    <w:rsid w:val="004F79CD"/>
    <w:rsid w:val="004F7A0D"/>
    <w:rsid w:val="004F7ABB"/>
    <w:rsid w:val="004F7B29"/>
    <w:rsid w:val="004F7BA0"/>
    <w:rsid w:val="004F7C13"/>
    <w:rsid w:val="004F7D28"/>
    <w:rsid w:val="004F7E44"/>
    <w:rsid w:val="005003C0"/>
    <w:rsid w:val="00500463"/>
    <w:rsid w:val="00500687"/>
    <w:rsid w:val="00500807"/>
    <w:rsid w:val="00500B16"/>
    <w:rsid w:val="00500BC3"/>
    <w:rsid w:val="00500BFC"/>
    <w:rsid w:val="00500DCF"/>
    <w:rsid w:val="00500F15"/>
    <w:rsid w:val="00500FEE"/>
    <w:rsid w:val="00501241"/>
    <w:rsid w:val="005013A9"/>
    <w:rsid w:val="00501540"/>
    <w:rsid w:val="005017D6"/>
    <w:rsid w:val="0050188A"/>
    <w:rsid w:val="0050198A"/>
    <w:rsid w:val="005019B2"/>
    <w:rsid w:val="00501AA8"/>
    <w:rsid w:val="00501B24"/>
    <w:rsid w:val="00501D9B"/>
    <w:rsid w:val="00501E57"/>
    <w:rsid w:val="00501E5C"/>
    <w:rsid w:val="00501F2F"/>
    <w:rsid w:val="00501F3F"/>
    <w:rsid w:val="00502293"/>
    <w:rsid w:val="0050237B"/>
    <w:rsid w:val="005023FA"/>
    <w:rsid w:val="0050257F"/>
    <w:rsid w:val="005028F7"/>
    <w:rsid w:val="00502A5B"/>
    <w:rsid w:val="00502AC1"/>
    <w:rsid w:val="00502B1E"/>
    <w:rsid w:val="00502E0D"/>
    <w:rsid w:val="00502EDB"/>
    <w:rsid w:val="00503496"/>
    <w:rsid w:val="005034A4"/>
    <w:rsid w:val="0050366A"/>
    <w:rsid w:val="0050382B"/>
    <w:rsid w:val="0050386B"/>
    <w:rsid w:val="005039C9"/>
    <w:rsid w:val="00503BB8"/>
    <w:rsid w:val="00503D17"/>
    <w:rsid w:val="00503DD1"/>
    <w:rsid w:val="00503E78"/>
    <w:rsid w:val="00504062"/>
    <w:rsid w:val="005042FD"/>
    <w:rsid w:val="00504312"/>
    <w:rsid w:val="005045E2"/>
    <w:rsid w:val="0050470F"/>
    <w:rsid w:val="0050474E"/>
    <w:rsid w:val="005047F6"/>
    <w:rsid w:val="00504A08"/>
    <w:rsid w:val="00504AC7"/>
    <w:rsid w:val="00505026"/>
    <w:rsid w:val="0050514E"/>
    <w:rsid w:val="0050523D"/>
    <w:rsid w:val="00505409"/>
    <w:rsid w:val="00505557"/>
    <w:rsid w:val="005055B3"/>
    <w:rsid w:val="0050562C"/>
    <w:rsid w:val="005056BC"/>
    <w:rsid w:val="005056BD"/>
    <w:rsid w:val="00505E28"/>
    <w:rsid w:val="00505F98"/>
    <w:rsid w:val="005060EA"/>
    <w:rsid w:val="00506236"/>
    <w:rsid w:val="005062BD"/>
    <w:rsid w:val="00506550"/>
    <w:rsid w:val="00506836"/>
    <w:rsid w:val="00506865"/>
    <w:rsid w:val="005068CB"/>
    <w:rsid w:val="00506911"/>
    <w:rsid w:val="00506A34"/>
    <w:rsid w:val="00506FAC"/>
    <w:rsid w:val="005073AF"/>
    <w:rsid w:val="005075AB"/>
    <w:rsid w:val="00507602"/>
    <w:rsid w:val="00507805"/>
    <w:rsid w:val="005078C8"/>
    <w:rsid w:val="0050793C"/>
    <w:rsid w:val="00507ADE"/>
    <w:rsid w:val="00507B1C"/>
    <w:rsid w:val="00507BC0"/>
    <w:rsid w:val="005100EA"/>
    <w:rsid w:val="00510189"/>
    <w:rsid w:val="005101C1"/>
    <w:rsid w:val="005102B8"/>
    <w:rsid w:val="0051054E"/>
    <w:rsid w:val="00510680"/>
    <w:rsid w:val="005109D0"/>
    <w:rsid w:val="00510ACB"/>
    <w:rsid w:val="00510DBB"/>
    <w:rsid w:val="00510E6A"/>
    <w:rsid w:val="00510EAF"/>
    <w:rsid w:val="00510F31"/>
    <w:rsid w:val="00510FDA"/>
    <w:rsid w:val="00511087"/>
    <w:rsid w:val="005112CC"/>
    <w:rsid w:val="0051157D"/>
    <w:rsid w:val="0051186F"/>
    <w:rsid w:val="005118D6"/>
    <w:rsid w:val="00511D86"/>
    <w:rsid w:val="00511F6C"/>
    <w:rsid w:val="00511FCE"/>
    <w:rsid w:val="005120E4"/>
    <w:rsid w:val="00512181"/>
    <w:rsid w:val="00512354"/>
    <w:rsid w:val="0051269E"/>
    <w:rsid w:val="00512B18"/>
    <w:rsid w:val="00512B1D"/>
    <w:rsid w:val="00512DC6"/>
    <w:rsid w:val="005130F4"/>
    <w:rsid w:val="0051326B"/>
    <w:rsid w:val="00513696"/>
    <w:rsid w:val="00513702"/>
    <w:rsid w:val="00513E1C"/>
    <w:rsid w:val="00513FCE"/>
    <w:rsid w:val="00514213"/>
    <w:rsid w:val="005143E0"/>
    <w:rsid w:val="00514616"/>
    <w:rsid w:val="0051475F"/>
    <w:rsid w:val="00514C54"/>
    <w:rsid w:val="005150C6"/>
    <w:rsid w:val="005150E6"/>
    <w:rsid w:val="005152B4"/>
    <w:rsid w:val="00515399"/>
    <w:rsid w:val="005155E7"/>
    <w:rsid w:val="005156CD"/>
    <w:rsid w:val="005157A2"/>
    <w:rsid w:val="00515CEE"/>
    <w:rsid w:val="00515CF5"/>
    <w:rsid w:val="00516053"/>
    <w:rsid w:val="00516138"/>
    <w:rsid w:val="0051626E"/>
    <w:rsid w:val="00516298"/>
    <w:rsid w:val="00516548"/>
    <w:rsid w:val="00516603"/>
    <w:rsid w:val="005169CE"/>
    <w:rsid w:val="00516B3E"/>
    <w:rsid w:val="00516C39"/>
    <w:rsid w:val="00516E30"/>
    <w:rsid w:val="00516E87"/>
    <w:rsid w:val="00516F97"/>
    <w:rsid w:val="0051705B"/>
    <w:rsid w:val="005170D1"/>
    <w:rsid w:val="005171D0"/>
    <w:rsid w:val="00517214"/>
    <w:rsid w:val="0051723A"/>
    <w:rsid w:val="0051764C"/>
    <w:rsid w:val="005176C3"/>
    <w:rsid w:val="005177D9"/>
    <w:rsid w:val="005177DB"/>
    <w:rsid w:val="00517800"/>
    <w:rsid w:val="00517942"/>
    <w:rsid w:val="00517BF6"/>
    <w:rsid w:val="00517ED9"/>
    <w:rsid w:val="0052045E"/>
    <w:rsid w:val="005204D7"/>
    <w:rsid w:val="005205E3"/>
    <w:rsid w:val="00520630"/>
    <w:rsid w:val="005206A9"/>
    <w:rsid w:val="005207F6"/>
    <w:rsid w:val="005209E6"/>
    <w:rsid w:val="00520CC8"/>
    <w:rsid w:val="00520CE7"/>
    <w:rsid w:val="005212EE"/>
    <w:rsid w:val="0052159B"/>
    <w:rsid w:val="005217F9"/>
    <w:rsid w:val="00521979"/>
    <w:rsid w:val="00521EA4"/>
    <w:rsid w:val="005220A5"/>
    <w:rsid w:val="005220CE"/>
    <w:rsid w:val="00522253"/>
    <w:rsid w:val="0052249C"/>
    <w:rsid w:val="00522532"/>
    <w:rsid w:val="00522C1D"/>
    <w:rsid w:val="00523079"/>
    <w:rsid w:val="00523218"/>
    <w:rsid w:val="00523280"/>
    <w:rsid w:val="005233D2"/>
    <w:rsid w:val="005233DB"/>
    <w:rsid w:val="00523847"/>
    <w:rsid w:val="00523B9D"/>
    <w:rsid w:val="00523D1B"/>
    <w:rsid w:val="00523E40"/>
    <w:rsid w:val="00524256"/>
    <w:rsid w:val="00524349"/>
    <w:rsid w:val="005243F1"/>
    <w:rsid w:val="00524647"/>
    <w:rsid w:val="00524861"/>
    <w:rsid w:val="005248A4"/>
    <w:rsid w:val="005249B7"/>
    <w:rsid w:val="005249C2"/>
    <w:rsid w:val="005249E1"/>
    <w:rsid w:val="00524B6F"/>
    <w:rsid w:val="00524D71"/>
    <w:rsid w:val="00524D73"/>
    <w:rsid w:val="00524FDA"/>
    <w:rsid w:val="005252B0"/>
    <w:rsid w:val="00525719"/>
    <w:rsid w:val="00525A47"/>
    <w:rsid w:val="00525BC8"/>
    <w:rsid w:val="00525CD6"/>
    <w:rsid w:val="0052642F"/>
    <w:rsid w:val="005268B9"/>
    <w:rsid w:val="00526964"/>
    <w:rsid w:val="00526983"/>
    <w:rsid w:val="005269E4"/>
    <w:rsid w:val="00526A9D"/>
    <w:rsid w:val="00526F72"/>
    <w:rsid w:val="00526FDB"/>
    <w:rsid w:val="00527106"/>
    <w:rsid w:val="005276A8"/>
    <w:rsid w:val="0052773C"/>
    <w:rsid w:val="005277D9"/>
    <w:rsid w:val="00527AEA"/>
    <w:rsid w:val="00527C2E"/>
    <w:rsid w:val="00527DAD"/>
    <w:rsid w:val="00527DBD"/>
    <w:rsid w:val="00530242"/>
    <w:rsid w:val="00530276"/>
    <w:rsid w:val="005303AC"/>
    <w:rsid w:val="005304D5"/>
    <w:rsid w:val="005304FB"/>
    <w:rsid w:val="005307E7"/>
    <w:rsid w:val="00530D26"/>
    <w:rsid w:val="00531141"/>
    <w:rsid w:val="005311D1"/>
    <w:rsid w:val="005312BD"/>
    <w:rsid w:val="005313AB"/>
    <w:rsid w:val="0053148A"/>
    <w:rsid w:val="005314A9"/>
    <w:rsid w:val="00531AF4"/>
    <w:rsid w:val="00531D9C"/>
    <w:rsid w:val="00531F82"/>
    <w:rsid w:val="00531FF1"/>
    <w:rsid w:val="00532020"/>
    <w:rsid w:val="0053239E"/>
    <w:rsid w:val="0053241D"/>
    <w:rsid w:val="005325C8"/>
    <w:rsid w:val="00532690"/>
    <w:rsid w:val="00532818"/>
    <w:rsid w:val="00532852"/>
    <w:rsid w:val="0053297C"/>
    <w:rsid w:val="00532BB8"/>
    <w:rsid w:val="00533067"/>
    <w:rsid w:val="00533229"/>
    <w:rsid w:val="00533248"/>
    <w:rsid w:val="0053331D"/>
    <w:rsid w:val="00533350"/>
    <w:rsid w:val="0053364E"/>
    <w:rsid w:val="005336CE"/>
    <w:rsid w:val="00533748"/>
    <w:rsid w:val="0053410F"/>
    <w:rsid w:val="00534787"/>
    <w:rsid w:val="00534847"/>
    <w:rsid w:val="00534A70"/>
    <w:rsid w:val="00534AB1"/>
    <w:rsid w:val="00534F55"/>
    <w:rsid w:val="00535565"/>
    <w:rsid w:val="00535577"/>
    <w:rsid w:val="005357CD"/>
    <w:rsid w:val="0053580B"/>
    <w:rsid w:val="00535A31"/>
    <w:rsid w:val="00535B60"/>
    <w:rsid w:val="00535B6D"/>
    <w:rsid w:val="00535BB1"/>
    <w:rsid w:val="00535D53"/>
    <w:rsid w:val="00535E07"/>
    <w:rsid w:val="00535E42"/>
    <w:rsid w:val="00535ED9"/>
    <w:rsid w:val="00536141"/>
    <w:rsid w:val="00536237"/>
    <w:rsid w:val="00536366"/>
    <w:rsid w:val="005363CC"/>
    <w:rsid w:val="005365BE"/>
    <w:rsid w:val="00536646"/>
    <w:rsid w:val="00536837"/>
    <w:rsid w:val="00536C8A"/>
    <w:rsid w:val="00536D72"/>
    <w:rsid w:val="00536E19"/>
    <w:rsid w:val="00536EF3"/>
    <w:rsid w:val="00537048"/>
    <w:rsid w:val="00537065"/>
    <w:rsid w:val="0053712A"/>
    <w:rsid w:val="0053722B"/>
    <w:rsid w:val="005375A0"/>
    <w:rsid w:val="005376ED"/>
    <w:rsid w:val="005378E7"/>
    <w:rsid w:val="00537A3D"/>
    <w:rsid w:val="00537D40"/>
    <w:rsid w:val="00537D46"/>
    <w:rsid w:val="00537DEB"/>
    <w:rsid w:val="00537E5B"/>
    <w:rsid w:val="00537F90"/>
    <w:rsid w:val="00537FC6"/>
    <w:rsid w:val="00537FD6"/>
    <w:rsid w:val="005401D4"/>
    <w:rsid w:val="0054025C"/>
    <w:rsid w:val="00540460"/>
    <w:rsid w:val="005406D3"/>
    <w:rsid w:val="0054099E"/>
    <w:rsid w:val="00540AEA"/>
    <w:rsid w:val="00540B2C"/>
    <w:rsid w:val="00540E6C"/>
    <w:rsid w:val="00541248"/>
    <w:rsid w:val="005412E3"/>
    <w:rsid w:val="0054144E"/>
    <w:rsid w:val="00541485"/>
    <w:rsid w:val="0054149F"/>
    <w:rsid w:val="0054169E"/>
    <w:rsid w:val="005418D1"/>
    <w:rsid w:val="00541A8A"/>
    <w:rsid w:val="00541C60"/>
    <w:rsid w:val="00541E57"/>
    <w:rsid w:val="00541EB2"/>
    <w:rsid w:val="0054213E"/>
    <w:rsid w:val="00542476"/>
    <w:rsid w:val="005424EF"/>
    <w:rsid w:val="005424F0"/>
    <w:rsid w:val="00542588"/>
    <w:rsid w:val="00542798"/>
    <w:rsid w:val="00542D51"/>
    <w:rsid w:val="00542EFF"/>
    <w:rsid w:val="00542F85"/>
    <w:rsid w:val="0054301C"/>
    <w:rsid w:val="0054313F"/>
    <w:rsid w:val="00543323"/>
    <w:rsid w:val="00543684"/>
    <w:rsid w:val="00543977"/>
    <w:rsid w:val="00543AA7"/>
    <w:rsid w:val="00543C4C"/>
    <w:rsid w:val="00543D90"/>
    <w:rsid w:val="00543ECD"/>
    <w:rsid w:val="005441D9"/>
    <w:rsid w:val="005442E9"/>
    <w:rsid w:val="005443DD"/>
    <w:rsid w:val="005445F0"/>
    <w:rsid w:val="0054482E"/>
    <w:rsid w:val="00544913"/>
    <w:rsid w:val="00544AD1"/>
    <w:rsid w:val="00544C81"/>
    <w:rsid w:val="00544D99"/>
    <w:rsid w:val="00544ED7"/>
    <w:rsid w:val="00544EF6"/>
    <w:rsid w:val="00544F13"/>
    <w:rsid w:val="00545084"/>
    <w:rsid w:val="005452E3"/>
    <w:rsid w:val="0054544D"/>
    <w:rsid w:val="00545922"/>
    <w:rsid w:val="00545C4D"/>
    <w:rsid w:val="00546160"/>
    <w:rsid w:val="00546424"/>
    <w:rsid w:val="0054652E"/>
    <w:rsid w:val="00546889"/>
    <w:rsid w:val="005468C5"/>
    <w:rsid w:val="00546A05"/>
    <w:rsid w:val="00546D65"/>
    <w:rsid w:val="00546F14"/>
    <w:rsid w:val="00546F89"/>
    <w:rsid w:val="00547435"/>
    <w:rsid w:val="0054745D"/>
    <w:rsid w:val="005474E2"/>
    <w:rsid w:val="00547B82"/>
    <w:rsid w:val="00547C6E"/>
    <w:rsid w:val="00547CA1"/>
    <w:rsid w:val="00547D43"/>
    <w:rsid w:val="00547D9B"/>
    <w:rsid w:val="00547F17"/>
    <w:rsid w:val="00547FC9"/>
    <w:rsid w:val="00547FFD"/>
    <w:rsid w:val="0055002E"/>
    <w:rsid w:val="0055012C"/>
    <w:rsid w:val="00550540"/>
    <w:rsid w:val="00550CC1"/>
    <w:rsid w:val="00550D2A"/>
    <w:rsid w:val="00550ED7"/>
    <w:rsid w:val="00550F0D"/>
    <w:rsid w:val="00550F20"/>
    <w:rsid w:val="00550F5D"/>
    <w:rsid w:val="00551268"/>
    <w:rsid w:val="0055132A"/>
    <w:rsid w:val="00551525"/>
    <w:rsid w:val="005515F0"/>
    <w:rsid w:val="005517A3"/>
    <w:rsid w:val="00551BA8"/>
    <w:rsid w:val="00551C07"/>
    <w:rsid w:val="0055200D"/>
    <w:rsid w:val="00552221"/>
    <w:rsid w:val="0055226A"/>
    <w:rsid w:val="00552341"/>
    <w:rsid w:val="005523CD"/>
    <w:rsid w:val="00552522"/>
    <w:rsid w:val="00552A64"/>
    <w:rsid w:val="00552CBC"/>
    <w:rsid w:val="00552FF6"/>
    <w:rsid w:val="005533ED"/>
    <w:rsid w:val="0055372B"/>
    <w:rsid w:val="00553CB7"/>
    <w:rsid w:val="00553CD5"/>
    <w:rsid w:val="00554074"/>
    <w:rsid w:val="005540AC"/>
    <w:rsid w:val="005543FB"/>
    <w:rsid w:val="005544E1"/>
    <w:rsid w:val="005545FC"/>
    <w:rsid w:val="005546C5"/>
    <w:rsid w:val="00554889"/>
    <w:rsid w:val="00554AFE"/>
    <w:rsid w:val="00554DB0"/>
    <w:rsid w:val="00554DB2"/>
    <w:rsid w:val="00554F5B"/>
    <w:rsid w:val="005552A9"/>
    <w:rsid w:val="005556F9"/>
    <w:rsid w:val="00555851"/>
    <w:rsid w:val="00555C02"/>
    <w:rsid w:val="00555D1B"/>
    <w:rsid w:val="00555D32"/>
    <w:rsid w:val="00555FFF"/>
    <w:rsid w:val="0055663E"/>
    <w:rsid w:val="00556680"/>
    <w:rsid w:val="00556890"/>
    <w:rsid w:val="0055696B"/>
    <w:rsid w:val="00556AA9"/>
    <w:rsid w:val="00556B66"/>
    <w:rsid w:val="00556B90"/>
    <w:rsid w:val="00556BE4"/>
    <w:rsid w:val="00556C01"/>
    <w:rsid w:val="00556D2E"/>
    <w:rsid w:val="00556D46"/>
    <w:rsid w:val="00556F84"/>
    <w:rsid w:val="00557146"/>
    <w:rsid w:val="0055748E"/>
    <w:rsid w:val="005577E6"/>
    <w:rsid w:val="0055781F"/>
    <w:rsid w:val="00557901"/>
    <w:rsid w:val="00557B0A"/>
    <w:rsid w:val="00557BDD"/>
    <w:rsid w:val="00557EBC"/>
    <w:rsid w:val="00557EE1"/>
    <w:rsid w:val="00557F3B"/>
    <w:rsid w:val="00557F6E"/>
    <w:rsid w:val="0056004F"/>
    <w:rsid w:val="00560217"/>
    <w:rsid w:val="00560218"/>
    <w:rsid w:val="0056033F"/>
    <w:rsid w:val="00560368"/>
    <w:rsid w:val="00560380"/>
    <w:rsid w:val="00560381"/>
    <w:rsid w:val="005604E0"/>
    <w:rsid w:val="00560899"/>
    <w:rsid w:val="005615BA"/>
    <w:rsid w:val="005617EC"/>
    <w:rsid w:val="005618A9"/>
    <w:rsid w:val="00561927"/>
    <w:rsid w:val="0056199C"/>
    <w:rsid w:val="00561A86"/>
    <w:rsid w:val="00562826"/>
    <w:rsid w:val="00562986"/>
    <w:rsid w:val="00562B08"/>
    <w:rsid w:val="00562CCF"/>
    <w:rsid w:val="00562FF8"/>
    <w:rsid w:val="005630AA"/>
    <w:rsid w:val="005632DF"/>
    <w:rsid w:val="00563B99"/>
    <w:rsid w:val="00563BE0"/>
    <w:rsid w:val="00563C43"/>
    <w:rsid w:val="00564005"/>
    <w:rsid w:val="00564131"/>
    <w:rsid w:val="005641AE"/>
    <w:rsid w:val="005641F4"/>
    <w:rsid w:val="00564396"/>
    <w:rsid w:val="005643A5"/>
    <w:rsid w:val="005644A0"/>
    <w:rsid w:val="00564501"/>
    <w:rsid w:val="00564650"/>
    <w:rsid w:val="005646C0"/>
    <w:rsid w:val="00564773"/>
    <w:rsid w:val="005648A2"/>
    <w:rsid w:val="0056491C"/>
    <w:rsid w:val="005649E9"/>
    <w:rsid w:val="00564BB5"/>
    <w:rsid w:val="00564E44"/>
    <w:rsid w:val="00564FDB"/>
    <w:rsid w:val="00565135"/>
    <w:rsid w:val="00565447"/>
    <w:rsid w:val="00565485"/>
    <w:rsid w:val="005654DD"/>
    <w:rsid w:val="00565555"/>
    <w:rsid w:val="005657F9"/>
    <w:rsid w:val="0056582E"/>
    <w:rsid w:val="00565955"/>
    <w:rsid w:val="005659C2"/>
    <w:rsid w:val="00565A98"/>
    <w:rsid w:val="00565AE5"/>
    <w:rsid w:val="00565D52"/>
    <w:rsid w:val="00565DC0"/>
    <w:rsid w:val="00566118"/>
    <w:rsid w:val="005663A8"/>
    <w:rsid w:val="00566420"/>
    <w:rsid w:val="005669A5"/>
    <w:rsid w:val="00566DD0"/>
    <w:rsid w:val="00567083"/>
    <w:rsid w:val="00567246"/>
    <w:rsid w:val="0056757A"/>
    <w:rsid w:val="00567761"/>
    <w:rsid w:val="00567770"/>
    <w:rsid w:val="00567A59"/>
    <w:rsid w:val="00567D41"/>
    <w:rsid w:val="0057000C"/>
    <w:rsid w:val="00570451"/>
    <w:rsid w:val="005706D3"/>
    <w:rsid w:val="00570C23"/>
    <w:rsid w:val="00570DFB"/>
    <w:rsid w:val="00571148"/>
    <w:rsid w:val="0057148E"/>
    <w:rsid w:val="005715F0"/>
    <w:rsid w:val="00571943"/>
    <w:rsid w:val="00571FD4"/>
    <w:rsid w:val="00572125"/>
    <w:rsid w:val="00572247"/>
    <w:rsid w:val="00572298"/>
    <w:rsid w:val="005723AD"/>
    <w:rsid w:val="005723C7"/>
    <w:rsid w:val="005726F1"/>
    <w:rsid w:val="0057276D"/>
    <w:rsid w:val="005727B7"/>
    <w:rsid w:val="005727F9"/>
    <w:rsid w:val="005728A1"/>
    <w:rsid w:val="00572B0D"/>
    <w:rsid w:val="00572B60"/>
    <w:rsid w:val="00572BF2"/>
    <w:rsid w:val="00572D9B"/>
    <w:rsid w:val="00572DF5"/>
    <w:rsid w:val="005731D0"/>
    <w:rsid w:val="005731E7"/>
    <w:rsid w:val="0057364C"/>
    <w:rsid w:val="005737A1"/>
    <w:rsid w:val="00573878"/>
    <w:rsid w:val="00573966"/>
    <w:rsid w:val="00573973"/>
    <w:rsid w:val="00573A97"/>
    <w:rsid w:val="00573DE2"/>
    <w:rsid w:val="00574066"/>
    <w:rsid w:val="0057412A"/>
    <w:rsid w:val="005741FD"/>
    <w:rsid w:val="005743C3"/>
    <w:rsid w:val="00574891"/>
    <w:rsid w:val="005748C5"/>
    <w:rsid w:val="00574B00"/>
    <w:rsid w:val="00574B03"/>
    <w:rsid w:val="00574E00"/>
    <w:rsid w:val="00574F42"/>
    <w:rsid w:val="00574F5C"/>
    <w:rsid w:val="00575079"/>
    <w:rsid w:val="005751ED"/>
    <w:rsid w:val="00575214"/>
    <w:rsid w:val="00575673"/>
    <w:rsid w:val="005756E0"/>
    <w:rsid w:val="00576051"/>
    <w:rsid w:val="005761BA"/>
    <w:rsid w:val="00576629"/>
    <w:rsid w:val="00576672"/>
    <w:rsid w:val="00576745"/>
    <w:rsid w:val="00576750"/>
    <w:rsid w:val="005767CF"/>
    <w:rsid w:val="00576875"/>
    <w:rsid w:val="00576C0D"/>
    <w:rsid w:val="00576C5D"/>
    <w:rsid w:val="00576CBA"/>
    <w:rsid w:val="00576D1A"/>
    <w:rsid w:val="00576D2D"/>
    <w:rsid w:val="00576DFF"/>
    <w:rsid w:val="00576E6B"/>
    <w:rsid w:val="00576F48"/>
    <w:rsid w:val="005771D3"/>
    <w:rsid w:val="005775D4"/>
    <w:rsid w:val="00577701"/>
    <w:rsid w:val="00577959"/>
    <w:rsid w:val="00577A77"/>
    <w:rsid w:val="00577BD7"/>
    <w:rsid w:val="00577CCD"/>
    <w:rsid w:val="00577E37"/>
    <w:rsid w:val="00577F93"/>
    <w:rsid w:val="00580019"/>
    <w:rsid w:val="00580056"/>
    <w:rsid w:val="005800F2"/>
    <w:rsid w:val="00580314"/>
    <w:rsid w:val="0058049A"/>
    <w:rsid w:val="00580618"/>
    <w:rsid w:val="0058077D"/>
    <w:rsid w:val="00580898"/>
    <w:rsid w:val="005809F2"/>
    <w:rsid w:val="00580A60"/>
    <w:rsid w:val="00580A88"/>
    <w:rsid w:val="00580B99"/>
    <w:rsid w:val="00580FB9"/>
    <w:rsid w:val="00581023"/>
    <w:rsid w:val="005811E0"/>
    <w:rsid w:val="00581592"/>
    <w:rsid w:val="005815B6"/>
    <w:rsid w:val="00581622"/>
    <w:rsid w:val="0058174C"/>
    <w:rsid w:val="00581960"/>
    <w:rsid w:val="00581BEF"/>
    <w:rsid w:val="00581E17"/>
    <w:rsid w:val="00581E59"/>
    <w:rsid w:val="00581FE9"/>
    <w:rsid w:val="00582119"/>
    <w:rsid w:val="00582384"/>
    <w:rsid w:val="00582411"/>
    <w:rsid w:val="005825BA"/>
    <w:rsid w:val="00582769"/>
    <w:rsid w:val="005828ED"/>
    <w:rsid w:val="00582947"/>
    <w:rsid w:val="00582B23"/>
    <w:rsid w:val="00582E94"/>
    <w:rsid w:val="00582EEB"/>
    <w:rsid w:val="00583119"/>
    <w:rsid w:val="00583125"/>
    <w:rsid w:val="0058326F"/>
    <w:rsid w:val="00583409"/>
    <w:rsid w:val="0058345A"/>
    <w:rsid w:val="00583494"/>
    <w:rsid w:val="00583636"/>
    <w:rsid w:val="00583733"/>
    <w:rsid w:val="00583C4A"/>
    <w:rsid w:val="00583CC2"/>
    <w:rsid w:val="00584136"/>
    <w:rsid w:val="00584866"/>
    <w:rsid w:val="005848E7"/>
    <w:rsid w:val="00584BBF"/>
    <w:rsid w:val="00584C72"/>
    <w:rsid w:val="00584DC0"/>
    <w:rsid w:val="00584EAF"/>
    <w:rsid w:val="0058512A"/>
    <w:rsid w:val="0058513B"/>
    <w:rsid w:val="005851AB"/>
    <w:rsid w:val="005851F7"/>
    <w:rsid w:val="0058531D"/>
    <w:rsid w:val="00585390"/>
    <w:rsid w:val="0058591B"/>
    <w:rsid w:val="00585B34"/>
    <w:rsid w:val="00585C1D"/>
    <w:rsid w:val="00585C9A"/>
    <w:rsid w:val="00585CB0"/>
    <w:rsid w:val="00585DD1"/>
    <w:rsid w:val="00585ECC"/>
    <w:rsid w:val="00586016"/>
    <w:rsid w:val="005860C8"/>
    <w:rsid w:val="005860D6"/>
    <w:rsid w:val="00586141"/>
    <w:rsid w:val="0058622A"/>
    <w:rsid w:val="0058625F"/>
    <w:rsid w:val="0058643F"/>
    <w:rsid w:val="00586443"/>
    <w:rsid w:val="005865A9"/>
    <w:rsid w:val="00586F1A"/>
    <w:rsid w:val="00586F2E"/>
    <w:rsid w:val="005870E2"/>
    <w:rsid w:val="005871DE"/>
    <w:rsid w:val="00587435"/>
    <w:rsid w:val="005874D4"/>
    <w:rsid w:val="00587550"/>
    <w:rsid w:val="00587585"/>
    <w:rsid w:val="005875B3"/>
    <w:rsid w:val="005875CD"/>
    <w:rsid w:val="00587729"/>
    <w:rsid w:val="0058774A"/>
    <w:rsid w:val="00587FBE"/>
    <w:rsid w:val="005902AC"/>
    <w:rsid w:val="00590387"/>
    <w:rsid w:val="00590469"/>
    <w:rsid w:val="00590509"/>
    <w:rsid w:val="00590801"/>
    <w:rsid w:val="00590B06"/>
    <w:rsid w:val="00590C83"/>
    <w:rsid w:val="00590FBD"/>
    <w:rsid w:val="005910F6"/>
    <w:rsid w:val="0059117E"/>
    <w:rsid w:val="005912BA"/>
    <w:rsid w:val="005916D1"/>
    <w:rsid w:val="0059179D"/>
    <w:rsid w:val="00591950"/>
    <w:rsid w:val="00591D8B"/>
    <w:rsid w:val="00591DD9"/>
    <w:rsid w:val="00591E1C"/>
    <w:rsid w:val="00591EE5"/>
    <w:rsid w:val="00592152"/>
    <w:rsid w:val="00592256"/>
    <w:rsid w:val="00592320"/>
    <w:rsid w:val="005924FA"/>
    <w:rsid w:val="00592910"/>
    <w:rsid w:val="00592C84"/>
    <w:rsid w:val="005930AB"/>
    <w:rsid w:val="00593757"/>
    <w:rsid w:val="0059378E"/>
    <w:rsid w:val="00593A27"/>
    <w:rsid w:val="00593F0F"/>
    <w:rsid w:val="00593FE8"/>
    <w:rsid w:val="0059400E"/>
    <w:rsid w:val="00594025"/>
    <w:rsid w:val="005940EE"/>
    <w:rsid w:val="00594436"/>
    <w:rsid w:val="005944FB"/>
    <w:rsid w:val="00594578"/>
    <w:rsid w:val="00594591"/>
    <w:rsid w:val="005947C7"/>
    <w:rsid w:val="00594B1D"/>
    <w:rsid w:val="00594C18"/>
    <w:rsid w:val="00594F2D"/>
    <w:rsid w:val="0059512D"/>
    <w:rsid w:val="00595153"/>
    <w:rsid w:val="00595263"/>
    <w:rsid w:val="00595379"/>
    <w:rsid w:val="00595539"/>
    <w:rsid w:val="00595853"/>
    <w:rsid w:val="00595A02"/>
    <w:rsid w:val="00595B23"/>
    <w:rsid w:val="00595C52"/>
    <w:rsid w:val="00595EE8"/>
    <w:rsid w:val="00596168"/>
    <w:rsid w:val="00596538"/>
    <w:rsid w:val="00596540"/>
    <w:rsid w:val="0059672E"/>
    <w:rsid w:val="00596915"/>
    <w:rsid w:val="00596F38"/>
    <w:rsid w:val="00596F4A"/>
    <w:rsid w:val="005970AA"/>
    <w:rsid w:val="00597112"/>
    <w:rsid w:val="00597302"/>
    <w:rsid w:val="0059767B"/>
    <w:rsid w:val="0059781E"/>
    <w:rsid w:val="00597A37"/>
    <w:rsid w:val="00597AC1"/>
    <w:rsid w:val="00597BC6"/>
    <w:rsid w:val="00597DC4"/>
    <w:rsid w:val="00597F35"/>
    <w:rsid w:val="00597F4A"/>
    <w:rsid w:val="00597FFE"/>
    <w:rsid w:val="005A001D"/>
    <w:rsid w:val="005A00EA"/>
    <w:rsid w:val="005A019A"/>
    <w:rsid w:val="005A0227"/>
    <w:rsid w:val="005A03A1"/>
    <w:rsid w:val="005A0489"/>
    <w:rsid w:val="005A063D"/>
    <w:rsid w:val="005A063E"/>
    <w:rsid w:val="005A067B"/>
    <w:rsid w:val="005A075A"/>
    <w:rsid w:val="005A07CA"/>
    <w:rsid w:val="005A0942"/>
    <w:rsid w:val="005A0A75"/>
    <w:rsid w:val="005A0A93"/>
    <w:rsid w:val="005A0D5D"/>
    <w:rsid w:val="005A1508"/>
    <w:rsid w:val="005A15CC"/>
    <w:rsid w:val="005A16F7"/>
    <w:rsid w:val="005A1709"/>
    <w:rsid w:val="005A18AD"/>
    <w:rsid w:val="005A18B3"/>
    <w:rsid w:val="005A1917"/>
    <w:rsid w:val="005A194F"/>
    <w:rsid w:val="005A1C00"/>
    <w:rsid w:val="005A1D5B"/>
    <w:rsid w:val="005A1DAA"/>
    <w:rsid w:val="005A1E04"/>
    <w:rsid w:val="005A1E5B"/>
    <w:rsid w:val="005A2195"/>
    <w:rsid w:val="005A2199"/>
    <w:rsid w:val="005A21D4"/>
    <w:rsid w:val="005A268A"/>
    <w:rsid w:val="005A2713"/>
    <w:rsid w:val="005A27E2"/>
    <w:rsid w:val="005A2975"/>
    <w:rsid w:val="005A29C9"/>
    <w:rsid w:val="005A2A64"/>
    <w:rsid w:val="005A2E3C"/>
    <w:rsid w:val="005A2F7F"/>
    <w:rsid w:val="005A31F1"/>
    <w:rsid w:val="005A352E"/>
    <w:rsid w:val="005A3807"/>
    <w:rsid w:val="005A3891"/>
    <w:rsid w:val="005A39B8"/>
    <w:rsid w:val="005A3CB7"/>
    <w:rsid w:val="005A3CD7"/>
    <w:rsid w:val="005A3D96"/>
    <w:rsid w:val="005A3DB9"/>
    <w:rsid w:val="005A3E3F"/>
    <w:rsid w:val="005A3EDA"/>
    <w:rsid w:val="005A401D"/>
    <w:rsid w:val="005A4628"/>
    <w:rsid w:val="005A462E"/>
    <w:rsid w:val="005A47EE"/>
    <w:rsid w:val="005A4966"/>
    <w:rsid w:val="005A49F3"/>
    <w:rsid w:val="005A4A8B"/>
    <w:rsid w:val="005A4B5D"/>
    <w:rsid w:val="005A4E41"/>
    <w:rsid w:val="005A4E99"/>
    <w:rsid w:val="005A4EFD"/>
    <w:rsid w:val="005A4F84"/>
    <w:rsid w:val="005A5127"/>
    <w:rsid w:val="005A554E"/>
    <w:rsid w:val="005A5A93"/>
    <w:rsid w:val="005A5B68"/>
    <w:rsid w:val="005A5C51"/>
    <w:rsid w:val="005A5D57"/>
    <w:rsid w:val="005A5E14"/>
    <w:rsid w:val="005A5FFE"/>
    <w:rsid w:val="005A60E5"/>
    <w:rsid w:val="005A6242"/>
    <w:rsid w:val="005A635A"/>
    <w:rsid w:val="005A6559"/>
    <w:rsid w:val="005A6677"/>
    <w:rsid w:val="005A6885"/>
    <w:rsid w:val="005A6A04"/>
    <w:rsid w:val="005A6C07"/>
    <w:rsid w:val="005A6D43"/>
    <w:rsid w:val="005A6DD2"/>
    <w:rsid w:val="005A70A9"/>
    <w:rsid w:val="005A75A2"/>
    <w:rsid w:val="005A773A"/>
    <w:rsid w:val="005A7E5A"/>
    <w:rsid w:val="005B0305"/>
    <w:rsid w:val="005B0419"/>
    <w:rsid w:val="005B0461"/>
    <w:rsid w:val="005B05A6"/>
    <w:rsid w:val="005B0621"/>
    <w:rsid w:val="005B0949"/>
    <w:rsid w:val="005B09D1"/>
    <w:rsid w:val="005B0DAC"/>
    <w:rsid w:val="005B0E34"/>
    <w:rsid w:val="005B11D3"/>
    <w:rsid w:val="005B11E7"/>
    <w:rsid w:val="005B1227"/>
    <w:rsid w:val="005B1250"/>
    <w:rsid w:val="005B13FF"/>
    <w:rsid w:val="005B15AC"/>
    <w:rsid w:val="005B163B"/>
    <w:rsid w:val="005B1A0F"/>
    <w:rsid w:val="005B2118"/>
    <w:rsid w:val="005B2325"/>
    <w:rsid w:val="005B2441"/>
    <w:rsid w:val="005B24B1"/>
    <w:rsid w:val="005B2574"/>
    <w:rsid w:val="005B28FB"/>
    <w:rsid w:val="005B291D"/>
    <w:rsid w:val="005B300F"/>
    <w:rsid w:val="005B309C"/>
    <w:rsid w:val="005B3113"/>
    <w:rsid w:val="005B31A5"/>
    <w:rsid w:val="005B3276"/>
    <w:rsid w:val="005B3439"/>
    <w:rsid w:val="005B37F6"/>
    <w:rsid w:val="005B3B4C"/>
    <w:rsid w:val="005B3BF6"/>
    <w:rsid w:val="005B3C1D"/>
    <w:rsid w:val="005B3E34"/>
    <w:rsid w:val="005B3EC7"/>
    <w:rsid w:val="005B41BD"/>
    <w:rsid w:val="005B4324"/>
    <w:rsid w:val="005B4424"/>
    <w:rsid w:val="005B4475"/>
    <w:rsid w:val="005B459F"/>
    <w:rsid w:val="005B45EA"/>
    <w:rsid w:val="005B4650"/>
    <w:rsid w:val="005B4887"/>
    <w:rsid w:val="005B4AFB"/>
    <w:rsid w:val="005B4D2C"/>
    <w:rsid w:val="005B4F39"/>
    <w:rsid w:val="005B4FCC"/>
    <w:rsid w:val="005B5115"/>
    <w:rsid w:val="005B513E"/>
    <w:rsid w:val="005B5149"/>
    <w:rsid w:val="005B528F"/>
    <w:rsid w:val="005B54A2"/>
    <w:rsid w:val="005B5674"/>
    <w:rsid w:val="005B5722"/>
    <w:rsid w:val="005B58C4"/>
    <w:rsid w:val="005B5900"/>
    <w:rsid w:val="005B593C"/>
    <w:rsid w:val="005B5A32"/>
    <w:rsid w:val="005B5C7C"/>
    <w:rsid w:val="005B5DAE"/>
    <w:rsid w:val="005B6136"/>
    <w:rsid w:val="005B6239"/>
    <w:rsid w:val="005B62A1"/>
    <w:rsid w:val="005B6341"/>
    <w:rsid w:val="005B63E3"/>
    <w:rsid w:val="005B6564"/>
    <w:rsid w:val="005B6876"/>
    <w:rsid w:val="005B6A88"/>
    <w:rsid w:val="005B6C0F"/>
    <w:rsid w:val="005B6DA8"/>
    <w:rsid w:val="005B6E07"/>
    <w:rsid w:val="005B6E8B"/>
    <w:rsid w:val="005B6F65"/>
    <w:rsid w:val="005B7226"/>
    <w:rsid w:val="005B7465"/>
    <w:rsid w:val="005B754B"/>
    <w:rsid w:val="005B7742"/>
    <w:rsid w:val="005B778E"/>
    <w:rsid w:val="005B78A7"/>
    <w:rsid w:val="005B7BB2"/>
    <w:rsid w:val="005B7BEA"/>
    <w:rsid w:val="005B7EFD"/>
    <w:rsid w:val="005C0257"/>
    <w:rsid w:val="005C0314"/>
    <w:rsid w:val="005C03B8"/>
    <w:rsid w:val="005C0477"/>
    <w:rsid w:val="005C0548"/>
    <w:rsid w:val="005C060A"/>
    <w:rsid w:val="005C07B7"/>
    <w:rsid w:val="005C092D"/>
    <w:rsid w:val="005C0B1A"/>
    <w:rsid w:val="005C0B76"/>
    <w:rsid w:val="005C0C7E"/>
    <w:rsid w:val="005C0CE8"/>
    <w:rsid w:val="005C0D1C"/>
    <w:rsid w:val="005C0DDA"/>
    <w:rsid w:val="005C0E16"/>
    <w:rsid w:val="005C17F8"/>
    <w:rsid w:val="005C1B53"/>
    <w:rsid w:val="005C1C34"/>
    <w:rsid w:val="005C1E7D"/>
    <w:rsid w:val="005C1E8D"/>
    <w:rsid w:val="005C21D2"/>
    <w:rsid w:val="005C234F"/>
    <w:rsid w:val="005C2660"/>
    <w:rsid w:val="005C2701"/>
    <w:rsid w:val="005C2938"/>
    <w:rsid w:val="005C2A42"/>
    <w:rsid w:val="005C2B21"/>
    <w:rsid w:val="005C2C21"/>
    <w:rsid w:val="005C2C42"/>
    <w:rsid w:val="005C2DBC"/>
    <w:rsid w:val="005C2E1A"/>
    <w:rsid w:val="005C2E4F"/>
    <w:rsid w:val="005C30C3"/>
    <w:rsid w:val="005C32EF"/>
    <w:rsid w:val="005C33DA"/>
    <w:rsid w:val="005C346F"/>
    <w:rsid w:val="005C3532"/>
    <w:rsid w:val="005C368C"/>
    <w:rsid w:val="005C38A9"/>
    <w:rsid w:val="005C393E"/>
    <w:rsid w:val="005C3F5D"/>
    <w:rsid w:val="005C3FCB"/>
    <w:rsid w:val="005C3FE3"/>
    <w:rsid w:val="005C4076"/>
    <w:rsid w:val="005C40B4"/>
    <w:rsid w:val="005C41C1"/>
    <w:rsid w:val="005C425A"/>
    <w:rsid w:val="005C433D"/>
    <w:rsid w:val="005C4455"/>
    <w:rsid w:val="005C44B1"/>
    <w:rsid w:val="005C452D"/>
    <w:rsid w:val="005C452E"/>
    <w:rsid w:val="005C463B"/>
    <w:rsid w:val="005C46AE"/>
    <w:rsid w:val="005C4E77"/>
    <w:rsid w:val="005C4F07"/>
    <w:rsid w:val="005C5325"/>
    <w:rsid w:val="005C5411"/>
    <w:rsid w:val="005C5716"/>
    <w:rsid w:val="005C5989"/>
    <w:rsid w:val="005C59F1"/>
    <w:rsid w:val="005C5BFA"/>
    <w:rsid w:val="005C5D8B"/>
    <w:rsid w:val="005C5EAA"/>
    <w:rsid w:val="005C6392"/>
    <w:rsid w:val="005C640D"/>
    <w:rsid w:val="005C6747"/>
    <w:rsid w:val="005C6BBB"/>
    <w:rsid w:val="005C6BE8"/>
    <w:rsid w:val="005C6E20"/>
    <w:rsid w:val="005C6ECD"/>
    <w:rsid w:val="005C704F"/>
    <w:rsid w:val="005C715F"/>
    <w:rsid w:val="005C72AE"/>
    <w:rsid w:val="005C730E"/>
    <w:rsid w:val="005C732E"/>
    <w:rsid w:val="005C783A"/>
    <w:rsid w:val="005C7ABE"/>
    <w:rsid w:val="005C7BC2"/>
    <w:rsid w:val="005C7F44"/>
    <w:rsid w:val="005D014D"/>
    <w:rsid w:val="005D05C5"/>
    <w:rsid w:val="005D07E4"/>
    <w:rsid w:val="005D0839"/>
    <w:rsid w:val="005D0872"/>
    <w:rsid w:val="005D08C5"/>
    <w:rsid w:val="005D0992"/>
    <w:rsid w:val="005D0A90"/>
    <w:rsid w:val="005D0BD6"/>
    <w:rsid w:val="005D0BFC"/>
    <w:rsid w:val="005D0D4C"/>
    <w:rsid w:val="005D0EDA"/>
    <w:rsid w:val="005D0F74"/>
    <w:rsid w:val="005D10F9"/>
    <w:rsid w:val="005D115D"/>
    <w:rsid w:val="005D11FE"/>
    <w:rsid w:val="005D1301"/>
    <w:rsid w:val="005D13A6"/>
    <w:rsid w:val="005D14A4"/>
    <w:rsid w:val="005D185C"/>
    <w:rsid w:val="005D186E"/>
    <w:rsid w:val="005D19FE"/>
    <w:rsid w:val="005D1A99"/>
    <w:rsid w:val="005D1DD4"/>
    <w:rsid w:val="005D21B7"/>
    <w:rsid w:val="005D279E"/>
    <w:rsid w:val="005D2D05"/>
    <w:rsid w:val="005D2D20"/>
    <w:rsid w:val="005D2D3A"/>
    <w:rsid w:val="005D2E3A"/>
    <w:rsid w:val="005D2E7A"/>
    <w:rsid w:val="005D2EE5"/>
    <w:rsid w:val="005D332C"/>
    <w:rsid w:val="005D33C3"/>
    <w:rsid w:val="005D3412"/>
    <w:rsid w:val="005D372D"/>
    <w:rsid w:val="005D3A4D"/>
    <w:rsid w:val="005D3AE8"/>
    <w:rsid w:val="005D3B93"/>
    <w:rsid w:val="005D3D23"/>
    <w:rsid w:val="005D3E60"/>
    <w:rsid w:val="005D410F"/>
    <w:rsid w:val="005D4383"/>
    <w:rsid w:val="005D4592"/>
    <w:rsid w:val="005D45D9"/>
    <w:rsid w:val="005D48B8"/>
    <w:rsid w:val="005D4B12"/>
    <w:rsid w:val="005D4B6D"/>
    <w:rsid w:val="005D4C0F"/>
    <w:rsid w:val="005D4CAD"/>
    <w:rsid w:val="005D4D3F"/>
    <w:rsid w:val="005D4FC9"/>
    <w:rsid w:val="005D52FD"/>
    <w:rsid w:val="005D537A"/>
    <w:rsid w:val="005D579E"/>
    <w:rsid w:val="005D58C2"/>
    <w:rsid w:val="005D58FA"/>
    <w:rsid w:val="005D5942"/>
    <w:rsid w:val="005D5B80"/>
    <w:rsid w:val="005D5D60"/>
    <w:rsid w:val="005D5EB1"/>
    <w:rsid w:val="005D5F45"/>
    <w:rsid w:val="005D5F77"/>
    <w:rsid w:val="005D6122"/>
    <w:rsid w:val="005D6131"/>
    <w:rsid w:val="005D66FC"/>
    <w:rsid w:val="005D6735"/>
    <w:rsid w:val="005D6900"/>
    <w:rsid w:val="005D6B99"/>
    <w:rsid w:val="005D6CEA"/>
    <w:rsid w:val="005D6E43"/>
    <w:rsid w:val="005D6FA7"/>
    <w:rsid w:val="005D6FC0"/>
    <w:rsid w:val="005D715E"/>
    <w:rsid w:val="005D720D"/>
    <w:rsid w:val="005D77B2"/>
    <w:rsid w:val="005D7B99"/>
    <w:rsid w:val="005D7D4A"/>
    <w:rsid w:val="005E0162"/>
    <w:rsid w:val="005E01A8"/>
    <w:rsid w:val="005E0226"/>
    <w:rsid w:val="005E060D"/>
    <w:rsid w:val="005E0638"/>
    <w:rsid w:val="005E070A"/>
    <w:rsid w:val="005E07D3"/>
    <w:rsid w:val="005E0984"/>
    <w:rsid w:val="005E0EAB"/>
    <w:rsid w:val="005E0F10"/>
    <w:rsid w:val="005E0F50"/>
    <w:rsid w:val="005E0FDE"/>
    <w:rsid w:val="005E135B"/>
    <w:rsid w:val="005E1A05"/>
    <w:rsid w:val="005E1B5C"/>
    <w:rsid w:val="005E1E2F"/>
    <w:rsid w:val="005E2027"/>
    <w:rsid w:val="005E207F"/>
    <w:rsid w:val="005E20C4"/>
    <w:rsid w:val="005E2337"/>
    <w:rsid w:val="005E233A"/>
    <w:rsid w:val="005E23DC"/>
    <w:rsid w:val="005E247D"/>
    <w:rsid w:val="005E2499"/>
    <w:rsid w:val="005E252D"/>
    <w:rsid w:val="005E299E"/>
    <w:rsid w:val="005E29C1"/>
    <w:rsid w:val="005E2B34"/>
    <w:rsid w:val="005E2C3E"/>
    <w:rsid w:val="005E2D69"/>
    <w:rsid w:val="005E2E93"/>
    <w:rsid w:val="005E2ED3"/>
    <w:rsid w:val="005E2F73"/>
    <w:rsid w:val="005E3043"/>
    <w:rsid w:val="005E33A4"/>
    <w:rsid w:val="005E33E9"/>
    <w:rsid w:val="005E358C"/>
    <w:rsid w:val="005E363B"/>
    <w:rsid w:val="005E376F"/>
    <w:rsid w:val="005E3847"/>
    <w:rsid w:val="005E3883"/>
    <w:rsid w:val="005E3BDB"/>
    <w:rsid w:val="005E409D"/>
    <w:rsid w:val="005E418B"/>
    <w:rsid w:val="005E428E"/>
    <w:rsid w:val="005E42EC"/>
    <w:rsid w:val="005E44F5"/>
    <w:rsid w:val="005E4594"/>
    <w:rsid w:val="005E47FE"/>
    <w:rsid w:val="005E4970"/>
    <w:rsid w:val="005E4B84"/>
    <w:rsid w:val="005E4B89"/>
    <w:rsid w:val="005E4BB8"/>
    <w:rsid w:val="005E4BE2"/>
    <w:rsid w:val="005E4CC4"/>
    <w:rsid w:val="005E4E1A"/>
    <w:rsid w:val="005E4EA1"/>
    <w:rsid w:val="005E4EF2"/>
    <w:rsid w:val="005E511F"/>
    <w:rsid w:val="005E5393"/>
    <w:rsid w:val="005E54BF"/>
    <w:rsid w:val="005E54C5"/>
    <w:rsid w:val="005E5562"/>
    <w:rsid w:val="005E559D"/>
    <w:rsid w:val="005E5639"/>
    <w:rsid w:val="005E57BA"/>
    <w:rsid w:val="005E5828"/>
    <w:rsid w:val="005E598E"/>
    <w:rsid w:val="005E5BBE"/>
    <w:rsid w:val="005E5C3E"/>
    <w:rsid w:val="005E5F8B"/>
    <w:rsid w:val="005E613C"/>
    <w:rsid w:val="005E6187"/>
    <w:rsid w:val="005E62DD"/>
    <w:rsid w:val="005E63D3"/>
    <w:rsid w:val="005E6410"/>
    <w:rsid w:val="005E648B"/>
    <w:rsid w:val="005E6560"/>
    <w:rsid w:val="005E6661"/>
    <w:rsid w:val="005E671A"/>
    <w:rsid w:val="005E6B20"/>
    <w:rsid w:val="005E6BD7"/>
    <w:rsid w:val="005E7431"/>
    <w:rsid w:val="005E7528"/>
    <w:rsid w:val="005E75A2"/>
    <w:rsid w:val="005E77F9"/>
    <w:rsid w:val="005E78C6"/>
    <w:rsid w:val="005E7923"/>
    <w:rsid w:val="005E7F29"/>
    <w:rsid w:val="005F0043"/>
    <w:rsid w:val="005F00F6"/>
    <w:rsid w:val="005F01F3"/>
    <w:rsid w:val="005F09A2"/>
    <w:rsid w:val="005F0B1A"/>
    <w:rsid w:val="005F0BD3"/>
    <w:rsid w:val="005F0DDD"/>
    <w:rsid w:val="005F0F56"/>
    <w:rsid w:val="005F0FB1"/>
    <w:rsid w:val="005F10DC"/>
    <w:rsid w:val="005F1220"/>
    <w:rsid w:val="005F1330"/>
    <w:rsid w:val="005F1492"/>
    <w:rsid w:val="005F1738"/>
    <w:rsid w:val="005F18DB"/>
    <w:rsid w:val="005F1D7D"/>
    <w:rsid w:val="005F20B4"/>
    <w:rsid w:val="005F229E"/>
    <w:rsid w:val="005F232D"/>
    <w:rsid w:val="005F24AE"/>
    <w:rsid w:val="005F2DD1"/>
    <w:rsid w:val="005F2DF8"/>
    <w:rsid w:val="005F2EEC"/>
    <w:rsid w:val="005F3093"/>
    <w:rsid w:val="005F337A"/>
    <w:rsid w:val="005F387E"/>
    <w:rsid w:val="005F3AEC"/>
    <w:rsid w:val="005F3BF7"/>
    <w:rsid w:val="005F3F38"/>
    <w:rsid w:val="005F41FD"/>
    <w:rsid w:val="005F42D6"/>
    <w:rsid w:val="005F42F4"/>
    <w:rsid w:val="005F43B1"/>
    <w:rsid w:val="005F43EA"/>
    <w:rsid w:val="005F49BC"/>
    <w:rsid w:val="005F4F02"/>
    <w:rsid w:val="005F514F"/>
    <w:rsid w:val="005F5197"/>
    <w:rsid w:val="005F5218"/>
    <w:rsid w:val="005F5282"/>
    <w:rsid w:val="005F5324"/>
    <w:rsid w:val="005F532C"/>
    <w:rsid w:val="005F5448"/>
    <w:rsid w:val="005F54AD"/>
    <w:rsid w:val="005F550E"/>
    <w:rsid w:val="005F5582"/>
    <w:rsid w:val="005F560F"/>
    <w:rsid w:val="005F5638"/>
    <w:rsid w:val="005F5ADE"/>
    <w:rsid w:val="005F5BD4"/>
    <w:rsid w:val="005F60D2"/>
    <w:rsid w:val="005F62DD"/>
    <w:rsid w:val="005F6426"/>
    <w:rsid w:val="005F651E"/>
    <w:rsid w:val="005F6703"/>
    <w:rsid w:val="005F68D5"/>
    <w:rsid w:val="005F68E4"/>
    <w:rsid w:val="005F69C2"/>
    <w:rsid w:val="005F6C23"/>
    <w:rsid w:val="005F6CDE"/>
    <w:rsid w:val="005F6D9E"/>
    <w:rsid w:val="005F6DAB"/>
    <w:rsid w:val="005F6DB3"/>
    <w:rsid w:val="005F6E50"/>
    <w:rsid w:val="005F70BD"/>
    <w:rsid w:val="005F70D9"/>
    <w:rsid w:val="005F7435"/>
    <w:rsid w:val="005F746C"/>
    <w:rsid w:val="005F753D"/>
    <w:rsid w:val="005F75F6"/>
    <w:rsid w:val="005F7880"/>
    <w:rsid w:val="005F7994"/>
    <w:rsid w:val="005F79D5"/>
    <w:rsid w:val="005F7C72"/>
    <w:rsid w:val="005F7CE0"/>
    <w:rsid w:val="0060006B"/>
    <w:rsid w:val="006001E0"/>
    <w:rsid w:val="0060049F"/>
    <w:rsid w:val="006008F0"/>
    <w:rsid w:val="006008F8"/>
    <w:rsid w:val="00600AD1"/>
    <w:rsid w:val="00600BF4"/>
    <w:rsid w:val="00600CA0"/>
    <w:rsid w:val="0060109F"/>
    <w:rsid w:val="006011B3"/>
    <w:rsid w:val="006013F1"/>
    <w:rsid w:val="00601487"/>
    <w:rsid w:val="00601533"/>
    <w:rsid w:val="0060156D"/>
    <w:rsid w:val="00601A09"/>
    <w:rsid w:val="00601E38"/>
    <w:rsid w:val="00601E57"/>
    <w:rsid w:val="00601E73"/>
    <w:rsid w:val="006020AA"/>
    <w:rsid w:val="00602141"/>
    <w:rsid w:val="0060219C"/>
    <w:rsid w:val="00602249"/>
    <w:rsid w:val="006025B5"/>
    <w:rsid w:val="0060270D"/>
    <w:rsid w:val="0060290D"/>
    <w:rsid w:val="00602A37"/>
    <w:rsid w:val="00602B00"/>
    <w:rsid w:val="00602B0E"/>
    <w:rsid w:val="00602BFB"/>
    <w:rsid w:val="00602E2C"/>
    <w:rsid w:val="00602FC6"/>
    <w:rsid w:val="00603162"/>
    <w:rsid w:val="0060316B"/>
    <w:rsid w:val="006032DC"/>
    <w:rsid w:val="00603601"/>
    <w:rsid w:val="00603826"/>
    <w:rsid w:val="00603849"/>
    <w:rsid w:val="00603AFD"/>
    <w:rsid w:val="00603B8D"/>
    <w:rsid w:val="00603C41"/>
    <w:rsid w:val="00603CDF"/>
    <w:rsid w:val="00603EA8"/>
    <w:rsid w:val="00603FED"/>
    <w:rsid w:val="006041C1"/>
    <w:rsid w:val="00604261"/>
    <w:rsid w:val="00604288"/>
    <w:rsid w:val="006042C6"/>
    <w:rsid w:val="00604318"/>
    <w:rsid w:val="0060447C"/>
    <w:rsid w:val="00604A94"/>
    <w:rsid w:val="00604E14"/>
    <w:rsid w:val="00605123"/>
    <w:rsid w:val="006053AE"/>
    <w:rsid w:val="0060582D"/>
    <w:rsid w:val="006058A9"/>
    <w:rsid w:val="00605B66"/>
    <w:rsid w:val="00605ED5"/>
    <w:rsid w:val="0060606C"/>
    <w:rsid w:val="006060FB"/>
    <w:rsid w:val="0060616D"/>
    <w:rsid w:val="00606423"/>
    <w:rsid w:val="00606545"/>
    <w:rsid w:val="006065D0"/>
    <w:rsid w:val="006068CC"/>
    <w:rsid w:val="00606C58"/>
    <w:rsid w:val="00606DF4"/>
    <w:rsid w:val="00606FB7"/>
    <w:rsid w:val="006071FC"/>
    <w:rsid w:val="0060720F"/>
    <w:rsid w:val="0060725A"/>
    <w:rsid w:val="006074C4"/>
    <w:rsid w:val="00607524"/>
    <w:rsid w:val="0060768F"/>
    <w:rsid w:val="006076A9"/>
    <w:rsid w:val="006077CD"/>
    <w:rsid w:val="00607864"/>
    <w:rsid w:val="006079B0"/>
    <w:rsid w:val="006100B6"/>
    <w:rsid w:val="006103A5"/>
    <w:rsid w:val="006103C7"/>
    <w:rsid w:val="00610400"/>
    <w:rsid w:val="0061057B"/>
    <w:rsid w:val="0061061D"/>
    <w:rsid w:val="00610760"/>
    <w:rsid w:val="00610CB2"/>
    <w:rsid w:val="00610D70"/>
    <w:rsid w:val="00610EAE"/>
    <w:rsid w:val="0061115B"/>
    <w:rsid w:val="006113D7"/>
    <w:rsid w:val="00611422"/>
    <w:rsid w:val="006114F5"/>
    <w:rsid w:val="00611592"/>
    <w:rsid w:val="00611774"/>
    <w:rsid w:val="0061177A"/>
    <w:rsid w:val="006117EE"/>
    <w:rsid w:val="00611989"/>
    <w:rsid w:val="00611C22"/>
    <w:rsid w:val="00611D05"/>
    <w:rsid w:val="00611DCC"/>
    <w:rsid w:val="00611FBF"/>
    <w:rsid w:val="00612277"/>
    <w:rsid w:val="0061260D"/>
    <w:rsid w:val="00612651"/>
    <w:rsid w:val="00612682"/>
    <w:rsid w:val="0061274F"/>
    <w:rsid w:val="00612895"/>
    <w:rsid w:val="00612995"/>
    <w:rsid w:val="00612C57"/>
    <w:rsid w:val="00612E3B"/>
    <w:rsid w:val="00612E8B"/>
    <w:rsid w:val="00612FC3"/>
    <w:rsid w:val="00613009"/>
    <w:rsid w:val="0061333F"/>
    <w:rsid w:val="00613482"/>
    <w:rsid w:val="006135E7"/>
    <w:rsid w:val="006136A6"/>
    <w:rsid w:val="00613787"/>
    <w:rsid w:val="00613865"/>
    <w:rsid w:val="00613B28"/>
    <w:rsid w:val="00613B61"/>
    <w:rsid w:val="00613B6C"/>
    <w:rsid w:val="00613C6F"/>
    <w:rsid w:val="00613C92"/>
    <w:rsid w:val="00613F47"/>
    <w:rsid w:val="0061423E"/>
    <w:rsid w:val="00614373"/>
    <w:rsid w:val="00614566"/>
    <w:rsid w:val="006147AE"/>
    <w:rsid w:val="0061484A"/>
    <w:rsid w:val="00614B5F"/>
    <w:rsid w:val="00614C78"/>
    <w:rsid w:val="00614CC5"/>
    <w:rsid w:val="00614D65"/>
    <w:rsid w:val="00614D8F"/>
    <w:rsid w:val="00615466"/>
    <w:rsid w:val="006156B1"/>
    <w:rsid w:val="0061572E"/>
    <w:rsid w:val="006158ED"/>
    <w:rsid w:val="00615914"/>
    <w:rsid w:val="00615B91"/>
    <w:rsid w:val="00615C04"/>
    <w:rsid w:val="00615E56"/>
    <w:rsid w:val="00616205"/>
    <w:rsid w:val="006162CF"/>
    <w:rsid w:val="0061632A"/>
    <w:rsid w:val="00616625"/>
    <w:rsid w:val="00616817"/>
    <w:rsid w:val="006168F7"/>
    <w:rsid w:val="00616B21"/>
    <w:rsid w:val="00616B6B"/>
    <w:rsid w:val="00617135"/>
    <w:rsid w:val="006173CB"/>
    <w:rsid w:val="006174B7"/>
    <w:rsid w:val="00617AE3"/>
    <w:rsid w:val="00617B55"/>
    <w:rsid w:val="00617B79"/>
    <w:rsid w:val="00617C09"/>
    <w:rsid w:val="00617D12"/>
    <w:rsid w:val="00617D95"/>
    <w:rsid w:val="00617EFD"/>
    <w:rsid w:val="006201C7"/>
    <w:rsid w:val="00620299"/>
    <w:rsid w:val="006202AE"/>
    <w:rsid w:val="00620879"/>
    <w:rsid w:val="00620BAE"/>
    <w:rsid w:val="00620D02"/>
    <w:rsid w:val="00620F1C"/>
    <w:rsid w:val="006211B0"/>
    <w:rsid w:val="0062121D"/>
    <w:rsid w:val="006213E2"/>
    <w:rsid w:val="006214AB"/>
    <w:rsid w:val="006214EF"/>
    <w:rsid w:val="006217A0"/>
    <w:rsid w:val="006218F8"/>
    <w:rsid w:val="00621A10"/>
    <w:rsid w:val="00621A5B"/>
    <w:rsid w:val="00621C32"/>
    <w:rsid w:val="0062213A"/>
    <w:rsid w:val="00622145"/>
    <w:rsid w:val="0062227B"/>
    <w:rsid w:val="006222C8"/>
    <w:rsid w:val="0062238B"/>
    <w:rsid w:val="0062238D"/>
    <w:rsid w:val="00622737"/>
    <w:rsid w:val="006227C4"/>
    <w:rsid w:val="00622894"/>
    <w:rsid w:val="006229E9"/>
    <w:rsid w:val="00622DA9"/>
    <w:rsid w:val="00622DE1"/>
    <w:rsid w:val="00622E93"/>
    <w:rsid w:val="006231B2"/>
    <w:rsid w:val="006232AD"/>
    <w:rsid w:val="00623517"/>
    <w:rsid w:val="00623569"/>
    <w:rsid w:val="0062359B"/>
    <w:rsid w:val="006235EB"/>
    <w:rsid w:val="0062377F"/>
    <w:rsid w:val="0062389D"/>
    <w:rsid w:val="0062397D"/>
    <w:rsid w:val="006239EF"/>
    <w:rsid w:val="006239F6"/>
    <w:rsid w:val="00623B61"/>
    <w:rsid w:val="00623BB5"/>
    <w:rsid w:val="00623DAA"/>
    <w:rsid w:val="00623FED"/>
    <w:rsid w:val="0062411B"/>
    <w:rsid w:val="006244A7"/>
    <w:rsid w:val="006247A9"/>
    <w:rsid w:val="00624892"/>
    <w:rsid w:val="006248DB"/>
    <w:rsid w:val="00624B04"/>
    <w:rsid w:val="00624D54"/>
    <w:rsid w:val="00624D9E"/>
    <w:rsid w:val="00624DD0"/>
    <w:rsid w:val="00624F87"/>
    <w:rsid w:val="00625083"/>
    <w:rsid w:val="0062522B"/>
    <w:rsid w:val="0062562F"/>
    <w:rsid w:val="00625754"/>
    <w:rsid w:val="006257B2"/>
    <w:rsid w:val="006258C4"/>
    <w:rsid w:val="00625A36"/>
    <w:rsid w:val="00625C4A"/>
    <w:rsid w:val="00625CF9"/>
    <w:rsid w:val="00625D41"/>
    <w:rsid w:val="00625F5A"/>
    <w:rsid w:val="006261E8"/>
    <w:rsid w:val="006266D4"/>
    <w:rsid w:val="006266DA"/>
    <w:rsid w:val="0062677C"/>
    <w:rsid w:val="006267AF"/>
    <w:rsid w:val="00626C48"/>
    <w:rsid w:val="00626C94"/>
    <w:rsid w:val="00626D59"/>
    <w:rsid w:val="00627118"/>
    <w:rsid w:val="00627469"/>
    <w:rsid w:val="00627625"/>
    <w:rsid w:val="0062773A"/>
    <w:rsid w:val="00627AE1"/>
    <w:rsid w:val="00627E7D"/>
    <w:rsid w:val="00627EFF"/>
    <w:rsid w:val="0063005C"/>
    <w:rsid w:val="00630081"/>
    <w:rsid w:val="0063050D"/>
    <w:rsid w:val="006305B8"/>
    <w:rsid w:val="00630617"/>
    <w:rsid w:val="00630704"/>
    <w:rsid w:val="0063071D"/>
    <w:rsid w:val="00630900"/>
    <w:rsid w:val="00630AA7"/>
    <w:rsid w:val="00630DD4"/>
    <w:rsid w:val="00630F6C"/>
    <w:rsid w:val="006310D9"/>
    <w:rsid w:val="006310F0"/>
    <w:rsid w:val="00631148"/>
    <w:rsid w:val="00631471"/>
    <w:rsid w:val="006314B0"/>
    <w:rsid w:val="006314BC"/>
    <w:rsid w:val="006314ED"/>
    <w:rsid w:val="006317A0"/>
    <w:rsid w:val="006318A1"/>
    <w:rsid w:val="00631A83"/>
    <w:rsid w:val="00631D0A"/>
    <w:rsid w:val="00631DB9"/>
    <w:rsid w:val="00631FDA"/>
    <w:rsid w:val="0063214E"/>
    <w:rsid w:val="0063251D"/>
    <w:rsid w:val="0063286E"/>
    <w:rsid w:val="00632DF9"/>
    <w:rsid w:val="00632E49"/>
    <w:rsid w:val="00633039"/>
    <w:rsid w:val="00633045"/>
    <w:rsid w:val="006331B9"/>
    <w:rsid w:val="00633233"/>
    <w:rsid w:val="00633391"/>
    <w:rsid w:val="00633392"/>
    <w:rsid w:val="006334C5"/>
    <w:rsid w:val="00633559"/>
    <w:rsid w:val="00633601"/>
    <w:rsid w:val="0063379F"/>
    <w:rsid w:val="00633D5C"/>
    <w:rsid w:val="00633E46"/>
    <w:rsid w:val="00633F8B"/>
    <w:rsid w:val="00633FCD"/>
    <w:rsid w:val="00634004"/>
    <w:rsid w:val="0063443A"/>
    <w:rsid w:val="0063469A"/>
    <w:rsid w:val="006347F5"/>
    <w:rsid w:val="00634892"/>
    <w:rsid w:val="006349D7"/>
    <w:rsid w:val="00634D8F"/>
    <w:rsid w:val="00634F3B"/>
    <w:rsid w:val="0063501A"/>
    <w:rsid w:val="006350BD"/>
    <w:rsid w:val="00635106"/>
    <w:rsid w:val="006352BA"/>
    <w:rsid w:val="00635320"/>
    <w:rsid w:val="00635347"/>
    <w:rsid w:val="00635421"/>
    <w:rsid w:val="00635993"/>
    <w:rsid w:val="00635C4D"/>
    <w:rsid w:val="00635CF1"/>
    <w:rsid w:val="00635DEF"/>
    <w:rsid w:val="00635ECC"/>
    <w:rsid w:val="00635F13"/>
    <w:rsid w:val="00636150"/>
    <w:rsid w:val="006361F0"/>
    <w:rsid w:val="00636347"/>
    <w:rsid w:val="00637093"/>
    <w:rsid w:val="00637160"/>
    <w:rsid w:val="006371F7"/>
    <w:rsid w:val="00637592"/>
    <w:rsid w:val="006376F1"/>
    <w:rsid w:val="006377A0"/>
    <w:rsid w:val="006379FF"/>
    <w:rsid w:val="00637B10"/>
    <w:rsid w:val="00637B25"/>
    <w:rsid w:val="00637B34"/>
    <w:rsid w:val="006401E5"/>
    <w:rsid w:val="006402E5"/>
    <w:rsid w:val="00640332"/>
    <w:rsid w:val="00640448"/>
    <w:rsid w:val="00640496"/>
    <w:rsid w:val="00640527"/>
    <w:rsid w:val="00640574"/>
    <w:rsid w:val="006406A2"/>
    <w:rsid w:val="00640986"/>
    <w:rsid w:val="00640C52"/>
    <w:rsid w:val="00640EB8"/>
    <w:rsid w:val="00641085"/>
    <w:rsid w:val="0064121F"/>
    <w:rsid w:val="0064160E"/>
    <w:rsid w:val="0064185B"/>
    <w:rsid w:val="006419EF"/>
    <w:rsid w:val="00641A26"/>
    <w:rsid w:val="00641A6D"/>
    <w:rsid w:val="00641B91"/>
    <w:rsid w:val="00641BD7"/>
    <w:rsid w:val="00641EAE"/>
    <w:rsid w:val="00641F84"/>
    <w:rsid w:val="00642033"/>
    <w:rsid w:val="0064204C"/>
    <w:rsid w:val="006421BF"/>
    <w:rsid w:val="0064220C"/>
    <w:rsid w:val="0064240A"/>
    <w:rsid w:val="0064246E"/>
    <w:rsid w:val="006425E7"/>
    <w:rsid w:val="00642687"/>
    <w:rsid w:val="006427A2"/>
    <w:rsid w:val="006428EB"/>
    <w:rsid w:val="00642AA5"/>
    <w:rsid w:val="00642ADB"/>
    <w:rsid w:val="00642D03"/>
    <w:rsid w:val="0064301D"/>
    <w:rsid w:val="006431CB"/>
    <w:rsid w:val="0064332D"/>
    <w:rsid w:val="0064352A"/>
    <w:rsid w:val="00643946"/>
    <w:rsid w:val="00643BC4"/>
    <w:rsid w:val="00643BFE"/>
    <w:rsid w:val="00643CDD"/>
    <w:rsid w:val="00643E18"/>
    <w:rsid w:val="00644208"/>
    <w:rsid w:val="00644226"/>
    <w:rsid w:val="00644468"/>
    <w:rsid w:val="00644B4A"/>
    <w:rsid w:val="00644F90"/>
    <w:rsid w:val="006450C0"/>
    <w:rsid w:val="006453CD"/>
    <w:rsid w:val="006454E1"/>
    <w:rsid w:val="00645524"/>
    <w:rsid w:val="00645557"/>
    <w:rsid w:val="00645797"/>
    <w:rsid w:val="0064590A"/>
    <w:rsid w:val="00645ACB"/>
    <w:rsid w:val="00645DAF"/>
    <w:rsid w:val="00645E0B"/>
    <w:rsid w:val="00645F81"/>
    <w:rsid w:val="006460DC"/>
    <w:rsid w:val="00646235"/>
    <w:rsid w:val="0064628F"/>
    <w:rsid w:val="006462F3"/>
    <w:rsid w:val="00646408"/>
    <w:rsid w:val="00646445"/>
    <w:rsid w:val="00646945"/>
    <w:rsid w:val="00646D07"/>
    <w:rsid w:val="00646DF9"/>
    <w:rsid w:val="00646F15"/>
    <w:rsid w:val="00646F59"/>
    <w:rsid w:val="00646F5F"/>
    <w:rsid w:val="006473B7"/>
    <w:rsid w:val="0064753C"/>
    <w:rsid w:val="00647654"/>
    <w:rsid w:val="00650244"/>
    <w:rsid w:val="00650254"/>
    <w:rsid w:val="00650293"/>
    <w:rsid w:val="0065063B"/>
    <w:rsid w:val="00650B83"/>
    <w:rsid w:val="00650C56"/>
    <w:rsid w:val="0065121C"/>
    <w:rsid w:val="00651786"/>
    <w:rsid w:val="00651851"/>
    <w:rsid w:val="006518B5"/>
    <w:rsid w:val="00651A3E"/>
    <w:rsid w:val="00651A81"/>
    <w:rsid w:val="00651EC0"/>
    <w:rsid w:val="00651F10"/>
    <w:rsid w:val="00651F6B"/>
    <w:rsid w:val="00652591"/>
    <w:rsid w:val="006525FF"/>
    <w:rsid w:val="00652907"/>
    <w:rsid w:val="00652A6B"/>
    <w:rsid w:val="00652ADC"/>
    <w:rsid w:val="00652C99"/>
    <w:rsid w:val="00652D61"/>
    <w:rsid w:val="00652FF4"/>
    <w:rsid w:val="00653136"/>
    <w:rsid w:val="0065319B"/>
    <w:rsid w:val="0065324B"/>
    <w:rsid w:val="006532E8"/>
    <w:rsid w:val="00653A7C"/>
    <w:rsid w:val="00653E2A"/>
    <w:rsid w:val="00653E4A"/>
    <w:rsid w:val="00653F2B"/>
    <w:rsid w:val="00654019"/>
    <w:rsid w:val="0065454B"/>
    <w:rsid w:val="00654B36"/>
    <w:rsid w:val="00654BA0"/>
    <w:rsid w:val="00654BFB"/>
    <w:rsid w:val="00654DDD"/>
    <w:rsid w:val="00654DF8"/>
    <w:rsid w:val="006550AC"/>
    <w:rsid w:val="0065539B"/>
    <w:rsid w:val="006553B3"/>
    <w:rsid w:val="0065551F"/>
    <w:rsid w:val="006555A0"/>
    <w:rsid w:val="00655646"/>
    <w:rsid w:val="00655AA1"/>
    <w:rsid w:val="00655C70"/>
    <w:rsid w:val="00655C8C"/>
    <w:rsid w:val="00656078"/>
    <w:rsid w:val="00656192"/>
    <w:rsid w:val="0065633F"/>
    <w:rsid w:val="006563DA"/>
    <w:rsid w:val="006564BE"/>
    <w:rsid w:val="006564E6"/>
    <w:rsid w:val="006565B2"/>
    <w:rsid w:val="00656670"/>
    <w:rsid w:val="006569DE"/>
    <w:rsid w:val="00656B36"/>
    <w:rsid w:val="00656B82"/>
    <w:rsid w:val="00656CE8"/>
    <w:rsid w:val="00656F38"/>
    <w:rsid w:val="00656F48"/>
    <w:rsid w:val="00656FA1"/>
    <w:rsid w:val="00657171"/>
    <w:rsid w:val="00657210"/>
    <w:rsid w:val="006572A8"/>
    <w:rsid w:val="00657675"/>
    <w:rsid w:val="00657783"/>
    <w:rsid w:val="00657940"/>
    <w:rsid w:val="00660158"/>
    <w:rsid w:val="0066015C"/>
    <w:rsid w:val="00660225"/>
    <w:rsid w:val="0066023C"/>
    <w:rsid w:val="006603EA"/>
    <w:rsid w:val="006604DA"/>
    <w:rsid w:val="00660883"/>
    <w:rsid w:val="00660B47"/>
    <w:rsid w:val="00660C1A"/>
    <w:rsid w:val="00660E26"/>
    <w:rsid w:val="006611CD"/>
    <w:rsid w:val="00661930"/>
    <w:rsid w:val="00661931"/>
    <w:rsid w:val="00661932"/>
    <w:rsid w:val="006619A3"/>
    <w:rsid w:val="00661AB5"/>
    <w:rsid w:val="00661BAD"/>
    <w:rsid w:val="00661F45"/>
    <w:rsid w:val="00661F73"/>
    <w:rsid w:val="0066202D"/>
    <w:rsid w:val="006620AE"/>
    <w:rsid w:val="00662150"/>
    <w:rsid w:val="00662415"/>
    <w:rsid w:val="00662918"/>
    <w:rsid w:val="006629DD"/>
    <w:rsid w:val="00662A82"/>
    <w:rsid w:val="00662D25"/>
    <w:rsid w:val="00662D7F"/>
    <w:rsid w:val="00662DC7"/>
    <w:rsid w:val="00662F16"/>
    <w:rsid w:val="00662F99"/>
    <w:rsid w:val="00663181"/>
    <w:rsid w:val="00663211"/>
    <w:rsid w:val="00663273"/>
    <w:rsid w:val="006639D4"/>
    <w:rsid w:val="00663BA0"/>
    <w:rsid w:val="00663BC5"/>
    <w:rsid w:val="00663DE3"/>
    <w:rsid w:val="00663F6E"/>
    <w:rsid w:val="00663FE7"/>
    <w:rsid w:val="0066446C"/>
    <w:rsid w:val="00664821"/>
    <w:rsid w:val="0066488C"/>
    <w:rsid w:val="0066497B"/>
    <w:rsid w:val="00664D04"/>
    <w:rsid w:val="00665171"/>
    <w:rsid w:val="00665179"/>
    <w:rsid w:val="0066522D"/>
    <w:rsid w:val="00665503"/>
    <w:rsid w:val="006655FC"/>
    <w:rsid w:val="006659F5"/>
    <w:rsid w:val="00665BFD"/>
    <w:rsid w:val="00665C53"/>
    <w:rsid w:val="0066602B"/>
    <w:rsid w:val="0066657F"/>
    <w:rsid w:val="00666633"/>
    <w:rsid w:val="0066669D"/>
    <w:rsid w:val="006666E0"/>
    <w:rsid w:val="00666922"/>
    <w:rsid w:val="00666A90"/>
    <w:rsid w:val="00666A96"/>
    <w:rsid w:val="00666C56"/>
    <w:rsid w:val="00666CD3"/>
    <w:rsid w:val="00666F97"/>
    <w:rsid w:val="00666FEE"/>
    <w:rsid w:val="00667135"/>
    <w:rsid w:val="006673A9"/>
    <w:rsid w:val="006673D6"/>
    <w:rsid w:val="0066744B"/>
    <w:rsid w:val="00667498"/>
    <w:rsid w:val="006675CD"/>
    <w:rsid w:val="006675E2"/>
    <w:rsid w:val="0066767F"/>
    <w:rsid w:val="0066777A"/>
    <w:rsid w:val="00667A43"/>
    <w:rsid w:val="00667A4E"/>
    <w:rsid w:val="00667B00"/>
    <w:rsid w:val="00667B7C"/>
    <w:rsid w:val="00667BB9"/>
    <w:rsid w:val="00667C2D"/>
    <w:rsid w:val="00667D5E"/>
    <w:rsid w:val="00667EA3"/>
    <w:rsid w:val="00667EB7"/>
    <w:rsid w:val="00667F87"/>
    <w:rsid w:val="0067018E"/>
    <w:rsid w:val="00670284"/>
    <w:rsid w:val="006702DE"/>
    <w:rsid w:val="00670527"/>
    <w:rsid w:val="00670C05"/>
    <w:rsid w:val="00670C6D"/>
    <w:rsid w:val="00670DB9"/>
    <w:rsid w:val="00670EDF"/>
    <w:rsid w:val="00670FAC"/>
    <w:rsid w:val="00671087"/>
    <w:rsid w:val="00671302"/>
    <w:rsid w:val="006713BB"/>
    <w:rsid w:val="00671446"/>
    <w:rsid w:val="00671511"/>
    <w:rsid w:val="006716CE"/>
    <w:rsid w:val="006717E7"/>
    <w:rsid w:val="006720B1"/>
    <w:rsid w:val="00672197"/>
    <w:rsid w:val="00672207"/>
    <w:rsid w:val="006723A2"/>
    <w:rsid w:val="00672539"/>
    <w:rsid w:val="0067258E"/>
    <w:rsid w:val="00672627"/>
    <w:rsid w:val="00672685"/>
    <w:rsid w:val="00672A17"/>
    <w:rsid w:val="00672B5E"/>
    <w:rsid w:val="00672DAA"/>
    <w:rsid w:val="0067300D"/>
    <w:rsid w:val="0067303B"/>
    <w:rsid w:val="006733EA"/>
    <w:rsid w:val="00673406"/>
    <w:rsid w:val="00673540"/>
    <w:rsid w:val="006736A2"/>
    <w:rsid w:val="0067375A"/>
    <w:rsid w:val="006737FE"/>
    <w:rsid w:val="00673977"/>
    <w:rsid w:val="00673A8A"/>
    <w:rsid w:val="00673D16"/>
    <w:rsid w:val="00673D25"/>
    <w:rsid w:val="00673F93"/>
    <w:rsid w:val="0067409C"/>
    <w:rsid w:val="006742D4"/>
    <w:rsid w:val="006743BA"/>
    <w:rsid w:val="006744BC"/>
    <w:rsid w:val="0067457F"/>
    <w:rsid w:val="00674960"/>
    <w:rsid w:val="00674FB3"/>
    <w:rsid w:val="00675035"/>
    <w:rsid w:val="00675104"/>
    <w:rsid w:val="00675595"/>
    <w:rsid w:val="006756AF"/>
    <w:rsid w:val="006757B3"/>
    <w:rsid w:val="006757DA"/>
    <w:rsid w:val="00675B2C"/>
    <w:rsid w:val="00675D46"/>
    <w:rsid w:val="006762C3"/>
    <w:rsid w:val="006762D2"/>
    <w:rsid w:val="00676374"/>
    <w:rsid w:val="006766BD"/>
    <w:rsid w:val="006768C1"/>
    <w:rsid w:val="00676965"/>
    <w:rsid w:val="006769C6"/>
    <w:rsid w:val="00676A34"/>
    <w:rsid w:val="00676A9A"/>
    <w:rsid w:val="00676F0E"/>
    <w:rsid w:val="0067715F"/>
    <w:rsid w:val="00677167"/>
    <w:rsid w:val="006771F5"/>
    <w:rsid w:val="006773DC"/>
    <w:rsid w:val="00677497"/>
    <w:rsid w:val="0067765B"/>
    <w:rsid w:val="006778C7"/>
    <w:rsid w:val="00677910"/>
    <w:rsid w:val="00677944"/>
    <w:rsid w:val="006779C3"/>
    <w:rsid w:val="00680087"/>
    <w:rsid w:val="006802AF"/>
    <w:rsid w:val="0068052C"/>
    <w:rsid w:val="006806E9"/>
    <w:rsid w:val="006808FE"/>
    <w:rsid w:val="00680B1E"/>
    <w:rsid w:val="00680D8A"/>
    <w:rsid w:val="0068141C"/>
    <w:rsid w:val="006814AE"/>
    <w:rsid w:val="006814D6"/>
    <w:rsid w:val="00681643"/>
    <w:rsid w:val="006817B3"/>
    <w:rsid w:val="0068186E"/>
    <w:rsid w:val="00681926"/>
    <w:rsid w:val="00681957"/>
    <w:rsid w:val="00681958"/>
    <w:rsid w:val="00681DA1"/>
    <w:rsid w:val="00681EBC"/>
    <w:rsid w:val="00681EC0"/>
    <w:rsid w:val="00681F03"/>
    <w:rsid w:val="0068202D"/>
    <w:rsid w:val="00682094"/>
    <w:rsid w:val="006820CC"/>
    <w:rsid w:val="006823A8"/>
    <w:rsid w:val="00682536"/>
    <w:rsid w:val="006827D2"/>
    <w:rsid w:val="00682A4D"/>
    <w:rsid w:val="00682A91"/>
    <w:rsid w:val="00682AC8"/>
    <w:rsid w:val="00682B6E"/>
    <w:rsid w:val="00682C92"/>
    <w:rsid w:val="00682D91"/>
    <w:rsid w:val="00682DEF"/>
    <w:rsid w:val="00682ECF"/>
    <w:rsid w:val="00682EE7"/>
    <w:rsid w:val="00682EF0"/>
    <w:rsid w:val="00683077"/>
    <w:rsid w:val="006830B2"/>
    <w:rsid w:val="006831E6"/>
    <w:rsid w:val="00683386"/>
    <w:rsid w:val="00683498"/>
    <w:rsid w:val="006834E1"/>
    <w:rsid w:val="006839D4"/>
    <w:rsid w:val="00683CA8"/>
    <w:rsid w:val="00683D4F"/>
    <w:rsid w:val="00683E21"/>
    <w:rsid w:val="006842A9"/>
    <w:rsid w:val="006842E4"/>
    <w:rsid w:val="00684303"/>
    <w:rsid w:val="0068469D"/>
    <w:rsid w:val="0068474D"/>
    <w:rsid w:val="00684805"/>
    <w:rsid w:val="00684992"/>
    <w:rsid w:val="00684A2F"/>
    <w:rsid w:val="00684B0F"/>
    <w:rsid w:val="00684CD0"/>
    <w:rsid w:val="00684D50"/>
    <w:rsid w:val="00684F80"/>
    <w:rsid w:val="006850A3"/>
    <w:rsid w:val="006853B7"/>
    <w:rsid w:val="006853E2"/>
    <w:rsid w:val="00685402"/>
    <w:rsid w:val="0068547C"/>
    <w:rsid w:val="00685A14"/>
    <w:rsid w:val="00685B23"/>
    <w:rsid w:val="00685B71"/>
    <w:rsid w:val="00685C66"/>
    <w:rsid w:val="00685D5D"/>
    <w:rsid w:val="00685E6B"/>
    <w:rsid w:val="00685E93"/>
    <w:rsid w:val="0068622D"/>
    <w:rsid w:val="0068637C"/>
    <w:rsid w:val="006863BD"/>
    <w:rsid w:val="006863F6"/>
    <w:rsid w:val="0068657E"/>
    <w:rsid w:val="006866D8"/>
    <w:rsid w:val="0068684C"/>
    <w:rsid w:val="00687006"/>
    <w:rsid w:val="00687081"/>
    <w:rsid w:val="00687093"/>
    <w:rsid w:val="006872AC"/>
    <w:rsid w:val="00687564"/>
    <w:rsid w:val="006877DE"/>
    <w:rsid w:val="00687B39"/>
    <w:rsid w:val="00687CE8"/>
    <w:rsid w:val="00687DA2"/>
    <w:rsid w:val="00687E11"/>
    <w:rsid w:val="00690169"/>
    <w:rsid w:val="006903FB"/>
    <w:rsid w:val="0069068B"/>
    <w:rsid w:val="00690812"/>
    <w:rsid w:val="0069083F"/>
    <w:rsid w:val="00690865"/>
    <w:rsid w:val="006908B6"/>
    <w:rsid w:val="00690905"/>
    <w:rsid w:val="00690986"/>
    <w:rsid w:val="00690C60"/>
    <w:rsid w:val="00690DCD"/>
    <w:rsid w:val="00691217"/>
    <w:rsid w:val="00691327"/>
    <w:rsid w:val="006919EE"/>
    <w:rsid w:val="00691E8B"/>
    <w:rsid w:val="00692001"/>
    <w:rsid w:val="006920D1"/>
    <w:rsid w:val="00692152"/>
    <w:rsid w:val="00692DC5"/>
    <w:rsid w:val="0069352F"/>
    <w:rsid w:val="00693593"/>
    <w:rsid w:val="006936F6"/>
    <w:rsid w:val="00693714"/>
    <w:rsid w:val="0069375D"/>
    <w:rsid w:val="00693805"/>
    <w:rsid w:val="0069396E"/>
    <w:rsid w:val="00693A2C"/>
    <w:rsid w:val="00693B7F"/>
    <w:rsid w:val="00693BF3"/>
    <w:rsid w:val="006940BE"/>
    <w:rsid w:val="0069434D"/>
    <w:rsid w:val="0069450D"/>
    <w:rsid w:val="00694698"/>
    <w:rsid w:val="00694804"/>
    <w:rsid w:val="00694B95"/>
    <w:rsid w:val="00694C24"/>
    <w:rsid w:val="00694C2A"/>
    <w:rsid w:val="00694DA4"/>
    <w:rsid w:val="00694E58"/>
    <w:rsid w:val="00694F6D"/>
    <w:rsid w:val="00694F84"/>
    <w:rsid w:val="006951A0"/>
    <w:rsid w:val="006951E7"/>
    <w:rsid w:val="006953C1"/>
    <w:rsid w:val="00695437"/>
    <w:rsid w:val="0069561D"/>
    <w:rsid w:val="006957AE"/>
    <w:rsid w:val="00695923"/>
    <w:rsid w:val="00695A36"/>
    <w:rsid w:val="00695A39"/>
    <w:rsid w:val="00695B3F"/>
    <w:rsid w:val="00695D71"/>
    <w:rsid w:val="00695DBD"/>
    <w:rsid w:val="00695E35"/>
    <w:rsid w:val="0069679A"/>
    <w:rsid w:val="006967FB"/>
    <w:rsid w:val="0069693F"/>
    <w:rsid w:val="00696A10"/>
    <w:rsid w:val="00696CC7"/>
    <w:rsid w:val="00696E2F"/>
    <w:rsid w:val="00696E7E"/>
    <w:rsid w:val="006972BA"/>
    <w:rsid w:val="006973E6"/>
    <w:rsid w:val="0069742E"/>
    <w:rsid w:val="00697510"/>
    <w:rsid w:val="00697543"/>
    <w:rsid w:val="0069797A"/>
    <w:rsid w:val="00697AEF"/>
    <w:rsid w:val="00697C7B"/>
    <w:rsid w:val="00697C98"/>
    <w:rsid w:val="00697CEF"/>
    <w:rsid w:val="00697E0C"/>
    <w:rsid w:val="00697EE7"/>
    <w:rsid w:val="00697F77"/>
    <w:rsid w:val="00697FE2"/>
    <w:rsid w:val="006A0000"/>
    <w:rsid w:val="006A02E4"/>
    <w:rsid w:val="006A05AE"/>
    <w:rsid w:val="006A0730"/>
    <w:rsid w:val="006A0974"/>
    <w:rsid w:val="006A0A44"/>
    <w:rsid w:val="006A0A4B"/>
    <w:rsid w:val="006A0A4F"/>
    <w:rsid w:val="006A0D75"/>
    <w:rsid w:val="006A0FE5"/>
    <w:rsid w:val="006A1063"/>
    <w:rsid w:val="006A1245"/>
    <w:rsid w:val="006A12C5"/>
    <w:rsid w:val="006A1718"/>
    <w:rsid w:val="006A1719"/>
    <w:rsid w:val="006A17BA"/>
    <w:rsid w:val="006A1B95"/>
    <w:rsid w:val="006A1BA3"/>
    <w:rsid w:val="006A1CC0"/>
    <w:rsid w:val="006A1F41"/>
    <w:rsid w:val="006A27A6"/>
    <w:rsid w:val="006A297D"/>
    <w:rsid w:val="006A2BC3"/>
    <w:rsid w:val="006A2C3C"/>
    <w:rsid w:val="006A2E48"/>
    <w:rsid w:val="006A2F77"/>
    <w:rsid w:val="006A3256"/>
    <w:rsid w:val="006A3331"/>
    <w:rsid w:val="006A3343"/>
    <w:rsid w:val="006A3448"/>
    <w:rsid w:val="006A3597"/>
    <w:rsid w:val="006A39A2"/>
    <w:rsid w:val="006A3DBE"/>
    <w:rsid w:val="006A3EAE"/>
    <w:rsid w:val="006A3EFC"/>
    <w:rsid w:val="006A4053"/>
    <w:rsid w:val="006A40BB"/>
    <w:rsid w:val="006A40E4"/>
    <w:rsid w:val="006A41F0"/>
    <w:rsid w:val="006A46B0"/>
    <w:rsid w:val="006A48A2"/>
    <w:rsid w:val="006A49D6"/>
    <w:rsid w:val="006A4A6D"/>
    <w:rsid w:val="006A4D5F"/>
    <w:rsid w:val="006A4DE2"/>
    <w:rsid w:val="006A4E01"/>
    <w:rsid w:val="006A503D"/>
    <w:rsid w:val="006A5092"/>
    <w:rsid w:val="006A5145"/>
    <w:rsid w:val="006A53C7"/>
    <w:rsid w:val="006A54B8"/>
    <w:rsid w:val="006A5571"/>
    <w:rsid w:val="006A5766"/>
    <w:rsid w:val="006A593B"/>
    <w:rsid w:val="006A628B"/>
    <w:rsid w:val="006A63EE"/>
    <w:rsid w:val="006A64C2"/>
    <w:rsid w:val="006A6539"/>
    <w:rsid w:val="006A68A6"/>
    <w:rsid w:val="006A6AF0"/>
    <w:rsid w:val="006A7176"/>
    <w:rsid w:val="006A72B0"/>
    <w:rsid w:val="006A7583"/>
    <w:rsid w:val="006A7584"/>
    <w:rsid w:val="006A79B0"/>
    <w:rsid w:val="006B020E"/>
    <w:rsid w:val="006B029E"/>
    <w:rsid w:val="006B02F9"/>
    <w:rsid w:val="006B051C"/>
    <w:rsid w:val="006B0538"/>
    <w:rsid w:val="006B0AB1"/>
    <w:rsid w:val="006B0CC9"/>
    <w:rsid w:val="006B0D92"/>
    <w:rsid w:val="006B0E68"/>
    <w:rsid w:val="006B0EDB"/>
    <w:rsid w:val="006B0F45"/>
    <w:rsid w:val="006B102A"/>
    <w:rsid w:val="006B137B"/>
    <w:rsid w:val="006B15D6"/>
    <w:rsid w:val="006B191E"/>
    <w:rsid w:val="006B1A5D"/>
    <w:rsid w:val="006B1F28"/>
    <w:rsid w:val="006B23FD"/>
    <w:rsid w:val="006B2597"/>
    <w:rsid w:val="006B2677"/>
    <w:rsid w:val="006B279B"/>
    <w:rsid w:val="006B2A95"/>
    <w:rsid w:val="006B2AE8"/>
    <w:rsid w:val="006B2B68"/>
    <w:rsid w:val="006B2B92"/>
    <w:rsid w:val="006B2EEF"/>
    <w:rsid w:val="006B33CD"/>
    <w:rsid w:val="006B3922"/>
    <w:rsid w:val="006B3BB5"/>
    <w:rsid w:val="006B40A6"/>
    <w:rsid w:val="006B40EB"/>
    <w:rsid w:val="006B4103"/>
    <w:rsid w:val="006B41DF"/>
    <w:rsid w:val="006B457B"/>
    <w:rsid w:val="006B4910"/>
    <w:rsid w:val="006B4A75"/>
    <w:rsid w:val="006B5114"/>
    <w:rsid w:val="006B5136"/>
    <w:rsid w:val="006B53C5"/>
    <w:rsid w:val="006B5866"/>
    <w:rsid w:val="006B5A32"/>
    <w:rsid w:val="006B5B32"/>
    <w:rsid w:val="006B5BA9"/>
    <w:rsid w:val="006B5E09"/>
    <w:rsid w:val="006B5F97"/>
    <w:rsid w:val="006B5FA0"/>
    <w:rsid w:val="006B5FDD"/>
    <w:rsid w:val="006B62FF"/>
    <w:rsid w:val="006B633D"/>
    <w:rsid w:val="006B636E"/>
    <w:rsid w:val="006B6412"/>
    <w:rsid w:val="006B6555"/>
    <w:rsid w:val="006B6752"/>
    <w:rsid w:val="006B6CCD"/>
    <w:rsid w:val="006B6FB1"/>
    <w:rsid w:val="006B711C"/>
    <w:rsid w:val="006B723F"/>
    <w:rsid w:val="006B72F7"/>
    <w:rsid w:val="006B7361"/>
    <w:rsid w:val="006B7642"/>
    <w:rsid w:val="006B7966"/>
    <w:rsid w:val="006B7C8C"/>
    <w:rsid w:val="006B7CED"/>
    <w:rsid w:val="006B7DD8"/>
    <w:rsid w:val="006C02D5"/>
    <w:rsid w:val="006C02D8"/>
    <w:rsid w:val="006C0506"/>
    <w:rsid w:val="006C0914"/>
    <w:rsid w:val="006C0DAA"/>
    <w:rsid w:val="006C0E83"/>
    <w:rsid w:val="006C1187"/>
    <w:rsid w:val="006C1267"/>
    <w:rsid w:val="006C126C"/>
    <w:rsid w:val="006C13C7"/>
    <w:rsid w:val="006C1490"/>
    <w:rsid w:val="006C14AE"/>
    <w:rsid w:val="006C167B"/>
    <w:rsid w:val="006C16BB"/>
    <w:rsid w:val="006C1781"/>
    <w:rsid w:val="006C17D6"/>
    <w:rsid w:val="006C1995"/>
    <w:rsid w:val="006C1B5A"/>
    <w:rsid w:val="006C1BC9"/>
    <w:rsid w:val="006C1BF5"/>
    <w:rsid w:val="006C20F9"/>
    <w:rsid w:val="006C2144"/>
    <w:rsid w:val="006C21A2"/>
    <w:rsid w:val="006C2218"/>
    <w:rsid w:val="006C2757"/>
    <w:rsid w:val="006C2885"/>
    <w:rsid w:val="006C2936"/>
    <w:rsid w:val="006C2AFA"/>
    <w:rsid w:val="006C2C48"/>
    <w:rsid w:val="006C2CC3"/>
    <w:rsid w:val="006C3005"/>
    <w:rsid w:val="006C3082"/>
    <w:rsid w:val="006C356D"/>
    <w:rsid w:val="006C3835"/>
    <w:rsid w:val="006C3A58"/>
    <w:rsid w:val="006C3AB8"/>
    <w:rsid w:val="006C3ABC"/>
    <w:rsid w:val="006C3DDB"/>
    <w:rsid w:val="006C3EE4"/>
    <w:rsid w:val="006C3F9D"/>
    <w:rsid w:val="006C3FD5"/>
    <w:rsid w:val="006C40C3"/>
    <w:rsid w:val="006C414B"/>
    <w:rsid w:val="006C417A"/>
    <w:rsid w:val="006C41EA"/>
    <w:rsid w:val="006C42E9"/>
    <w:rsid w:val="006C4509"/>
    <w:rsid w:val="006C46A6"/>
    <w:rsid w:val="006C46A7"/>
    <w:rsid w:val="006C46BC"/>
    <w:rsid w:val="006C476E"/>
    <w:rsid w:val="006C4862"/>
    <w:rsid w:val="006C4A3B"/>
    <w:rsid w:val="006C4A42"/>
    <w:rsid w:val="006C4A7B"/>
    <w:rsid w:val="006C4E85"/>
    <w:rsid w:val="006C4EAE"/>
    <w:rsid w:val="006C52AD"/>
    <w:rsid w:val="006C52CE"/>
    <w:rsid w:val="006C5471"/>
    <w:rsid w:val="006C5525"/>
    <w:rsid w:val="006C55E1"/>
    <w:rsid w:val="006C57D5"/>
    <w:rsid w:val="006C580A"/>
    <w:rsid w:val="006C5835"/>
    <w:rsid w:val="006C58BA"/>
    <w:rsid w:val="006C5AD2"/>
    <w:rsid w:val="006C5C68"/>
    <w:rsid w:val="006C5CAF"/>
    <w:rsid w:val="006C5D09"/>
    <w:rsid w:val="006C5E33"/>
    <w:rsid w:val="006C6146"/>
    <w:rsid w:val="006C61B7"/>
    <w:rsid w:val="006C6339"/>
    <w:rsid w:val="006C65C1"/>
    <w:rsid w:val="006C660B"/>
    <w:rsid w:val="006C6612"/>
    <w:rsid w:val="006C67B0"/>
    <w:rsid w:val="006C6D14"/>
    <w:rsid w:val="006C6F68"/>
    <w:rsid w:val="006C6F86"/>
    <w:rsid w:val="006C7082"/>
    <w:rsid w:val="006C7170"/>
    <w:rsid w:val="006C765E"/>
    <w:rsid w:val="006C7D2F"/>
    <w:rsid w:val="006D00AA"/>
    <w:rsid w:val="006D02E2"/>
    <w:rsid w:val="006D0369"/>
    <w:rsid w:val="006D0551"/>
    <w:rsid w:val="006D0C56"/>
    <w:rsid w:val="006D0CA9"/>
    <w:rsid w:val="006D0CAD"/>
    <w:rsid w:val="006D0F4E"/>
    <w:rsid w:val="006D115F"/>
    <w:rsid w:val="006D130A"/>
    <w:rsid w:val="006D13D2"/>
    <w:rsid w:val="006D1879"/>
    <w:rsid w:val="006D1BFB"/>
    <w:rsid w:val="006D20EF"/>
    <w:rsid w:val="006D222B"/>
    <w:rsid w:val="006D224A"/>
    <w:rsid w:val="006D2399"/>
    <w:rsid w:val="006D27EE"/>
    <w:rsid w:val="006D295E"/>
    <w:rsid w:val="006D29C0"/>
    <w:rsid w:val="006D2A52"/>
    <w:rsid w:val="006D2D54"/>
    <w:rsid w:val="006D2EE5"/>
    <w:rsid w:val="006D2F92"/>
    <w:rsid w:val="006D302F"/>
    <w:rsid w:val="006D3122"/>
    <w:rsid w:val="006D312F"/>
    <w:rsid w:val="006D31DC"/>
    <w:rsid w:val="006D3286"/>
    <w:rsid w:val="006D32AE"/>
    <w:rsid w:val="006D34D7"/>
    <w:rsid w:val="006D3518"/>
    <w:rsid w:val="006D374E"/>
    <w:rsid w:val="006D379C"/>
    <w:rsid w:val="006D3862"/>
    <w:rsid w:val="006D3A2E"/>
    <w:rsid w:val="006D3D27"/>
    <w:rsid w:val="006D3D92"/>
    <w:rsid w:val="006D3DA0"/>
    <w:rsid w:val="006D3F07"/>
    <w:rsid w:val="006D3F19"/>
    <w:rsid w:val="006D3F47"/>
    <w:rsid w:val="006D3F8E"/>
    <w:rsid w:val="006D4043"/>
    <w:rsid w:val="006D4241"/>
    <w:rsid w:val="006D449D"/>
    <w:rsid w:val="006D4551"/>
    <w:rsid w:val="006D4584"/>
    <w:rsid w:val="006D46B8"/>
    <w:rsid w:val="006D4800"/>
    <w:rsid w:val="006D4834"/>
    <w:rsid w:val="006D48AD"/>
    <w:rsid w:val="006D48AE"/>
    <w:rsid w:val="006D4B63"/>
    <w:rsid w:val="006D4DAA"/>
    <w:rsid w:val="006D4DD8"/>
    <w:rsid w:val="006D51BC"/>
    <w:rsid w:val="006D5289"/>
    <w:rsid w:val="006D5327"/>
    <w:rsid w:val="006D5571"/>
    <w:rsid w:val="006D55D1"/>
    <w:rsid w:val="006D57FE"/>
    <w:rsid w:val="006D587B"/>
    <w:rsid w:val="006D590A"/>
    <w:rsid w:val="006D5928"/>
    <w:rsid w:val="006D5AFB"/>
    <w:rsid w:val="006D5B40"/>
    <w:rsid w:val="006D5C9E"/>
    <w:rsid w:val="006D5E3F"/>
    <w:rsid w:val="006D5FE3"/>
    <w:rsid w:val="006D609C"/>
    <w:rsid w:val="006D60AE"/>
    <w:rsid w:val="006D6306"/>
    <w:rsid w:val="006D640A"/>
    <w:rsid w:val="006D6905"/>
    <w:rsid w:val="006D6A35"/>
    <w:rsid w:val="006D6E1B"/>
    <w:rsid w:val="006D6F95"/>
    <w:rsid w:val="006D7236"/>
    <w:rsid w:val="006D72E2"/>
    <w:rsid w:val="006D73D1"/>
    <w:rsid w:val="006D76F2"/>
    <w:rsid w:val="006D770B"/>
    <w:rsid w:val="006D7A81"/>
    <w:rsid w:val="006D7C04"/>
    <w:rsid w:val="006D7C2D"/>
    <w:rsid w:val="006D7CE0"/>
    <w:rsid w:val="006D7D38"/>
    <w:rsid w:val="006D7D67"/>
    <w:rsid w:val="006D7FE3"/>
    <w:rsid w:val="006E001D"/>
    <w:rsid w:val="006E013B"/>
    <w:rsid w:val="006E0603"/>
    <w:rsid w:val="006E0BC0"/>
    <w:rsid w:val="006E0BF2"/>
    <w:rsid w:val="006E0CB3"/>
    <w:rsid w:val="006E0DC3"/>
    <w:rsid w:val="006E0DD4"/>
    <w:rsid w:val="006E0FA8"/>
    <w:rsid w:val="006E106C"/>
    <w:rsid w:val="006E11E4"/>
    <w:rsid w:val="006E13E3"/>
    <w:rsid w:val="006E14C5"/>
    <w:rsid w:val="006E177F"/>
    <w:rsid w:val="006E1B4A"/>
    <w:rsid w:val="006E1C9F"/>
    <w:rsid w:val="006E1CE4"/>
    <w:rsid w:val="006E223B"/>
    <w:rsid w:val="006E24F4"/>
    <w:rsid w:val="006E2A89"/>
    <w:rsid w:val="006E2DBD"/>
    <w:rsid w:val="006E2E39"/>
    <w:rsid w:val="006E2FAC"/>
    <w:rsid w:val="006E2FC1"/>
    <w:rsid w:val="006E2FC2"/>
    <w:rsid w:val="006E3000"/>
    <w:rsid w:val="006E30CB"/>
    <w:rsid w:val="006E321D"/>
    <w:rsid w:val="006E3291"/>
    <w:rsid w:val="006E34B0"/>
    <w:rsid w:val="006E3569"/>
    <w:rsid w:val="006E370F"/>
    <w:rsid w:val="006E3B86"/>
    <w:rsid w:val="006E3BDC"/>
    <w:rsid w:val="006E40F0"/>
    <w:rsid w:val="006E4723"/>
    <w:rsid w:val="006E4828"/>
    <w:rsid w:val="006E49BC"/>
    <w:rsid w:val="006E4A27"/>
    <w:rsid w:val="006E4A3D"/>
    <w:rsid w:val="006E4A5C"/>
    <w:rsid w:val="006E52E0"/>
    <w:rsid w:val="006E52FE"/>
    <w:rsid w:val="006E532E"/>
    <w:rsid w:val="006E5523"/>
    <w:rsid w:val="006E5534"/>
    <w:rsid w:val="006E5535"/>
    <w:rsid w:val="006E55D1"/>
    <w:rsid w:val="006E5696"/>
    <w:rsid w:val="006E57AA"/>
    <w:rsid w:val="006E58B2"/>
    <w:rsid w:val="006E5A28"/>
    <w:rsid w:val="006E5A82"/>
    <w:rsid w:val="006E5CB5"/>
    <w:rsid w:val="006E5D40"/>
    <w:rsid w:val="006E5E98"/>
    <w:rsid w:val="006E5F7E"/>
    <w:rsid w:val="006E6086"/>
    <w:rsid w:val="006E6240"/>
    <w:rsid w:val="006E636E"/>
    <w:rsid w:val="006E66F9"/>
    <w:rsid w:val="006E6805"/>
    <w:rsid w:val="006E6948"/>
    <w:rsid w:val="006E6A0F"/>
    <w:rsid w:val="006E6F53"/>
    <w:rsid w:val="006E6F89"/>
    <w:rsid w:val="006E6FFD"/>
    <w:rsid w:val="006E709B"/>
    <w:rsid w:val="006E74C6"/>
    <w:rsid w:val="006E76F2"/>
    <w:rsid w:val="006E7928"/>
    <w:rsid w:val="006E7A57"/>
    <w:rsid w:val="006E7C34"/>
    <w:rsid w:val="006E7C9E"/>
    <w:rsid w:val="006E7CFD"/>
    <w:rsid w:val="006E7EB5"/>
    <w:rsid w:val="006F0108"/>
    <w:rsid w:val="006F0188"/>
    <w:rsid w:val="006F0780"/>
    <w:rsid w:val="006F081C"/>
    <w:rsid w:val="006F084E"/>
    <w:rsid w:val="006F0860"/>
    <w:rsid w:val="006F08A1"/>
    <w:rsid w:val="006F08FC"/>
    <w:rsid w:val="006F0ACF"/>
    <w:rsid w:val="006F0D38"/>
    <w:rsid w:val="006F10FF"/>
    <w:rsid w:val="006F11C6"/>
    <w:rsid w:val="006F120F"/>
    <w:rsid w:val="006F148A"/>
    <w:rsid w:val="006F153C"/>
    <w:rsid w:val="006F166B"/>
    <w:rsid w:val="006F176C"/>
    <w:rsid w:val="006F19DA"/>
    <w:rsid w:val="006F1BDA"/>
    <w:rsid w:val="006F1C19"/>
    <w:rsid w:val="006F1C3C"/>
    <w:rsid w:val="006F1D5B"/>
    <w:rsid w:val="006F1F34"/>
    <w:rsid w:val="006F2057"/>
    <w:rsid w:val="006F20E3"/>
    <w:rsid w:val="006F2382"/>
    <w:rsid w:val="006F2575"/>
    <w:rsid w:val="006F25C4"/>
    <w:rsid w:val="006F277C"/>
    <w:rsid w:val="006F291B"/>
    <w:rsid w:val="006F2D30"/>
    <w:rsid w:val="006F2DFA"/>
    <w:rsid w:val="006F2EF5"/>
    <w:rsid w:val="006F33A5"/>
    <w:rsid w:val="006F34AF"/>
    <w:rsid w:val="006F3658"/>
    <w:rsid w:val="006F36C0"/>
    <w:rsid w:val="006F3B64"/>
    <w:rsid w:val="006F3C13"/>
    <w:rsid w:val="006F3C3F"/>
    <w:rsid w:val="006F3CBC"/>
    <w:rsid w:val="006F3EC8"/>
    <w:rsid w:val="006F402D"/>
    <w:rsid w:val="006F41F8"/>
    <w:rsid w:val="006F4576"/>
    <w:rsid w:val="006F4843"/>
    <w:rsid w:val="006F49D8"/>
    <w:rsid w:val="006F4A32"/>
    <w:rsid w:val="006F4A6E"/>
    <w:rsid w:val="006F4BD9"/>
    <w:rsid w:val="006F53A0"/>
    <w:rsid w:val="006F53B3"/>
    <w:rsid w:val="006F5591"/>
    <w:rsid w:val="006F58C4"/>
    <w:rsid w:val="006F5972"/>
    <w:rsid w:val="006F5A87"/>
    <w:rsid w:val="006F5AB9"/>
    <w:rsid w:val="006F5D60"/>
    <w:rsid w:val="006F5EEC"/>
    <w:rsid w:val="006F60BF"/>
    <w:rsid w:val="006F60D9"/>
    <w:rsid w:val="006F6178"/>
    <w:rsid w:val="006F62A8"/>
    <w:rsid w:val="006F64A7"/>
    <w:rsid w:val="006F65E1"/>
    <w:rsid w:val="006F66CA"/>
    <w:rsid w:val="006F6A61"/>
    <w:rsid w:val="006F6A81"/>
    <w:rsid w:val="006F6B45"/>
    <w:rsid w:val="006F6B93"/>
    <w:rsid w:val="006F6C35"/>
    <w:rsid w:val="006F7188"/>
    <w:rsid w:val="006F7403"/>
    <w:rsid w:val="006F7437"/>
    <w:rsid w:val="006F7599"/>
    <w:rsid w:val="006F7646"/>
    <w:rsid w:val="006F7701"/>
    <w:rsid w:val="006F77F2"/>
    <w:rsid w:val="006F794E"/>
    <w:rsid w:val="006F7A73"/>
    <w:rsid w:val="006F7F57"/>
    <w:rsid w:val="0070021A"/>
    <w:rsid w:val="0070025B"/>
    <w:rsid w:val="007003AB"/>
    <w:rsid w:val="0070067A"/>
    <w:rsid w:val="007007C5"/>
    <w:rsid w:val="00700950"/>
    <w:rsid w:val="00700DD0"/>
    <w:rsid w:val="00701013"/>
    <w:rsid w:val="00701108"/>
    <w:rsid w:val="00701353"/>
    <w:rsid w:val="0070169E"/>
    <w:rsid w:val="00701966"/>
    <w:rsid w:val="00701A50"/>
    <w:rsid w:val="00701AC8"/>
    <w:rsid w:val="00701B36"/>
    <w:rsid w:val="00701C3D"/>
    <w:rsid w:val="00701C4E"/>
    <w:rsid w:val="00701F13"/>
    <w:rsid w:val="00701F5B"/>
    <w:rsid w:val="00701F7F"/>
    <w:rsid w:val="00702337"/>
    <w:rsid w:val="00702505"/>
    <w:rsid w:val="00702581"/>
    <w:rsid w:val="00702800"/>
    <w:rsid w:val="00702D91"/>
    <w:rsid w:val="00702E07"/>
    <w:rsid w:val="00702F1B"/>
    <w:rsid w:val="00703057"/>
    <w:rsid w:val="0070324C"/>
    <w:rsid w:val="007032D0"/>
    <w:rsid w:val="00703346"/>
    <w:rsid w:val="00703AC7"/>
    <w:rsid w:val="00703B44"/>
    <w:rsid w:val="00703B65"/>
    <w:rsid w:val="007040D0"/>
    <w:rsid w:val="007040FD"/>
    <w:rsid w:val="007044CC"/>
    <w:rsid w:val="00704540"/>
    <w:rsid w:val="007046D7"/>
    <w:rsid w:val="007047F9"/>
    <w:rsid w:val="007051C9"/>
    <w:rsid w:val="00705981"/>
    <w:rsid w:val="007059AB"/>
    <w:rsid w:val="007059B2"/>
    <w:rsid w:val="007059E5"/>
    <w:rsid w:val="00705AF0"/>
    <w:rsid w:val="00705B43"/>
    <w:rsid w:val="007061BE"/>
    <w:rsid w:val="00706526"/>
    <w:rsid w:val="00706923"/>
    <w:rsid w:val="007069B2"/>
    <w:rsid w:val="00706B0B"/>
    <w:rsid w:val="00706B21"/>
    <w:rsid w:val="00706C11"/>
    <w:rsid w:val="00706C3E"/>
    <w:rsid w:val="00706C76"/>
    <w:rsid w:val="00706ED0"/>
    <w:rsid w:val="00706FB0"/>
    <w:rsid w:val="00707001"/>
    <w:rsid w:val="007072E9"/>
    <w:rsid w:val="007074C7"/>
    <w:rsid w:val="007075B3"/>
    <w:rsid w:val="0070766F"/>
    <w:rsid w:val="007076DE"/>
    <w:rsid w:val="007076E7"/>
    <w:rsid w:val="00707A3D"/>
    <w:rsid w:val="00707B10"/>
    <w:rsid w:val="00707B7B"/>
    <w:rsid w:val="00707D78"/>
    <w:rsid w:val="00707F16"/>
    <w:rsid w:val="00707F20"/>
    <w:rsid w:val="00707F5D"/>
    <w:rsid w:val="00710247"/>
    <w:rsid w:val="00710442"/>
    <w:rsid w:val="00710824"/>
    <w:rsid w:val="0071090F"/>
    <w:rsid w:val="00710960"/>
    <w:rsid w:val="00710964"/>
    <w:rsid w:val="00710AD2"/>
    <w:rsid w:val="00710EA6"/>
    <w:rsid w:val="00710F7F"/>
    <w:rsid w:val="00710FF8"/>
    <w:rsid w:val="0071138D"/>
    <w:rsid w:val="007113C2"/>
    <w:rsid w:val="0071142F"/>
    <w:rsid w:val="00711901"/>
    <w:rsid w:val="00711A3F"/>
    <w:rsid w:val="00711CEE"/>
    <w:rsid w:val="00711DE5"/>
    <w:rsid w:val="00711F32"/>
    <w:rsid w:val="00712117"/>
    <w:rsid w:val="00712274"/>
    <w:rsid w:val="0071232C"/>
    <w:rsid w:val="00712445"/>
    <w:rsid w:val="007125ED"/>
    <w:rsid w:val="00712670"/>
    <w:rsid w:val="00712858"/>
    <w:rsid w:val="0071295B"/>
    <w:rsid w:val="00712AD3"/>
    <w:rsid w:val="00712BE8"/>
    <w:rsid w:val="00712CCE"/>
    <w:rsid w:val="00712F60"/>
    <w:rsid w:val="007130AF"/>
    <w:rsid w:val="00713349"/>
    <w:rsid w:val="0071334B"/>
    <w:rsid w:val="00713442"/>
    <w:rsid w:val="007137B5"/>
    <w:rsid w:val="007137E5"/>
    <w:rsid w:val="007138EA"/>
    <w:rsid w:val="0071399D"/>
    <w:rsid w:val="00713AD6"/>
    <w:rsid w:val="00713B8D"/>
    <w:rsid w:val="0071437C"/>
    <w:rsid w:val="00714808"/>
    <w:rsid w:val="007148CA"/>
    <w:rsid w:val="00714A97"/>
    <w:rsid w:val="00714C5D"/>
    <w:rsid w:val="00714C72"/>
    <w:rsid w:val="00714C7A"/>
    <w:rsid w:val="00714D2A"/>
    <w:rsid w:val="00714D32"/>
    <w:rsid w:val="00714D89"/>
    <w:rsid w:val="00714D9A"/>
    <w:rsid w:val="007150C9"/>
    <w:rsid w:val="00715109"/>
    <w:rsid w:val="007154A3"/>
    <w:rsid w:val="007155B7"/>
    <w:rsid w:val="0071604A"/>
    <w:rsid w:val="00716C3A"/>
    <w:rsid w:val="00717023"/>
    <w:rsid w:val="007171DE"/>
    <w:rsid w:val="0071734E"/>
    <w:rsid w:val="00717708"/>
    <w:rsid w:val="0071773C"/>
    <w:rsid w:val="00717A4D"/>
    <w:rsid w:val="00717A53"/>
    <w:rsid w:val="00717B1C"/>
    <w:rsid w:val="00717BDA"/>
    <w:rsid w:val="00717BDF"/>
    <w:rsid w:val="00717C8B"/>
    <w:rsid w:val="00717CB2"/>
    <w:rsid w:val="00717D4F"/>
    <w:rsid w:val="00717D62"/>
    <w:rsid w:val="00717D92"/>
    <w:rsid w:val="00717F1A"/>
    <w:rsid w:val="00717F84"/>
    <w:rsid w:val="00720047"/>
    <w:rsid w:val="0072009B"/>
    <w:rsid w:val="00720328"/>
    <w:rsid w:val="007205AA"/>
    <w:rsid w:val="00720864"/>
    <w:rsid w:val="007209B8"/>
    <w:rsid w:val="00720CF2"/>
    <w:rsid w:val="00720EA0"/>
    <w:rsid w:val="0072105D"/>
    <w:rsid w:val="00721265"/>
    <w:rsid w:val="0072179B"/>
    <w:rsid w:val="00721C7A"/>
    <w:rsid w:val="00721D9A"/>
    <w:rsid w:val="00721DFB"/>
    <w:rsid w:val="00721E11"/>
    <w:rsid w:val="00721EA0"/>
    <w:rsid w:val="00721F81"/>
    <w:rsid w:val="0072200E"/>
    <w:rsid w:val="00722105"/>
    <w:rsid w:val="00722167"/>
    <w:rsid w:val="007221BA"/>
    <w:rsid w:val="00722235"/>
    <w:rsid w:val="007226D2"/>
    <w:rsid w:val="0072270A"/>
    <w:rsid w:val="007228ED"/>
    <w:rsid w:val="00722A33"/>
    <w:rsid w:val="00722B3F"/>
    <w:rsid w:val="00722B8C"/>
    <w:rsid w:val="00722D10"/>
    <w:rsid w:val="00722E30"/>
    <w:rsid w:val="00723059"/>
    <w:rsid w:val="00723275"/>
    <w:rsid w:val="00723575"/>
    <w:rsid w:val="007235A3"/>
    <w:rsid w:val="007236E7"/>
    <w:rsid w:val="00723A67"/>
    <w:rsid w:val="00723B94"/>
    <w:rsid w:val="00723C21"/>
    <w:rsid w:val="00723C40"/>
    <w:rsid w:val="00723D3C"/>
    <w:rsid w:val="00723E0B"/>
    <w:rsid w:val="0072412F"/>
    <w:rsid w:val="00724579"/>
    <w:rsid w:val="0072458B"/>
    <w:rsid w:val="0072461D"/>
    <w:rsid w:val="00724BC4"/>
    <w:rsid w:val="00724C1C"/>
    <w:rsid w:val="0072506C"/>
    <w:rsid w:val="00725105"/>
    <w:rsid w:val="007251E9"/>
    <w:rsid w:val="00725275"/>
    <w:rsid w:val="0072571A"/>
    <w:rsid w:val="00725BCA"/>
    <w:rsid w:val="00725C59"/>
    <w:rsid w:val="00725E9F"/>
    <w:rsid w:val="00725F2F"/>
    <w:rsid w:val="00725F9E"/>
    <w:rsid w:val="00726055"/>
    <w:rsid w:val="007261C5"/>
    <w:rsid w:val="0072630D"/>
    <w:rsid w:val="00726367"/>
    <w:rsid w:val="0072662F"/>
    <w:rsid w:val="00726693"/>
    <w:rsid w:val="007266B0"/>
    <w:rsid w:val="00726703"/>
    <w:rsid w:val="00726723"/>
    <w:rsid w:val="007268C0"/>
    <w:rsid w:val="00726A29"/>
    <w:rsid w:val="00726CDF"/>
    <w:rsid w:val="00726E03"/>
    <w:rsid w:val="007271C7"/>
    <w:rsid w:val="00727498"/>
    <w:rsid w:val="007274CD"/>
    <w:rsid w:val="007275C0"/>
    <w:rsid w:val="00727920"/>
    <w:rsid w:val="00727AF6"/>
    <w:rsid w:val="00727C97"/>
    <w:rsid w:val="00727EB8"/>
    <w:rsid w:val="007303E1"/>
    <w:rsid w:val="007308D4"/>
    <w:rsid w:val="00730A31"/>
    <w:rsid w:val="00730B11"/>
    <w:rsid w:val="00730B42"/>
    <w:rsid w:val="00730B6A"/>
    <w:rsid w:val="00730F29"/>
    <w:rsid w:val="007310BA"/>
    <w:rsid w:val="0073119F"/>
    <w:rsid w:val="00731222"/>
    <w:rsid w:val="00731475"/>
    <w:rsid w:val="007315DC"/>
    <w:rsid w:val="00731751"/>
    <w:rsid w:val="007317ED"/>
    <w:rsid w:val="00731A54"/>
    <w:rsid w:val="00731EF0"/>
    <w:rsid w:val="00732307"/>
    <w:rsid w:val="007324B4"/>
    <w:rsid w:val="00732510"/>
    <w:rsid w:val="0073255E"/>
    <w:rsid w:val="0073265B"/>
    <w:rsid w:val="00732875"/>
    <w:rsid w:val="0073297B"/>
    <w:rsid w:val="007329BE"/>
    <w:rsid w:val="00732A67"/>
    <w:rsid w:val="00732AEB"/>
    <w:rsid w:val="00732B39"/>
    <w:rsid w:val="00732BA0"/>
    <w:rsid w:val="00732C77"/>
    <w:rsid w:val="00732C7D"/>
    <w:rsid w:val="00732DC1"/>
    <w:rsid w:val="007337AA"/>
    <w:rsid w:val="00733A22"/>
    <w:rsid w:val="00733A33"/>
    <w:rsid w:val="00733AB4"/>
    <w:rsid w:val="00733DB9"/>
    <w:rsid w:val="00733E8E"/>
    <w:rsid w:val="00733F46"/>
    <w:rsid w:val="0073410F"/>
    <w:rsid w:val="00734348"/>
    <w:rsid w:val="007343C6"/>
    <w:rsid w:val="007345EE"/>
    <w:rsid w:val="00734651"/>
    <w:rsid w:val="007347D0"/>
    <w:rsid w:val="00734862"/>
    <w:rsid w:val="00734A97"/>
    <w:rsid w:val="00734ABF"/>
    <w:rsid w:val="00734DCF"/>
    <w:rsid w:val="00735130"/>
    <w:rsid w:val="007356C4"/>
    <w:rsid w:val="00735898"/>
    <w:rsid w:val="007359BC"/>
    <w:rsid w:val="00735C98"/>
    <w:rsid w:val="00735CBF"/>
    <w:rsid w:val="00735DB5"/>
    <w:rsid w:val="00736202"/>
    <w:rsid w:val="007365F0"/>
    <w:rsid w:val="0073660E"/>
    <w:rsid w:val="00736615"/>
    <w:rsid w:val="00736AAA"/>
    <w:rsid w:val="00736AC6"/>
    <w:rsid w:val="00736C79"/>
    <w:rsid w:val="00736CBF"/>
    <w:rsid w:val="00736D91"/>
    <w:rsid w:val="00736E18"/>
    <w:rsid w:val="0073719D"/>
    <w:rsid w:val="00737395"/>
    <w:rsid w:val="0073740F"/>
    <w:rsid w:val="007374EC"/>
    <w:rsid w:val="0073793B"/>
    <w:rsid w:val="00737962"/>
    <w:rsid w:val="00737B3B"/>
    <w:rsid w:val="00737C12"/>
    <w:rsid w:val="00737C63"/>
    <w:rsid w:val="00737CA2"/>
    <w:rsid w:val="00737DFE"/>
    <w:rsid w:val="007402B8"/>
    <w:rsid w:val="007402E0"/>
    <w:rsid w:val="00740475"/>
    <w:rsid w:val="0074050C"/>
    <w:rsid w:val="00740620"/>
    <w:rsid w:val="007407C2"/>
    <w:rsid w:val="00740B22"/>
    <w:rsid w:val="00740F2D"/>
    <w:rsid w:val="007410B0"/>
    <w:rsid w:val="007412F3"/>
    <w:rsid w:val="007413B6"/>
    <w:rsid w:val="00741951"/>
    <w:rsid w:val="00741B44"/>
    <w:rsid w:val="00741F35"/>
    <w:rsid w:val="00741FB3"/>
    <w:rsid w:val="00742253"/>
    <w:rsid w:val="00742264"/>
    <w:rsid w:val="00742342"/>
    <w:rsid w:val="007423E4"/>
    <w:rsid w:val="0074243A"/>
    <w:rsid w:val="00742488"/>
    <w:rsid w:val="0074264F"/>
    <w:rsid w:val="0074285D"/>
    <w:rsid w:val="007428A0"/>
    <w:rsid w:val="00742AF0"/>
    <w:rsid w:val="00742C07"/>
    <w:rsid w:val="00742D79"/>
    <w:rsid w:val="007431AC"/>
    <w:rsid w:val="00743443"/>
    <w:rsid w:val="00743485"/>
    <w:rsid w:val="0074349A"/>
    <w:rsid w:val="007434A0"/>
    <w:rsid w:val="00743546"/>
    <w:rsid w:val="0074362D"/>
    <w:rsid w:val="00743655"/>
    <w:rsid w:val="0074373A"/>
    <w:rsid w:val="0074378E"/>
    <w:rsid w:val="00743810"/>
    <w:rsid w:val="007438A6"/>
    <w:rsid w:val="0074393E"/>
    <w:rsid w:val="00743A58"/>
    <w:rsid w:val="00743AA1"/>
    <w:rsid w:val="00743AFE"/>
    <w:rsid w:val="00743ED5"/>
    <w:rsid w:val="00743F7E"/>
    <w:rsid w:val="007442C9"/>
    <w:rsid w:val="00744575"/>
    <w:rsid w:val="0074458E"/>
    <w:rsid w:val="007447A3"/>
    <w:rsid w:val="00744A62"/>
    <w:rsid w:val="00744B2A"/>
    <w:rsid w:val="00744BB4"/>
    <w:rsid w:val="00744D5F"/>
    <w:rsid w:val="00744D94"/>
    <w:rsid w:val="00744F30"/>
    <w:rsid w:val="007450B0"/>
    <w:rsid w:val="007450D4"/>
    <w:rsid w:val="00745314"/>
    <w:rsid w:val="007458F9"/>
    <w:rsid w:val="00745CD9"/>
    <w:rsid w:val="0074625B"/>
    <w:rsid w:val="007464E1"/>
    <w:rsid w:val="007465FD"/>
    <w:rsid w:val="007466B0"/>
    <w:rsid w:val="007467AC"/>
    <w:rsid w:val="00746899"/>
    <w:rsid w:val="00746956"/>
    <w:rsid w:val="007469D8"/>
    <w:rsid w:val="00746C37"/>
    <w:rsid w:val="007479BE"/>
    <w:rsid w:val="00747B8B"/>
    <w:rsid w:val="00747BED"/>
    <w:rsid w:val="00747CA8"/>
    <w:rsid w:val="00747D0C"/>
    <w:rsid w:val="00747D61"/>
    <w:rsid w:val="007500DA"/>
    <w:rsid w:val="007501FD"/>
    <w:rsid w:val="007502C4"/>
    <w:rsid w:val="00750969"/>
    <w:rsid w:val="007509FD"/>
    <w:rsid w:val="00750ABE"/>
    <w:rsid w:val="00750F17"/>
    <w:rsid w:val="0075125A"/>
    <w:rsid w:val="007512B3"/>
    <w:rsid w:val="00751549"/>
    <w:rsid w:val="007516B0"/>
    <w:rsid w:val="00751755"/>
    <w:rsid w:val="00751846"/>
    <w:rsid w:val="00751AB8"/>
    <w:rsid w:val="00751CD0"/>
    <w:rsid w:val="00751DB1"/>
    <w:rsid w:val="00751E57"/>
    <w:rsid w:val="00751ECA"/>
    <w:rsid w:val="00751F89"/>
    <w:rsid w:val="0075206E"/>
    <w:rsid w:val="00752103"/>
    <w:rsid w:val="007522B4"/>
    <w:rsid w:val="0075245E"/>
    <w:rsid w:val="00752560"/>
    <w:rsid w:val="00752741"/>
    <w:rsid w:val="007527E6"/>
    <w:rsid w:val="00752820"/>
    <w:rsid w:val="00752AC2"/>
    <w:rsid w:val="00752E5C"/>
    <w:rsid w:val="0075330B"/>
    <w:rsid w:val="00753487"/>
    <w:rsid w:val="00753618"/>
    <w:rsid w:val="007536BC"/>
    <w:rsid w:val="00753AD1"/>
    <w:rsid w:val="00753B4C"/>
    <w:rsid w:val="00753DC2"/>
    <w:rsid w:val="00753EDE"/>
    <w:rsid w:val="00753F4C"/>
    <w:rsid w:val="00753FD6"/>
    <w:rsid w:val="007542E0"/>
    <w:rsid w:val="007544C4"/>
    <w:rsid w:val="007545C4"/>
    <w:rsid w:val="00754844"/>
    <w:rsid w:val="0075491E"/>
    <w:rsid w:val="0075493D"/>
    <w:rsid w:val="00754BF5"/>
    <w:rsid w:val="00754C68"/>
    <w:rsid w:val="00754EC5"/>
    <w:rsid w:val="00754F17"/>
    <w:rsid w:val="0075520D"/>
    <w:rsid w:val="007552C9"/>
    <w:rsid w:val="0075544A"/>
    <w:rsid w:val="007554CD"/>
    <w:rsid w:val="007555D7"/>
    <w:rsid w:val="007556CF"/>
    <w:rsid w:val="00755881"/>
    <w:rsid w:val="007558DA"/>
    <w:rsid w:val="0075599C"/>
    <w:rsid w:val="007559E7"/>
    <w:rsid w:val="00755AF2"/>
    <w:rsid w:val="00755B4F"/>
    <w:rsid w:val="00755CDD"/>
    <w:rsid w:val="00755DF9"/>
    <w:rsid w:val="00756044"/>
    <w:rsid w:val="00756048"/>
    <w:rsid w:val="0075605B"/>
    <w:rsid w:val="0075640B"/>
    <w:rsid w:val="00756497"/>
    <w:rsid w:val="00756567"/>
    <w:rsid w:val="007565A5"/>
    <w:rsid w:val="007565E9"/>
    <w:rsid w:val="0075662B"/>
    <w:rsid w:val="007568FE"/>
    <w:rsid w:val="007569FE"/>
    <w:rsid w:val="00756A77"/>
    <w:rsid w:val="00756B49"/>
    <w:rsid w:val="00756D3A"/>
    <w:rsid w:val="00757101"/>
    <w:rsid w:val="00757152"/>
    <w:rsid w:val="0075715C"/>
    <w:rsid w:val="007572A2"/>
    <w:rsid w:val="007574FB"/>
    <w:rsid w:val="0075772F"/>
    <w:rsid w:val="00757785"/>
    <w:rsid w:val="007578E0"/>
    <w:rsid w:val="00757970"/>
    <w:rsid w:val="00757BE2"/>
    <w:rsid w:val="00757C91"/>
    <w:rsid w:val="00760464"/>
    <w:rsid w:val="00760734"/>
    <w:rsid w:val="00760747"/>
    <w:rsid w:val="00761001"/>
    <w:rsid w:val="00761121"/>
    <w:rsid w:val="00761205"/>
    <w:rsid w:val="00761302"/>
    <w:rsid w:val="00761310"/>
    <w:rsid w:val="00761345"/>
    <w:rsid w:val="007614BE"/>
    <w:rsid w:val="0076174D"/>
    <w:rsid w:val="007617A5"/>
    <w:rsid w:val="007617AB"/>
    <w:rsid w:val="0076183E"/>
    <w:rsid w:val="007619D3"/>
    <w:rsid w:val="00761ACD"/>
    <w:rsid w:val="00761B4D"/>
    <w:rsid w:val="00761E1D"/>
    <w:rsid w:val="00761FCF"/>
    <w:rsid w:val="00762022"/>
    <w:rsid w:val="00762249"/>
    <w:rsid w:val="00762694"/>
    <w:rsid w:val="00762756"/>
    <w:rsid w:val="007629BF"/>
    <w:rsid w:val="00762B0A"/>
    <w:rsid w:val="00762BA1"/>
    <w:rsid w:val="00762BC3"/>
    <w:rsid w:val="00762BC9"/>
    <w:rsid w:val="00762C90"/>
    <w:rsid w:val="007633E7"/>
    <w:rsid w:val="007633F2"/>
    <w:rsid w:val="00763437"/>
    <w:rsid w:val="0076344B"/>
    <w:rsid w:val="00763453"/>
    <w:rsid w:val="007635B5"/>
    <w:rsid w:val="00763749"/>
    <w:rsid w:val="00763A8F"/>
    <w:rsid w:val="00763BB9"/>
    <w:rsid w:val="00763E2A"/>
    <w:rsid w:val="00764137"/>
    <w:rsid w:val="00764515"/>
    <w:rsid w:val="00764C09"/>
    <w:rsid w:val="00765032"/>
    <w:rsid w:val="00765187"/>
    <w:rsid w:val="007651C7"/>
    <w:rsid w:val="00765276"/>
    <w:rsid w:val="0076528E"/>
    <w:rsid w:val="007654D2"/>
    <w:rsid w:val="0076580D"/>
    <w:rsid w:val="00765C87"/>
    <w:rsid w:val="00765CBA"/>
    <w:rsid w:val="00765D1E"/>
    <w:rsid w:val="0076652B"/>
    <w:rsid w:val="007665B2"/>
    <w:rsid w:val="00766686"/>
    <w:rsid w:val="007666F9"/>
    <w:rsid w:val="007668EA"/>
    <w:rsid w:val="00766917"/>
    <w:rsid w:val="00766A28"/>
    <w:rsid w:val="00766BF8"/>
    <w:rsid w:val="00766D0B"/>
    <w:rsid w:val="00766E7F"/>
    <w:rsid w:val="00766E9D"/>
    <w:rsid w:val="00766F20"/>
    <w:rsid w:val="007670CC"/>
    <w:rsid w:val="007671B2"/>
    <w:rsid w:val="007671F7"/>
    <w:rsid w:val="0076722B"/>
    <w:rsid w:val="0076754D"/>
    <w:rsid w:val="00767692"/>
    <w:rsid w:val="0076776A"/>
    <w:rsid w:val="00767975"/>
    <w:rsid w:val="00767BA4"/>
    <w:rsid w:val="00767CD3"/>
    <w:rsid w:val="00767D76"/>
    <w:rsid w:val="00767F4F"/>
    <w:rsid w:val="00767FE2"/>
    <w:rsid w:val="0077003B"/>
    <w:rsid w:val="007700B5"/>
    <w:rsid w:val="007703A7"/>
    <w:rsid w:val="00770622"/>
    <w:rsid w:val="0077075F"/>
    <w:rsid w:val="0077092F"/>
    <w:rsid w:val="0077094B"/>
    <w:rsid w:val="00770ABE"/>
    <w:rsid w:val="00770D73"/>
    <w:rsid w:val="00770F54"/>
    <w:rsid w:val="007713C2"/>
    <w:rsid w:val="0077150A"/>
    <w:rsid w:val="00771597"/>
    <w:rsid w:val="007716BF"/>
    <w:rsid w:val="0077182B"/>
    <w:rsid w:val="00771912"/>
    <w:rsid w:val="00771BB3"/>
    <w:rsid w:val="00771E51"/>
    <w:rsid w:val="00771E76"/>
    <w:rsid w:val="007726F6"/>
    <w:rsid w:val="007727F7"/>
    <w:rsid w:val="0077283F"/>
    <w:rsid w:val="00772EFD"/>
    <w:rsid w:val="00773382"/>
    <w:rsid w:val="007734D3"/>
    <w:rsid w:val="0077353A"/>
    <w:rsid w:val="007735A1"/>
    <w:rsid w:val="00773645"/>
    <w:rsid w:val="00773670"/>
    <w:rsid w:val="00773835"/>
    <w:rsid w:val="00773A29"/>
    <w:rsid w:val="00773AA5"/>
    <w:rsid w:val="00773B75"/>
    <w:rsid w:val="00773BE9"/>
    <w:rsid w:val="00773EDE"/>
    <w:rsid w:val="00773F32"/>
    <w:rsid w:val="00774096"/>
    <w:rsid w:val="007740A3"/>
    <w:rsid w:val="007741DE"/>
    <w:rsid w:val="007746AE"/>
    <w:rsid w:val="007747BF"/>
    <w:rsid w:val="00774801"/>
    <w:rsid w:val="00774A8F"/>
    <w:rsid w:val="00774BC5"/>
    <w:rsid w:val="00774DE1"/>
    <w:rsid w:val="00774F3B"/>
    <w:rsid w:val="00774F87"/>
    <w:rsid w:val="007750A0"/>
    <w:rsid w:val="0077584F"/>
    <w:rsid w:val="00775B5C"/>
    <w:rsid w:val="00775E16"/>
    <w:rsid w:val="00775E35"/>
    <w:rsid w:val="0077614E"/>
    <w:rsid w:val="007762E9"/>
    <w:rsid w:val="007763A8"/>
    <w:rsid w:val="007764D4"/>
    <w:rsid w:val="007764DE"/>
    <w:rsid w:val="0077671F"/>
    <w:rsid w:val="00776959"/>
    <w:rsid w:val="00776BB8"/>
    <w:rsid w:val="007770BC"/>
    <w:rsid w:val="0077718D"/>
    <w:rsid w:val="00777405"/>
    <w:rsid w:val="00777619"/>
    <w:rsid w:val="00777661"/>
    <w:rsid w:val="0077792A"/>
    <w:rsid w:val="00777D71"/>
    <w:rsid w:val="00777E6F"/>
    <w:rsid w:val="00777ED2"/>
    <w:rsid w:val="00777FDF"/>
    <w:rsid w:val="00780028"/>
    <w:rsid w:val="00780163"/>
    <w:rsid w:val="00780290"/>
    <w:rsid w:val="00780694"/>
    <w:rsid w:val="00780813"/>
    <w:rsid w:val="00780AA2"/>
    <w:rsid w:val="00780AFE"/>
    <w:rsid w:val="00780B16"/>
    <w:rsid w:val="00780B56"/>
    <w:rsid w:val="00781131"/>
    <w:rsid w:val="0078130C"/>
    <w:rsid w:val="0078148D"/>
    <w:rsid w:val="00781496"/>
    <w:rsid w:val="007814B7"/>
    <w:rsid w:val="0078153B"/>
    <w:rsid w:val="00781654"/>
    <w:rsid w:val="00781798"/>
    <w:rsid w:val="00781A91"/>
    <w:rsid w:val="00781B55"/>
    <w:rsid w:val="00781D1E"/>
    <w:rsid w:val="00781DB2"/>
    <w:rsid w:val="00781F18"/>
    <w:rsid w:val="007823CD"/>
    <w:rsid w:val="00782461"/>
    <w:rsid w:val="00782476"/>
    <w:rsid w:val="00782B6C"/>
    <w:rsid w:val="00782C35"/>
    <w:rsid w:val="00782DC7"/>
    <w:rsid w:val="007832A4"/>
    <w:rsid w:val="00783441"/>
    <w:rsid w:val="0078346C"/>
    <w:rsid w:val="007835B0"/>
    <w:rsid w:val="0078371E"/>
    <w:rsid w:val="00783BC8"/>
    <w:rsid w:val="00783C2D"/>
    <w:rsid w:val="00783C90"/>
    <w:rsid w:val="00783CEE"/>
    <w:rsid w:val="0078436A"/>
    <w:rsid w:val="0078440D"/>
    <w:rsid w:val="00784680"/>
    <w:rsid w:val="0078483B"/>
    <w:rsid w:val="00784958"/>
    <w:rsid w:val="00784B93"/>
    <w:rsid w:val="00784D14"/>
    <w:rsid w:val="00784F0E"/>
    <w:rsid w:val="00784FD0"/>
    <w:rsid w:val="0078519B"/>
    <w:rsid w:val="007851C0"/>
    <w:rsid w:val="0078531B"/>
    <w:rsid w:val="00785731"/>
    <w:rsid w:val="00785928"/>
    <w:rsid w:val="00785BDB"/>
    <w:rsid w:val="00785F34"/>
    <w:rsid w:val="0078605E"/>
    <w:rsid w:val="00786288"/>
    <w:rsid w:val="007862E0"/>
    <w:rsid w:val="007863FE"/>
    <w:rsid w:val="0078667B"/>
    <w:rsid w:val="00786829"/>
    <w:rsid w:val="00786A74"/>
    <w:rsid w:val="00786AC4"/>
    <w:rsid w:val="00786E70"/>
    <w:rsid w:val="00786F46"/>
    <w:rsid w:val="00786F9F"/>
    <w:rsid w:val="0078731A"/>
    <w:rsid w:val="00787486"/>
    <w:rsid w:val="007876BC"/>
    <w:rsid w:val="00787AB8"/>
    <w:rsid w:val="00787DF7"/>
    <w:rsid w:val="00787DFF"/>
    <w:rsid w:val="00787E73"/>
    <w:rsid w:val="00787FAC"/>
    <w:rsid w:val="007902D8"/>
    <w:rsid w:val="007904EB"/>
    <w:rsid w:val="00790634"/>
    <w:rsid w:val="00790641"/>
    <w:rsid w:val="0079089E"/>
    <w:rsid w:val="00790A15"/>
    <w:rsid w:val="00790A4B"/>
    <w:rsid w:val="00790A80"/>
    <w:rsid w:val="00790D40"/>
    <w:rsid w:val="00790FF9"/>
    <w:rsid w:val="00791287"/>
    <w:rsid w:val="007914DC"/>
    <w:rsid w:val="00791711"/>
    <w:rsid w:val="0079194E"/>
    <w:rsid w:val="007919C4"/>
    <w:rsid w:val="00791C9C"/>
    <w:rsid w:val="00792390"/>
    <w:rsid w:val="007925DC"/>
    <w:rsid w:val="00792642"/>
    <w:rsid w:val="00792B4C"/>
    <w:rsid w:val="00792BFD"/>
    <w:rsid w:val="00792D4E"/>
    <w:rsid w:val="00792EB3"/>
    <w:rsid w:val="00792F0D"/>
    <w:rsid w:val="00792F21"/>
    <w:rsid w:val="00792F6E"/>
    <w:rsid w:val="00792F70"/>
    <w:rsid w:val="007934A7"/>
    <w:rsid w:val="00793678"/>
    <w:rsid w:val="00793851"/>
    <w:rsid w:val="007939D5"/>
    <w:rsid w:val="00793A66"/>
    <w:rsid w:val="00793A7C"/>
    <w:rsid w:val="00793B78"/>
    <w:rsid w:val="00793C35"/>
    <w:rsid w:val="00793C85"/>
    <w:rsid w:val="00793E83"/>
    <w:rsid w:val="00793F7E"/>
    <w:rsid w:val="00793FA6"/>
    <w:rsid w:val="00793FB4"/>
    <w:rsid w:val="0079404C"/>
    <w:rsid w:val="0079419F"/>
    <w:rsid w:val="007942D6"/>
    <w:rsid w:val="007947B5"/>
    <w:rsid w:val="00794819"/>
    <w:rsid w:val="00794914"/>
    <w:rsid w:val="007949C1"/>
    <w:rsid w:val="00794A4D"/>
    <w:rsid w:val="00794BCF"/>
    <w:rsid w:val="00794CE2"/>
    <w:rsid w:val="00794DEB"/>
    <w:rsid w:val="00794E69"/>
    <w:rsid w:val="00795128"/>
    <w:rsid w:val="0079528D"/>
    <w:rsid w:val="00795864"/>
    <w:rsid w:val="00795948"/>
    <w:rsid w:val="00795C91"/>
    <w:rsid w:val="007964E6"/>
    <w:rsid w:val="007968C1"/>
    <w:rsid w:val="00796B50"/>
    <w:rsid w:val="00796CE8"/>
    <w:rsid w:val="00796E56"/>
    <w:rsid w:val="00796F00"/>
    <w:rsid w:val="007972B0"/>
    <w:rsid w:val="007975B4"/>
    <w:rsid w:val="00797709"/>
    <w:rsid w:val="00797819"/>
    <w:rsid w:val="00797927"/>
    <w:rsid w:val="007979C3"/>
    <w:rsid w:val="00797CCA"/>
    <w:rsid w:val="00797D97"/>
    <w:rsid w:val="00797DF0"/>
    <w:rsid w:val="00797EB9"/>
    <w:rsid w:val="007A0139"/>
    <w:rsid w:val="007A016A"/>
    <w:rsid w:val="007A0435"/>
    <w:rsid w:val="007A0B9D"/>
    <w:rsid w:val="007A111C"/>
    <w:rsid w:val="007A150D"/>
    <w:rsid w:val="007A15EE"/>
    <w:rsid w:val="007A1763"/>
    <w:rsid w:val="007A1978"/>
    <w:rsid w:val="007A1BF5"/>
    <w:rsid w:val="007A2146"/>
    <w:rsid w:val="007A23F3"/>
    <w:rsid w:val="007A244D"/>
    <w:rsid w:val="007A2565"/>
    <w:rsid w:val="007A2857"/>
    <w:rsid w:val="007A290B"/>
    <w:rsid w:val="007A29B4"/>
    <w:rsid w:val="007A2D45"/>
    <w:rsid w:val="007A2EF1"/>
    <w:rsid w:val="007A32B5"/>
    <w:rsid w:val="007A35F5"/>
    <w:rsid w:val="007A3669"/>
    <w:rsid w:val="007A36E4"/>
    <w:rsid w:val="007A3796"/>
    <w:rsid w:val="007A3823"/>
    <w:rsid w:val="007A3A05"/>
    <w:rsid w:val="007A3E99"/>
    <w:rsid w:val="007A4190"/>
    <w:rsid w:val="007A41D0"/>
    <w:rsid w:val="007A42A6"/>
    <w:rsid w:val="007A447E"/>
    <w:rsid w:val="007A4534"/>
    <w:rsid w:val="007A4766"/>
    <w:rsid w:val="007A4837"/>
    <w:rsid w:val="007A4975"/>
    <w:rsid w:val="007A497B"/>
    <w:rsid w:val="007A4A72"/>
    <w:rsid w:val="007A4ACE"/>
    <w:rsid w:val="007A4D3A"/>
    <w:rsid w:val="007A4EB7"/>
    <w:rsid w:val="007A54B3"/>
    <w:rsid w:val="007A54F3"/>
    <w:rsid w:val="007A55BA"/>
    <w:rsid w:val="007A5818"/>
    <w:rsid w:val="007A58AB"/>
    <w:rsid w:val="007A58DA"/>
    <w:rsid w:val="007A5D35"/>
    <w:rsid w:val="007A5ECE"/>
    <w:rsid w:val="007A5FB0"/>
    <w:rsid w:val="007A629F"/>
    <w:rsid w:val="007A63BB"/>
    <w:rsid w:val="007A6596"/>
    <w:rsid w:val="007A681C"/>
    <w:rsid w:val="007A699A"/>
    <w:rsid w:val="007A6C90"/>
    <w:rsid w:val="007A6DCB"/>
    <w:rsid w:val="007A6FA4"/>
    <w:rsid w:val="007A7110"/>
    <w:rsid w:val="007A71C9"/>
    <w:rsid w:val="007A7246"/>
    <w:rsid w:val="007A735D"/>
    <w:rsid w:val="007A73AC"/>
    <w:rsid w:val="007A75D4"/>
    <w:rsid w:val="007A75D6"/>
    <w:rsid w:val="007A76D9"/>
    <w:rsid w:val="007A783F"/>
    <w:rsid w:val="007A7AAF"/>
    <w:rsid w:val="007A7C59"/>
    <w:rsid w:val="007A7E44"/>
    <w:rsid w:val="007A7EB0"/>
    <w:rsid w:val="007B003A"/>
    <w:rsid w:val="007B0108"/>
    <w:rsid w:val="007B03B4"/>
    <w:rsid w:val="007B03EE"/>
    <w:rsid w:val="007B0549"/>
    <w:rsid w:val="007B08C7"/>
    <w:rsid w:val="007B0BCC"/>
    <w:rsid w:val="007B0E34"/>
    <w:rsid w:val="007B10EE"/>
    <w:rsid w:val="007B1624"/>
    <w:rsid w:val="007B1668"/>
    <w:rsid w:val="007B1922"/>
    <w:rsid w:val="007B1980"/>
    <w:rsid w:val="007B1BB9"/>
    <w:rsid w:val="007B1C2D"/>
    <w:rsid w:val="007B1D29"/>
    <w:rsid w:val="007B1F3F"/>
    <w:rsid w:val="007B2035"/>
    <w:rsid w:val="007B204E"/>
    <w:rsid w:val="007B2372"/>
    <w:rsid w:val="007B23AC"/>
    <w:rsid w:val="007B27AF"/>
    <w:rsid w:val="007B2838"/>
    <w:rsid w:val="007B28E1"/>
    <w:rsid w:val="007B2A0C"/>
    <w:rsid w:val="007B2A18"/>
    <w:rsid w:val="007B2C54"/>
    <w:rsid w:val="007B2D10"/>
    <w:rsid w:val="007B2D9B"/>
    <w:rsid w:val="007B2DB7"/>
    <w:rsid w:val="007B30AF"/>
    <w:rsid w:val="007B3134"/>
    <w:rsid w:val="007B3274"/>
    <w:rsid w:val="007B3345"/>
    <w:rsid w:val="007B33B5"/>
    <w:rsid w:val="007B3561"/>
    <w:rsid w:val="007B35A5"/>
    <w:rsid w:val="007B3683"/>
    <w:rsid w:val="007B3702"/>
    <w:rsid w:val="007B377E"/>
    <w:rsid w:val="007B3C10"/>
    <w:rsid w:val="007B3F6E"/>
    <w:rsid w:val="007B3F96"/>
    <w:rsid w:val="007B4028"/>
    <w:rsid w:val="007B408E"/>
    <w:rsid w:val="007B4443"/>
    <w:rsid w:val="007B459E"/>
    <w:rsid w:val="007B4728"/>
    <w:rsid w:val="007B48CE"/>
    <w:rsid w:val="007B494B"/>
    <w:rsid w:val="007B4B35"/>
    <w:rsid w:val="007B4BED"/>
    <w:rsid w:val="007B4E80"/>
    <w:rsid w:val="007B5054"/>
    <w:rsid w:val="007B51B0"/>
    <w:rsid w:val="007B530D"/>
    <w:rsid w:val="007B535D"/>
    <w:rsid w:val="007B5888"/>
    <w:rsid w:val="007B589C"/>
    <w:rsid w:val="007B59C5"/>
    <w:rsid w:val="007B609A"/>
    <w:rsid w:val="007B6463"/>
    <w:rsid w:val="007B657D"/>
    <w:rsid w:val="007B6783"/>
    <w:rsid w:val="007B6941"/>
    <w:rsid w:val="007B699A"/>
    <w:rsid w:val="007B6A1A"/>
    <w:rsid w:val="007B6A69"/>
    <w:rsid w:val="007B7284"/>
    <w:rsid w:val="007B7C1A"/>
    <w:rsid w:val="007B7F14"/>
    <w:rsid w:val="007C0181"/>
    <w:rsid w:val="007C047C"/>
    <w:rsid w:val="007C0494"/>
    <w:rsid w:val="007C053C"/>
    <w:rsid w:val="007C093F"/>
    <w:rsid w:val="007C0D5C"/>
    <w:rsid w:val="007C0E4B"/>
    <w:rsid w:val="007C114C"/>
    <w:rsid w:val="007C1340"/>
    <w:rsid w:val="007C1350"/>
    <w:rsid w:val="007C135C"/>
    <w:rsid w:val="007C1890"/>
    <w:rsid w:val="007C1AE3"/>
    <w:rsid w:val="007C1DE0"/>
    <w:rsid w:val="007C1E3D"/>
    <w:rsid w:val="007C2638"/>
    <w:rsid w:val="007C2981"/>
    <w:rsid w:val="007C299E"/>
    <w:rsid w:val="007C2D40"/>
    <w:rsid w:val="007C2D78"/>
    <w:rsid w:val="007C30B8"/>
    <w:rsid w:val="007C33F4"/>
    <w:rsid w:val="007C364B"/>
    <w:rsid w:val="007C3A2E"/>
    <w:rsid w:val="007C3AC9"/>
    <w:rsid w:val="007C3B89"/>
    <w:rsid w:val="007C3C67"/>
    <w:rsid w:val="007C3CEA"/>
    <w:rsid w:val="007C3DEF"/>
    <w:rsid w:val="007C3E35"/>
    <w:rsid w:val="007C3F14"/>
    <w:rsid w:val="007C406E"/>
    <w:rsid w:val="007C423B"/>
    <w:rsid w:val="007C42B1"/>
    <w:rsid w:val="007C48A6"/>
    <w:rsid w:val="007C4E23"/>
    <w:rsid w:val="007C4F04"/>
    <w:rsid w:val="007C51AE"/>
    <w:rsid w:val="007C51BE"/>
    <w:rsid w:val="007C5240"/>
    <w:rsid w:val="007C5380"/>
    <w:rsid w:val="007C53D8"/>
    <w:rsid w:val="007C558E"/>
    <w:rsid w:val="007C5689"/>
    <w:rsid w:val="007C570F"/>
    <w:rsid w:val="007C5722"/>
    <w:rsid w:val="007C5B4A"/>
    <w:rsid w:val="007C5C2B"/>
    <w:rsid w:val="007C5C48"/>
    <w:rsid w:val="007C5C76"/>
    <w:rsid w:val="007C5CBD"/>
    <w:rsid w:val="007C5D2F"/>
    <w:rsid w:val="007C642F"/>
    <w:rsid w:val="007C658C"/>
    <w:rsid w:val="007C6705"/>
    <w:rsid w:val="007C6720"/>
    <w:rsid w:val="007C6981"/>
    <w:rsid w:val="007C6A2F"/>
    <w:rsid w:val="007C6C29"/>
    <w:rsid w:val="007C6D16"/>
    <w:rsid w:val="007C6DC1"/>
    <w:rsid w:val="007C6F85"/>
    <w:rsid w:val="007C6FE6"/>
    <w:rsid w:val="007C733A"/>
    <w:rsid w:val="007C73BF"/>
    <w:rsid w:val="007C73CE"/>
    <w:rsid w:val="007C77B3"/>
    <w:rsid w:val="007C7888"/>
    <w:rsid w:val="007C78CB"/>
    <w:rsid w:val="007C7A9D"/>
    <w:rsid w:val="007C7D62"/>
    <w:rsid w:val="007C7E3C"/>
    <w:rsid w:val="007C7E45"/>
    <w:rsid w:val="007D00AD"/>
    <w:rsid w:val="007D0109"/>
    <w:rsid w:val="007D0348"/>
    <w:rsid w:val="007D05CD"/>
    <w:rsid w:val="007D0722"/>
    <w:rsid w:val="007D07C1"/>
    <w:rsid w:val="007D081D"/>
    <w:rsid w:val="007D09AC"/>
    <w:rsid w:val="007D0C09"/>
    <w:rsid w:val="007D0C65"/>
    <w:rsid w:val="007D126C"/>
    <w:rsid w:val="007D14D9"/>
    <w:rsid w:val="007D14EC"/>
    <w:rsid w:val="007D1501"/>
    <w:rsid w:val="007D1561"/>
    <w:rsid w:val="007D19AB"/>
    <w:rsid w:val="007D1A53"/>
    <w:rsid w:val="007D1D53"/>
    <w:rsid w:val="007D206D"/>
    <w:rsid w:val="007D213C"/>
    <w:rsid w:val="007D227E"/>
    <w:rsid w:val="007D261B"/>
    <w:rsid w:val="007D2666"/>
    <w:rsid w:val="007D29EF"/>
    <w:rsid w:val="007D2A4C"/>
    <w:rsid w:val="007D2A82"/>
    <w:rsid w:val="007D309C"/>
    <w:rsid w:val="007D33BC"/>
    <w:rsid w:val="007D369F"/>
    <w:rsid w:val="007D3707"/>
    <w:rsid w:val="007D39A7"/>
    <w:rsid w:val="007D3BE2"/>
    <w:rsid w:val="007D3C42"/>
    <w:rsid w:val="007D3DEC"/>
    <w:rsid w:val="007D3E60"/>
    <w:rsid w:val="007D3F1E"/>
    <w:rsid w:val="007D401E"/>
    <w:rsid w:val="007D42DE"/>
    <w:rsid w:val="007D42F4"/>
    <w:rsid w:val="007D452F"/>
    <w:rsid w:val="007D4903"/>
    <w:rsid w:val="007D50FE"/>
    <w:rsid w:val="007D52E9"/>
    <w:rsid w:val="007D53CD"/>
    <w:rsid w:val="007D576F"/>
    <w:rsid w:val="007D58A7"/>
    <w:rsid w:val="007D597F"/>
    <w:rsid w:val="007D5A30"/>
    <w:rsid w:val="007D5C24"/>
    <w:rsid w:val="007D5DFB"/>
    <w:rsid w:val="007D61FF"/>
    <w:rsid w:val="007D63AA"/>
    <w:rsid w:val="007D652A"/>
    <w:rsid w:val="007D686A"/>
    <w:rsid w:val="007D6A5E"/>
    <w:rsid w:val="007D6AD0"/>
    <w:rsid w:val="007D6BA4"/>
    <w:rsid w:val="007D7228"/>
    <w:rsid w:val="007D74AD"/>
    <w:rsid w:val="007D74B7"/>
    <w:rsid w:val="007D755B"/>
    <w:rsid w:val="007D7705"/>
    <w:rsid w:val="007D781B"/>
    <w:rsid w:val="007D7955"/>
    <w:rsid w:val="007D79D7"/>
    <w:rsid w:val="007D7A41"/>
    <w:rsid w:val="007D7A7F"/>
    <w:rsid w:val="007D7C16"/>
    <w:rsid w:val="007D7C75"/>
    <w:rsid w:val="007D7CD0"/>
    <w:rsid w:val="007D7DA9"/>
    <w:rsid w:val="007D7F36"/>
    <w:rsid w:val="007D7F76"/>
    <w:rsid w:val="007E02F6"/>
    <w:rsid w:val="007E04C0"/>
    <w:rsid w:val="007E0529"/>
    <w:rsid w:val="007E05DF"/>
    <w:rsid w:val="007E07C1"/>
    <w:rsid w:val="007E0904"/>
    <w:rsid w:val="007E0A1B"/>
    <w:rsid w:val="007E0E5C"/>
    <w:rsid w:val="007E0E65"/>
    <w:rsid w:val="007E0FB7"/>
    <w:rsid w:val="007E11AF"/>
    <w:rsid w:val="007E125A"/>
    <w:rsid w:val="007E130A"/>
    <w:rsid w:val="007E1338"/>
    <w:rsid w:val="007E1344"/>
    <w:rsid w:val="007E15F3"/>
    <w:rsid w:val="007E165C"/>
    <w:rsid w:val="007E1837"/>
    <w:rsid w:val="007E185A"/>
    <w:rsid w:val="007E1944"/>
    <w:rsid w:val="007E1C86"/>
    <w:rsid w:val="007E1CC9"/>
    <w:rsid w:val="007E1D1A"/>
    <w:rsid w:val="007E1D21"/>
    <w:rsid w:val="007E1F37"/>
    <w:rsid w:val="007E2289"/>
    <w:rsid w:val="007E23BE"/>
    <w:rsid w:val="007E24C0"/>
    <w:rsid w:val="007E2571"/>
    <w:rsid w:val="007E26CF"/>
    <w:rsid w:val="007E277D"/>
    <w:rsid w:val="007E2971"/>
    <w:rsid w:val="007E2B30"/>
    <w:rsid w:val="007E2B7F"/>
    <w:rsid w:val="007E2BDD"/>
    <w:rsid w:val="007E2F6C"/>
    <w:rsid w:val="007E2FB6"/>
    <w:rsid w:val="007E30F4"/>
    <w:rsid w:val="007E32F3"/>
    <w:rsid w:val="007E3477"/>
    <w:rsid w:val="007E35C1"/>
    <w:rsid w:val="007E3883"/>
    <w:rsid w:val="007E38CE"/>
    <w:rsid w:val="007E3EB4"/>
    <w:rsid w:val="007E3F9F"/>
    <w:rsid w:val="007E4001"/>
    <w:rsid w:val="007E4043"/>
    <w:rsid w:val="007E4272"/>
    <w:rsid w:val="007E4620"/>
    <w:rsid w:val="007E4703"/>
    <w:rsid w:val="007E4906"/>
    <w:rsid w:val="007E4B10"/>
    <w:rsid w:val="007E4B7C"/>
    <w:rsid w:val="007E4C08"/>
    <w:rsid w:val="007E4CCC"/>
    <w:rsid w:val="007E4DC2"/>
    <w:rsid w:val="007E4FEF"/>
    <w:rsid w:val="007E50B0"/>
    <w:rsid w:val="007E51E0"/>
    <w:rsid w:val="007E52E2"/>
    <w:rsid w:val="007E5444"/>
    <w:rsid w:val="007E5A66"/>
    <w:rsid w:val="007E5A92"/>
    <w:rsid w:val="007E626F"/>
    <w:rsid w:val="007E633B"/>
    <w:rsid w:val="007E644D"/>
    <w:rsid w:val="007E64DE"/>
    <w:rsid w:val="007E66DE"/>
    <w:rsid w:val="007E6A19"/>
    <w:rsid w:val="007E6E3A"/>
    <w:rsid w:val="007E701C"/>
    <w:rsid w:val="007E71BA"/>
    <w:rsid w:val="007E71BB"/>
    <w:rsid w:val="007E75A7"/>
    <w:rsid w:val="007E76DE"/>
    <w:rsid w:val="007E785A"/>
    <w:rsid w:val="007E7911"/>
    <w:rsid w:val="007E7BAA"/>
    <w:rsid w:val="007E7F80"/>
    <w:rsid w:val="007E7FD7"/>
    <w:rsid w:val="007F00F5"/>
    <w:rsid w:val="007F0558"/>
    <w:rsid w:val="007F0A8A"/>
    <w:rsid w:val="007F0E3D"/>
    <w:rsid w:val="007F0EFE"/>
    <w:rsid w:val="007F1024"/>
    <w:rsid w:val="007F1425"/>
    <w:rsid w:val="007F1642"/>
    <w:rsid w:val="007F1706"/>
    <w:rsid w:val="007F1771"/>
    <w:rsid w:val="007F1903"/>
    <w:rsid w:val="007F1943"/>
    <w:rsid w:val="007F19F6"/>
    <w:rsid w:val="007F1CE3"/>
    <w:rsid w:val="007F1E77"/>
    <w:rsid w:val="007F1FD4"/>
    <w:rsid w:val="007F2565"/>
    <w:rsid w:val="007F2800"/>
    <w:rsid w:val="007F2BD8"/>
    <w:rsid w:val="007F2C2F"/>
    <w:rsid w:val="007F2DD6"/>
    <w:rsid w:val="007F2E0C"/>
    <w:rsid w:val="007F307F"/>
    <w:rsid w:val="007F3479"/>
    <w:rsid w:val="007F34EE"/>
    <w:rsid w:val="007F37BE"/>
    <w:rsid w:val="007F38B8"/>
    <w:rsid w:val="007F39E9"/>
    <w:rsid w:val="007F3C6F"/>
    <w:rsid w:val="007F3C82"/>
    <w:rsid w:val="007F3C9A"/>
    <w:rsid w:val="007F3CFB"/>
    <w:rsid w:val="007F3F07"/>
    <w:rsid w:val="007F3FDA"/>
    <w:rsid w:val="007F4159"/>
    <w:rsid w:val="007F43E3"/>
    <w:rsid w:val="007F4552"/>
    <w:rsid w:val="007F4679"/>
    <w:rsid w:val="007F4732"/>
    <w:rsid w:val="007F483F"/>
    <w:rsid w:val="007F490F"/>
    <w:rsid w:val="007F4919"/>
    <w:rsid w:val="007F4935"/>
    <w:rsid w:val="007F4A10"/>
    <w:rsid w:val="007F4A2C"/>
    <w:rsid w:val="007F4B07"/>
    <w:rsid w:val="007F4BC9"/>
    <w:rsid w:val="007F4E4E"/>
    <w:rsid w:val="007F4EEE"/>
    <w:rsid w:val="007F4FD9"/>
    <w:rsid w:val="007F50A6"/>
    <w:rsid w:val="007F5556"/>
    <w:rsid w:val="007F5C1E"/>
    <w:rsid w:val="007F603B"/>
    <w:rsid w:val="007F60D6"/>
    <w:rsid w:val="007F65C8"/>
    <w:rsid w:val="007F68B7"/>
    <w:rsid w:val="007F6AED"/>
    <w:rsid w:val="007F6E25"/>
    <w:rsid w:val="007F6F9A"/>
    <w:rsid w:val="007F705C"/>
    <w:rsid w:val="007F74F7"/>
    <w:rsid w:val="007F7598"/>
    <w:rsid w:val="007F764B"/>
    <w:rsid w:val="007F7C07"/>
    <w:rsid w:val="007F7D6E"/>
    <w:rsid w:val="007F7DF1"/>
    <w:rsid w:val="007F7DF2"/>
    <w:rsid w:val="008001A7"/>
    <w:rsid w:val="00800565"/>
    <w:rsid w:val="0080078B"/>
    <w:rsid w:val="0080084F"/>
    <w:rsid w:val="008008CA"/>
    <w:rsid w:val="00800A58"/>
    <w:rsid w:val="00800DE3"/>
    <w:rsid w:val="00800DEC"/>
    <w:rsid w:val="00800FC3"/>
    <w:rsid w:val="008010E4"/>
    <w:rsid w:val="008017EB"/>
    <w:rsid w:val="00801828"/>
    <w:rsid w:val="00801C6F"/>
    <w:rsid w:val="00801DDB"/>
    <w:rsid w:val="00801E8A"/>
    <w:rsid w:val="00802016"/>
    <w:rsid w:val="008020B6"/>
    <w:rsid w:val="00802226"/>
    <w:rsid w:val="00802272"/>
    <w:rsid w:val="008022B8"/>
    <w:rsid w:val="00802337"/>
    <w:rsid w:val="008023DF"/>
    <w:rsid w:val="008025AF"/>
    <w:rsid w:val="008029E1"/>
    <w:rsid w:val="00802BFA"/>
    <w:rsid w:val="008031E8"/>
    <w:rsid w:val="00803371"/>
    <w:rsid w:val="00803495"/>
    <w:rsid w:val="008034BA"/>
    <w:rsid w:val="0080367E"/>
    <w:rsid w:val="008037D5"/>
    <w:rsid w:val="00803860"/>
    <w:rsid w:val="008038C7"/>
    <w:rsid w:val="008038E0"/>
    <w:rsid w:val="00803E0C"/>
    <w:rsid w:val="00803EAE"/>
    <w:rsid w:val="00803EE4"/>
    <w:rsid w:val="00803EF3"/>
    <w:rsid w:val="00803F77"/>
    <w:rsid w:val="00803FCF"/>
    <w:rsid w:val="0080404D"/>
    <w:rsid w:val="00804109"/>
    <w:rsid w:val="0080442D"/>
    <w:rsid w:val="00804650"/>
    <w:rsid w:val="00804777"/>
    <w:rsid w:val="00804859"/>
    <w:rsid w:val="00804A2B"/>
    <w:rsid w:val="00804C48"/>
    <w:rsid w:val="00804C81"/>
    <w:rsid w:val="0080509F"/>
    <w:rsid w:val="00805108"/>
    <w:rsid w:val="008054B6"/>
    <w:rsid w:val="008057D3"/>
    <w:rsid w:val="008058AE"/>
    <w:rsid w:val="008058C4"/>
    <w:rsid w:val="00805907"/>
    <w:rsid w:val="008059E4"/>
    <w:rsid w:val="00805B86"/>
    <w:rsid w:val="00805D95"/>
    <w:rsid w:val="00805E51"/>
    <w:rsid w:val="00806273"/>
    <w:rsid w:val="00806423"/>
    <w:rsid w:val="0080665C"/>
    <w:rsid w:val="0080682E"/>
    <w:rsid w:val="008068C2"/>
    <w:rsid w:val="00806BDE"/>
    <w:rsid w:val="00806DC7"/>
    <w:rsid w:val="00807017"/>
    <w:rsid w:val="008075F0"/>
    <w:rsid w:val="008076F6"/>
    <w:rsid w:val="0080772A"/>
    <w:rsid w:val="008078D2"/>
    <w:rsid w:val="00807A68"/>
    <w:rsid w:val="00807BED"/>
    <w:rsid w:val="00807D76"/>
    <w:rsid w:val="00807EBC"/>
    <w:rsid w:val="00807F23"/>
    <w:rsid w:val="00810839"/>
    <w:rsid w:val="00810DE4"/>
    <w:rsid w:val="00811125"/>
    <w:rsid w:val="008112B1"/>
    <w:rsid w:val="008114D4"/>
    <w:rsid w:val="008115AB"/>
    <w:rsid w:val="0081165F"/>
    <w:rsid w:val="0081179B"/>
    <w:rsid w:val="008118C3"/>
    <w:rsid w:val="00811901"/>
    <w:rsid w:val="00811B4C"/>
    <w:rsid w:val="00811BAB"/>
    <w:rsid w:val="00811E05"/>
    <w:rsid w:val="0081205C"/>
    <w:rsid w:val="008121B5"/>
    <w:rsid w:val="0081220D"/>
    <w:rsid w:val="00812370"/>
    <w:rsid w:val="008123E8"/>
    <w:rsid w:val="00812845"/>
    <w:rsid w:val="00812D0F"/>
    <w:rsid w:val="00812D32"/>
    <w:rsid w:val="00813080"/>
    <w:rsid w:val="0081312D"/>
    <w:rsid w:val="0081315C"/>
    <w:rsid w:val="008131C1"/>
    <w:rsid w:val="008131F5"/>
    <w:rsid w:val="008132FD"/>
    <w:rsid w:val="0081375A"/>
    <w:rsid w:val="0081375F"/>
    <w:rsid w:val="00813B9E"/>
    <w:rsid w:val="00813D15"/>
    <w:rsid w:val="0081402E"/>
    <w:rsid w:val="00814062"/>
    <w:rsid w:val="0081422C"/>
    <w:rsid w:val="008143D5"/>
    <w:rsid w:val="00814432"/>
    <w:rsid w:val="0081463A"/>
    <w:rsid w:val="00814682"/>
    <w:rsid w:val="0081468E"/>
    <w:rsid w:val="008148E4"/>
    <w:rsid w:val="008149D9"/>
    <w:rsid w:val="00814BC2"/>
    <w:rsid w:val="00814BD3"/>
    <w:rsid w:val="00814C73"/>
    <w:rsid w:val="00815115"/>
    <w:rsid w:val="008155C2"/>
    <w:rsid w:val="00815643"/>
    <w:rsid w:val="00815BF2"/>
    <w:rsid w:val="00815F58"/>
    <w:rsid w:val="008161D4"/>
    <w:rsid w:val="0081628A"/>
    <w:rsid w:val="0081663A"/>
    <w:rsid w:val="008169C8"/>
    <w:rsid w:val="00816A53"/>
    <w:rsid w:val="00816BE2"/>
    <w:rsid w:val="00816D10"/>
    <w:rsid w:val="00816D6C"/>
    <w:rsid w:val="00816D79"/>
    <w:rsid w:val="00816DF5"/>
    <w:rsid w:val="00816E0F"/>
    <w:rsid w:val="008170AB"/>
    <w:rsid w:val="0081733B"/>
    <w:rsid w:val="0081739D"/>
    <w:rsid w:val="008173C0"/>
    <w:rsid w:val="008174B5"/>
    <w:rsid w:val="00817649"/>
    <w:rsid w:val="008176C4"/>
    <w:rsid w:val="0081785C"/>
    <w:rsid w:val="00817882"/>
    <w:rsid w:val="00817A12"/>
    <w:rsid w:val="00817ADB"/>
    <w:rsid w:val="00817AEE"/>
    <w:rsid w:val="00817C88"/>
    <w:rsid w:val="0082006A"/>
    <w:rsid w:val="0082053F"/>
    <w:rsid w:val="00820541"/>
    <w:rsid w:val="00820560"/>
    <w:rsid w:val="0082063D"/>
    <w:rsid w:val="00820643"/>
    <w:rsid w:val="008209CD"/>
    <w:rsid w:val="00820AE3"/>
    <w:rsid w:val="00820EF1"/>
    <w:rsid w:val="008213B2"/>
    <w:rsid w:val="008214F6"/>
    <w:rsid w:val="0082155B"/>
    <w:rsid w:val="00821768"/>
    <w:rsid w:val="008218F4"/>
    <w:rsid w:val="00821A0F"/>
    <w:rsid w:val="00821A68"/>
    <w:rsid w:val="00821CAB"/>
    <w:rsid w:val="00821D17"/>
    <w:rsid w:val="00821D72"/>
    <w:rsid w:val="00821F12"/>
    <w:rsid w:val="0082216E"/>
    <w:rsid w:val="00822189"/>
    <w:rsid w:val="00822224"/>
    <w:rsid w:val="00822406"/>
    <w:rsid w:val="008224B9"/>
    <w:rsid w:val="008225D7"/>
    <w:rsid w:val="00822703"/>
    <w:rsid w:val="0082282B"/>
    <w:rsid w:val="00822888"/>
    <w:rsid w:val="008228AA"/>
    <w:rsid w:val="00822A96"/>
    <w:rsid w:val="00822ABC"/>
    <w:rsid w:val="00822C0F"/>
    <w:rsid w:val="00822C1C"/>
    <w:rsid w:val="00822CF3"/>
    <w:rsid w:val="00822F37"/>
    <w:rsid w:val="00822F44"/>
    <w:rsid w:val="00823064"/>
    <w:rsid w:val="00823133"/>
    <w:rsid w:val="008231DF"/>
    <w:rsid w:val="00823228"/>
    <w:rsid w:val="00823324"/>
    <w:rsid w:val="00823460"/>
    <w:rsid w:val="008236B1"/>
    <w:rsid w:val="008237FB"/>
    <w:rsid w:val="008238CF"/>
    <w:rsid w:val="00823910"/>
    <w:rsid w:val="0082394D"/>
    <w:rsid w:val="00823BC3"/>
    <w:rsid w:val="00823C2C"/>
    <w:rsid w:val="00823D1A"/>
    <w:rsid w:val="00823ED0"/>
    <w:rsid w:val="00823F56"/>
    <w:rsid w:val="008240D7"/>
    <w:rsid w:val="008244E2"/>
    <w:rsid w:val="008248E7"/>
    <w:rsid w:val="0082493F"/>
    <w:rsid w:val="00824AB3"/>
    <w:rsid w:val="00824AE6"/>
    <w:rsid w:val="00824D75"/>
    <w:rsid w:val="008250B5"/>
    <w:rsid w:val="0082523B"/>
    <w:rsid w:val="008252DB"/>
    <w:rsid w:val="008254BB"/>
    <w:rsid w:val="00825596"/>
    <w:rsid w:val="0082578C"/>
    <w:rsid w:val="00825B1A"/>
    <w:rsid w:val="00825BB4"/>
    <w:rsid w:val="00825CF1"/>
    <w:rsid w:val="00825E42"/>
    <w:rsid w:val="00825F10"/>
    <w:rsid w:val="0082603B"/>
    <w:rsid w:val="008263B4"/>
    <w:rsid w:val="00826B91"/>
    <w:rsid w:val="00826C6B"/>
    <w:rsid w:val="00826C72"/>
    <w:rsid w:val="00826E31"/>
    <w:rsid w:val="00826FF9"/>
    <w:rsid w:val="0082738F"/>
    <w:rsid w:val="00827435"/>
    <w:rsid w:val="00827673"/>
    <w:rsid w:val="0082788C"/>
    <w:rsid w:val="00827B9C"/>
    <w:rsid w:val="00827C56"/>
    <w:rsid w:val="00827DE2"/>
    <w:rsid w:val="00827FF1"/>
    <w:rsid w:val="0083026C"/>
    <w:rsid w:val="0083053D"/>
    <w:rsid w:val="008306A1"/>
    <w:rsid w:val="008309B5"/>
    <w:rsid w:val="00830DDE"/>
    <w:rsid w:val="00830E7C"/>
    <w:rsid w:val="00831208"/>
    <w:rsid w:val="0083130A"/>
    <w:rsid w:val="00831407"/>
    <w:rsid w:val="00831468"/>
    <w:rsid w:val="008317B8"/>
    <w:rsid w:val="00831909"/>
    <w:rsid w:val="0083196F"/>
    <w:rsid w:val="00831B23"/>
    <w:rsid w:val="00831CDE"/>
    <w:rsid w:val="00831F75"/>
    <w:rsid w:val="00831FCB"/>
    <w:rsid w:val="008320B4"/>
    <w:rsid w:val="0083237B"/>
    <w:rsid w:val="00832888"/>
    <w:rsid w:val="00832903"/>
    <w:rsid w:val="00832970"/>
    <w:rsid w:val="00832AEB"/>
    <w:rsid w:val="00832C3F"/>
    <w:rsid w:val="00832CCF"/>
    <w:rsid w:val="00832E32"/>
    <w:rsid w:val="00832ED3"/>
    <w:rsid w:val="008330E3"/>
    <w:rsid w:val="0083325F"/>
    <w:rsid w:val="0083333D"/>
    <w:rsid w:val="008333F3"/>
    <w:rsid w:val="00833C5B"/>
    <w:rsid w:val="00833CA4"/>
    <w:rsid w:val="00833EEB"/>
    <w:rsid w:val="00834243"/>
    <w:rsid w:val="0083439E"/>
    <w:rsid w:val="00834438"/>
    <w:rsid w:val="008349C1"/>
    <w:rsid w:val="00834B6B"/>
    <w:rsid w:val="00834CD7"/>
    <w:rsid w:val="00834D1A"/>
    <w:rsid w:val="00834E6E"/>
    <w:rsid w:val="008350E2"/>
    <w:rsid w:val="00835149"/>
    <w:rsid w:val="00835161"/>
    <w:rsid w:val="0083528A"/>
    <w:rsid w:val="008352A9"/>
    <w:rsid w:val="00835543"/>
    <w:rsid w:val="008355AB"/>
    <w:rsid w:val="008356C0"/>
    <w:rsid w:val="0083597E"/>
    <w:rsid w:val="008359C7"/>
    <w:rsid w:val="00835BD0"/>
    <w:rsid w:val="00835C47"/>
    <w:rsid w:val="00835E6C"/>
    <w:rsid w:val="00835FCD"/>
    <w:rsid w:val="00836212"/>
    <w:rsid w:val="00836459"/>
    <w:rsid w:val="008365F2"/>
    <w:rsid w:val="00836603"/>
    <w:rsid w:val="00836BDC"/>
    <w:rsid w:val="00836F85"/>
    <w:rsid w:val="00837061"/>
    <w:rsid w:val="0083740C"/>
    <w:rsid w:val="008377D8"/>
    <w:rsid w:val="00837873"/>
    <w:rsid w:val="008378A0"/>
    <w:rsid w:val="00837AA2"/>
    <w:rsid w:val="00837B8A"/>
    <w:rsid w:val="00837C37"/>
    <w:rsid w:val="00837C58"/>
    <w:rsid w:val="00840290"/>
    <w:rsid w:val="008402B2"/>
    <w:rsid w:val="00840326"/>
    <w:rsid w:val="00840489"/>
    <w:rsid w:val="008405E3"/>
    <w:rsid w:val="008405EA"/>
    <w:rsid w:val="008406A2"/>
    <w:rsid w:val="0084078E"/>
    <w:rsid w:val="008407C6"/>
    <w:rsid w:val="00840886"/>
    <w:rsid w:val="00840D59"/>
    <w:rsid w:val="00840D68"/>
    <w:rsid w:val="00840DF8"/>
    <w:rsid w:val="00841649"/>
    <w:rsid w:val="008419C7"/>
    <w:rsid w:val="00841CD8"/>
    <w:rsid w:val="00841F3B"/>
    <w:rsid w:val="00842069"/>
    <w:rsid w:val="00842092"/>
    <w:rsid w:val="008422F6"/>
    <w:rsid w:val="008424B8"/>
    <w:rsid w:val="00842539"/>
    <w:rsid w:val="00842762"/>
    <w:rsid w:val="00842779"/>
    <w:rsid w:val="0084287E"/>
    <w:rsid w:val="008429E0"/>
    <w:rsid w:val="00842A94"/>
    <w:rsid w:val="00842BCC"/>
    <w:rsid w:val="00842C1B"/>
    <w:rsid w:val="00842C1F"/>
    <w:rsid w:val="00842F30"/>
    <w:rsid w:val="0084323E"/>
    <w:rsid w:val="00843445"/>
    <w:rsid w:val="0084369D"/>
    <w:rsid w:val="0084391D"/>
    <w:rsid w:val="00843A41"/>
    <w:rsid w:val="00843C3C"/>
    <w:rsid w:val="00843E1B"/>
    <w:rsid w:val="00844058"/>
    <w:rsid w:val="008440DC"/>
    <w:rsid w:val="00844254"/>
    <w:rsid w:val="0084428F"/>
    <w:rsid w:val="0084437F"/>
    <w:rsid w:val="008443C5"/>
    <w:rsid w:val="008444FA"/>
    <w:rsid w:val="0084472C"/>
    <w:rsid w:val="008447A7"/>
    <w:rsid w:val="008447C7"/>
    <w:rsid w:val="00844C13"/>
    <w:rsid w:val="00845104"/>
    <w:rsid w:val="00845150"/>
    <w:rsid w:val="0084550B"/>
    <w:rsid w:val="008455BA"/>
    <w:rsid w:val="008455D1"/>
    <w:rsid w:val="00845942"/>
    <w:rsid w:val="00845C0A"/>
    <w:rsid w:val="00845D6E"/>
    <w:rsid w:val="00845D7F"/>
    <w:rsid w:val="00845F0C"/>
    <w:rsid w:val="00845F47"/>
    <w:rsid w:val="008463C4"/>
    <w:rsid w:val="00846715"/>
    <w:rsid w:val="008467D2"/>
    <w:rsid w:val="00846D0D"/>
    <w:rsid w:val="00846D0F"/>
    <w:rsid w:val="00846E76"/>
    <w:rsid w:val="00846F2D"/>
    <w:rsid w:val="00847029"/>
    <w:rsid w:val="0084707D"/>
    <w:rsid w:val="00847095"/>
    <w:rsid w:val="00847112"/>
    <w:rsid w:val="008471AC"/>
    <w:rsid w:val="008471F4"/>
    <w:rsid w:val="0084724A"/>
    <w:rsid w:val="0084725A"/>
    <w:rsid w:val="00847326"/>
    <w:rsid w:val="0084746A"/>
    <w:rsid w:val="008475A2"/>
    <w:rsid w:val="0084768A"/>
    <w:rsid w:val="00847928"/>
    <w:rsid w:val="00847B56"/>
    <w:rsid w:val="00847BD2"/>
    <w:rsid w:val="00847F61"/>
    <w:rsid w:val="00847F69"/>
    <w:rsid w:val="00850016"/>
    <w:rsid w:val="00850163"/>
    <w:rsid w:val="008502B2"/>
    <w:rsid w:val="00850914"/>
    <w:rsid w:val="00850E00"/>
    <w:rsid w:val="00850E3E"/>
    <w:rsid w:val="00851398"/>
    <w:rsid w:val="0085180B"/>
    <w:rsid w:val="00851845"/>
    <w:rsid w:val="00851B1B"/>
    <w:rsid w:val="00851B42"/>
    <w:rsid w:val="00851B4D"/>
    <w:rsid w:val="00851C6E"/>
    <w:rsid w:val="00851E59"/>
    <w:rsid w:val="008521AB"/>
    <w:rsid w:val="008521EC"/>
    <w:rsid w:val="008522EB"/>
    <w:rsid w:val="00852380"/>
    <w:rsid w:val="008523DF"/>
    <w:rsid w:val="0085248B"/>
    <w:rsid w:val="00852538"/>
    <w:rsid w:val="00852651"/>
    <w:rsid w:val="008529D5"/>
    <w:rsid w:val="00852BC5"/>
    <w:rsid w:val="00852BEC"/>
    <w:rsid w:val="00853409"/>
    <w:rsid w:val="00853602"/>
    <w:rsid w:val="0085361E"/>
    <w:rsid w:val="008536C2"/>
    <w:rsid w:val="00853813"/>
    <w:rsid w:val="00853B3D"/>
    <w:rsid w:val="00853F21"/>
    <w:rsid w:val="00853FA1"/>
    <w:rsid w:val="00854365"/>
    <w:rsid w:val="008543D0"/>
    <w:rsid w:val="008547F7"/>
    <w:rsid w:val="00854EA3"/>
    <w:rsid w:val="00854F42"/>
    <w:rsid w:val="00855040"/>
    <w:rsid w:val="00855160"/>
    <w:rsid w:val="008551D8"/>
    <w:rsid w:val="0085537F"/>
    <w:rsid w:val="00855758"/>
    <w:rsid w:val="008557A0"/>
    <w:rsid w:val="0085583F"/>
    <w:rsid w:val="008558BD"/>
    <w:rsid w:val="00855AC4"/>
    <w:rsid w:val="00856353"/>
    <w:rsid w:val="008565F0"/>
    <w:rsid w:val="0085680F"/>
    <w:rsid w:val="008569CE"/>
    <w:rsid w:val="00856D55"/>
    <w:rsid w:val="00856FA4"/>
    <w:rsid w:val="0085706C"/>
    <w:rsid w:val="0085708B"/>
    <w:rsid w:val="0085709D"/>
    <w:rsid w:val="008574DF"/>
    <w:rsid w:val="00857729"/>
    <w:rsid w:val="008577FD"/>
    <w:rsid w:val="00857936"/>
    <w:rsid w:val="00857B88"/>
    <w:rsid w:val="00857C54"/>
    <w:rsid w:val="00857C95"/>
    <w:rsid w:val="00857CBB"/>
    <w:rsid w:val="00857D01"/>
    <w:rsid w:val="00857EE2"/>
    <w:rsid w:val="00857F91"/>
    <w:rsid w:val="008600ED"/>
    <w:rsid w:val="008601F8"/>
    <w:rsid w:val="008603F2"/>
    <w:rsid w:val="0086045E"/>
    <w:rsid w:val="008604A9"/>
    <w:rsid w:val="008604D8"/>
    <w:rsid w:val="0086062C"/>
    <w:rsid w:val="00860771"/>
    <w:rsid w:val="008607D0"/>
    <w:rsid w:val="008608C0"/>
    <w:rsid w:val="00860A4D"/>
    <w:rsid w:val="00860B1C"/>
    <w:rsid w:val="00860C70"/>
    <w:rsid w:val="00860F0E"/>
    <w:rsid w:val="00861510"/>
    <w:rsid w:val="00861579"/>
    <w:rsid w:val="008618D1"/>
    <w:rsid w:val="00861B82"/>
    <w:rsid w:val="00861C5A"/>
    <w:rsid w:val="00861CE1"/>
    <w:rsid w:val="00861E12"/>
    <w:rsid w:val="0086200A"/>
    <w:rsid w:val="00862047"/>
    <w:rsid w:val="00862330"/>
    <w:rsid w:val="008623DA"/>
    <w:rsid w:val="008625D7"/>
    <w:rsid w:val="00862631"/>
    <w:rsid w:val="0086264A"/>
    <w:rsid w:val="00862863"/>
    <w:rsid w:val="00862A8E"/>
    <w:rsid w:val="00862B3E"/>
    <w:rsid w:val="00862B95"/>
    <w:rsid w:val="00862DAE"/>
    <w:rsid w:val="008630D1"/>
    <w:rsid w:val="0086342D"/>
    <w:rsid w:val="008635C6"/>
    <w:rsid w:val="00863601"/>
    <w:rsid w:val="00863874"/>
    <w:rsid w:val="008639B7"/>
    <w:rsid w:val="00863AC3"/>
    <w:rsid w:val="00863B1F"/>
    <w:rsid w:val="00863C73"/>
    <w:rsid w:val="00863DB5"/>
    <w:rsid w:val="00863F7D"/>
    <w:rsid w:val="00863FAE"/>
    <w:rsid w:val="008640F9"/>
    <w:rsid w:val="008642E6"/>
    <w:rsid w:val="008644C6"/>
    <w:rsid w:val="0086455E"/>
    <w:rsid w:val="008646D6"/>
    <w:rsid w:val="008648CA"/>
    <w:rsid w:val="0086490B"/>
    <w:rsid w:val="008649CB"/>
    <w:rsid w:val="00864AD3"/>
    <w:rsid w:val="00864B56"/>
    <w:rsid w:val="00864D27"/>
    <w:rsid w:val="00864E1B"/>
    <w:rsid w:val="00864EAF"/>
    <w:rsid w:val="0086509C"/>
    <w:rsid w:val="008652CF"/>
    <w:rsid w:val="00865657"/>
    <w:rsid w:val="0086582F"/>
    <w:rsid w:val="0086588B"/>
    <w:rsid w:val="008658A0"/>
    <w:rsid w:val="0086590B"/>
    <w:rsid w:val="00865931"/>
    <w:rsid w:val="00865B57"/>
    <w:rsid w:val="00865BE1"/>
    <w:rsid w:val="00865C23"/>
    <w:rsid w:val="00865F0A"/>
    <w:rsid w:val="00865F15"/>
    <w:rsid w:val="00865F3A"/>
    <w:rsid w:val="00865F77"/>
    <w:rsid w:val="0086612A"/>
    <w:rsid w:val="00866196"/>
    <w:rsid w:val="008668B7"/>
    <w:rsid w:val="00866987"/>
    <w:rsid w:val="008669BF"/>
    <w:rsid w:val="008669D1"/>
    <w:rsid w:val="00866BC0"/>
    <w:rsid w:val="00866D83"/>
    <w:rsid w:val="00866DC9"/>
    <w:rsid w:val="00866E54"/>
    <w:rsid w:val="0086709B"/>
    <w:rsid w:val="008670E2"/>
    <w:rsid w:val="008676F9"/>
    <w:rsid w:val="00867765"/>
    <w:rsid w:val="00867870"/>
    <w:rsid w:val="0086795C"/>
    <w:rsid w:val="00867C8D"/>
    <w:rsid w:val="00867FFE"/>
    <w:rsid w:val="0087013E"/>
    <w:rsid w:val="00870144"/>
    <w:rsid w:val="008702AE"/>
    <w:rsid w:val="0087043D"/>
    <w:rsid w:val="00870460"/>
    <w:rsid w:val="00870765"/>
    <w:rsid w:val="008708A1"/>
    <w:rsid w:val="00870978"/>
    <w:rsid w:val="008709BE"/>
    <w:rsid w:val="00870B8F"/>
    <w:rsid w:val="00870D48"/>
    <w:rsid w:val="00870D5B"/>
    <w:rsid w:val="00870D8F"/>
    <w:rsid w:val="008710DB"/>
    <w:rsid w:val="00871131"/>
    <w:rsid w:val="0087121B"/>
    <w:rsid w:val="00871490"/>
    <w:rsid w:val="00871807"/>
    <w:rsid w:val="00871903"/>
    <w:rsid w:val="008719F2"/>
    <w:rsid w:val="00871A71"/>
    <w:rsid w:val="00871CC0"/>
    <w:rsid w:val="00871ED0"/>
    <w:rsid w:val="00871F09"/>
    <w:rsid w:val="00871FD2"/>
    <w:rsid w:val="008721C1"/>
    <w:rsid w:val="00872288"/>
    <w:rsid w:val="008722BF"/>
    <w:rsid w:val="00872509"/>
    <w:rsid w:val="008728B5"/>
    <w:rsid w:val="00872915"/>
    <w:rsid w:val="00872950"/>
    <w:rsid w:val="00872953"/>
    <w:rsid w:val="00872AE1"/>
    <w:rsid w:val="00872E52"/>
    <w:rsid w:val="008731B2"/>
    <w:rsid w:val="008731D1"/>
    <w:rsid w:val="00873237"/>
    <w:rsid w:val="008732BF"/>
    <w:rsid w:val="008732D2"/>
    <w:rsid w:val="0087347A"/>
    <w:rsid w:val="008734DB"/>
    <w:rsid w:val="00873533"/>
    <w:rsid w:val="0087394A"/>
    <w:rsid w:val="0087396E"/>
    <w:rsid w:val="00873A26"/>
    <w:rsid w:val="00873BCC"/>
    <w:rsid w:val="00873EEB"/>
    <w:rsid w:val="00873FE7"/>
    <w:rsid w:val="008740AC"/>
    <w:rsid w:val="008740D0"/>
    <w:rsid w:val="00874218"/>
    <w:rsid w:val="008742A0"/>
    <w:rsid w:val="00874474"/>
    <w:rsid w:val="008747CC"/>
    <w:rsid w:val="008749C7"/>
    <w:rsid w:val="00874A07"/>
    <w:rsid w:val="00874D0A"/>
    <w:rsid w:val="00874E07"/>
    <w:rsid w:val="00874FAA"/>
    <w:rsid w:val="00875043"/>
    <w:rsid w:val="008753CC"/>
    <w:rsid w:val="00875773"/>
    <w:rsid w:val="00875924"/>
    <w:rsid w:val="00875A8C"/>
    <w:rsid w:val="00875E83"/>
    <w:rsid w:val="00875EAD"/>
    <w:rsid w:val="0087611C"/>
    <w:rsid w:val="008761A4"/>
    <w:rsid w:val="008762FE"/>
    <w:rsid w:val="00876362"/>
    <w:rsid w:val="008763FD"/>
    <w:rsid w:val="00876468"/>
    <w:rsid w:val="00876A66"/>
    <w:rsid w:val="00876AA4"/>
    <w:rsid w:val="00876BAC"/>
    <w:rsid w:val="00876DC6"/>
    <w:rsid w:val="00876E10"/>
    <w:rsid w:val="00877041"/>
    <w:rsid w:val="00877097"/>
    <w:rsid w:val="008776B4"/>
    <w:rsid w:val="00877B00"/>
    <w:rsid w:val="00877F0D"/>
    <w:rsid w:val="00880053"/>
    <w:rsid w:val="00880271"/>
    <w:rsid w:val="0088029F"/>
    <w:rsid w:val="00880588"/>
    <w:rsid w:val="00880648"/>
    <w:rsid w:val="00880771"/>
    <w:rsid w:val="00880B4C"/>
    <w:rsid w:val="00880BCA"/>
    <w:rsid w:val="00880CBE"/>
    <w:rsid w:val="00880D50"/>
    <w:rsid w:val="00880E33"/>
    <w:rsid w:val="00880E56"/>
    <w:rsid w:val="00880F4D"/>
    <w:rsid w:val="00880FE6"/>
    <w:rsid w:val="00880FF2"/>
    <w:rsid w:val="008813E3"/>
    <w:rsid w:val="00881462"/>
    <w:rsid w:val="00881569"/>
    <w:rsid w:val="00881840"/>
    <w:rsid w:val="008819CF"/>
    <w:rsid w:val="00881A45"/>
    <w:rsid w:val="00881AF2"/>
    <w:rsid w:val="00881B51"/>
    <w:rsid w:val="00881D93"/>
    <w:rsid w:val="00881FB3"/>
    <w:rsid w:val="008820E3"/>
    <w:rsid w:val="008825B4"/>
    <w:rsid w:val="00882648"/>
    <w:rsid w:val="0088274F"/>
    <w:rsid w:val="0088285C"/>
    <w:rsid w:val="008828BC"/>
    <w:rsid w:val="00882A10"/>
    <w:rsid w:val="00882A8C"/>
    <w:rsid w:val="00882FC4"/>
    <w:rsid w:val="00882FFF"/>
    <w:rsid w:val="008830D0"/>
    <w:rsid w:val="008830E0"/>
    <w:rsid w:val="0088322D"/>
    <w:rsid w:val="00883323"/>
    <w:rsid w:val="008833B3"/>
    <w:rsid w:val="00883522"/>
    <w:rsid w:val="008835C8"/>
    <w:rsid w:val="00883649"/>
    <w:rsid w:val="008839C0"/>
    <w:rsid w:val="00883F13"/>
    <w:rsid w:val="00884174"/>
    <w:rsid w:val="0088429B"/>
    <w:rsid w:val="008844F2"/>
    <w:rsid w:val="00884BF4"/>
    <w:rsid w:val="00884C32"/>
    <w:rsid w:val="00884E0F"/>
    <w:rsid w:val="00884EC8"/>
    <w:rsid w:val="00884F53"/>
    <w:rsid w:val="0088509E"/>
    <w:rsid w:val="0088511C"/>
    <w:rsid w:val="00885126"/>
    <w:rsid w:val="0088519F"/>
    <w:rsid w:val="00885282"/>
    <w:rsid w:val="00885358"/>
    <w:rsid w:val="00885814"/>
    <w:rsid w:val="00885A68"/>
    <w:rsid w:val="00886020"/>
    <w:rsid w:val="00886103"/>
    <w:rsid w:val="008861DE"/>
    <w:rsid w:val="0088647E"/>
    <w:rsid w:val="008864F6"/>
    <w:rsid w:val="00886589"/>
    <w:rsid w:val="008865C1"/>
    <w:rsid w:val="00886756"/>
    <w:rsid w:val="00886930"/>
    <w:rsid w:val="00886B45"/>
    <w:rsid w:val="00886B6E"/>
    <w:rsid w:val="00886EE6"/>
    <w:rsid w:val="00886EEC"/>
    <w:rsid w:val="00887503"/>
    <w:rsid w:val="008877C4"/>
    <w:rsid w:val="0088781D"/>
    <w:rsid w:val="00887A14"/>
    <w:rsid w:val="00887CE6"/>
    <w:rsid w:val="00887F1B"/>
    <w:rsid w:val="00890284"/>
    <w:rsid w:val="008905AF"/>
    <w:rsid w:val="00890664"/>
    <w:rsid w:val="00890AAE"/>
    <w:rsid w:val="00890BA8"/>
    <w:rsid w:val="00890D56"/>
    <w:rsid w:val="00890FA6"/>
    <w:rsid w:val="0089160F"/>
    <w:rsid w:val="008916C1"/>
    <w:rsid w:val="00891B04"/>
    <w:rsid w:val="00891B84"/>
    <w:rsid w:val="00891C32"/>
    <w:rsid w:val="00891CF3"/>
    <w:rsid w:val="00891E2A"/>
    <w:rsid w:val="0089201D"/>
    <w:rsid w:val="00892046"/>
    <w:rsid w:val="008926F5"/>
    <w:rsid w:val="008927D0"/>
    <w:rsid w:val="0089286C"/>
    <w:rsid w:val="00892AA1"/>
    <w:rsid w:val="00892B5A"/>
    <w:rsid w:val="00892ECE"/>
    <w:rsid w:val="00892FA1"/>
    <w:rsid w:val="008931A9"/>
    <w:rsid w:val="00893295"/>
    <w:rsid w:val="008932BB"/>
    <w:rsid w:val="0089336C"/>
    <w:rsid w:val="0089346B"/>
    <w:rsid w:val="00893927"/>
    <w:rsid w:val="00893A44"/>
    <w:rsid w:val="00893C50"/>
    <w:rsid w:val="00893D37"/>
    <w:rsid w:val="00893E8A"/>
    <w:rsid w:val="00894020"/>
    <w:rsid w:val="00894439"/>
    <w:rsid w:val="008947EE"/>
    <w:rsid w:val="00894D33"/>
    <w:rsid w:val="00895133"/>
    <w:rsid w:val="0089524F"/>
    <w:rsid w:val="008953D1"/>
    <w:rsid w:val="0089579C"/>
    <w:rsid w:val="008959DF"/>
    <w:rsid w:val="00895BE9"/>
    <w:rsid w:val="00895CE2"/>
    <w:rsid w:val="00895DA8"/>
    <w:rsid w:val="00895E71"/>
    <w:rsid w:val="00896379"/>
    <w:rsid w:val="008963A6"/>
    <w:rsid w:val="0089645A"/>
    <w:rsid w:val="00896534"/>
    <w:rsid w:val="0089673E"/>
    <w:rsid w:val="008967A3"/>
    <w:rsid w:val="00896859"/>
    <w:rsid w:val="00896A4C"/>
    <w:rsid w:val="00896D6E"/>
    <w:rsid w:val="00896EDD"/>
    <w:rsid w:val="00897058"/>
    <w:rsid w:val="008976A6"/>
    <w:rsid w:val="008977AC"/>
    <w:rsid w:val="00897851"/>
    <w:rsid w:val="00897B95"/>
    <w:rsid w:val="00897F14"/>
    <w:rsid w:val="008A009F"/>
    <w:rsid w:val="008A01CE"/>
    <w:rsid w:val="008A0304"/>
    <w:rsid w:val="008A0566"/>
    <w:rsid w:val="008A06DE"/>
    <w:rsid w:val="008A075D"/>
    <w:rsid w:val="008A07A8"/>
    <w:rsid w:val="008A0967"/>
    <w:rsid w:val="008A0A19"/>
    <w:rsid w:val="008A0A5C"/>
    <w:rsid w:val="008A0C53"/>
    <w:rsid w:val="008A0D06"/>
    <w:rsid w:val="008A0FA4"/>
    <w:rsid w:val="008A1132"/>
    <w:rsid w:val="008A1490"/>
    <w:rsid w:val="008A14C9"/>
    <w:rsid w:val="008A15BF"/>
    <w:rsid w:val="008A1685"/>
    <w:rsid w:val="008A1708"/>
    <w:rsid w:val="008A1741"/>
    <w:rsid w:val="008A183D"/>
    <w:rsid w:val="008A1B30"/>
    <w:rsid w:val="008A1CE8"/>
    <w:rsid w:val="008A1D0C"/>
    <w:rsid w:val="008A1DBC"/>
    <w:rsid w:val="008A1DD3"/>
    <w:rsid w:val="008A1E79"/>
    <w:rsid w:val="008A1F5A"/>
    <w:rsid w:val="008A2078"/>
    <w:rsid w:val="008A2144"/>
    <w:rsid w:val="008A228A"/>
    <w:rsid w:val="008A2675"/>
    <w:rsid w:val="008A2711"/>
    <w:rsid w:val="008A2839"/>
    <w:rsid w:val="008A289B"/>
    <w:rsid w:val="008A29E5"/>
    <w:rsid w:val="008A2A18"/>
    <w:rsid w:val="008A2B81"/>
    <w:rsid w:val="008A2C41"/>
    <w:rsid w:val="008A2F3A"/>
    <w:rsid w:val="008A34FC"/>
    <w:rsid w:val="008A35F9"/>
    <w:rsid w:val="008A3652"/>
    <w:rsid w:val="008A37AF"/>
    <w:rsid w:val="008A37EB"/>
    <w:rsid w:val="008A3942"/>
    <w:rsid w:val="008A3AC6"/>
    <w:rsid w:val="008A3CD3"/>
    <w:rsid w:val="008A3DFD"/>
    <w:rsid w:val="008A3F71"/>
    <w:rsid w:val="008A401B"/>
    <w:rsid w:val="008A40A9"/>
    <w:rsid w:val="008A40C5"/>
    <w:rsid w:val="008A42EF"/>
    <w:rsid w:val="008A43A6"/>
    <w:rsid w:val="008A4639"/>
    <w:rsid w:val="008A4B85"/>
    <w:rsid w:val="008A4FFE"/>
    <w:rsid w:val="008A52D7"/>
    <w:rsid w:val="008A5334"/>
    <w:rsid w:val="008A5427"/>
    <w:rsid w:val="008A5654"/>
    <w:rsid w:val="008A5672"/>
    <w:rsid w:val="008A58F9"/>
    <w:rsid w:val="008A5901"/>
    <w:rsid w:val="008A5DF7"/>
    <w:rsid w:val="008A5E4E"/>
    <w:rsid w:val="008A5FFA"/>
    <w:rsid w:val="008A6228"/>
    <w:rsid w:val="008A6637"/>
    <w:rsid w:val="008A683D"/>
    <w:rsid w:val="008A693E"/>
    <w:rsid w:val="008A6950"/>
    <w:rsid w:val="008A6961"/>
    <w:rsid w:val="008A6AF9"/>
    <w:rsid w:val="008A6B3D"/>
    <w:rsid w:val="008A6BF8"/>
    <w:rsid w:val="008A6C88"/>
    <w:rsid w:val="008A6CC1"/>
    <w:rsid w:val="008A6E30"/>
    <w:rsid w:val="008A6FFF"/>
    <w:rsid w:val="008A70FD"/>
    <w:rsid w:val="008A7863"/>
    <w:rsid w:val="008A7900"/>
    <w:rsid w:val="008A79EC"/>
    <w:rsid w:val="008A7A59"/>
    <w:rsid w:val="008A7C02"/>
    <w:rsid w:val="008A7F25"/>
    <w:rsid w:val="008B010B"/>
    <w:rsid w:val="008B02A5"/>
    <w:rsid w:val="008B031B"/>
    <w:rsid w:val="008B0497"/>
    <w:rsid w:val="008B056F"/>
    <w:rsid w:val="008B0578"/>
    <w:rsid w:val="008B0859"/>
    <w:rsid w:val="008B0A8B"/>
    <w:rsid w:val="008B0AFE"/>
    <w:rsid w:val="008B0C73"/>
    <w:rsid w:val="008B0CC5"/>
    <w:rsid w:val="008B0E06"/>
    <w:rsid w:val="008B0EA2"/>
    <w:rsid w:val="008B0EA8"/>
    <w:rsid w:val="008B1193"/>
    <w:rsid w:val="008B12C6"/>
    <w:rsid w:val="008B1495"/>
    <w:rsid w:val="008B15F4"/>
    <w:rsid w:val="008B17EC"/>
    <w:rsid w:val="008B19FA"/>
    <w:rsid w:val="008B1AB3"/>
    <w:rsid w:val="008B1E3E"/>
    <w:rsid w:val="008B1EC1"/>
    <w:rsid w:val="008B2352"/>
    <w:rsid w:val="008B242F"/>
    <w:rsid w:val="008B2606"/>
    <w:rsid w:val="008B29E7"/>
    <w:rsid w:val="008B2B96"/>
    <w:rsid w:val="008B2CCD"/>
    <w:rsid w:val="008B2E2D"/>
    <w:rsid w:val="008B2E52"/>
    <w:rsid w:val="008B31B8"/>
    <w:rsid w:val="008B331A"/>
    <w:rsid w:val="008B3560"/>
    <w:rsid w:val="008B36BE"/>
    <w:rsid w:val="008B3AF3"/>
    <w:rsid w:val="008B3B9D"/>
    <w:rsid w:val="008B3F2E"/>
    <w:rsid w:val="008B40BA"/>
    <w:rsid w:val="008B4337"/>
    <w:rsid w:val="008B43F6"/>
    <w:rsid w:val="008B443B"/>
    <w:rsid w:val="008B4461"/>
    <w:rsid w:val="008B458A"/>
    <w:rsid w:val="008B4A48"/>
    <w:rsid w:val="008B4AE4"/>
    <w:rsid w:val="008B4B9A"/>
    <w:rsid w:val="008B4C32"/>
    <w:rsid w:val="008B4DD4"/>
    <w:rsid w:val="008B4EF3"/>
    <w:rsid w:val="008B4F34"/>
    <w:rsid w:val="008B501E"/>
    <w:rsid w:val="008B5478"/>
    <w:rsid w:val="008B54A3"/>
    <w:rsid w:val="008B54F7"/>
    <w:rsid w:val="008B5A11"/>
    <w:rsid w:val="008B5AB8"/>
    <w:rsid w:val="008B5CDA"/>
    <w:rsid w:val="008B5D13"/>
    <w:rsid w:val="008B609F"/>
    <w:rsid w:val="008B657B"/>
    <w:rsid w:val="008B667D"/>
    <w:rsid w:val="008B68F3"/>
    <w:rsid w:val="008B6D87"/>
    <w:rsid w:val="008B6F22"/>
    <w:rsid w:val="008B77CD"/>
    <w:rsid w:val="008B7A93"/>
    <w:rsid w:val="008B7AEA"/>
    <w:rsid w:val="008B7C7A"/>
    <w:rsid w:val="008B7E2A"/>
    <w:rsid w:val="008B7EF2"/>
    <w:rsid w:val="008B7F37"/>
    <w:rsid w:val="008C016C"/>
    <w:rsid w:val="008C01FB"/>
    <w:rsid w:val="008C02A3"/>
    <w:rsid w:val="008C0349"/>
    <w:rsid w:val="008C07D1"/>
    <w:rsid w:val="008C0C86"/>
    <w:rsid w:val="008C0C8D"/>
    <w:rsid w:val="008C0D01"/>
    <w:rsid w:val="008C0EA3"/>
    <w:rsid w:val="008C0F8E"/>
    <w:rsid w:val="008C10B9"/>
    <w:rsid w:val="008C1174"/>
    <w:rsid w:val="008C128E"/>
    <w:rsid w:val="008C13B1"/>
    <w:rsid w:val="008C13D7"/>
    <w:rsid w:val="008C187E"/>
    <w:rsid w:val="008C1A75"/>
    <w:rsid w:val="008C1AA6"/>
    <w:rsid w:val="008C1B53"/>
    <w:rsid w:val="008C1D24"/>
    <w:rsid w:val="008C1F2B"/>
    <w:rsid w:val="008C2010"/>
    <w:rsid w:val="008C223E"/>
    <w:rsid w:val="008C2419"/>
    <w:rsid w:val="008C24E5"/>
    <w:rsid w:val="008C24EB"/>
    <w:rsid w:val="008C2539"/>
    <w:rsid w:val="008C25D6"/>
    <w:rsid w:val="008C26DC"/>
    <w:rsid w:val="008C28DD"/>
    <w:rsid w:val="008C28EF"/>
    <w:rsid w:val="008C29EC"/>
    <w:rsid w:val="008C2A8F"/>
    <w:rsid w:val="008C2AEA"/>
    <w:rsid w:val="008C2B3C"/>
    <w:rsid w:val="008C2C75"/>
    <w:rsid w:val="008C2CE5"/>
    <w:rsid w:val="008C2DDC"/>
    <w:rsid w:val="008C2F6E"/>
    <w:rsid w:val="008C3081"/>
    <w:rsid w:val="008C31E4"/>
    <w:rsid w:val="008C36D4"/>
    <w:rsid w:val="008C3A6A"/>
    <w:rsid w:val="008C3A96"/>
    <w:rsid w:val="008C3D48"/>
    <w:rsid w:val="008C3F6B"/>
    <w:rsid w:val="008C45AF"/>
    <w:rsid w:val="008C478A"/>
    <w:rsid w:val="008C48B7"/>
    <w:rsid w:val="008C4B77"/>
    <w:rsid w:val="008C4BD1"/>
    <w:rsid w:val="008C4D6C"/>
    <w:rsid w:val="008C4EAA"/>
    <w:rsid w:val="008C5089"/>
    <w:rsid w:val="008C509E"/>
    <w:rsid w:val="008C5499"/>
    <w:rsid w:val="008C5584"/>
    <w:rsid w:val="008C586D"/>
    <w:rsid w:val="008C5A32"/>
    <w:rsid w:val="008C5A8C"/>
    <w:rsid w:val="008C5C78"/>
    <w:rsid w:val="008C60D5"/>
    <w:rsid w:val="008C6105"/>
    <w:rsid w:val="008C611A"/>
    <w:rsid w:val="008C6533"/>
    <w:rsid w:val="008C65DF"/>
    <w:rsid w:val="008C6767"/>
    <w:rsid w:val="008C68A8"/>
    <w:rsid w:val="008C6A05"/>
    <w:rsid w:val="008C6CB2"/>
    <w:rsid w:val="008C6E1C"/>
    <w:rsid w:val="008C6E98"/>
    <w:rsid w:val="008C6EC0"/>
    <w:rsid w:val="008C7548"/>
    <w:rsid w:val="008C75D1"/>
    <w:rsid w:val="008C7AE3"/>
    <w:rsid w:val="008C7B0E"/>
    <w:rsid w:val="008C7B48"/>
    <w:rsid w:val="008C7BBA"/>
    <w:rsid w:val="008C7D10"/>
    <w:rsid w:val="008C7FB5"/>
    <w:rsid w:val="008D0257"/>
    <w:rsid w:val="008D04D6"/>
    <w:rsid w:val="008D04DA"/>
    <w:rsid w:val="008D06D1"/>
    <w:rsid w:val="008D0806"/>
    <w:rsid w:val="008D08B5"/>
    <w:rsid w:val="008D0A6D"/>
    <w:rsid w:val="008D0B72"/>
    <w:rsid w:val="008D0D1A"/>
    <w:rsid w:val="008D0D53"/>
    <w:rsid w:val="008D0FD6"/>
    <w:rsid w:val="008D12B1"/>
    <w:rsid w:val="008D1341"/>
    <w:rsid w:val="008D148A"/>
    <w:rsid w:val="008D14CB"/>
    <w:rsid w:val="008D1557"/>
    <w:rsid w:val="008D1953"/>
    <w:rsid w:val="008D19A0"/>
    <w:rsid w:val="008D1B09"/>
    <w:rsid w:val="008D1BF1"/>
    <w:rsid w:val="008D1C5F"/>
    <w:rsid w:val="008D1EFA"/>
    <w:rsid w:val="008D20EF"/>
    <w:rsid w:val="008D2258"/>
    <w:rsid w:val="008D25AE"/>
    <w:rsid w:val="008D2736"/>
    <w:rsid w:val="008D27A2"/>
    <w:rsid w:val="008D27E6"/>
    <w:rsid w:val="008D2863"/>
    <w:rsid w:val="008D2B8C"/>
    <w:rsid w:val="008D2CA6"/>
    <w:rsid w:val="008D30B8"/>
    <w:rsid w:val="008D3131"/>
    <w:rsid w:val="008D318A"/>
    <w:rsid w:val="008D325F"/>
    <w:rsid w:val="008D32B2"/>
    <w:rsid w:val="008D35A3"/>
    <w:rsid w:val="008D361F"/>
    <w:rsid w:val="008D3688"/>
    <w:rsid w:val="008D36A3"/>
    <w:rsid w:val="008D3772"/>
    <w:rsid w:val="008D38A0"/>
    <w:rsid w:val="008D3C8A"/>
    <w:rsid w:val="008D3E34"/>
    <w:rsid w:val="008D3E5F"/>
    <w:rsid w:val="008D3FD5"/>
    <w:rsid w:val="008D4002"/>
    <w:rsid w:val="008D46B1"/>
    <w:rsid w:val="008D4D6A"/>
    <w:rsid w:val="008D4E82"/>
    <w:rsid w:val="008D5189"/>
    <w:rsid w:val="008D527A"/>
    <w:rsid w:val="008D527B"/>
    <w:rsid w:val="008D536B"/>
    <w:rsid w:val="008D538D"/>
    <w:rsid w:val="008D53FC"/>
    <w:rsid w:val="008D550A"/>
    <w:rsid w:val="008D56E0"/>
    <w:rsid w:val="008D581D"/>
    <w:rsid w:val="008D58D5"/>
    <w:rsid w:val="008D5A12"/>
    <w:rsid w:val="008D5B19"/>
    <w:rsid w:val="008D5C90"/>
    <w:rsid w:val="008D62E8"/>
    <w:rsid w:val="008D659F"/>
    <w:rsid w:val="008D660B"/>
    <w:rsid w:val="008D6AED"/>
    <w:rsid w:val="008D6B57"/>
    <w:rsid w:val="008D6B89"/>
    <w:rsid w:val="008D6CAC"/>
    <w:rsid w:val="008D6CFD"/>
    <w:rsid w:val="008D7124"/>
    <w:rsid w:val="008D7311"/>
    <w:rsid w:val="008D7684"/>
    <w:rsid w:val="008D77B3"/>
    <w:rsid w:val="008D77ED"/>
    <w:rsid w:val="008D7870"/>
    <w:rsid w:val="008D7877"/>
    <w:rsid w:val="008D78CE"/>
    <w:rsid w:val="008D79B2"/>
    <w:rsid w:val="008D7B56"/>
    <w:rsid w:val="008D7DF4"/>
    <w:rsid w:val="008D7E59"/>
    <w:rsid w:val="008D7F66"/>
    <w:rsid w:val="008D7FD4"/>
    <w:rsid w:val="008E049F"/>
    <w:rsid w:val="008E04B3"/>
    <w:rsid w:val="008E052A"/>
    <w:rsid w:val="008E05C6"/>
    <w:rsid w:val="008E0674"/>
    <w:rsid w:val="008E074F"/>
    <w:rsid w:val="008E075F"/>
    <w:rsid w:val="008E07C8"/>
    <w:rsid w:val="008E07DF"/>
    <w:rsid w:val="008E0890"/>
    <w:rsid w:val="008E08A8"/>
    <w:rsid w:val="008E0B63"/>
    <w:rsid w:val="008E0B86"/>
    <w:rsid w:val="008E0C77"/>
    <w:rsid w:val="008E0D26"/>
    <w:rsid w:val="008E0D57"/>
    <w:rsid w:val="008E0ECA"/>
    <w:rsid w:val="008E1D2D"/>
    <w:rsid w:val="008E1EC6"/>
    <w:rsid w:val="008E1F16"/>
    <w:rsid w:val="008E2036"/>
    <w:rsid w:val="008E22A3"/>
    <w:rsid w:val="008E2563"/>
    <w:rsid w:val="008E257F"/>
    <w:rsid w:val="008E28AB"/>
    <w:rsid w:val="008E2905"/>
    <w:rsid w:val="008E291B"/>
    <w:rsid w:val="008E2948"/>
    <w:rsid w:val="008E2B5B"/>
    <w:rsid w:val="008E2C26"/>
    <w:rsid w:val="008E2FC1"/>
    <w:rsid w:val="008E326D"/>
    <w:rsid w:val="008E328A"/>
    <w:rsid w:val="008E33AD"/>
    <w:rsid w:val="008E373F"/>
    <w:rsid w:val="008E3B55"/>
    <w:rsid w:val="008E3BC4"/>
    <w:rsid w:val="008E3CFE"/>
    <w:rsid w:val="008E3D1C"/>
    <w:rsid w:val="008E41CB"/>
    <w:rsid w:val="008E420C"/>
    <w:rsid w:val="008E4261"/>
    <w:rsid w:val="008E4513"/>
    <w:rsid w:val="008E4791"/>
    <w:rsid w:val="008E508F"/>
    <w:rsid w:val="008E5289"/>
    <w:rsid w:val="008E5303"/>
    <w:rsid w:val="008E5719"/>
    <w:rsid w:val="008E5917"/>
    <w:rsid w:val="008E59A7"/>
    <w:rsid w:val="008E5A6A"/>
    <w:rsid w:val="008E5B62"/>
    <w:rsid w:val="008E5DBB"/>
    <w:rsid w:val="008E5E8A"/>
    <w:rsid w:val="008E5ED2"/>
    <w:rsid w:val="008E612A"/>
    <w:rsid w:val="008E61F0"/>
    <w:rsid w:val="008E658E"/>
    <w:rsid w:val="008E67AE"/>
    <w:rsid w:val="008E6862"/>
    <w:rsid w:val="008E6961"/>
    <w:rsid w:val="008E6C02"/>
    <w:rsid w:val="008E6CD4"/>
    <w:rsid w:val="008E7292"/>
    <w:rsid w:val="008E748A"/>
    <w:rsid w:val="008E766B"/>
    <w:rsid w:val="008E7A2D"/>
    <w:rsid w:val="008E7AA1"/>
    <w:rsid w:val="008E7ACC"/>
    <w:rsid w:val="008E7B7E"/>
    <w:rsid w:val="008E7CC4"/>
    <w:rsid w:val="008E7CD7"/>
    <w:rsid w:val="008E7D28"/>
    <w:rsid w:val="008E7DEC"/>
    <w:rsid w:val="008F008B"/>
    <w:rsid w:val="008F03EC"/>
    <w:rsid w:val="008F0495"/>
    <w:rsid w:val="008F0591"/>
    <w:rsid w:val="008F09EB"/>
    <w:rsid w:val="008F0DE5"/>
    <w:rsid w:val="008F0ECC"/>
    <w:rsid w:val="008F106D"/>
    <w:rsid w:val="008F10E2"/>
    <w:rsid w:val="008F1534"/>
    <w:rsid w:val="008F1ED0"/>
    <w:rsid w:val="008F1FC0"/>
    <w:rsid w:val="008F22A2"/>
    <w:rsid w:val="008F22C1"/>
    <w:rsid w:val="008F255C"/>
    <w:rsid w:val="008F2588"/>
    <w:rsid w:val="008F27C4"/>
    <w:rsid w:val="008F2985"/>
    <w:rsid w:val="008F2A63"/>
    <w:rsid w:val="008F2AE7"/>
    <w:rsid w:val="008F2D02"/>
    <w:rsid w:val="008F2DD5"/>
    <w:rsid w:val="008F2FB6"/>
    <w:rsid w:val="008F3095"/>
    <w:rsid w:val="008F3202"/>
    <w:rsid w:val="008F35E5"/>
    <w:rsid w:val="008F35F8"/>
    <w:rsid w:val="008F3741"/>
    <w:rsid w:val="008F398A"/>
    <w:rsid w:val="008F3A2A"/>
    <w:rsid w:val="008F3A8B"/>
    <w:rsid w:val="008F4075"/>
    <w:rsid w:val="008F425F"/>
    <w:rsid w:val="008F43BC"/>
    <w:rsid w:val="008F4476"/>
    <w:rsid w:val="008F4499"/>
    <w:rsid w:val="008F44A8"/>
    <w:rsid w:val="008F44ED"/>
    <w:rsid w:val="008F4574"/>
    <w:rsid w:val="008F4858"/>
    <w:rsid w:val="008F49C6"/>
    <w:rsid w:val="008F4A94"/>
    <w:rsid w:val="008F4AD1"/>
    <w:rsid w:val="008F4BA4"/>
    <w:rsid w:val="008F4BF1"/>
    <w:rsid w:val="008F4D16"/>
    <w:rsid w:val="008F5260"/>
    <w:rsid w:val="008F531B"/>
    <w:rsid w:val="008F5331"/>
    <w:rsid w:val="008F5353"/>
    <w:rsid w:val="008F544A"/>
    <w:rsid w:val="008F566B"/>
    <w:rsid w:val="008F566C"/>
    <w:rsid w:val="008F60B6"/>
    <w:rsid w:val="008F6519"/>
    <w:rsid w:val="008F65F2"/>
    <w:rsid w:val="008F67F6"/>
    <w:rsid w:val="008F68DD"/>
    <w:rsid w:val="008F6AF7"/>
    <w:rsid w:val="008F6C0A"/>
    <w:rsid w:val="008F6D43"/>
    <w:rsid w:val="008F6E43"/>
    <w:rsid w:val="008F6FCC"/>
    <w:rsid w:val="008F7011"/>
    <w:rsid w:val="008F70AA"/>
    <w:rsid w:val="008F70C1"/>
    <w:rsid w:val="008F71CE"/>
    <w:rsid w:val="008F7542"/>
    <w:rsid w:val="008F7568"/>
    <w:rsid w:val="008F7A82"/>
    <w:rsid w:val="008F7B15"/>
    <w:rsid w:val="008F7C95"/>
    <w:rsid w:val="00900109"/>
    <w:rsid w:val="009001EE"/>
    <w:rsid w:val="00900523"/>
    <w:rsid w:val="0090054B"/>
    <w:rsid w:val="00900928"/>
    <w:rsid w:val="00900B47"/>
    <w:rsid w:val="00900B89"/>
    <w:rsid w:val="00900D01"/>
    <w:rsid w:val="00900DD4"/>
    <w:rsid w:val="00900ED4"/>
    <w:rsid w:val="00900F60"/>
    <w:rsid w:val="00901283"/>
    <w:rsid w:val="00901333"/>
    <w:rsid w:val="00901742"/>
    <w:rsid w:val="00901994"/>
    <w:rsid w:val="009019C3"/>
    <w:rsid w:val="00901C91"/>
    <w:rsid w:val="00901F7B"/>
    <w:rsid w:val="00902075"/>
    <w:rsid w:val="009020C2"/>
    <w:rsid w:val="009021FB"/>
    <w:rsid w:val="00902398"/>
    <w:rsid w:val="0090241C"/>
    <w:rsid w:val="0090258E"/>
    <w:rsid w:val="0090266F"/>
    <w:rsid w:val="0090282E"/>
    <w:rsid w:val="0090289D"/>
    <w:rsid w:val="00902999"/>
    <w:rsid w:val="009029E8"/>
    <w:rsid w:val="00902A28"/>
    <w:rsid w:val="00902BA9"/>
    <w:rsid w:val="00902CA8"/>
    <w:rsid w:val="00902CC9"/>
    <w:rsid w:val="009030BF"/>
    <w:rsid w:val="0090351C"/>
    <w:rsid w:val="00903575"/>
    <w:rsid w:val="009037A1"/>
    <w:rsid w:val="009037A4"/>
    <w:rsid w:val="00903861"/>
    <w:rsid w:val="00903F30"/>
    <w:rsid w:val="00904038"/>
    <w:rsid w:val="009040F3"/>
    <w:rsid w:val="00904190"/>
    <w:rsid w:val="00904524"/>
    <w:rsid w:val="00904582"/>
    <w:rsid w:val="00904592"/>
    <w:rsid w:val="009045D6"/>
    <w:rsid w:val="009048FC"/>
    <w:rsid w:val="00904A10"/>
    <w:rsid w:val="00904F89"/>
    <w:rsid w:val="00904F9B"/>
    <w:rsid w:val="0090528A"/>
    <w:rsid w:val="00905502"/>
    <w:rsid w:val="00905743"/>
    <w:rsid w:val="0090576F"/>
    <w:rsid w:val="00905FC5"/>
    <w:rsid w:val="009060ED"/>
    <w:rsid w:val="00906510"/>
    <w:rsid w:val="00906843"/>
    <w:rsid w:val="00906B8F"/>
    <w:rsid w:val="00906E39"/>
    <w:rsid w:val="00906E6E"/>
    <w:rsid w:val="00906F83"/>
    <w:rsid w:val="00906FAE"/>
    <w:rsid w:val="0090728C"/>
    <w:rsid w:val="009072DF"/>
    <w:rsid w:val="009073A5"/>
    <w:rsid w:val="009073BE"/>
    <w:rsid w:val="00910221"/>
    <w:rsid w:val="00910656"/>
    <w:rsid w:val="00910826"/>
    <w:rsid w:val="00910A07"/>
    <w:rsid w:val="00910A13"/>
    <w:rsid w:val="00910A34"/>
    <w:rsid w:val="00910AC3"/>
    <w:rsid w:val="00910C9B"/>
    <w:rsid w:val="00910F0A"/>
    <w:rsid w:val="00911092"/>
    <w:rsid w:val="00911196"/>
    <w:rsid w:val="00911527"/>
    <w:rsid w:val="00911709"/>
    <w:rsid w:val="0091190F"/>
    <w:rsid w:val="00911982"/>
    <w:rsid w:val="00911AC1"/>
    <w:rsid w:val="00911B10"/>
    <w:rsid w:val="00911EC6"/>
    <w:rsid w:val="0091226D"/>
    <w:rsid w:val="00912406"/>
    <w:rsid w:val="0091243A"/>
    <w:rsid w:val="0091251B"/>
    <w:rsid w:val="0091256D"/>
    <w:rsid w:val="0091279D"/>
    <w:rsid w:val="0091293A"/>
    <w:rsid w:val="00912BB7"/>
    <w:rsid w:val="00912CDE"/>
    <w:rsid w:val="00912D2E"/>
    <w:rsid w:val="00912D67"/>
    <w:rsid w:val="00912FB0"/>
    <w:rsid w:val="009136B5"/>
    <w:rsid w:val="00913B75"/>
    <w:rsid w:val="00913EF2"/>
    <w:rsid w:val="009145DD"/>
    <w:rsid w:val="0091489E"/>
    <w:rsid w:val="00914AFA"/>
    <w:rsid w:val="00914BE5"/>
    <w:rsid w:val="00914C32"/>
    <w:rsid w:val="00914CF8"/>
    <w:rsid w:val="00914E74"/>
    <w:rsid w:val="009150ED"/>
    <w:rsid w:val="0091530D"/>
    <w:rsid w:val="009155D0"/>
    <w:rsid w:val="00915742"/>
    <w:rsid w:val="00915967"/>
    <w:rsid w:val="009159A2"/>
    <w:rsid w:val="00915A03"/>
    <w:rsid w:val="00915A45"/>
    <w:rsid w:val="00915B27"/>
    <w:rsid w:val="00915BD9"/>
    <w:rsid w:val="00915C2F"/>
    <w:rsid w:val="00915C8B"/>
    <w:rsid w:val="00916010"/>
    <w:rsid w:val="00916042"/>
    <w:rsid w:val="00916295"/>
    <w:rsid w:val="009162D0"/>
    <w:rsid w:val="00916441"/>
    <w:rsid w:val="00916532"/>
    <w:rsid w:val="009165DE"/>
    <w:rsid w:val="0091678B"/>
    <w:rsid w:val="00916B5C"/>
    <w:rsid w:val="00916BC1"/>
    <w:rsid w:val="009172FB"/>
    <w:rsid w:val="00917493"/>
    <w:rsid w:val="009176B8"/>
    <w:rsid w:val="009177CC"/>
    <w:rsid w:val="0091781B"/>
    <w:rsid w:val="00917ABC"/>
    <w:rsid w:val="00917BE1"/>
    <w:rsid w:val="00917E55"/>
    <w:rsid w:val="0092000B"/>
    <w:rsid w:val="0092003B"/>
    <w:rsid w:val="00920151"/>
    <w:rsid w:val="0092048B"/>
    <w:rsid w:val="0092052E"/>
    <w:rsid w:val="0092058B"/>
    <w:rsid w:val="009206BB"/>
    <w:rsid w:val="00920811"/>
    <w:rsid w:val="0092090D"/>
    <w:rsid w:val="00920E5E"/>
    <w:rsid w:val="00921081"/>
    <w:rsid w:val="00921140"/>
    <w:rsid w:val="009211CB"/>
    <w:rsid w:val="00921667"/>
    <w:rsid w:val="00921690"/>
    <w:rsid w:val="009217A5"/>
    <w:rsid w:val="009217DF"/>
    <w:rsid w:val="00921B57"/>
    <w:rsid w:val="00921D94"/>
    <w:rsid w:val="00921F0F"/>
    <w:rsid w:val="00922530"/>
    <w:rsid w:val="00922873"/>
    <w:rsid w:val="00922A74"/>
    <w:rsid w:val="00922CF0"/>
    <w:rsid w:val="00922DB1"/>
    <w:rsid w:val="00922E33"/>
    <w:rsid w:val="00922E8C"/>
    <w:rsid w:val="009232FC"/>
    <w:rsid w:val="0092343D"/>
    <w:rsid w:val="00923474"/>
    <w:rsid w:val="009234E4"/>
    <w:rsid w:val="009234E6"/>
    <w:rsid w:val="00923574"/>
    <w:rsid w:val="0092358D"/>
    <w:rsid w:val="0092378B"/>
    <w:rsid w:val="00923798"/>
    <w:rsid w:val="009237AE"/>
    <w:rsid w:val="009239C2"/>
    <w:rsid w:val="00923ABE"/>
    <w:rsid w:val="00923DC5"/>
    <w:rsid w:val="00923E65"/>
    <w:rsid w:val="00923F4F"/>
    <w:rsid w:val="00924533"/>
    <w:rsid w:val="00924558"/>
    <w:rsid w:val="00924775"/>
    <w:rsid w:val="0092483D"/>
    <w:rsid w:val="009248BC"/>
    <w:rsid w:val="009248C2"/>
    <w:rsid w:val="00924951"/>
    <w:rsid w:val="00924A63"/>
    <w:rsid w:val="00924AB9"/>
    <w:rsid w:val="00924BF9"/>
    <w:rsid w:val="00924C63"/>
    <w:rsid w:val="00924C65"/>
    <w:rsid w:val="00924DF8"/>
    <w:rsid w:val="0092507A"/>
    <w:rsid w:val="0092518D"/>
    <w:rsid w:val="00925320"/>
    <w:rsid w:val="00925457"/>
    <w:rsid w:val="00925561"/>
    <w:rsid w:val="00925675"/>
    <w:rsid w:val="009256A4"/>
    <w:rsid w:val="00925D5C"/>
    <w:rsid w:val="00925D87"/>
    <w:rsid w:val="00925DA5"/>
    <w:rsid w:val="00925DC0"/>
    <w:rsid w:val="00925DC3"/>
    <w:rsid w:val="00925F85"/>
    <w:rsid w:val="00925FE5"/>
    <w:rsid w:val="009262C9"/>
    <w:rsid w:val="009263BC"/>
    <w:rsid w:val="009263C0"/>
    <w:rsid w:val="009265B6"/>
    <w:rsid w:val="00926657"/>
    <w:rsid w:val="009268AB"/>
    <w:rsid w:val="00926D5D"/>
    <w:rsid w:val="00926DCE"/>
    <w:rsid w:val="00926E82"/>
    <w:rsid w:val="00926E92"/>
    <w:rsid w:val="009270B6"/>
    <w:rsid w:val="00927194"/>
    <w:rsid w:val="00927266"/>
    <w:rsid w:val="00927304"/>
    <w:rsid w:val="00927390"/>
    <w:rsid w:val="009274E8"/>
    <w:rsid w:val="00927B71"/>
    <w:rsid w:val="00927BA7"/>
    <w:rsid w:val="00927BF6"/>
    <w:rsid w:val="00927FE8"/>
    <w:rsid w:val="009300FC"/>
    <w:rsid w:val="009301AE"/>
    <w:rsid w:val="009301B1"/>
    <w:rsid w:val="009301D0"/>
    <w:rsid w:val="0093024A"/>
    <w:rsid w:val="00930375"/>
    <w:rsid w:val="00930455"/>
    <w:rsid w:val="0093048B"/>
    <w:rsid w:val="00930726"/>
    <w:rsid w:val="009308B0"/>
    <w:rsid w:val="009308C1"/>
    <w:rsid w:val="00930C03"/>
    <w:rsid w:val="009311AF"/>
    <w:rsid w:val="009314E6"/>
    <w:rsid w:val="0093163F"/>
    <w:rsid w:val="00931814"/>
    <w:rsid w:val="009318E9"/>
    <w:rsid w:val="009319BD"/>
    <w:rsid w:val="00931B1D"/>
    <w:rsid w:val="00931B90"/>
    <w:rsid w:val="00931BBC"/>
    <w:rsid w:val="00931C28"/>
    <w:rsid w:val="00931F15"/>
    <w:rsid w:val="00932063"/>
    <w:rsid w:val="009321E2"/>
    <w:rsid w:val="00932235"/>
    <w:rsid w:val="009326F5"/>
    <w:rsid w:val="009326F9"/>
    <w:rsid w:val="00932712"/>
    <w:rsid w:val="0093275F"/>
    <w:rsid w:val="0093278D"/>
    <w:rsid w:val="009327DA"/>
    <w:rsid w:val="00932A6C"/>
    <w:rsid w:val="00932B59"/>
    <w:rsid w:val="00932DE8"/>
    <w:rsid w:val="00932F53"/>
    <w:rsid w:val="00933003"/>
    <w:rsid w:val="009330D0"/>
    <w:rsid w:val="009330E0"/>
    <w:rsid w:val="009330F8"/>
    <w:rsid w:val="009331B5"/>
    <w:rsid w:val="0093330B"/>
    <w:rsid w:val="0093331A"/>
    <w:rsid w:val="009333BA"/>
    <w:rsid w:val="00933428"/>
    <w:rsid w:val="009338A7"/>
    <w:rsid w:val="009338C6"/>
    <w:rsid w:val="00933B99"/>
    <w:rsid w:val="00933D58"/>
    <w:rsid w:val="00933F3C"/>
    <w:rsid w:val="0093403B"/>
    <w:rsid w:val="0093443F"/>
    <w:rsid w:val="009344A8"/>
    <w:rsid w:val="0093451F"/>
    <w:rsid w:val="00934546"/>
    <w:rsid w:val="00934A91"/>
    <w:rsid w:val="00934EFD"/>
    <w:rsid w:val="00935149"/>
    <w:rsid w:val="009356F9"/>
    <w:rsid w:val="00935912"/>
    <w:rsid w:val="00935BE4"/>
    <w:rsid w:val="00935E4B"/>
    <w:rsid w:val="00936091"/>
    <w:rsid w:val="00936151"/>
    <w:rsid w:val="0093639E"/>
    <w:rsid w:val="009363C0"/>
    <w:rsid w:val="0093663E"/>
    <w:rsid w:val="0093667C"/>
    <w:rsid w:val="0093672A"/>
    <w:rsid w:val="00936751"/>
    <w:rsid w:val="00936A76"/>
    <w:rsid w:val="00936FF3"/>
    <w:rsid w:val="00937030"/>
    <w:rsid w:val="009372AA"/>
    <w:rsid w:val="00937353"/>
    <w:rsid w:val="00937558"/>
    <w:rsid w:val="00937571"/>
    <w:rsid w:val="009376AD"/>
    <w:rsid w:val="00937739"/>
    <w:rsid w:val="00937B94"/>
    <w:rsid w:val="00940148"/>
    <w:rsid w:val="009402F6"/>
    <w:rsid w:val="00940521"/>
    <w:rsid w:val="0094058C"/>
    <w:rsid w:val="00940646"/>
    <w:rsid w:val="00940763"/>
    <w:rsid w:val="009408D4"/>
    <w:rsid w:val="00940962"/>
    <w:rsid w:val="00940FA8"/>
    <w:rsid w:val="00941023"/>
    <w:rsid w:val="0094109A"/>
    <w:rsid w:val="0094125D"/>
    <w:rsid w:val="00941336"/>
    <w:rsid w:val="009414A9"/>
    <w:rsid w:val="009418A4"/>
    <w:rsid w:val="00941CC8"/>
    <w:rsid w:val="00941F2F"/>
    <w:rsid w:val="009420E1"/>
    <w:rsid w:val="0094236A"/>
    <w:rsid w:val="00942390"/>
    <w:rsid w:val="0094241B"/>
    <w:rsid w:val="009426BC"/>
    <w:rsid w:val="0094274B"/>
    <w:rsid w:val="00942861"/>
    <w:rsid w:val="0094291D"/>
    <w:rsid w:val="009429E1"/>
    <w:rsid w:val="0094314C"/>
    <w:rsid w:val="00943339"/>
    <w:rsid w:val="009435A5"/>
    <w:rsid w:val="009435C3"/>
    <w:rsid w:val="0094363C"/>
    <w:rsid w:val="009436FD"/>
    <w:rsid w:val="0094388B"/>
    <w:rsid w:val="009439C7"/>
    <w:rsid w:val="00943A5A"/>
    <w:rsid w:val="00943E2A"/>
    <w:rsid w:val="00943FAF"/>
    <w:rsid w:val="00944344"/>
    <w:rsid w:val="00944399"/>
    <w:rsid w:val="009444B2"/>
    <w:rsid w:val="0094451C"/>
    <w:rsid w:val="0094473C"/>
    <w:rsid w:val="00944792"/>
    <w:rsid w:val="00944969"/>
    <w:rsid w:val="009449BC"/>
    <w:rsid w:val="009449F9"/>
    <w:rsid w:val="00944B02"/>
    <w:rsid w:val="00944BC9"/>
    <w:rsid w:val="00944C06"/>
    <w:rsid w:val="00944F4F"/>
    <w:rsid w:val="0094509B"/>
    <w:rsid w:val="009451D5"/>
    <w:rsid w:val="009452EE"/>
    <w:rsid w:val="009453AA"/>
    <w:rsid w:val="0094544C"/>
    <w:rsid w:val="00945664"/>
    <w:rsid w:val="009458AF"/>
    <w:rsid w:val="00945A03"/>
    <w:rsid w:val="00945B54"/>
    <w:rsid w:val="00945E1C"/>
    <w:rsid w:val="00945E93"/>
    <w:rsid w:val="00945EDE"/>
    <w:rsid w:val="009460F8"/>
    <w:rsid w:val="009462F4"/>
    <w:rsid w:val="0094655F"/>
    <w:rsid w:val="009465BA"/>
    <w:rsid w:val="009466DA"/>
    <w:rsid w:val="009469A5"/>
    <w:rsid w:val="00946A6C"/>
    <w:rsid w:val="00946AA3"/>
    <w:rsid w:val="00946AFE"/>
    <w:rsid w:val="00946B57"/>
    <w:rsid w:val="00946C68"/>
    <w:rsid w:val="00946EA8"/>
    <w:rsid w:val="00946FE3"/>
    <w:rsid w:val="0094700D"/>
    <w:rsid w:val="0094719A"/>
    <w:rsid w:val="009471C5"/>
    <w:rsid w:val="009471E0"/>
    <w:rsid w:val="009472C7"/>
    <w:rsid w:val="009474D0"/>
    <w:rsid w:val="00947538"/>
    <w:rsid w:val="00947639"/>
    <w:rsid w:val="00947644"/>
    <w:rsid w:val="00947B4A"/>
    <w:rsid w:val="00947B70"/>
    <w:rsid w:val="00947BC8"/>
    <w:rsid w:val="00947C2C"/>
    <w:rsid w:val="00947C40"/>
    <w:rsid w:val="00947EC1"/>
    <w:rsid w:val="00947F35"/>
    <w:rsid w:val="00947F5F"/>
    <w:rsid w:val="00950121"/>
    <w:rsid w:val="00950364"/>
    <w:rsid w:val="00950400"/>
    <w:rsid w:val="009504C3"/>
    <w:rsid w:val="00950706"/>
    <w:rsid w:val="0095076C"/>
    <w:rsid w:val="0095086F"/>
    <w:rsid w:val="009509E5"/>
    <w:rsid w:val="00950A72"/>
    <w:rsid w:val="00950B11"/>
    <w:rsid w:val="00950C2B"/>
    <w:rsid w:val="00950D12"/>
    <w:rsid w:val="00950E6A"/>
    <w:rsid w:val="00950E93"/>
    <w:rsid w:val="00950F6E"/>
    <w:rsid w:val="009514EC"/>
    <w:rsid w:val="009515B3"/>
    <w:rsid w:val="009516BB"/>
    <w:rsid w:val="009517DB"/>
    <w:rsid w:val="0095180B"/>
    <w:rsid w:val="00951B54"/>
    <w:rsid w:val="00951BBD"/>
    <w:rsid w:val="00951E40"/>
    <w:rsid w:val="009521A3"/>
    <w:rsid w:val="00952434"/>
    <w:rsid w:val="009526A0"/>
    <w:rsid w:val="009528EC"/>
    <w:rsid w:val="00952A46"/>
    <w:rsid w:val="00952EFD"/>
    <w:rsid w:val="0095346A"/>
    <w:rsid w:val="009535B5"/>
    <w:rsid w:val="0095387D"/>
    <w:rsid w:val="0095389F"/>
    <w:rsid w:val="00953EB0"/>
    <w:rsid w:val="00953FFB"/>
    <w:rsid w:val="009541CB"/>
    <w:rsid w:val="009545F8"/>
    <w:rsid w:val="009545FF"/>
    <w:rsid w:val="009546BC"/>
    <w:rsid w:val="00954EAD"/>
    <w:rsid w:val="00955469"/>
    <w:rsid w:val="009554A3"/>
    <w:rsid w:val="0095551B"/>
    <w:rsid w:val="0095555E"/>
    <w:rsid w:val="009557EC"/>
    <w:rsid w:val="00955880"/>
    <w:rsid w:val="00955B46"/>
    <w:rsid w:val="00955C51"/>
    <w:rsid w:val="00955CAE"/>
    <w:rsid w:val="00955D79"/>
    <w:rsid w:val="00956050"/>
    <w:rsid w:val="0095625D"/>
    <w:rsid w:val="009562EB"/>
    <w:rsid w:val="009564B0"/>
    <w:rsid w:val="00956518"/>
    <w:rsid w:val="00956535"/>
    <w:rsid w:val="00956574"/>
    <w:rsid w:val="0095671C"/>
    <w:rsid w:val="00956B95"/>
    <w:rsid w:val="00956BFA"/>
    <w:rsid w:val="00956C66"/>
    <w:rsid w:val="00956D8B"/>
    <w:rsid w:val="00957182"/>
    <w:rsid w:val="009572AE"/>
    <w:rsid w:val="00957501"/>
    <w:rsid w:val="009578C8"/>
    <w:rsid w:val="009579D5"/>
    <w:rsid w:val="00957A7D"/>
    <w:rsid w:val="00957A8E"/>
    <w:rsid w:val="00957D22"/>
    <w:rsid w:val="009602CF"/>
    <w:rsid w:val="0096066B"/>
    <w:rsid w:val="009606EB"/>
    <w:rsid w:val="00960722"/>
    <w:rsid w:val="00960B42"/>
    <w:rsid w:val="00960CC8"/>
    <w:rsid w:val="00960E21"/>
    <w:rsid w:val="00960E2A"/>
    <w:rsid w:val="0096101E"/>
    <w:rsid w:val="009611C5"/>
    <w:rsid w:val="009611FD"/>
    <w:rsid w:val="0096143F"/>
    <w:rsid w:val="0096146D"/>
    <w:rsid w:val="00961B62"/>
    <w:rsid w:val="00961C32"/>
    <w:rsid w:val="00961D01"/>
    <w:rsid w:val="00962138"/>
    <w:rsid w:val="00962273"/>
    <w:rsid w:val="009622B4"/>
    <w:rsid w:val="009623CC"/>
    <w:rsid w:val="0096243A"/>
    <w:rsid w:val="0096278F"/>
    <w:rsid w:val="00962986"/>
    <w:rsid w:val="00962D3C"/>
    <w:rsid w:val="00962E3C"/>
    <w:rsid w:val="00962EF1"/>
    <w:rsid w:val="00962FA0"/>
    <w:rsid w:val="00962FC7"/>
    <w:rsid w:val="00963099"/>
    <w:rsid w:val="009632B9"/>
    <w:rsid w:val="00963B0D"/>
    <w:rsid w:val="00964337"/>
    <w:rsid w:val="00964374"/>
    <w:rsid w:val="00964591"/>
    <w:rsid w:val="00964636"/>
    <w:rsid w:val="009646FD"/>
    <w:rsid w:val="00964AB0"/>
    <w:rsid w:val="00964E23"/>
    <w:rsid w:val="009651D7"/>
    <w:rsid w:val="009652C8"/>
    <w:rsid w:val="00965351"/>
    <w:rsid w:val="009655D5"/>
    <w:rsid w:val="00965607"/>
    <w:rsid w:val="0096573A"/>
    <w:rsid w:val="00965AA2"/>
    <w:rsid w:val="00965B73"/>
    <w:rsid w:val="00965CA3"/>
    <w:rsid w:val="00965DD7"/>
    <w:rsid w:val="00965DF9"/>
    <w:rsid w:val="00965F9F"/>
    <w:rsid w:val="0096605D"/>
    <w:rsid w:val="00966125"/>
    <w:rsid w:val="00966311"/>
    <w:rsid w:val="009663E4"/>
    <w:rsid w:val="009668B1"/>
    <w:rsid w:val="00966ABD"/>
    <w:rsid w:val="00966CF3"/>
    <w:rsid w:val="00966E19"/>
    <w:rsid w:val="00966E35"/>
    <w:rsid w:val="009670C8"/>
    <w:rsid w:val="009670FA"/>
    <w:rsid w:val="00967210"/>
    <w:rsid w:val="009672CB"/>
    <w:rsid w:val="0096739F"/>
    <w:rsid w:val="0096741E"/>
    <w:rsid w:val="00967A7F"/>
    <w:rsid w:val="00967CE9"/>
    <w:rsid w:val="00967E07"/>
    <w:rsid w:val="0097021D"/>
    <w:rsid w:val="00970221"/>
    <w:rsid w:val="0097028B"/>
    <w:rsid w:val="009704E5"/>
    <w:rsid w:val="00970748"/>
    <w:rsid w:val="009707D7"/>
    <w:rsid w:val="009708A4"/>
    <w:rsid w:val="009708A9"/>
    <w:rsid w:val="00970915"/>
    <w:rsid w:val="0097099E"/>
    <w:rsid w:val="00970ACE"/>
    <w:rsid w:val="00970B2F"/>
    <w:rsid w:val="00970C5A"/>
    <w:rsid w:val="00970CD6"/>
    <w:rsid w:val="00970D41"/>
    <w:rsid w:val="00970E36"/>
    <w:rsid w:val="00970EFF"/>
    <w:rsid w:val="00970FED"/>
    <w:rsid w:val="009712F0"/>
    <w:rsid w:val="00971437"/>
    <w:rsid w:val="00971841"/>
    <w:rsid w:val="009719B2"/>
    <w:rsid w:val="00971B1D"/>
    <w:rsid w:val="00971C88"/>
    <w:rsid w:val="00971F17"/>
    <w:rsid w:val="009721EA"/>
    <w:rsid w:val="009722C0"/>
    <w:rsid w:val="009723CC"/>
    <w:rsid w:val="00972728"/>
    <w:rsid w:val="009728B7"/>
    <w:rsid w:val="00972BBD"/>
    <w:rsid w:val="00972D63"/>
    <w:rsid w:val="00973345"/>
    <w:rsid w:val="00973378"/>
    <w:rsid w:val="009735AD"/>
    <w:rsid w:val="009736D6"/>
    <w:rsid w:val="009737DF"/>
    <w:rsid w:val="00973C30"/>
    <w:rsid w:val="00973E4F"/>
    <w:rsid w:val="009744E4"/>
    <w:rsid w:val="009744F4"/>
    <w:rsid w:val="00974509"/>
    <w:rsid w:val="0097452F"/>
    <w:rsid w:val="00974852"/>
    <w:rsid w:val="009748C6"/>
    <w:rsid w:val="009748DA"/>
    <w:rsid w:val="009749BE"/>
    <w:rsid w:val="00974B37"/>
    <w:rsid w:val="00974C88"/>
    <w:rsid w:val="00974D83"/>
    <w:rsid w:val="00974D8C"/>
    <w:rsid w:val="0097506B"/>
    <w:rsid w:val="00975086"/>
    <w:rsid w:val="0097519D"/>
    <w:rsid w:val="0097528D"/>
    <w:rsid w:val="0097553D"/>
    <w:rsid w:val="00975620"/>
    <w:rsid w:val="009758F2"/>
    <w:rsid w:val="0097595A"/>
    <w:rsid w:val="00975972"/>
    <w:rsid w:val="009759B8"/>
    <w:rsid w:val="00975C31"/>
    <w:rsid w:val="00975C8E"/>
    <w:rsid w:val="00975D5F"/>
    <w:rsid w:val="00975EAF"/>
    <w:rsid w:val="0097629B"/>
    <w:rsid w:val="00976357"/>
    <w:rsid w:val="00976463"/>
    <w:rsid w:val="00976487"/>
    <w:rsid w:val="009766C9"/>
    <w:rsid w:val="009769AB"/>
    <w:rsid w:val="009769C7"/>
    <w:rsid w:val="00976CBB"/>
    <w:rsid w:val="00976E46"/>
    <w:rsid w:val="00976EDE"/>
    <w:rsid w:val="009772B4"/>
    <w:rsid w:val="0097762F"/>
    <w:rsid w:val="0097766F"/>
    <w:rsid w:val="00977772"/>
    <w:rsid w:val="00977898"/>
    <w:rsid w:val="00977F12"/>
    <w:rsid w:val="00980012"/>
    <w:rsid w:val="00980029"/>
    <w:rsid w:val="00980038"/>
    <w:rsid w:val="00980336"/>
    <w:rsid w:val="009804A1"/>
    <w:rsid w:val="0098060C"/>
    <w:rsid w:val="0098073B"/>
    <w:rsid w:val="0098080E"/>
    <w:rsid w:val="00980B8F"/>
    <w:rsid w:val="00980D11"/>
    <w:rsid w:val="00980D5E"/>
    <w:rsid w:val="00981041"/>
    <w:rsid w:val="00981233"/>
    <w:rsid w:val="009812F8"/>
    <w:rsid w:val="0098133E"/>
    <w:rsid w:val="00981354"/>
    <w:rsid w:val="009814A7"/>
    <w:rsid w:val="0098154C"/>
    <w:rsid w:val="00981773"/>
    <w:rsid w:val="0098185C"/>
    <w:rsid w:val="00981909"/>
    <w:rsid w:val="009819B0"/>
    <w:rsid w:val="00981ADA"/>
    <w:rsid w:val="009820D0"/>
    <w:rsid w:val="0098214F"/>
    <w:rsid w:val="00982271"/>
    <w:rsid w:val="009823C7"/>
    <w:rsid w:val="0098259C"/>
    <w:rsid w:val="009826B6"/>
    <w:rsid w:val="009827AB"/>
    <w:rsid w:val="00982939"/>
    <w:rsid w:val="00982A99"/>
    <w:rsid w:val="00982AF5"/>
    <w:rsid w:val="00982C44"/>
    <w:rsid w:val="00982DA6"/>
    <w:rsid w:val="00982DC5"/>
    <w:rsid w:val="0098308F"/>
    <w:rsid w:val="0098312F"/>
    <w:rsid w:val="009831E2"/>
    <w:rsid w:val="0098348E"/>
    <w:rsid w:val="0098384F"/>
    <w:rsid w:val="00983933"/>
    <w:rsid w:val="00983BA3"/>
    <w:rsid w:val="00983BC5"/>
    <w:rsid w:val="00984046"/>
    <w:rsid w:val="00984078"/>
    <w:rsid w:val="009842AB"/>
    <w:rsid w:val="00984421"/>
    <w:rsid w:val="00984595"/>
    <w:rsid w:val="009848AF"/>
    <w:rsid w:val="00984A78"/>
    <w:rsid w:val="00984AB1"/>
    <w:rsid w:val="00984B83"/>
    <w:rsid w:val="00984BEA"/>
    <w:rsid w:val="00984C13"/>
    <w:rsid w:val="00984E77"/>
    <w:rsid w:val="00984F38"/>
    <w:rsid w:val="00985259"/>
    <w:rsid w:val="00985333"/>
    <w:rsid w:val="00985674"/>
    <w:rsid w:val="00985713"/>
    <w:rsid w:val="0098578E"/>
    <w:rsid w:val="00985C46"/>
    <w:rsid w:val="00986007"/>
    <w:rsid w:val="00986095"/>
    <w:rsid w:val="00986156"/>
    <w:rsid w:val="009862D0"/>
    <w:rsid w:val="009863D9"/>
    <w:rsid w:val="009863E3"/>
    <w:rsid w:val="00986405"/>
    <w:rsid w:val="00986443"/>
    <w:rsid w:val="0098662B"/>
    <w:rsid w:val="0098667A"/>
    <w:rsid w:val="009866CD"/>
    <w:rsid w:val="00986808"/>
    <w:rsid w:val="00986856"/>
    <w:rsid w:val="009869A9"/>
    <w:rsid w:val="00986BAF"/>
    <w:rsid w:val="00986C4C"/>
    <w:rsid w:val="0098709F"/>
    <w:rsid w:val="0098719F"/>
    <w:rsid w:val="0098753A"/>
    <w:rsid w:val="009877CB"/>
    <w:rsid w:val="00987924"/>
    <w:rsid w:val="00987956"/>
    <w:rsid w:val="00987A38"/>
    <w:rsid w:val="00987A9D"/>
    <w:rsid w:val="00987D42"/>
    <w:rsid w:val="00987E0D"/>
    <w:rsid w:val="00987E95"/>
    <w:rsid w:val="00990156"/>
    <w:rsid w:val="0099024E"/>
    <w:rsid w:val="009902F7"/>
    <w:rsid w:val="00990479"/>
    <w:rsid w:val="00990549"/>
    <w:rsid w:val="00990934"/>
    <w:rsid w:val="00990D28"/>
    <w:rsid w:val="00990E42"/>
    <w:rsid w:val="00990FF2"/>
    <w:rsid w:val="0099101A"/>
    <w:rsid w:val="009910A3"/>
    <w:rsid w:val="0099116B"/>
    <w:rsid w:val="0099133B"/>
    <w:rsid w:val="00991368"/>
    <w:rsid w:val="009913D1"/>
    <w:rsid w:val="00991470"/>
    <w:rsid w:val="00991505"/>
    <w:rsid w:val="0099177E"/>
    <w:rsid w:val="00991957"/>
    <w:rsid w:val="00991C9D"/>
    <w:rsid w:val="00991E11"/>
    <w:rsid w:val="00991F9B"/>
    <w:rsid w:val="00992158"/>
    <w:rsid w:val="00992270"/>
    <w:rsid w:val="009924CD"/>
    <w:rsid w:val="00992513"/>
    <w:rsid w:val="0099261C"/>
    <w:rsid w:val="00992A8B"/>
    <w:rsid w:val="00992BB1"/>
    <w:rsid w:val="00992C29"/>
    <w:rsid w:val="0099347D"/>
    <w:rsid w:val="009934A3"/>
    <w:rsid w:val="0099357B"/>
    <w:rsid w:val="00993811"/>
    <w:rsid w:val="009938D7"/>
    <w:rsid w:val="0099398E"/>
    <w:rsid w:val="00993B61"/>
    <w:rsid w:val="00993BA2"/>
    <w:rsid w:val="00993C2B"/>
    <w:rsid w:val="00993DF9"/>
    <w:rsid w:val="009941BA"/>
    <w:rsid w:val="009942E6"/>
    <w:rsid w:val="009949E2"/>
    <w:rsid w:val="00994B04"/>
    <w:rsid w:val="00994BDC"/>
    <w:rsid w:val="00994C2A"/>
    <w:rsid w:val="00994D03"/>
    <w:rsid w:val="00994F50"/>
    <w:rsid w:val="009951E9"/>
    <w:rsid w:val="009952DC"/>
    <w:rsid w:val="00995388"/>
    <w:rsid w:val="00995688"/>
    <w:rsid w:val="009956C8"/>
    <w:rsid w:val="00995AEE"/>
    <w:rsid w:val="00995C5F"/>
    <w:rsid w:val="00995D68"/>
    <w:rsid w:val="00995F33"/>
    <w:rsid w:val="00995F60"/>
    <w:rsid w:val="009960C0"/>
    <w:rsid w:val="0099657B"/>
    <w:rsid w:val="009969C2"/>
    <w:rsid w:val="009969FD"/>
    <w:rsid w:val="00996A38"/>
    <w:rsid w:val="00996AF6"/>
    <w:rsid w:val="00996CC3"/>
    <w:rsid w:val="00996D4B"/>
    <w:rsid w:val="00996E25"/>
    <w:rsid w:val="00996EA5"/>
    <w:rsid w:val="009970A6"/>
    <w:rsid w:val="009970BE"/>
    <w:rsid w:val="009971C2"/>
    <w:rsid w:val="009973E8"/>
    <w:rsid w:val="009975E9"/>
    <w:rsid w:val="009979C4"/>
    <w:rsid w:val="00997BA5"/>
    <w:rsid w:val="00997C4D"/>
    <w:rsid w:val="00997D5F"/>
    <w:rsid w:val="00997D82"/>
    <w:rsid w:val="00997E40"/>
    <w:rsid w:val="009A00ED"/>
    <w:rsid w:val="009A00F5"/>
    <w:rsid w:val="009A0161"/>
    <w:rsid w:val="009A0194"/>
    <w:rsid w:val="009A0339"/>
    <w:rsid w:val="009A0448"/>
    <w:rsid w:val="009A09CE"/>
    <w:rsid w:val="009A09D2"/>
    <w:rsid w:val="009A0CC2"/>
    <w:rsid w:val="009A0DBA"/>
    <w:rsid w:val="009A0DD5"/>
    <w:rsid w:val="009A0EDD"/>
    <w:rsid w:val="009A13DF"/>
    <w:rsid w:val="009A15E2"/>
    <w:rsid w:val="009A1610"/>
    <w:rsid w:val="009A1A75"/>
    <w:rsid w:val="009A1B7F"/>
    <w:rsid w:val="009A1DDC"/>
    <w:rsid w:val="009A1FE7"/>
    <w:rsid w:val="009A2156"/>
    <w:rsid w:val="009A227E"/>
    <w:rsid w:val="009A228C"/>
    <w:rsid w:val="009A25C4"/>
    <w:rsid w:val="009A292C"/>
    <w:rsid w:val="009A294D"/>
    <w:rsid w:val="009A2D0B"/>
    <w:rsid w:val="009A2E56"/>
    <w:rsid w:val="009A2EA8"/>
    <w:rsid w:val="009A2F8F"/>
    <w:rsid w:val="009A302E"/>
    <w:rsid w:val="009A3062"/>
    <w:rsid w:val="009A3078"/>
    <w:rsid w:val="009A3299"/>
    <w:rsid w:val="009A3306"/>
    <w:rsid w:val="009A3420"/>
    <w:rsid w:val="009A343A"/>
    <w:rsid w:val="009A34E8"/>
    <w:rsid w:val="009A353C"/>
    <w:rsid w:val="009A3CB3"/>
    <w:rsid w:val="009A3D4E"/>
    <w:rsid w:val="009A4266"/>
    <w:rsid w:val="009A42BE"/>
    <w:rsid w:val="009A4611"/>
    <w:rsid w:val="009A4734"/>
    <w:rsid w:val="009A47EC"/>
    <w:rsid w:val="009A4D44"/>
    <w:rsid w:val="009A5375"/>
    <w:rsid w:val="009A5669"/>
    <w:rsid w:val="009A58F4"/>
    <w:rsid w:val="009A5AF1"/>
    <w:rsid w:val="009A5F8F"/>
    <w:rsid w:val="009A5FE0"/>
    <w:rsid w:val="009A6153"/>
    <w:rsid w:val="009A624B"/>
    <w:rsid w:val="009A6A20"/>
    <w:rsid w:val="009A6A4C"/>
    <w:rsid w:val="009A6BEC"/>
    <w:rsid w:val="009A6C29"/>
    <w:rsid w:val="009A6C9B"/>
    <w:rsid w:val="009A6DFC"/>
    <w:rsid w:val="009A70A4"/>
    <w:rsid w:val="009A736C"/>
    <w:rsid w:val="009A748E"/>
    <w:rsid w:val="009A752D"/>
    <w:rsid w:val="009A75C8"/>
    <w:rsid w:val="009A76C1"/>
    <w:rsid w:val="009A77C1"/>
    <w:rsid w:val="009A7D84"/>
    <w:rsid w:val="009A7E01"/>
    <w:rsid w:val="009A7E1D"/>
    <w:rsid w:val="009A7F2D"/>
    <w:rsid w:val="009B00D3"/>
    <w:rsid w:val="009B01CC"/>
    <w:rsid w:val="009B048B"/>
    <w:rsid w:val="009B05EF"/>
    <w:rsid w:val="009B0645"/>
    <w:rsid w:val="009B067D"/>
    <w:rsid w:val="009B0761"/>
    <w:rsid w:val="009B0BDD"/>
    <w:rsid w:val="009B0D0A"/>
    <w:rsid w:val="009B0E09"/>
    <w:rsid w:val="009B0F7B"/>
    <w:rsid w:val="009B1220"/>
    <w:rsid w:val="009B1306"/>
    <w:rsid w:val="009B1551"/>
    <w:rsid w:val="009B15D8"/>
    <w:rsid w:val="009B1900"/>
    <w:rsid w:val="009B1928"/>
    <w:rsid w:val="009B1BCF"/>
    <w:rsid w:val="009B208B"/>
    <w:rsid w:val="009B220B"/>
    <w:rsid w:val="009B224F"/>
    <w:rsid w:val="009B2295"/>
    <w:rsid w:val="009B22FF"/>
    <w:rsid w:val="009B23C4"/>
    <w:rsid w:val="009B26A5"/>
    <w:rsid w:val="009B29CE"/>
    <w:rsid w:val="009B2A85"/>
    <w:rsid w:val="009B2C1A"/>
    <w:rsid w:val="009B2CC7"/>
    <w:rsid w:val="009B2E62"/>
    <w:rsid w:val="009B3042"/>
    <w:rsid w:val="009B3336"/>
    <w:rsid w:val="009B3627"/>
    <w:rsid w:val="009B3A72"/>
    <w:rsid w:val="009B3BC9"/>
    <w:rsid w:val="009B4195"/>
    <w:rsid w:val="009B430A"/>
    <w:rsid w:val="009B432F"/>
    <w:rsid w:val="009B435F"/>
    <w:rsid w:val="009B438D"/>
    <w:rsid w:val="009B44E1"/>
    <w:rsid w:val="009B4A25"/>
    <w:rsid w:val="009B4A69"/>
    <w:rsid w:val="009B4C21"/>
    <w:rsid w:val="009B4CF0"/>
    <w:rsid w:val="009B4E47"/>
    <w:rsid w:val="009B4F8B"/>
    <w:rsid w:val="009B4FAE"/>
    <w:rsid w:val="009B531B"/>
    <w:rsid w:val="009B5A67"/>
    <w:rsid w:val="009B5D27"/>
    <w:rsid w:val="009B5DBD"/>
    <w:rsid w:val="009B5E75"/>
    <w:rsid w:val="009B6036"/>
    <w:rsid w:val="009B6151"/>
    <w:rsid w:val="009B6343"/>
    <w:rsid w:val="009B6861"/>
    <w:rsid w:val="009B6C3C"/>
    <w:rsid w:val="009B6DD0"/>
    <w:rsid w:val="009B6DFE"/>
    <w:rsid w:val="009B7004"/>
    <w:rsid w:val="009B7108"/>
    <w:rsid w:val="009B74F4"/>
    <w:rsid w:val="009B75FF"/>
    <w:rsid w:val="009B7832"/>
    <w:rsid w:val="009B7896"/>
    <w:rsid w:val="009B7A6D"/>
    <w:rsid w:val="009B7AFC"/>
    <w:rsid w:val="009B7CDE"/>
    <w:rsid w:val="009B7D3D"/>
    <w:rsid w:val="009B7E7A"/>
    <w:rsid w:val="009C0051"/>
    <w:rsid w:val="009C0350"/>
    <w:rsid w:val="009C0748"/>
    <w:rsid w:val="009C07B0"/>
    <w:rsid w:val="009C0839"/>
    <w:rsid w:val="009C0A0A"/>
    <w:rsid w:val="009C0BAE"/>
    <w:rsid w:val="009C0D60"/>
    <w:rsid w:val="009C0D87"/>
    <w:rsid w:val="009C13EF"/>
    <w:rsid w:val="009C158A"/>
    <w:rsid w:val="009C15A0"/>
    <w:rsid w:val="009C1688"/>
    <w:rsid w:val="009C16D0"/>
    <w:rsid w:val="009C1891"/>
    <w:rsid w:val="009C1A0A"/>
    <w:rsid w:val="009C1C17"/>
    <w:rsid w:val="009C1D62"/>
    <w:rsid w:val="009C20E3"/>
    <w:rsid w:val="009C21D5"/>
    <w:rsid w:val="009C22D2"/>
    <w:rsid w:val="009C2418"/>
    <w:rsid w:val="009C2984"/>
    <w:rsid w:val="009C2987"/>
    <w:rsid w:val="009C29B6"/>
    <w:rsid w:val="009C2B86"/>
    <w:rsid w:val="009C2C16"/>
    <w:rsid w:val="009C2C49"/>
    <w:rsid w:val="009C2C6E"/>
    <w:rsid w:val="009C2DA6"/>
    <w:rsid w:val="009C2EBE"/>
    <w:rsid w:val="009C2F27"/>
    <w:rsid w:val="009C2F7F"/>
    <w:rsid w:val="009C3042"/>
    <w:rsid w:val="009C3046"/>
    <w:rsid w:val="009C305B"/>
    <w:rsid w:val="009C325B"/>
    <w:rsid w:val="009C35E5"/>
    <w:rsid w:val="009C36CE"/>
    <w:rsid w:val="009C36EA"/>
    <w:rsid w:val="009C3726"/>
    <w:rsid w:val="009C385B"/>
    <w:rsid w:val="009C3984"/>
    <w:rsid w:val="009C3BC4"/>
    <w:rsid w:val="009C3DC2"/>
    <w:rsid w:val="009C3F20"/>
    <w:rsid w:val="009C40E4"/>
    <w:rsid w:val="009C43B1"/>
    <w:rsid w:val="009C457E"/>
    <w:rsid w:val="009C4613"/>
    <w:rsid w:val="009C46B1"/>
    <w:rsid w:val="009C46FD"/>
    <w:rsid w:val="009C473D"/>
    <w:rsid w:val="009C484B"/>
    <w:rsid w:val="009C48EF"/>
    <w:rsid w:val="009C4C1B"/>
    <w:rsid w:val="009C4D03"/>
    <w:rsid w:val="009C4DB8"/>
    <w:rsid w:val="009C4EF2"/>
    <w:rsid w:val="009C5069"/>
    <w:rsid w:val="009C5180"/>
    <w:rsid w:val="009C554A"/>
    <w:rsid w:val="009C5631"/>
    <w:rsid w:val="009C5954"/>
    <w:rsid w:val="009C5B29"/>
    <w:rsid w:val="009C5C7D"/>
    <w:rsid w:val="009C6087"/>
    <w:rsid w:val="009C61E7"/>
    <w:rsid w:val="009C6270"/>
    <w:rsid w:val="009C62DA"/>
    <w:rsid w:val="009C637A"/>
    <w:rsid w:val="009C6543"/>
    <w:rsid w:val="009C6764"/>
    <w:rsid w:val="009C677D"/>
    <w:rsid w:val="009C678A"/>
    <w:rsid w:val="009C6B07"/>
    <w:rsid w:val="009C6B67"/>
    <w:rsid w:val="009C6C3B"/>
    <w:rsid w:val="009C6C49"/>
    <w:rsid w:val="009C6DD2"/>
    <w:rsid w:val="009C6FF4"/>
    <w:rsid w:val="009C7392"/>
    <w:rsid w:val="009C77D4"/>
    <w:rsid w:val="009C7832"/>
    <w:rsid w:val="009C79FC"/>
    <w:rsid w:val="009C7CA7"/>
    <w:rsid w:val="009C7DA6"/>
    <w:rsid w:val="009C7DBC"/>
    <w:rsid w:val="009C7E18"/>
    <w:rsid w:val="009C7FD2"/>
    <w:rsid w:val="009D0036"/>
    <w:rsid w:val="009D01DC"/>
    <w:rsid w:val="009D09BF"/>
    <w:rsid w:val="009D0C04"/>
    <w:rsid w:val="009D0EAB"/>
    <w:rsid w:val="009D11F7"/>
    <w:rsid w:val="009D132E"/>
    <w:rsid w:val="009D1A4C"/>
    <w:rsid w:val="009D1E9C"/>
    <w:rsid w:val="009D1FAB"/>
    <w:rsid w:val="009D20E2"/>
    <w:rsid w:val="009D2125"/>
    <w:rsid w:val="009D236B"/>
    <w:rsid w:val="009D23C6"/>
    <w:rsid w:val="009D252D"/>
    <w:rsid w:val="009D2811"/>
    <w:rsid w:val="009D28AF"/>
    <w:rsid w:val="009D2945"/>
    <w:rsid w:val="009D2B1F"/>
    <w:rsid w:val="009D2E75"/>
    <w:rsid w:val="009D2F1B"/>
    <w:rsid w:val="009D325B"/>
    <w:rsid w:val="009D32C2"/>
    <w:rsid w:val="009D33E8"/>
    <w:rsid w:val="009D34C1"/>
    <w:rsid w:val="009D3AE9"/>
    <w:rsid w:val="009D3BCC"/>
    <w:rsid w:val="009D3C7B"/>
    <w:rsid w:val="009D3C8F"/>
    <w:rsid w:val="009D3D1D"/>
    <w:rsid w:val="009D3EBA"/>
    <w:rsid w:val="009D3F00"/>
    <w:rsid w:val="009D4030"/>
    <w:rsid w:val="009D403B"/>
    <w:rsid w:val="009D4482"/>
    <w:rsid w:val="009D449C"/>
    <w:rsid w:val="009D485D"/>
    <w:rsid w:val="009D48F7"/>
    <w:rsid w:val="009D4BED"/>
    <w:rsid w:val="009D4E25"/>
    <w:rsid w:val="009D4F55"/>
    <w:rsid w:val="009D4F91"/>
    <w:rsid w:val="009D5241"/>
    <w:rsid w:val="009D5531"/>
    <w:rsid w:val="009D5695"/>
    <w:rsid w:val="009D5801"/>
    <w:rsid w:val="009D5BAA"/>
    <w:rsid w:val="009D5C72"/>
    <w:rsid w:val="009D60F1"/>
    <w:rsid w:val="009D61FC"/>
    <w:rsid w:val="009D62E0"/>
    <w:rsid w:val="009D63B1"/>
    <w:rsid w:val="009D63C5"/>
    <w:rsid w:val="009D66CE"/>
    <w:rsid w:val="009D682F"/>
    <w:rsid w:val="009D68D3"/>
    <w:rsid w:val="009D77A6"/>
    <w:rsid w:val="009D79B5"/>
    <w:rsid w:val="009D7C68"/>
    <w:rsid w:val="009D7D39"/>
    <w:rsid w:val="009D7DAA"/>
    <w:rsid w:val="009D7EA1"/>
    <w:rsid w:val="009D7F36"/>
    <w:rsid w:val="009E060B"/>
    <w:rsid w:val="009E09CD"/>
    <w:rsid w:val="009E0D13"/>
    <w:rsid w:val="009E0D1F"/>
    <w:rsid w:val="009E0D47"/>
    <w:rsid w:val="009E0D68"/>
    <w:rsid w:val="009E0DEC"/>
    <w:rsid w:val="009E1043"/>
    <w:rsid w:val="009E119D"/>
    <w:rsid w:val="009E130E"/>
    <w:rsid w:val="009E15EC"/>
    <w:rsid w:val="009E18C6"/>
    <w:rsid w:val="009E190D"/>
    <w:rsid w:val="009E191F"/>
    <w:rsid w:val="009E1BE2"/>
    <w:rsid w:val="009E1C67"/>
    <w:rsid w:val="009E2040"/>
    <w:rsid w:val="009E21E2"/>
    <w:rsid w:val="009E22C2"/>
    <w:rsid w:val="009E24C4"/>
    <w:rsid w:val="009E24F1"/>
    <w:rsid w:val="009E257A"/>
    <w:rsid w:val="009E26C6"/>
    <w:rsid w:val="009E26E1"/>
    <w:rsid w:val="009E2C6A"/>
    <w:rsid w:val="009E2CCC"/>
    <w:rsid w:val="009E33F6"/>
    <w:rsid w:val="009E35DC"/>
    <w:rsid w:val="009E3639"/>
    <w:rsid w:val="009E369E"/>
    <w:rsid w:val="009E3969"/>
    <w:rsid w:val="009E3C8F"/>
    <w:rsid w:val="009E3CD2"/>
    <w:rsid w:val="009E3D99"/>
    <w:rsid w:val="009E488E"/>
    <w:rsid w:val="009E48AC"/>
    <w:rsid w:val="009E49EC"/>
    <w:rsid w:val="009E4B36"/>
    <w:rsid w:val="009E4B85"/>
    <w:rsid w:val="009E4C55"/>
    <w:rsid w:val="009E4C9A"/>
    <w:rsid w:val="009E4D6C"/>
    <w:rsid w:val="009E4DA8"/>
    <w:rsid w:val="009E4F23"/>
    <w:rsid w:val="009E4FB5"/>
    <w:rsid w:val="009E4FBA"/>
    <w:rsid w:val="009E507D"/>
    <w:rsid w:val="009E51EF"/>
    <w:rsid w:val="009E5439"/>
    <w:rsid w:val="009E55FE"/>
    <w:rsid w:val="009E5665"/>
    <w:rsid w:val="009E594F"/>
    <w:rsid w:val="009E59E4"/>
    <w:rsid w:val="009E5C2B"/>
    <w:rsid w:val="009E5C61"/>
    <w:rsid w:val="009E5E6B"/>
    <w:rsid w:val="009E5E97"/>
    <w:rsid w:val="009E6069"/>
    <w:rsid w:val="009E62F8"/>
    <w:rsid w:val="009E6418"/>
    <w:rsid w:val="009E68EA"/>
    <w:rsid w:val="009E694D"/>
    <w:rsid w:val="009E699F"/>
    <w:rsid w:val="009E6C65"/>
    <w:rsid w:val="009E6D2A"/>
    <w:rsid w:val="009E6D2E"/>
    <w:rsid w:val="009E7005"/>
    <w:rsid w:val="009E71A2"/>
    <w:rsid w:val="009E7584"/>
    <w:rsid w:val="009E77B6"/>
    <w:rsid w:val="009E792A"/>
    <w:rsid w:val="009E7EE1"/>
    <w:rsid w:val="009E7F1E"/>
    <w:rsid w:val="009F0152"/>
    <w:rsid w:val="009F0908"/>
    <w:rsid w:val="009F092C"/>
    <w:rsid w:val="009F0A7B"/>
    <w:rsid w:val="009F0C4A"/>
    <w:rsid w:val="009F0C5E"/>
    <w:rsid w:val="009F1170"/>
    <w:rsid w:val="009F117A"/>
    <w:rsid w:val="009F128F"/>
    <w:rsid w:val="009F1376"/>
    <w:rsid w:val="009F13B2"/>
    <w:rsid w:val="009F1445"/>
    <w:rsid w:val="009F14B3"/>
    <w:rsid w:val="009F160A"/>
    <w:rsid w:val="009F1673"/>
    <w:rsid w:val="009F194C"/>
    <w:rsid w:val="009F19D8"/>
    <w:rsid w:val="009F1A97"/>
    <w:rsid w:val="009F1AAB"/>
    <w:rsid w:val="009F1BD8"/>
    <w:rsid w:val="009F2059"/>
    <w:rsid w:val="009F2170"/>
    <w:rsid w:val="009F22DE"/>
    <w:rsid w:val="009F25E0"/>
    <w:rsid w:val="009F266E"/>
    <w:rsid w:val="009F2A0F"/>
    <w:rsid w:val="009F2D3D"/>
    <w:rsid w:val="009F2EB5"/>
    <w:rsid w:val="009F310E"/>
    <w:rsid w:val="009F3207"/>
    <w:rsid w:val="009F32DA"/>
    <w:rsid w:val="009F335F"/>
    <w:rsid w:val="009F3363"/>
    <w:rsid w:val="009F34E1"/>
    <w:rsid w:val="009F3626"/>
    <w:rsid w:val="009F378D"/>
    <w:rsid w:val="009F3996"/>
    <w:rsid w:val="009F39BA"/>
    <w:rsid w:val="009F3A0F"/>
    <w:rsid w:val="009F3C68"/>
    <w:rsid w:val="009F3D53"/>
    <w:rsid w:val="009F3F1F"/>
    <w:rsid w:val="009F43A3"/>
    <w:rsid w:val="009F4464"/>
    <w:rsid w:val="009F449C"/>
    <w:rsid w:val="009F44E3"/>
    <w:rsid w:val="009F462E"/>
    <w:rsid w:val="009F470E"/>
    <w:rsid w:val="009F482C"/>
    <w:rsid w:val="009F4C35"/>
    <w:rsid w:val="009F4DF6"/>
    <w:rsid w:val="009F52A2"/>
    <w:rsid w:val="009F52D8"/>
    <w:rsid w:val="009F5710"/>
    <w:rsid w:val="009F57C8"/>
    <w:rsid w:val="009F5840"/>
    <w:rsid w:val="009F587A"/>
    <w:rsid w:val="009F5B45"/>
    <w:rsid w:val="009F5CFF"/>
    <w:rsid w:val="009F5E14"/>
    <w:rsid w:val="009F5ED6"/>
    <w:rsid w:val="009F5F5F"/>
    <w:rsid w:val="009F5F7D"/>
    <w:rsid w:val="009F6515"/>
    <w:rsid w:val="009F683D"/>
    <w:rsid w:val="009F694E"/>
    <w:rsid w:val="009F69C1"/>
    <w:rsid w:val="009F6AC5"/>
    <w:rsid w:val="009F6C5F"/>
    <w:rsid w:val="009F6CAD"/>
    <w:rsid w:val="009F6F16"/>
    <w:rsid w:val="009F6F2A"/>
    <w:rsid w:val="009F6F76"/>
    <w:rsid w:val="009F733B"/>
    <w:rsid w:val="009F7552"/>
    <w:rsid w:val="009F7A38"/>
    <w:rsid w:val="009F7AC2"/>
    <w:rsid w:val="009F7BA6"/>
    <w:rsid w:val="009F7C04"/>
    <w:rsid w:val="009F7CD9"/>
    <w:rsid w:val="009F7EA6"/>
    <w:rsid w:val="009F7EC5"/>
    <w:rsid w:val="00A00075"/>
    <w:rsid w:val="00A00179"/>
    <w:rsid w:val="00A00268"/>
    <w:rsid w:val="00A00465"/>
    <w:rsid w:val="00A005F6"/>
    <w:rsid w:val="00A00631"/>
    <w:rsid w:val="00A00944"/>
    <w:rsid w:val="00A0098A"/>
    <w:rsid w:val="00A01041"/>
    <w:rsid w:val="00A0131C"/>
    <w:rsid w:val="00A01343"/>
    <w:rsid w:val="00A01403"/>
    <w:rsid w:val="00A016BF"/>
    <w:rsid w:val="00A018CD"/>
    <w:rsid w:val="00A0194E"/>
    <w:rsid w:val="00A0198A"/>
    <w:rsid w:val="00A01F75"/>
    <w:rsid w:val="00A01FFA"/>
    <w:rsid w:val="00A020DE"/>
    <w:rsid w:val="00A02220"/>
    <w:rsid w:val="00A022C9"/>
    <w:rsid w:val="00A0236C"/>
    <w:rsid w:val="00A02471"/>
    <w:rsid w:val="00A026A2"/>
    <w:rsid w:val="00A02975"/>
    <w:rsid w:val="00A0298B"/>
    <w:rsid w:val="00A029E8"/>
    <w:rsid w:val="00A02AC9"/>
    <w:rsid w:val="00A02B6E"/>
    <w:rsid w:val="00A02BDA"/>
    <w:rsid w:val="00A02F58"/>
    <w:rsid w:val="00A03311"/>
    <w:rsid w:val="00A034CE"/>
    <w:rsid w:val="00A03766"/>
    <w:rsid w:val="00A03782"/>
    <w:rsid w:val="00A037A9"/>
    <w:rsid w:val="00A0389D"/>
    <w:rsid w:val="00A039D8"/>
    <w:rsid w:val="00A03A17"/>
    <w:rsid w:val="00A03AAE"/>
    <w:rsid w:val="00A03B5E"/>
    <w:rsid w:val="00A03CE4"/>
    <w:rsid w:val="00A03D7D"/>
    <w:rsid w:val="00A03DE5"/>
    <w:rsid w:val="00A03EB0"/>
    <w:rsid w:val="00A03F31"/>
    <w:rsid w:val="00A03F54"/>
    <w:rsid w:val="00A041A7"/>
    <w:rsid w:val="00A04AF1"/>
    <w:rsid w:val="00A04D04"/>
    <w:rsid w:val="00A04EDA"/>
    <w:rsid w:val="00A04F9B"/>
    <w:rsid w:val="00A04F9E"/>
    <w:rsid w:val="00A0506B"/>
    <w:rsid w:val="00A050FF"/>
    <w:rsid w:val="00A053F5"/>
    <w:rsid w:val="00A057C7"/>
    <w:rsid w:val="00A059EC"/>
    <w:rsid w:val="00A05B10"/>
    <w:rsid w:val="00A05D71"/>
    <w:rsid w:val="00A0616B"/>
    <w:rsid w:val="00A06260"/>
    <w:rsid w:val="00A062B8"/>
    <w:rsid w:val="00A062F9"/>
    <w:rsid w:val="00A06400"/>
    <w:rsid w:val="00A06437"/>
    <w:rsid w:val="00A06985"/>
    <w:rsid w:val="00A06DA9"/>
    <w:rsid w:val="00A06DB7"/>
    <w:rsid w:val="00A06EB8"/>
    <w:rsid w:val="00A06F36"/>
    <w:rsid w:val="00A070EB"/>
    <w:rsid w:val="00A073D2"/>
    <w:rsid w:val="00A0755B"/>
    <w:rsid w:val="00A07819"/>
    <w:rsid w:val="00A079AC"/>
    <w:rsid w:val="00A07AE2"/>
    <w:rsid w:val="00A07D05"/>
    <w:rsid w:val="00A07E0A"/>
    <w:rsid w:val="00A07E42"/>
    <w:rsid w:val="00A07EA7"/>
    <w:rsid w:val="00A10056"/>
    <w:rsid w:val="00A101A7"/>
    <w:rsid w:val="00A101BB"/>
    <w:rsid w:val="00A10266"/>
    <w:rsid w:val="00A10673"/>
    <w:rsid w:val="00A1090C"/>
    <w:rsid w:val="00A10930"/>
    <w:rsid w:val="00A109AD"/>
    <w:rsid w:val="00A10CF8"/>
    <w:rsid w:val="00A10D17"/>
    <w:rsid w:val="00A10E3E"/>
    <w:rsid w:val="00A10F0F"/>
    <w:rsid w:val="00A113FD"/>
    <w:rsid w:val="00A115B0"/>
    <w:rsid w:val="00A1173E"/>
    <w:rsid w:val="00A11872"/>
    <w:rsid w:val="00A11935"/>
    <w:rsid w:val="00A11EFC"/>
    <w:rsid w:val="00A11FE8"/>
    <w:rsid w:val="00A12011"/>
    <w:rsid w:val="00A122F1"/>
    <w:rsid w:val="00A1239F"/>
    <w:rsid w:val="00A12592"/>
    <w:rsid w:val="00A1282F"/>
    <w:rsid w:val="00A1283B"/>
    <w:rsid w:val="00A129F4"/>
    <w:rsid w:val="00A12C0A"/>
    <w:rsid w:val="00A12CEF"/>
    <w:rsid w:val="00A12D19"/>
    <w:rsid w:val="00A12D1A"/>
    <w:rsid w:val="00A12EFF"/>
    <w:rsid w:val="00A12FA2"/>
    <w:rsid w:val="00A13049"/>
    <w:rsid w:val="00A13637"/>
    <w:rsid w:val="00A1384A"/>
    <w:rsid w:val="00A138F5"/>
    <w:rsid w:val="00A139E9"/>
    <w:rsid w:val="00A13A32"/>
    <w:rsid w:val="00A13AB5"/>
    <w:rsid w:val="00A13CA3"/>
    <w:rsid w:val="00A13DDC"/>
    <w:rsid w:val="00A13E8F"/>
    <w:rsid w:val="00A13F40"/>
    <w:rsid w:val="00A1417C"/>
    <w:rsid w:val="00A1436A"/>
    <w:rsid w:val="00A14427"/>
    <w:rsid w:val="00A14BC0"/>
    <w:rsid w:val="00A14D75"/>
    <w:rsid w:val="00A14DEB"/>
    <w:rsid w:val="00A14F00"/>
    <w:rsid w:val="00A1514A"/>
    <w:rsid w:val="00A1518C"/>
    <w:rsid w:val="00A15357"/>
    <w:rsid w:val="00A1562D"/>
    <w:rsid w:val="00A15642"/>
    <w:rsid w:val="00A1569B"/>
    <w:rsid w:val="00A156DF"/>
    <w:rsid w:val="00A15719"/>
    <w:rsid w:val="00A1571A"/>
    <w:rsid w:val="00A1580B"/>
    <w:rsid w:val="00A158CA"/>
    <w:rsid w:val="00A15970"/>
    <w:rsid w:val="00A15EC4"/>
    <w:rsid w:val="00A15EDC"/>
    <w:rsid w:val="00A1627C"/>
    <w:rsid w:val="00A1629C"/>
    <w:rsid w:val="00A16448"/>
    <w:rsid w:val="00A164F0"/>
    <w:rsid w:val="00A16760"/>
    <w:rsid w:val="00A16B05"/>
    <w:rsid w:val="00A16CAE"/>
    <w:rsid w:val="00A172E4"/>
    <w:rsid w:val="00A17509"/>
    <w:rsid w:val="00A1767A"/>
    <w:rsid w:val="00A17771"/>
    <w:rsid w:val="00A177EC"/>
    <w:rsid w:val="00A17B6B"/>
    <w:rsid w:val="00A17D92"/>
    <w:rsid w:val="00A17DC6"/>
    <w:rsid w:val="00A17DF4"/>
    <w:rsid w:val="00A17EB9"/>
    <w:rsid w:val="00A20416"/>
    <w:rsid w:val="00A204A2"/>
    <w:rsid w:val="00A20541"/>
    <w:rsid w:val="00A20774"/>
    <w:rsid w:val="00A2087F"/>
    <w:rsid w:val="00A20AA1"/>
    <w:rsid w:val="00A20B55"/>
    <w:rsid w:val="00A20C16"/>
    <w:rsid w:val="00A20D50"/>
    <w:rsid w:val="00A20F77"/>
    <w:rsid w:val="00A210E9"/>
    <w:rsid w:val="00A21133"/>
    <w:rsid w:val="00A21234"/>
    <w:rsid w:val="00A212CB"/>
    <w:rsid w:val="00A2140F"/>
    <w:rsid w:val="00A217FE"/>
    <w:rsid w:val="00A22064"/>
    <w:rsid w:val="00A220AA"/>
    <w:rsid w:val="00A22443"/>
    <w:rsid w:val="00A22481"/>
    <w:rsid w:val="00A227A7"/>
    <w:rsid w:val="00A22802"/>
    <w:rsid w:val="00A228E4"/>
    <w:rsid w:val="00A229F3"/>
    <w:rsid w:val="00A22B5A"/>
    <w:rsid w:val="00A23291"/>
    <w:rsid w:val="00A233FE"/>
    <w:rsid w:val="00A234FB"/>
    <w:rsid w:val="00A23557"/>
    <w:rsid w:val="00A2359A"/>
    <w:rsid w:val="00A23AAE"/>
    <w:rsid w:val="00A23B73"/>
    <w:rsid w:val="00A23BCE"/>
    <w:rsid w:val="00A23EC9"/>
    <w:rsid w:val="00A23FCA"/>
    <w:rsid w:val="00A24262"/>
    <w:rsid w:val="00A24621"/>
    <w:rsid w:val="00A24702"/>
    <w:rsid w:val="00A24709"/>
    <w:rsid w:val="00A24A48"/>
    <w:rsid w:val="00A24AEF"/>
    <w:rsid w:val="00A24C9B"/>
    <w:rsid w:val="00A24D83"/>
    <w:rsid w:val="00A24DEF"/>
    <w:rsid w:val="00A24E11"/>
    <w:rsid w:val="00A24E3B"/>
    <w:rsid w:val="00A25202"/>
    <w:rsid w:val="00A25232"/>
    <w:rsid w:val="00A252FE"/>
    <w:rsid w:val="00A25445"/>
    <w:rsid w:val="00A25479"/>
    <w:rsid w:val="00A258E1"/>
    <w:rsid w:val="00A25B95"/>
    <w:rsid w:val="00A25C3E"/>
    <w:rsid w:val="00A25D12"/>
    <w:rsid w:val="00A25D77"/>
    <w:rsid w:val="00A25E98"/>
    <w:rsid w:val="00A26095"/>
    <w:rsid w:val="00A260C4"/>
    <w:rsid w:val="00A2626A"/>
    <w:rsid w:val="00A26411"/>
    <w:rsid w:val="00A268EC"/>
    <w:rsid w:val="00A26A27"/>
    <w:rsid w:val="00A26C3A"/>
    <w:rsid w:val="00A26C43"/>
    <w:rsid w:val="00A26F7A"/>
    <w:rsid w:val="00A27101"/>
    <w:rsid w:val="00A27180"/>
    <w:rsid w:val="00A271CC"/>
    <w:rsid w:val="00A27357"/>
    <w:rsid w:val="00A2738B"/>
    <w:rsid w:val="00A274D2"/>
    <w:rsid w:val="00A27609"/>
    <w:rsid w:val="00A27789"/>
    <w:rsid w:val="00A277AC"/>
    <w:rsid w:val="00A27A5B"/>
    <w:rsid w:val="00A27ADD"/>
    <w:rsid w:val="00A27B90"/>
    <w:rsid w:val="00A27C68"/>
    <w:rsid w:val="00A27EDB"/>
    <w:rsid w:val="00A27FE9"/>
    <w:rsid w:val="00A3016E"/>
    <w:rsid w:val="00A30746"/>
    <w:rsid w:val="00A30990"/>
    <w:rsid w:val="00A30E1A"/>
    <w:rsid w:val="00A30F14"/>
    <w:rsid w:val="00A3114C"/>
    <w:rsid w:val="00A312F2"/>
    <w:rsid w:val="00A31384"/>
    <w:rsid w:val="00A3159D"/>
    <w:rsid w:val="00A3161F"/>
    <w:rsid w:val="00A31696"/>
    <w:rsid w:val="00A317AC"/>
    <w:rsid w:val="00A317F6"/>
    <w:rsid w:val="00A3185A"/>
    <w:rsid w:val="00A319AF"/>
    <w:rsid w:val="00A319D2"/>
    <w:rsid w:val="00A31A3C"/>
    <w:rsid w:val="00A31DE1"/>
    <w:rsid w:val="00A31F56"/>
    <w:rsid w:val="00A31F6B"/>
    <w:rsid w:val="00A31FC0"/>
    <w:rsid w:val="00A3219B"/>
    <w:rsid w:val="00A322C4"/>
    <w:rsid w:val="00A3230A"/>
    <w:rsid w:val="00A32387"/>
    <w:rsid w:val="00A323CF"/>
    <w:rsid w:val="00A324C9"/>
    <w:rsid w:val="00A326C5"/>
    <w:rsid w:val="00A3299C"/>
    <w:rsid w:val="00A32AE8"/>
    <w:rsid w:val="00A32BF0"/>
    <w:rsid w:val="00A32C28"/>
    <w:rsid w:val="00A335F1"/>
    <w:rsid w:val="00A338E6"/>
    <w:rsid w:val="00A33BF2"/>
    <w:rsid w:val="00A33D62"/>
    <w:rsid w:val="00A33E54"/>
    <w:rsid w:val="00A340F6"/>
    <w:rsid w:val="00A346BC"/>
    <w:rsid w:val="00A34A25"/>
    <w:rsid w:val="00A34B6F"/>
    <w:rsid w:val="00A34C25"/>
    <w:rsid w:val="00A34CDE"/>
    <w:rsid w:val="00A350D3"/>
    <w:rsid w:val="00A3533E"/>
    <w:rsid w:val="00A355AA"/>
    <w:rsid w:val="00A35653"/>
    <w:rsid w:val="00A35B4C"/>
    <w:rsid w:val="00A35B57"/>
    <w:rsid w:val="00A35C1A"/>
    <w:rsid w:val="00A35CC6"/>
    <w:rsid w:val="00A35DB4"/>
    <w:rsid w:val="00A35DF0"/>
    <w:rsid w:val="00A35FFF"/>
    <w:rsid w:val="00A360B6"/>
    <w:rsid w:val="00A36232"/>
    <w:rsid w:val="00A36304"/>
    <w:rsid w:val="00A3638F"/>
    <w:rsid w:val="00A36573"/>
    <w:rsid w:val="00A367A5"/>
    <w:rsid w:val="00A36B47"/>
    <w:rsid w:val="00A36B74"/>
    <w:rsid w:val="00A36F55"/>
    <w:rsid w:val="00A3701C"/>
    <w:rsid w:val="00A3719C"/>
    <w:rsid w:val="00A3736C"/>
    <w:rsid w:val="00A3751E"/>
    <w:rsid w:val="00A37B08"/>
    <w:rsid w:val="00A37C3C"/>
    <w:rsid w:val="00A37D65"/>
    <w:rsid w:val="00A37E0D"/>
    <w:rsid w:val="00A37EF8"/>
    <w:rsid w:val="00A40193"/>
    <w:rsid w:val="00A40221"/>
    <w:rsid w:val="00A405F8"/>
    <w:rsid w:val="00A406C1"/>
    <w:rsid w:val="00A40B6C"/>
    <w:rsid w:val="00A40B7A"/>
    <w:rsid w:val="00A40E2A"/>
    <w:rsid w:val="00A40E57"/>
    <w:rsid w:val="00A40F59"/>
    <w:rsid w:val="00A40FDA"/>
    <w:rsid w:val="00A41064"/>
    <w:rsid w:val="00A4113C"/>
    <w:rsid w:val="00A41198"/>
    <w:rsid w:val="00A41654"/>
    <w:rsid w:val="00A4167C"/>
    <w:rsid w:val="00A416BE"/>
    <w:rsid w:val="00A4172C"/>
    <w:rsid w:val="00A41D97"/>
    <w:rsid w:val="00A42049"/>
    <w:rsid w:val="00A4211B"/>
    <w:rsid w:val="00A42203"/>
    <w:rsid w:val="00A4221F"/>
    <w:rsid w:val="00A425DB"/>
    <w:rsid w:val="00A42BA9"/>
    <w:rsid w:val="00A42F99"/>
    <w:rsid w:val="00A4313E"/>
    <w:rsid w:val="00A4315C"/>
    <w:rsid w:val="00A434B6"/>
    <w:rsid w:val="00A434CB"/>
    <w:rsid w:val="00A435C0"/>
    <w:rsid w:val="00A439D9"/>
    <w:rsid w:val="00A43A63"/>
    <w:rsid w:val="00A43D72"/>
    <w:rsid w:val="00A43F1B"/>
    <w:rsid w:val="00A43F59"/>
    <w:rsid w:val="00A43FCC"/>
    <w:rsid w:val="00A441B5"/>
    <w:rsid w:val="00A446AD"/>
    <w:rsid w:val="00A44881"/>
    <w:rsid w:val="00A44CF0"/>
    <w:rsid w:val="00A44DE0"/>
    <w:rsid w:val="00A44EF0"/>
    <w:rsid w:val="00A44FCE"/>
    <w:rsid w:val="00A450CF"/>
    <w:rsid w:val="00A45222"/>
    <w:rsid w:val="00A453E4"/>
    <w:rsid w:val="00A45473"/>
    <w:rsid w:val="00A454B2"/>
    <w:rsid w:val="00A455B3"/>
    <w:rsid w:val="00A4589B"/>
    <w:rsid w:val="00A45941"/>
    <w:rsid w:val="00A45A70"/>
    <w:rsid w:val="00A45C05"/>
    <w:rsid w:val="00A45C53"/>
    <w:rsid w:val="00A45F30"/>
    <w:rsid w:val="00A46197"/>
    <w:rsid w:val="00A463A5"/>
    <w:rsid w:val="00A46545"/>
    <w:rsid w:val="00A467CC"/>
    <w:rsid w:val="00A468A4"/>
    <w:rsid w:val="00A468DD"/>
    <w:rsid w:val="00A46A6D"/>
    <w:rsid w:val="00A46B42"/>
    <w:rsid w:val="00A46B82"/>
    <w:rsid w:val="00A46D01"/>
    <w:rsid w:val="00A47065"/>
    <w:rsid w:val="00A47134"/>
    <w:rsid w:val="00A474C9"/>
    <w:rsid w:val="00A475A5"/>
    <w:rsid w:val="00A4793E"/>
    <w:rsid w:val="00A47DD1"/>
    <w:rsid w:val="00A47F31"/>
    <w:rsid w:val="00A50369"/>
    <w:rsid w:val="00A50410"/>
    <w:rsid w:val="00A50428"/>
    <w:rsid w:val="00A50487"/>
    <w:rsid w:val="00A50676"/>
    <w:rsid w:val="00A5076A"/>
    <w:rsid w:val="00A507A9"/>
    <w:rsid w:val="00A508FC"/>
    <w:rsid w:val="00A50B2E"/>
    <w:rsid w:val="00A50C0F"/>
    <w:rsid w:val="00A50C12"/>
    <w:rsid w:val="00A50F89"/>
    <w:rsid w:val="00A510E1"/>
    <w:rsid w:val="00A5137C"/>
    <w:rsid w:val="00A514DF"/>
    <w:rsid w:val="00A51702"/>
    <w:rsid w:val="00A51827"/>
    <w:rsid w:val="00A5183D"/>
    <w:rsid w:val="00A518F4"/>
    <w:rsid w:val="00A51AF0"/>
    <w:rsid w:val="00A51DED"/>
    <w:rsid w:val="00A51E19"/>
    <w:rsid w:val="00A52082"/>
    <w:rsid w:val="00A52203"/>
    <w:rsid w:val="00A52431"/>
    <w:rsid w:val="00A52507"/>
    <w:rsid w:val="00A525D3"/>
    <w:rsid w:val="00A5268C"/>
    <w:rsid w:val="00A529E7"/>
    <w:rsid w:val="00A52B49"/>
    <w:rsid w:val="00A52D3C"/>
    <w:rsid w:val="00A530BD"/>
    <w:rsid w:val="00A533FA"/>
    <w:rsid w:val="00A53474"/>
    <w:rsid w:val="00A53566"/>
    <w:rsid w:val="00A53806"/>
    <w:rsid w:val="00A53A8F"/>
    <w:rsid w:val="00A53B76"/>
    <w:rsid w:val="00A53D8E"/>
    <w:rsid w:val="00A53DB9"/>
    <w:rsid w:val="00A53E9E"/>
    <w:rsid w:val="00A53ECE"/>
    <w:rsid w:val="00A53FE5"/>
    <w:rsid w:val="00A5456C"/>
    <w:rsid w:val="00A548CA"/>
    <w:rsid w:val="00A54BE7"/>
    <w:rsid w:val="00A54CFD"/>
    <w:rsid w:val="00A54E4E"/>
    <w:rsid w:val="00A551EE"/>
    <w:rsid w:val="00A55203"/>
    <w:rsid w:val="00A55611"/>
    <w:rsid w:val="00A55CE8"/>
    <w:rsid w:val="00A560C9"/>
    <w:rsid w:val="00A562D3"/>
    <w:rsid w:val="00A56444"/>
    <w:rsid w:val="00A5652D"/>
    <w:rsid w:val="00A565A7"/>
    <w:rsid w:val="00A5668D"/>
    <w:rsid w:val="00A56926"/>
    <w:rsid w:val="00A56B1F"/>
    <w:rsid w:val="00A56C5A"/>
    <w:rsid w:val="00A56D96"/>
    <w:rsid w:val="00A56DFD"/>
    <w:rsid w:val="00A56EDD"/>
    <w:rsid w:val="00A56FE3"/>
    <w:rsid w:val="00A57021"/>
    <w:rsid w:val="00A5704E"/>
    <w:rsid w:val="00A571BC"/>
    <w:rsid w:val="00A571EB"/>
    <w:rsid w:val="00A57284"/>
    <w:rsid w:val="00A57332"/>
    <w:rsid w:val="00A575E9"/>
    <w:rsid w:val="00A575ED"/>
    <w:rsid w:val="00A57947"/>
    <w:rsid w:val="00A57954"/>
    <w:rsid w:val="00A57A6C"/>
    <w:rsid w:val="00A57B59"/>
    <w:rsid w:val="00A57C3E"/>
    <w:rsid w:val="00A57D2F"/>
    <w:rsid w:val="00A57F77"/>
    <w:rsid w:val="00A57F91"/>
    <w:rsid w:val="00A60033"/>
    <w:rsid w:val="00A60082"/>
    <w:rsid w:val="00A602A2"/>
    <w:rsid w:val="00A60305"/>
    <w:rsid w:val="00A60331"/>
    <w:rsid w:val="00A60491"/>
    <w:rsid w:val="00A60A84"/>
    <w:rsid w:val="00A60B45"/>
    <w:rsid w:val="00A60D3D"/>
    <w:rsid w:val="00A60E2F"/>
    <w:rsid w:val="00A60E91"/>
    <w:rsid w:val="00A60F0D"/>
    <w:rsid w:val="00A60FDF"/>
    <w:rsid w:val="00A61015"/>
    <w:rsid w:val="00A610B4"/>
    <w:rsid w:val="00A61264"/>
    <w:rsid w:val="00A6133B"/>
    <w:rsid w:val="00A615F2"/>
    <w:rsid w:val="00A618AB"/>
    <w:rsid w:val="00A618D4"/>
    <w:rsid w:val="00A61C5F"/>
    <w:rsid w:val="00A62162"/>
    <w:rsid w:val="00A626D9"/>
    <w:rsid w:val="00A62805"/>
    <w:rsid w:val="00A6285D"/>
    <w:rsid w:val="00A628D0"/>
    <w:rsid w:val="00A62B03"/>
    <w:rsid w:val="00A62B46"/>
    <w:rsid w:val="00A62B65"/>
    <w:rsid w:val="00A62E37"/>
    <w:rsid w:val="00A62FB8"/>
    <w:rsid w:val="00A63101"/>
    <w:rsid w:val="00A631DF"/>
    <w:rsid w:val="00A632DE"/>
    <w:rsid w:val="00A63393"/>
    <w:rsid w:val="00A633AF"/>
    <w:rsid w:val="00A6363B"/>
    <w:rsid w:val="00A638D6"/>
    <w:rsid w:val="00A63C0D"/>
    <w:rsid w:val="00A63E1C"/>
    <w:rsid w:val="00A6420D"/>
    <w:rsid w:val="00A642AE"/>
    <w:rsid w:val="00A64302"/>
    <w:rsid w:val="00A64421"/>
    <w:rsid w:val="00A644D9"/>
    <w:rsid w:val="00A645C2"/>
    <w:rsid w:val="00A647D9"/>
    <w:rsid w:val="00A64812"/>
    <w:rsid w:val="00A64859"/>
    <w:rsid w:val="00A648DB"/>
    <w:rsid w:val="00A64951"/>
    <w:rsid w:val="00A64997"/>
    <w:rsid w:val="00A64E93"/>
    <w:rsid w:val="00A65670"/>
    <w:rsid w:val="00A658A4"/>
    <w:rsid w:val="00A65C46"/>
    <w:rsid w:val="00A65F06"/>
    <w:rsid w:val="00A6624D"/>
    <w:rsid w:val="00A667E1"/>
    <w:rsid w:val="00A6698C"/>
    <w:rsid w:val="00A66A26"/>
    <w:rsid w:val="00A66D84"/>
    <w:rsid w:val="00A66DC2"/>
    <w:rsid w:val="00A67206"/>
    <w:rsid w:val="00A672BE"/>
    <w:rsid w:val="00A676A2"/>
    <w:rsid w:val="00A67769"/>
    <w:rsid w:val="00A677D4"/>
    <w:rsid w:val="00A67905"/>
    <w:rsid w:val="00A67A49"/>
    <w:rsid w:val="00A67BA6"/>
    <w:rsid w:val="00A67C5B"/>
    <w:rsid w:val="00A67CF1"/>
    <w:rsid w:val="00A67D67"/>
    <w:rsid w:val="00A67F5F"/>
    <w:rsid w:val="00A70348"/>
    <w:rsid w:val="00A7041E"/>
    <w:rsid w:val="00A70439"/>
    <w:rsid w:val="00A70519"/>
    <w:rsid w:val="00A70745"/>
    <w:rsid w:val="00A708D8"/>
    <w:rsid w:val="00A7091C"/>
    <w:rsid w:val="00A70BF5"/>
    <w:rsid w:val="00A71195"/>
    <w:rsid w:val="00A7119B"/>
    <w:rsid w:val="00A71401"/>
    <w:rsid w:val="00A71696"/>
    <w:rsid w:val="00A7177D"/>
    <w:rsid w:val="00A718C4"/>
    <w:rsid w:val="00A71AB6"/>
    <w:rsid w:val="00A71ACC"/>
    <w:rsid w:val="00A71D08"/>
    <w:rsid w:val="00A71D20"/>
    <w:rsid w:val="00A71F5B"/>
    <w:rsid w:val="00A71FC5"/>
    <w:rsid w:val="00A720F9"/>
    <w:rsid w:val="00A72103"/>
    <w:rsid w:val="00A721C1"/>
    <w:rsid w:val="00A7223C"/>
    <w:rsid w:val="00A7237F"/>
    <w:rsid w:val="00A724B5"/>
    <w:rsid w:val="00A7254E"/>
    <w:rsid w:val="00A7282B"/>
    <w:rsid w:val="00A72982"/>
    <w:rsid w:val="00A72A68"/>
    <w:rsid w:val="00A72B55"/>
    <w:rsid w:val="00A7312C"/>
    <w:rsid w:val="00A733C3"/>
    <w:rsid w:val="00A733F0"/>
    <w:rsid w:val="00A733F2"/>
    <w:rsid w:val="00A73533"/>
    <w:rsid w:val="00A7354D"/>
    <w:rsid w:val="00A736D4"/>
    <w:rsid w:val="00A7375F"/>
    <w:rsid w:val="00A737F9"/>
    <w:rsid w:val="00A73805"/>
    <w:rsid w:val="00A738D1"/>
    <w:rsid w:val="00A73C4A"/>
    <w:rsid w:val="00A73E06"/>
    <w:rsid w:val="00A73E64"/>
    <w:rsid w:val="00A73E80"/>
    <w:rsid w:val="00A74269"/>
    <w:rsid w:val="00A74334"/>
    <w:rsid w:val="00A7439D"/>
    <w:rsid w:val="00A743EA"/>
    <w:rsid w:val="00A74827"/>
    <w:rsid w:val="00A748E7"/>
    <w:rsid w:val="00A74941"/>
    <w:rsid w:val="00A75306"/>
    <w:rsid w:val="00A7579C"/>
    <w:rsid w:val="00A75991"/>
    <w:rsid w:val="00A75B49"/>
    <w:rsid w:val="00A75C05"/>
    <w:rsid w:val="00A75F48"/>
    <w:rsid w:val="00A76093"/>
    <w:rsid w:val="00A7619A"/>
    <w:rsid w:val="00A761D2"/>
    <w:rsid w:val="00A764A0"/>
    <w:rsid w:val="00A764DD"/>
    <w:rsid w:val="00A76528"/>
    <w:rsid w:val="00A766DC"/>
    <w:rsid w:val="00A767EE"/>
    <w:rsid w:val="00A76818"/>
    <w:rsid w:val="00A76880"/>
    <w:rsid w:val="00A7689B"/>
    <w:rsid w:val="00A768BD"/>
    <w:rsid w:val="00A769EA"/>
    <w:rsid w:val="00A76A06"/>
    <w:rsid w:val="00A76A20"/>
    <w:rsid w:val="00A76B38"/>
    <w:rsid w:val="00A76C7F"/>
    <w:rsid w:val="00A76CDF"/>
    <w:rsid w:val="00A76ECA"/>
    <w:rsid w:val="00A76ED6"/>
    <w:rsid w:val="00A76F2E"/>
    <w:rsid w:val="00A772BF"/>
    <w:rsid w:val="00A774C0"/>
    <w:rsid w:val="00A776AC"/>
    <w:rsid w:val="00A77986"/>
    <w:rsid w:val="00A779EF"/>
    <w:rsid w:val="00A77A20"/>
    <w:rsid w:val="00A77BE7"/>
    <w:rsid w:val="00A77DC2"/>
    <w:rsid w:val="00A77EEA"/>
    <w:rsid w:val="00A80331"/>
    <w:rsid w:val="00A80335"/>
    <w:rsid w:val="00A8039E"/>
    <w:rsid w:val="00A805BB"/>
    <w:rsid w:val="00A805D7"/>
    <w:rsid w:val="00A806F5"/>
    <w:rsid w:val="00A807E2"/>
    <w:rsid w:val="00A80A86"/>
    <w:rsid w:val="00A80AB2"/>
    <w:rsid w:val="00A80C15"/>
    <w:rsid w:val="00A80E86"/>
    <w:rsid w:val="00A80EAF"/>
    <w:rsid w:val="00A8132D"/>
    <w:rsid w:val="00A813B3"/>
    <w:rsid w:val="00A814B9"/>
    <w:rsid w:val="00A8168E"/>
    <w:rsid w:val="00A81DE4"/>
    <w:rsid w:val="00A81E4D"/>
    <w:rsid w:val="00A81F68"/>
    <w:rsid w:val="00A823EB"/>
    <w:rsid w:val="00A826A9"/>
    <w:rsid w:val="00A82A31"/>
    <w:rsid w:val="00A82CEB"/>
    <w:rsid w:val="00A82EF3"/>
    <w:rsid w:val="00A83259"/>
    <w:rsid w:val="00A832AC"/>
    <w:rsid w:val="00A83337"/>
    <w:rsid w:val="00A83683"/>
    <w:rsid w:val="00A838EA"/>
    <w:rsid w:val="00A83D81"/>
    <w:rsid w:val="00A83EBC"/>
    <w:rsid w:val="00A840B7"/>
    <w:rsid w:val="00A84160"/>
    <w:rsid w:val="00A8424E"/>
    <w:rsid w:val="00A84326"/>
    <w:rsid w:val="00A8439B"/>
    <w:rsid w:val="00A84733"/>
    <w:rsid w:val="00A84857"/>
    <w:rsid w:val="00A84DB3"/>
    <w:rsid w:val="00A8505C"/>
    <w:rsid w:val="00A850D9"/>
    <w:rsid w:val="00A85135"/>
    <w:rsid w:val="00A85178"/>
    <w:rsid w:val="00A851D5"/>
    <w:rsid w:val="00A85361"/>
    <w:rsid w:val="00A85377"/>
    <w:rsid w:val="00A854FD"/>
    <w:rsid w:val="00A85554"/>
    <w:rsid w:val="00A856D3"/>
    <w:rsid w:val="00A85888"/>
    <w:rsid w:val="00A85CD7"/>
    <w:rsid w:val="00A85E14"/>
    <w:rsid w:val="00A8605C"/>
    <w:rsid w:val="00A860B6"/>
    <w:rsid w:val="00A861DE"/>
    <w:rsid w:val="00A8627A"/>
    <w:rsid w:val="00A86445"/>
    <w:rsid w:val="00A86614"/>
    <w:rsid w:val="00A8685D"/>
    <w:rsid w:val="00A8687E"/>
    <w:rsid w:val="00A868E1"/>
    <w:rsid w:val="00A869C7"/>
    <w:rsid w:val="00A86BFD"/>
    <w:rsid w:val="00A86C67"/>
    <w:rsid w:val="00A86CA1"/>
    <w:rsid w:val="00A87819"/>
    <w:rsid w:val="00A878BE"/>
    <w:rsid w:val="00A87995"/>
    <w:rsid w:val="00A87ABC"/>
    <w:rsid w:val="00A87B86"/>
    <w:rsid w:val="00A87C94"/>
    <w:rsid w:val="00A87CDE"/>
    <w:rsid w:val="00A87D77"/>
    <w:rsid w:val="00A87E2A"/>
    <w:rsid w:val="00A90437"/>
    <w:rsid w:val="00A90507"/>
    <w:rsid w:val="00A90A77"/>
    <w:rsid w:val="00A90C1C"/>
    <w:rsid w:val="00A9112C"/>
    <w:rsid w:val="00A91238"/>
    <w:rsid w:val="00A912DC"/>
    <w:rsid w:val="00A91378"/>
    <w:rsid w:val="00A914E4"/>
    <w:rsid w:val="00A9177C"/>
    <w:rsid w:val="00A91793"/>
    <w:rsid w:val="00A91CED"/>
    <w:rsid w:val="00A91DB4"/>
    <w:rsid w:val="00A91EC0"/>
    <w:rsid w:val="00A920B7"/>
    <w:rsid w:val="00A924F2"/>
    <w:rsid w:val="00A9252F"/>
    <w:rsid w:val="00A92957"/>
    <w:rsid w:val="00A92C4B"/>
    <w:rsid w:val="00A92CA1"/>
    <w:rsid w:val="00A92EB3"/>
    <w:rsid w:val="00A92ECD"/>
    <w:rsid w:val="00A92F93"/>
    <w:rsid w:val="00A93023"/>
    <w:rsid w:val="00A9327D"/>
    <w:rsid w:val="00A935E8"/>
    <w:rsid w:val="00A93759"/>
    <w:rsid w:val="00A938B1"/>
    <w:rsid w:val="00A938CE"/>
    <w:rsid w:val="00A938DA"/>
    <w:rsid w:val="00A93A05"/>
    <w:rsid w:val="00A93B65"/>
    <w:rsid w:val="00A93D73"/>
    <w:rsid w:val="00A93DF4"/>
    <w:rsid w:val="00A94360"/>
    <w:rsid w:val="00A9439C"/>
    <w:rsid w:val="00A943BA"/>
    <w:rsid w:val="00A947E3"/>
    <w:rsid w:val="00A94DFB"/>
    <w:rsid w:val="00A952E1"/>
    <w:rsid w:val="00A9531B"/>
    <w:rsid w:val="00A9533F"/>
    <w:rsid w:val="00A954C7"/>
    <w:rsid w:val="00A95503"/>
    <w:rsid w:val="00A956C0"/>
    <w:rsid w:val="00A957A8"/>
    <w:rsid w:val="00A95F11"/>
    <w:rsid w:val="00A96062"/>
    <w:rsid w:val="00A96295"/>
    <w:rsid w:val="00A96385"/>
    <w:rsid w:val="00A964C1"/>
    <w:rsid w:val="00A966CA"/>
    <w:rsid w:val="00A966D1"/>
    <w:rsid w:val="00A968DA"/>
    <w:rsid w:val="00A969BC"/>
    <w:rsid w:val="00A96BBE"/>
    <w:rsid w:val="00A96BE0"/>
    <w:rsid w:val="00A96C6B"/>
    <w:rsid w:val="00A96E7C"/>
    <w:rsid w:val="00A96F1A"/>
    <w:rsid w:val="00A96FBF"/>
    <w:rsid w:val="00A972FA"/>
    <w:rsid w:val="00A973FC"/>
    <w:rsid w:val="00A9761E"/>
    <w:rsid w:val="00A9763C"/>
    <w:rsid w:val="00A9778D"/>
    <w:rsid w:val="00A979B4"/>
    <w:rsid w:val="00A97A31"/>
    <w:rsid w:val="00A97B7F"/>
    <w:rsid w:val="00A97C25"/>
    <w:rsid w:val="00A97D3A"/>
    <w:rsid w:val="00A97E09"/>
    <w:rsid w:val="00A97FD4"/>
    <w:rsid w:val="00AA00E7"/>
    <w:rsid w:val="00AA0588"/>
    <w:rsid w:val="00AA0755"/>
    <w:rsid w:val="00AA09DB"/>
    <w:rsid w:val="00AA0B4E"/>
    <w:rsid w:val="00AA0E5B"/>
    <w:rsid w:val="00AA0F41"/>
    <w:rsid w:val="00AA0F4F"/>
    <w:rsid w:val="00AA1105"/>
    <w:rsid w:val="00AA1267"/>
    <w:rsid w:val="00AA14AE"/>
    <w:rsid w:val="00AA16B9"/>
    <w:rsid w:val="00AA1722"/>
    <w:rsid w:val="00AA190C"/>
    <w:rsid w:val="00AA19DB"/>
    <w:rsid w:val="00AA1A6F"/>
    <w:rsid w:val="00AA1ABA"/>
    <w:rsid w:val="00AA1BEF"/>
    <w:rsid w:val="00AA1CE5"/>
    <w:rsid w:val="00AA1D76"/>
    <w:rsid w:val="00AA1E84"/>
    <w:rsid w:val="00AA1F7B"/>
    <w:rsid w:val="00AA2273"/>
    <w:rsid w:val="00AA2907"/>
    <w:rsid w:val="00AA3567"/>
    <w:rsid w:val="00AA385C"/>
    <w:rsid w:val="00AA3A7D"/>
    <w:rsid w:val="00AA3BDD"/>
    <w:rsid w:val="00AA3D71"/>
    <w:rsid w:val="00AA3E91"/>
    <w:rsid w:val="00AA4143"/>
    <w:rsid w:val="00AA419A"/>
    <w:rsid w:val="00AA4846"/>
    <w:rsid w:val="00AA490A"/>
    <w:rsid w:val="00AA4CC8"/>
    <w:rsid w:val="00AA4E48"/>
    <w:rsid w:val="00AA5132"/>
    <w:rsid w:val="00AA55A2"/>
    <w:rsid w:val="00AA573D"/>
    <w:rsid w:val="00AA57BC"/>
    <w:rsid w:val="00AA5B77"/>
    <w:rsid w:val="00AA60DF"/>
    <w:rsid w:val="00AA6282"/>
    <w:rsid w:val="00AA6401"/>
    <w:rsid w:val="00AA64B4"/>
    <w:rsid w:val="00AA6722"/>
    <w:rsid w:val="00AA67DD"/>
    <w:rsid w:val="00AA6B34"/>
    <w:rsid w:val="00AA6DD6"/>
    <w:rsid w:val="00AA6DF4"/>
    <w:rsid w:val="00AA6F54"/>
    <w:rsid w:val="00AA6F9D"/>
    <w:rsid w:val="00AA7041"/>
    <w:rsid w:val="00AA70EA"/>
    <w:rsid w:val="00AA759C"/>
    <w:rsid w:val="00AA79E2"/>
    <w:rsid w:val="00AA7E12"/>
    <w:rsid w:val="00AA7E2C"/>
    <w:rsid w:val="00AA7ED4"/>
    <w:rsid w:val="00AA7F46"/>
    <w:rsid w:val="00AB062C"/>
    <w:rsid w:val="00AB06AA"/>
    <w:rsid w:val="00AB079A"/>
    <w:rsid w:val="00AB0A52"/>
    <w:rsid w:val="00AB0E39"/>
    <w:rsid w:val="00AB12C2"/>
    <w:rsid w:val="00AB131F"/>
    <w:rsid w:val="00AB1531"/>
    <w:rsid w:val="00AB16EB"/>
    <w:rsid w:val="00AB18B9"/>
    <w:rsid w:val="00AB1AD8"/>
    <w:rsid w:val="00AB1FE1"/>
    <w:rsid w:val="00AB2087"/>
    <w:rsid w:val="00AB2111"/>
    <w:rsid w:val="00AB2220"/>
    <w:rsid w:val="00AB2257"/>
    <w:rsid w:val="00AB27A3"/>
    <w:rsid w:val="00AB28D2"/>
    <w:rsid w:val="00AB2AB1"/>
    <w:rsid w:val="00AB2D03"/>
    <w:rsid w:val="00AB2E3D"/>
    <w:rsid w:val="00AB2FFE"/>
    <w:rsid w:val="00AB300B"/>
    <w:rsid w:val="00AB31E9"/>
    <w:rsid w:val="00AB341D"/>
    <w:rsid w:val="00AB3588"/>
    <w:rsid w:val="00AB37FC"/>
    <w:rsid w:val="00AB3B18"/>
    <w:rsid w:val="00AB3BBA"/>
    <w:rsid w:val="00AB3FD0"/>
    <w:rsid w:val="00AB4048"/>
    <w:rsid w:val="00AB492B"/>
    <w:rsid w:val="00AB4AA1"/>
    <w:rsid w:val="00AB4AE8"/>
    <w:rsid w:val="00AB4B67"/>
    <w:rsid w:val="00AB4B71"/>
    <w:rsid w:val="00AB4B83"/>
    <w:rsid w:val="00AB4C89"/>
    <w:rsid w:val="00AB4E4F"/>
    <w:rsid w:val="00AB4EA1"/>
    <w:rsid w:val="00AB4F17"/>
    <w:rsid w:val="00AB5306"/>
    <w:rsid w:val="00AB553E"/>
    <w:rsid w:val="00AB5558"/>
    <w:rsid w:val="00AB5716"/>
    <w:rsid w:val="00AB5B2D"/>
    <w:rsid w:val="00AB6169"/>
    <w:rsid w:val="00AB64D6"/>
    <w:rsid w:val="00AB64F5"/>
    <w:rsid w:val="00AB653B"/>
    <w:rsid w:val="00AB6653"/>
    <w:rsid w:val="00AB6760"/>
    <w:rsid w:val="00AB6B1E"/>
    <w:rsid w:val="00AB6CCA"/>
    <w:rsid w:val="00AB6E75"/>
    <w:rsid w:val="00AB70F7"/>
    <w:rsid w:val="00AB772C"/>
    <w:rsid w:val="00AB7D90"/>
    <w:rsid w:val="00AB7D9C"/>
    <w:rsid w:val="00AB7E9D"/>
    <w:rsid w:val="00AB7F3F"/>
    <w:rsid w:val="00AC0000"/>
    <w:rsid w:val="00AC0271"/>
    <w:rsid w:val="00AC0281"/>
    <w:rsid w:val="00AC0365"/>
    <w:rsid w:val="00AC04F5"/>
    <w:rsid w:val="00AC0652"/>
    <w:rsid w:val="00AC0694"/>
    <w:rsid w:val="00AC0C1A"/>
    <w:rsid w:val="00AC0C58"/>
    <w:rsid w:val="00AC0DAB"/>
    <w:rsid w:val="00AC0E98"/>
    <w:rsid w:val="00AC0F56"/>
    <w:rsid w:val="00AC107F"/>
    <w:rsid w:val="00AC11CD"/>
    <w:rsid w:val="00AC13BD"/>
    <w:rsid w:val="00AC1627"/>
    <w:rsid w:val="00AC1652"/>
    <w:rsid w:val="00AC16B6"/>
    <w:rsid w:val="00AC1712"/>
    <w:rsid w:val="00AC1A50"/>
    <w:rsid w:val="00AC1AF2"/>
    <w:rsid w:val="00AC1AF3"/>
    <w:rsid w:val="00AC1B1A"/>
    <w:rsid w:val="00AC1D36"/>
    <w:rsid w:val="00AC1DC6"/>
    <w:rsid w:val="00AC1E4B"/>
    <w:rsid w:val="00AC1E8F"/>
    <w:rsid w:val="00AC21DB"/>
    <w:rsid w:val="00AC243E"/>
    <w:rsid w:val="00AC2474"/>
    <w:rsid w:val="00AC2499"/>
    <w:rsid w:val="00AC2515"/>
    <w:rsid w:val="00AC25B1"/>
    <w:rsid w:val="00AC25FE"/>
    <w:rsid w:val="00AC28A9"/>
    <w:rsid w:val="00AC290D"/>
    <w:rsid w:val="00AC296D"/>
    <w:rsid w:val="00AC2C5F"/>
    <w:rsid w:val="00AC2D41"/>
    <w:rsid w:val="00AC2D44"/>
    <w:rsid w:val="00AC2D78"/>
    <w:rsid w:val="00AC2EF9"/>
    <w:rsid w:val="00AC3007"/>
    <w:rsid w:val="00AC30E5"/>
    <w:rsid w:val="00AC319F"/>
    <w:rsid w:val="00AC3421"/>
    <w:rsid w:val="00AC349F"/>
    <w:rsid w:val="00AC356A"/>
    <w:rsid w:val="00AC37D4"/>
    <w:rsid w:val="00AC38B0"/>
    <w:rsid w:val="00AC3B3E"/>
    <w:rsid w:val="00AC3CEE"/>
    <w:rsid w:val="00AC41D5"/>
    <w:rsid w:val="00AC42A4"/>
    <w:rsid w:val="00AC42C3"/>
    <w:rsid w:val="00AC43C8"/>
    <w:rsid w:val="00AC48CF"/>
    <w:rsid w:val="00AC4C53"/>
    <w:rsid w:val="00AC574F"/>
    <w:rsid w:val="00AC5887"/>
    <w:rsid w:val="00AC5888"/>
    <w:rsid w:val="00AC5D14"/>
    <w:rsid w:val="00AC5FAC"/>
    <w:rsid w:val="00AC6388"/>
    <w:rsid w:val="00AC64B4"/>
    <w:rsid w:val="00AC64D5"/>
    <w:rsid w:val="00AC65A0"/>
    <w:rsid w:val="00AC6989"/>
    <w:rsid w:val="00AC6C30"/>
    <w:rsid w:val="00AC6CA8"/>
    <w:rsid w:val="00AC70C8"/>
    <w:rsid w:val="00AC714F"/>
    <w:rsid w:val="00AC7191"/>
    <w:rsid w:val="00AC71D0"/>
    <w:rsid w:val="00AC7239"/>
    <w:rsid w:val="00AC7264"/>
    <w:rsid w:val="00AC7753"/>
    <w:rsid w:val="00AC7877"/>
    <w:rsid w:val="00AC79D7"/>
    <w:rsid w:val="00AC7A29"/>
    <w:rsid w:val="00AC7AD5"/>
    <w:rsid w:val="00AC7C2F"/>
    <w:rsid w:val="00AC7CB7"/>
    <w:rsid w:val="00AC7DB1"/>
    <w:rsid w:val="00AC7DDC"/>
    <w:rsid w:val="00AD0167"/>
    <w:rsid w:val="00AD021D"/>
    <w:rsid w:val="00AD067F"/>
    <w:rsid w:val="00AD0A89"/>
    <w:rsid w:val="00AD0A8A"/>
    <w:rsid w:val="00AD0BC5"/>
    <w:rsid w:val="00AD0BD8"/>
    <w:rsid w:val="00AD0D50"/>
    <w:rsid w:val="00AD105E"/>
    <w:rsid w:val="00AD1213"/>
    <w:rsid w:val="00AD1270"/>
    <w:rsid w:val="00AD12AE"/>
    <w:rsid w:val="00AD1479"/>
    <w:rsid w:val="00AD14CA"/>
    <w:rsid w:val="00AD1587"/>
    <w:rsid w:val="00AD15EC"/>
    <w:rsid w:val="00AD1892"/>
    <w:rsid w:val="00AD18EA"/>
    <w:rsid w:val="00AD194E"/>
    <w:rsid w:val="00AD19B5"/>
    <w:rsid w:val="00AD1A18"/>
    <w:rsid w:val="00AD1C60"/>
    <w:rsid w:val="00AD1C98"/>
    <w:rsid w:val="00AD1CE7"/>
    <w:rsid w:val="00AD1D6F"/>
    <w:rsid w:val="00AD1D86"/>
    <w:rsid w:val="00AD1DEE"/>
    <w:rsid w:val="00AD2006"/>
    <w:rsid w:val="00AD2129"/>
    <w:rsid w:val="00AD2258"/>
    <w:rsid w:val="00AD234C"/>
    <w:rsid w:val="00AD2447"/>
    <w:rsid w:val="00AD2542"/>
    <w:rsid w:val="00AD2598"/>
    <w:rsid w:val="00AD28F2"/>
    <w:rsid w:val="00AD2927"/>
    <w:rsid w:val="00AD29B4"/>
    <w:rsid w:val="00AD2C4D"/>
    <w:rsid w:val="00AD2C8E"/>
    <w:rsid w:val="00AD317D"/>
    <w:rsid w:val="00AD3368"/>
    <w:rsid w:val="00AD3501"/>
    <w:rsid w:val="00AD3787"/>
    <w:rsid w:val="00AD390E"/>
    <w:rsid w:val="00AD3B93"/>
    <w:rsid w:val="00AD414D"/>
    <w:rsid w:val="00AD41BE"/>
    <w:rsid w:val="00AD436D"/>
    <w:rsid w:val="00AD46C7"/>
    <w:rsid w:val="00AD46E5"/>
    <w:rsid w:val="00AD46E8"/>
    <w:rsid w:val="00AD4AFD"/>
    <w:rsid w:val="00AD4C56"/>
    <w:rsid w:val="00AD4F92"/>
    <w:rsid w:val="00AD52D1"/>
    <w:rsid w:val="00AD5311"/>
    <w:rsid w:val="00AD561A"/>
    <w:rsid w:val="00AD593A"/>
    <w:rsid w:val="00AD5962"/>
    <w:rsid w:val="00AD5BD8"/>
    <w:rsid w:val="00AD5BE4"/>
    <w:rsid w:val="00AD5C4A"/>
    <w:rsid w:val="00AD5C5D"/>
    <w:rsid w:val="00AD6219"/>
    <w:rsid w:val="00AD64D0"/>
    <w:rsid w:val="00AD661C"/>
    <w:rsid w:val="00AD66A2"/>
    <w:rsid w:val="00AD69EE"/>
    <w:rsid w:val="00AD6EFC"/>
    <w:rsid w:val="00AD6F1B"/>
    <w:rsid w:val="00AD7391"/>
    <w:rsid w:val="00AD74BC"/>
    <w:rsid w:val="00AD76AD"/>
    <w:rsid w:val="00AD7A76"/>
    <w:rsid w:val="00AD7AB6"/>
    <w:rsid w:val="00AD7D42"/>
    <w:rsid w:val="00AE0094"/>
    <w:rsid w:val="00AE0534"/>
    <w:rsid w:val="00AE0783"/>
    <w:rsid w:val="00AE09D2"/>
    <w:rsid w:val="00AE0AC7"/>
    <w:rsid w:val="00AE0BD5"/>
    <w:rsid w:val="00AE0BE3"/>
    <w:rsid w:val="00AE1093"/>
    <w:rsid w:val="00AE1201"/>
    <w:rsid w:val="00AE142B"/>
    <w:rsid w:val="00AE1555"/>
    <w:rsid w:val="00AE1664"/>
    <w:rsid w:val="00AE16F1"/>
    <w:rsid w:val="00AE19F4"/>
    <w:rsid w:val="00AE1E5D"/>
    <w:rsid w:val="00AE20B3"/>
    <w:rsid w:val="00AE2141"/>
    <w:rsid w:val="00AE25FF"/>
    <w:rsid w:val="00AE27AF"/>
    <w:rsid w:val="00AE28BD"/>
    <w:rsid w:val="00AE2A84"/>
    <w:rsid w:val="00AE2C0E"/>
    <w:rsid w:val="00AE2D0B"/>
    <w:rsid w:val="00AE30D6"/>
    <w:rsid w:val="00AE32FA"/>
    <w:rsid w:val="00AE34D5"/>
    <w:rsid w:val="00AE35A7"/>
    <w:rsid w:val="00AE3B48"/>
    <w:rsid w:val="00AE3C0D"/>
    <w:rsid w:val="00AE3C55"/>
    <w:rsid w:val="00AE401C"/>
    <w:rsid w:val="00AE418C"/>
    <w:rsid w:val="00AE4317"/>
    <w:rsid w:val="00AE4403"/>
    <w:rsid w:val="00AE4562"/>
    <w:rsid w:val="00AE46A9"/>
    <w:rsid w:val="00AE46CB"/>
    <w:rsid w:val="00AE4A34"/>
    <w:rsid w:val="00AE4C63"/>
    <w:rsid w:val="00AE4E9E"/>
    <w:rsid w:val="00AE4F7C"/>
    <w:rsid w:val="00AE5150"/>
    <w:rsid w:val="00AE5154"/>
    <w:rsid w:val="00AE51C8"/>
    <w:rsid w:val="00AE52B9"/>
    <w:rsid w:val="00AE5561"/>
    <w:rsid w:val="00AE5ADA"/>
    <w:rsid w:val="00AE5F2E"/>
    <w:rsid w:val="00AE60A6"/>
    <w:rsid w:val="00AE60C1"/>
    <w:rsid w:val="00AE6105"/>
    <w:rsid w:val="00AE679A"/>
    <w:rsid w:val="00AE6B77"/>
    <w:rsid w:val="00AE6BC3"/>
    <w:rsid w:val="00AE6C61"/>
    <w:rsid w:val="00AE720D"/>
    <w:rsid w:val="00AE7252"/>
    <w:rsid w:val="00AE72EE"/>
    <w:rsid w:val="00AE7340"/>
    <w:rsid w:val="00AE75D7"/>
    <w:rsid w:val="00AE7A1E"/>
    <w:rsid w:val="00AE7A64"/>
    <w:rsid w:val="00AE7ADC"/>
    <w:rsid w:val="00AE7BAF"/>
    <w:rsid w:val="00AE7C72"/>
    <w:rsid w:val="00AE7EA4"/>
    <w:rsid w:val="00AF0111"/>
    <w:rsid w:val="00AF01BD"/>
    <w:rsid w:val="00AF0635"/>
    <w:rsid w:val="00AF067A"/>
    <w:rsid w:val="00AF0704"/>
    <w:rsid w:val="00AF0B1B"/>
    <w:rsid w:val="00AF0C1F"/>
    <w:rsid w:val="00AF0F73"/>
    <w:rsid w:val="00AF1770"/>
    <w:rsid w:val="00AF1ADE"/>
    <w:rsid w:val="00AF1C62"/>
    <w:rsid w:val="00AF1DB2"/>
    <w:rsid w:val="00AF1E51"/>
    <w:rsid w:val="00AF1E75"/>
    <w:rsid w:val="00AF2021"/>
    <w:rsid w:val="00AF208D"/>
    <w:rsid w:val="00AF21AF"/>
    <w:rsid w:val="00AF241A"/>
    <w:rsid w:val="00AF27BA"/>
    <w:rsid w:val="00AF2838"/>
    <w:rsid w:val="00AF28BE"/>
    <w:rsid w:val="00AF2929"/>
    <w:rsid w:val="00AF2E8C"/>
    <w:rsid w:val="00AF3296"/>
    <w:rsid w:val="00AF32B5"/>
    <w:rsid w:val="00AF347C"/>
    <w:rsid w:val="00AF3743"/>
    <w:rsid w:val="00AF388E"/>
    <w:rsid w:val="00AF3CEB"/>
    <w:rsid w:val="00AF3D03"/>
    <w:rsid w:val="00AF3EAC"/>
    <w:rsid w:val="00AF3F04"/>
    <w:rsid w:val="00AF3FFB"/>
    <w:rsid w:val="00AF4106"/>
    <w:rsid w:val="00AF433A"/>
    <w:rsid w:val="00AF45AB"/>
    <w:rsid w:val="00AF49EB"/>
    <w:rsid w:val="00AF4A87"/>
    <w:rsid w:val="00AF4D4D"/>
    <w:rsid w:val="00AF51B4"/>
    <w:rsid w:val="00AF55F5"/>
    <w:rsid w:val="00AF57A3"/>
    <w:rsid w:val="00AF57EC"/>
    <w:rsid w:val="00AF5830"/>
    <w:rsid w:val="00AF5897"/>
    <w:rsid w:val="00AF5B3B"/>
    <w:rsid w:val="00AF5CB6"/>
    <w:rsid w:val="00AF5D70"/>
    <w:rsid w:val="00AF61B2"/>
    <w:rsid w:val="00AF628A"/>
    <w:rsid w:val="00AF647F"/>
    <w:rsid w:val="00AF67A9"/>
    <w:rsid w:val="00AF6848"/>
    <w:rsid w:val="00AF68C5"/>
    <w:rsid w:val="00AF6C12"/>
    <w:rsid w:val="00AF6D16"/>
    <w:rsid w:val="00AF6DAC"/>
    <w:rsid w:val="00AF6DFC"/>
    <w:rsid w:val="00AF71FA"/>
    <w:rsid w:val="00AF720A"/>
    <w:rsid w:val="00AF7225"/>
    <w:rsid w:val="00AF7B30"/>
    <w:rsid w:val="00AF7D4A"/>
    <w:rsid w:val="00AF7ED7"/>
    <w:rsid w:val="00AF7F04"/>
    <w:rsid w:val="00B0005C"/>
    <w:rsid w:val="00B0024C"/>
    <w:rsid w:val="00B002A1"/>
    <w:rsid w:val="00B00596"/>
    <w:rsid w:val="00B00A6D"/>
    <w:rsid w:val="00B00F5D"/>
    <w:rsid w:val="00B01290"/>
    <w:rsid w:val="00B01300"/>
    <w:rsid w:val="00B015AB"/>
    <w:rsid w:val="00B01662"/>
    <w:rsid w:val="00B016AF"/>
    <w:rsid w:val="00B01966"/>
    <w:rsid w:val="00B0197D"/>
    <w:rsid w:val="00B019C3"/>
    <w:rsid w:val="00B01A06"/>
    <w:rsid w:val="00B01C7C"/>
    <w:rsid w:val="00B01F7D"/>
    <w:rsid w:val="00B02005"/>
    <w:rsid w:val="00B0213F"/>
    <w:rsid w:val="00B02388"/>
    <w:rsid w:val="00B0263C"/>
    <w:rsid w:val="00B0264A"/>
    <w:rsid w:val="00B02801"/>
    <w:rsid w:val="00B02E84"/>
    <w:rsid w:val="00B02EE6"/>
    <w:rsid w:val="00B02FCB"/>
    <w:rsid w:val="00B03131"/>
    <w:rsid w:val="00B0347E"/>
    <w:rsid w:val="00B034DE"/>
    <w:rsid w:val="00B0352A"/>
    <w:rsid w:val="00B03564"/>
    <w:rsid w:val="00B03684"/>
    <w:rsid w:val="00B03AB1"/>
    <w:rsid w:val="00B04389"/>
    <w:rsid w:val="00B04444"/>
    <w:rsid w:val="00B04951"/>
    <w:rsid w:val="00B04DCD"/>
    <w:rsid w:val="00B04E19"/>
    <w:rsid w:val="00B05031"/>
    <w:rsid w:val="00B050D0"/>
    <w:rsid w:val="00B0518A"/>
    <w:rsid w:val="00B052FB"/>
    <w:rsid w:val="00B05308"/>
    <w:rsid w:val="00B05342"/>
    <w:rsid w:val="00B053EC"/>
    <w:rsid w:val="00B054E8"/>
    <w:rsid w:val="00B054F9"/>
    <w:rsid w:val="00B055D7"/>
    <w:rsid w:val="00B05667"/>
    <w:rsid w:val="00B057B9"/>
    <w:rsid w:val="00B05900"/>
    <w:rsid w:val="00B05A7F"/>
    <w:rsid w:val="00B05EE0"/>
    <w:rsid w:val="00B05FF5"/>
    <w:rsid w:val="00B0629D"/>
    <w:rsid w:val="00B06372"/>
    <w:rsid w:val="00B06577"/>
    <w:rsid w:val="00B0665F"/>
    <w:rsid w:val="00B0679E"/>
    <w:rsid w:val="00B0684A"/>
    <w:rsid w:val="00B06854"/>
    <w:rsid w:val="00B0692B"/>
    <w:rsid w:val="00B06A74"/>
    <w:rsid w:val="00B06CF1"/>
    <w:rsid w:val="00B07234"/>
    <w:rsid w:val="00B07344"/>
    <w:rsid w:val="00B07355"/>
    <w:rsid w:val="00B0736B"/>
    <w:rsid w:val="00B074E0"/>
    <w:rsid w:val="00B07591"/>
    <w:rsid w:val="00B075D1"/>
    <w:rsid w:val="00B07788"/>
    <w:rsid w:val="00B07843"/>
    <w:rsid w:val="00B07C8D"/>
    <w:rsid w:val="00B07D50"/>
    <w:rsid w:val="00B10300"/>
    <w:rsid w:val="00B1035E"/>
    <w:rsid w:val="00B104AA"/>
    <w:rsid w:val="00B10572"/>
    <w:rsid w:val="00B105D0"/>
    <w:rsid w:val="00B10683"/>
    <w:rsid w:val="00B107DF"/>
    <w:rsid w:val="00B107FB"/>
    <w:rsid w:val="00B109C3"/>
    <w:rsid w:val="00B10CB5"/>
    <w:rsid w:val="00B10DDF"/>
    <w:rsid w:val="00B10E17"/>
    <w:rsid w:val="00B11070"/>
    <w:rsid w:val="00B11364"/>
    <w:rsid w:val="00B11376"/>
    <w:rsid w:val="00B114E5"/>
    <w:rsid w:val="00B1184F"/>
    <w:rsid w:val="00B1185A"/>
    <w:rsid w:val="00B1187C"/>
    <w:rsid w:val="00B11B00"/>
    <w:rsid w:val="00B11C5A"/>
    <w:rsid w:val="00B11CE9"/>
    <w:rsid w:val="00B1202D"/>
    <w:rsid w:val="00B12105"/>
    <w:rsid w:val="00B1212A"/>
    <w:rsid w:val="00B12339"/>
    <w:rsid w:val="00B124C8"/>
    <w:rsid w:val="00B12527"/>
    <w:rsid w:val="00B12601"/>
    <w:rsid w:val="00B127B5"/>
    <w:rsid w:val="00B12824"/>
    <w:rsid w:val="00B128C6"/>
    <w:rsid w:val="00B129BE"/>
    <w:rsid w:val="00B129EA"/>
    <w:rsid w:val="00B12BC7"/>
    <w:rsid w:val="00B12BD8"/>
    <w:rsid w:val="00B1331D"/>
    <w:rsid w:val="00B134D4"/>
    <w:rsid w:val="00B135E4"/>
    <w:rsid w:val="00B13695"/>
    <w:rsid w:val="00B13AC5"/>
    <w:rsid w:val="00B13F2B"/>
    <w:rsid w:val="00B140CE"/>
    <w:rsid w:val="00B14192"/>
    <w:rsid w:val="00B14197"/>
    <w:rsid w:val="00B144E1"/>
    <w:rsid w:val="00B14772"/>
    <w:rsid w:val="00B147C5"/>
    <w:rsid w:val="00B14C72"/>
    <w:rsid w:val="00B151ED"/>
    <w:rsid w:val="00B15394"/>
    <w:rsid w:val="00B15403"/>
    <w:rsid w:val="00B1595F"/>
    <w:rsid w:val="00B15B77"/>
    <w:rsid w:val="00B15DC8"/>
    <w:rsid w:val="00B160DD"/>
    <w:rsid w:val="00B16289"/>
    <w:rsid w:val="00B1634B"/>
    <w:rsid w:val="00B16465"/>
    <w:rsid w:val="00B164D3"/>
    <w:rsid w:val="00B164FF"/>
    <w:rsid w:val="00B1689D"/>
    <w:rsid w:val="00B16D40"/>
    <w:rsid w:val="00B16DEA"/>
    <w:rsid w:val="00B16E1F"/>
    <w:rsid w:val="00B17039"/>
    <w:rsid w:val="00B172BC"/>
    <w:rsid w:val="00B173CB"/>
    <w:rsid w:val="00B17405"/>
    <w:rsid w:val="00B1755F"/>
    <w:rsid w:val="00B176DC"/>
    <w:rsid w:val="00B1791B"/>
    <w:rsid w:val="00B17952"/>
    <w:rsid w:val="00B17C3F"/>
    <w:rsid w:val="00B20023"/>
    <w:rsid w:val="00B203A2"/>
    <w:rsid w:val="00B20559"/>
    <w:rsid w:val="00B20562"/>
    <w:rsid w:val="00B205B2"/>
    <w:rsid w:val="00B20CA8"/>
    <w:rsid w:val="00B20CD5"/>
    <w:rsid w:val="00B20F82"/>
    <w:rsid w:val="00B20F84"/>
    <w:rsid w:val="00B211F3"/>
    <w:rsid w:val="00B2141D"/>
    <w:rsid w:val="00B216E1"/>
    <w:rsid w:val="00B21714"/>
    <w:rsid w:val="00B2176C"/>
    <w:rsid w:val="00B217C5"/>
    <w:rsid w:val="00B2193D"/>
    <w:rsid w:val="00B21966"/>
    <w:rsid w:val="00B21A9A"/>
    <w:rsid w:val="00B21CDF"/>
    <w:rsid w:val="00B21DCC"/>
    <w:rsid w:val="00B22150"/>
    <w:rsid w:val="00B22435"/>
    <w:rsid w:val="00B22437"/>
    <w:rsid w:val="00B22471"/>
    <w:rsid w:val="00B224C2"/>
    <w:rsid w:val="00B224E4"/>
    <w:rsid w:val="00B22688"/>
    <w:rsid w:val="00B226B1"/>
    <w:rsid w:val="00B22799"/>
    <w:rsid w:val="00B227A6"/>
    <w:rsid w:val="00B22855"/>
    <w:rsid w:val="00B228BF"/>
    <w:rsid w:val="00B22AF2"/>
    <w:rsid w:val="00B22B2D"/>
    <w:rsid w:val="00B22B38"/>
    <w:rsid w:val="00B22B70"/>
    <w:rsid w:val="00B22BB3"/>
    <w:rsid w:val="00B22CA9"/>
    <w:rsid w:val="00B22D5D"/>
    <w:rsid w:val="00B22FB1"/>
    <w:rsid w:val="00B23027"/>
    <w:rsid w:val="00B237D7"/>
    <w:rsid w:val="00B23877"/>
    <w:rsid w:val="00B23B3D"/>
    <w:rsid w:val="00B23DA2"/>
    <w:rsid w:val="00B23E10"/>
    <w:rsid w:val="00B23ECC"/>
    <w:rsid w:val="00B23F07"/>
    <w:rsid w:val="00B2408D"/>
    <w:rsid w:val="00B24159"/>
    <w:rsid w:val="00B241CB"/>
    <w:rsid w:val="00B24300"/>
    <w:rsid w:val="00B24316"/>
    <w:rsid w:val="00B24425"/>
    <w:rsid w:val="00B24481"/>
    <w:rsid w:val="00B2448B"/>
    <w:rsid w:val="00B2452C"/>
    <w:rsid w:val="00B24561"/>
    <w:rsid w:val="00B245E1"/>
    <w:rsid w:val="00B249F0"/>
    <w:rsid w:val="00B24A0B"/>
    <w:rsid w:val="00B24DFE"/>
    <w:rsid w:val="00B24F1F"/>
    <w:rsid w:val="00B25244"/>
    <w:rsid w:val="00B25451"/>
    <w:rsid w:val="00B2552A"/>
    <w:rsid w:val="00B25664"/>
    <w:rsid w:val="00B25715"/>
    <w:rsid w:val="00B258A2"/>
    <w:rsid w:val="00B25A01"/>
    <w:rsid w:val="00B25B56"/>
    <w:rsid w:val="00B25DB0"/>
    <w:rsid w:val="00B25E95"/>
    <w:rsid w:val="00B25FAF"/>
    <w:rsid w:val="00B25FD5"/>
    <w:rsid w:val="00B262F3"/>
    <w:rsid w:val="00B2633C"/>
    <w:rsid w:val="00B265B6"/>
    <w:rsid w:val="00B26699"/>
    <w:rsid w:val="00B267B2"/>
    <w:rsid w:val="00B26891"/>
    <w:rsid w:val="00B26A58"/>
    <w:rsid w:val="00B26A9F"/>
    <w:rsid w:val="00B26C31"/>
    <w:rsid w:val="00B26C4B"/>
    <w:rsid w:val="00B26DBF"/>
    <w:rsid w:val="00B26E3B"/>
    <w:rsid w:val="00B26E7E"/>
    <w:rsid w:val="00B2721A"/>
    <w:rsid w:val="00B27426"/>
    <w:rsid w:val="00B274AD"/>
    <w:rsid w:val="00B27700"/>
    <w:rsid w:val="00B27733"/>
    <w:rsid w:val="00B2786B"/>
    <w:rsid w:val="00B278C5"/>
    <w:rsid w:val="00B27A97"/>
    <w:rsid w:val="00B27D88"/>
    <w:rsid w:val="00B3005F"/>
    <w:rsid w:val="00B30107"/>
    <w:rsid w:val="00B30257"/>
    <w:rsid w:val="00B302E2"/>
    <w:rsid w:val="00B3039C"/>
    <w:rsid w:val="00B304F9"/>
    <w:rsid w:val="00B305D8"/>
    <w:rsid w:val="00B30968"/>
    <w:rsid w:val="00B30B1A"/>
    <w:rsid w:val="00B30C3B"/>
    <w:rsid w:val="00B30C64"/>
    <w:rsid w:val="00B30FA5"/>
    <w:rsid w:val="00B3117C"/>
    <w:rsid w:val="00B31195"/>
    <w:rsid w:val="00B315BD"/>
    <w:rsid w:val="00B3163A"/>
    <w:rsid w:val="00B3173D"/>
    <w:rsid w:val="00B31897"/>
    <w:rsid w:val="00B31B3D"/>
    <w:rsid w:val="00B31B8A"/>
    <w:rsid w:val="00B31D15"/>
    <w:rsid w:val="00B32250"/>
    <w:rsid w:val="00B322DB"/>
    <w:rsid w:val="00B32355"/>
    <w:rsid w:val="00B32395"/>
    <w:rsid w:val="00B32479"/>
    <w:rsid w:val="00B32A79"/>
    <w:rsid w:val="00B32C13"/>
    <w:rsid w:val="00B3319A"/>
    <w:rsid w:val="00B332E9"/>
    <w:rsid w:val="00B33531"/>
    <w:rsid w:val="00B3387E"/>
    <w:rsid w:val="00B338E1"/>
    <w:rsid w:val="00B33A06"/>
    <w:rsid w:val="00B33A99"/>
    <w:rsid w:val="00B33B3A"/>
    <w:rsid w:val="00B33ECF"/>
    <w:rsid w:val="00B3402A"/>
    <w:rsid w:val="00B3417D"/>
    <w:rsid w:val="00B342B3"/>
    <w:rsid w:val="00B34909"/>
    <w:rsid w:val="00B349F7"/>
    <w:rsid w:val="00B34CD7"/>
    <w:rsid w:val="00B34F1B"/>
    <w:rsid w:val="00B354AE"/>
    <w:rsid w:val="00B35565"/>
    <w:rsid w:val="00B3558B"/>
    <w:rsid w:val="00B3561A"/>
    <w:rsid w:val="00B35BB7"/>
    <w:rsid w:val="00B35C37"/>
    <w:rsid w:val="00B35C64"/>
    <w:rsid w:val="00B35EB8"/>
    <w:rsid w:val="00B35EC0"/>
    <w:rsid w:val="00B36228"/>
    <w:rsid w:val="00B36404"/>
    <w:rsid w:val="00B364B8"/>
    <w:rsid w:val="00B36515"/>
    <w:rsid w:val="00B36567"/>
    <w:rsid w:val="00B36B39"/>
    <w:rsid w:val="00B36CB9"/>
    <w:rsid w:val="00B370B5"/>
    <w:rsid w:val="00B374D2"/>
    <w:rsid w:val="00B375A4"/>
    <w:rsid w:val="00B3794D"/>
    <w:rsid w:val="00B37A5A"/>
    <w:rsid w:val="00B37BF2"/>
    <w:rsid w:val="00B37C58"/>
    <w:rsid w:val="00B37DA7"/>
    <w:rsid w:val="00B37F9C"/>
    <w:rsid w:val="00B402AC"/>
    <w:rsid w:val="00B402E0"/>
    <w:rsid w:val="00B4045B"/>
    <w:rsid w:val="00B404DC"/>
    <w:rsid w:val="00B40774"/>
    <w:rsid w:val="00B40797"/>
    <w:rsid w:val="00B408A8"/>
    <w:rsid w:val="00B40948"/>
    <w:rsid w:val="00B40970"/>
    <w:rsid w:val="00B40AA6"/>
    <w:rsid w:val="00B40AAF"/>
    <w:rsid w:val="00B41044"/>
    <w:rsid w:val="00B419B3"/>
    <w:rsid w:val="00B41ACD"/>
    <w:rsid w:val="00B41BF0"/>
    <w:rsid w:val="00B41D8A"/>
    <w:rsid w:val="00B41E6D"/>
    <w:rsid w:val="00B41E8B"/>
    <w:rsid w:val="00B41EDE"/>
    <w:rsid w:val="00B420C9"/>
    <w:rsid w:val="00B424C7"/>
    <w:rsid w:val="00B426C9"/>
    <w:rsid w:val="00B4278E"/>
    <w:rsid w:val="00B42A90"/>
    <w:rsid w:val="00B42BA8"/>
    <w:rsid w:val="00B42C6B"/>
    <w:rsid w:val="00B42F42"/>
    <w:rsid w:val="00B43237"/>
    <w:rsid w:val="00B43270"/>
    <w:rsid w:val="00B432E8"/>
    <w:rsid w:val="00B433FF"/>
    <w:rsid w:val="00B43529"/>
    <w:rsid w:val="00B435C5"/>
    <w:rsid w:val="00B4365E"/>
    <w:rsid w:val="00B4387C"/>
    <w:rsid w:val="00B4389E"/>
    <w:rsid w:val="00B43A27"/>
    <w:rsid w:val="00B43E0B"/>
    <w:rsid w:val="00B43F00"/>
    <w:rsid w:val="00B4400A"/>
    <w:rsid w:val="00B4402E"/>
    <w:rsid w:val="00B4409B"/>
    <w:rsid w:val="00B441CA"/>
    <w:rsid w:val="00B441E6"/>
    <w:rsid w:val="00B441FE"/>
    <w:rsid w:val="00B445BE"/>
    <w:rsid w:val="00B447F5"/>
    <w:rsid w:val="00B449AB"/>
    <w:rsid w:val="00B44C97"/>
    <w:rsid w:val="00B44D43"/>
    <w:rsid w:val="00B44E2F"/>
    <w:rsid w:val="00B44EE9"/>
    <w:rsid w:val="00B4504A"/>
    <w:rsid w:val="00B45177"/>
    <w:rsid w:val="00B451A1"/>
    <w:rsid w:val="00B45366"/>
    <w:rsid w:val="00B45459"/>
    <w:rsid w:val="00B454B4"/>
    <w:rsid w:val="00B454FE"/>
    <w:rsid w:val="00B4566E"/>
    <w:rsid w:val="00B4579C"/>
    <w:rsid w:val="00B4581D"/>
    <w:rsid w:val="00B45912"/>
    <w:rsid w:val="00B4594A"/>
    <w:rsid w:val="00B45952"/>
    <w:rsid w:val="00B45988"/>
    <w:rsid w:val="00B45F97"/>
    <w:rsid w:val="00B45FB3"/>
    <w:rsid w:val="00B46090"/>
    <w:rsid w:val="00B46097"/>
    <w:rsid w:val="00B460A4"/>
    <w:rsid w:val="00B46351"/>
    <w:rsid w:val="00B46477"/>
    <w:rsid w:val="00B46526"/>
    <w:rsid w:val="00B4675A"/>
    <w:rsid w:val="00B46871"/>
    <w:rsid w:val="00B46C51"/>
    <w:rsid w:val="00B46C96"/>
    <w:rsid w:val="00B46F72"/>
    <w:rsid w:val="00B47105"/>
    <w:rsid w:val="00B47285"/>
    <w:rsid w:val="00B47300"/>
    <w:rsid w:val="00B4739A"/>
    <w:rsid w:val="00B475E7"/>
    <w:rsid w:val="00B476F1"/>
    <w:rsid w:val="00B47CAA"/>
    <w:rsid w:val="00B47D3E"/>
    <w:rsid w:val="00B47D66"/>
    <w:rsid w:val="00B47D87"/>
    <w:rsid w:val="00B50160"/>
    <w:rsid w:val="00B505CA"/>
    <w:rsid w:val="00B506F2"/>
    <w:rsid w:val="00B50AA3"/>
    <w:rsid w:val="00B50D1C"/>
    <w:rsid w:val="00B50FA1"/>
    <w:rsid w:val="00B50FED"/>
    <w:rsid w:val="00B51235"/>
    <w:rsid w:val="00B51657"/>
    <w:rsid w:val="00B516F0"/>
    <w:rsid w:val="00B51775"/>
    <w:rsid w:val="00B518C6"/>
    <w:rsid w:val="00B518D4"/>
    <w:rsid w:val="00B51ACA"/>
    <w:rsid w:val="00B51AF5"/>
    <w:rsid w:val="00B51B0B"/>
    <w:rsid w:val="00B51E08"/>
    <w:rsid w:val="00B51F71"/>
    <w:rsid w:val="00B52067"/>
    <w:rsid w:val="00B520E6"/>
    <w:rsid w:val="00B52443"/>
    <w:rsid w:val="00B524CA"/>
    <w:rsid w:val="00B524D5"/>
    <w:rsid w:val="00B52663"/>
    <w:rsid w:val="00B52D7B"/>
    <w:rsid w:val="00B52E33"/>
    <w:rsid w:val="00B52EF8"/>
    <w:rsid w:val="00B53253"/>
    <w:rsid w:val="00B532E3"/>
    <w:rsid w:val="00B532FF"/>
    <w:rsid w:val="00B5331C"/>
    <w:rsid w:val="00B535C6"/>
    <w:rsid w:val="00B5381F"/>
    <w:rsid w:val="00B539FC"/>
    <w:rsid w:val="00B53E00"/>
    <w:rsid w:val="00B5401A"/>
    <w:rsid w:val="00B540D9"/>
    <w:rsid w:val="00B542C5"/>
    <w:rsid w:val="00B54372"/>
    <w:rsid w:val="00B543BA"/>
    <w:rsid w:val="00B544A6"/>
    <w:rsid w:val="00B545E8"/>
    <w:rsid w:val="00B54620"/>
    <w:rsid w:val="00B548FD"/>
    <w:rsid w:val="00B5498E"/>
    <w:rsid w:val="00B54B3A"/>
    <w:rsid w:val="00B54B8E"/>
    <w:rsid w:val="00B54F9D"/>
    <w:rsid w:val="00B55106"/>
    <w:rsid w:val="00B5545B"/>
    <w:rsid w:val="00B55508"/>
    <w:rsid w:val="00B55668"/>
    <w:rsid w:val="00B557C2"/>
    <w:rsid w:val="00B558D6"/>
    <w:rsid w:val="00B55AC5"/>
    <w:rsid w:val="00B55B76"/>
    <w:rsid w:val="00B55C41"/>
    <w:rsid w:val="00B56244"/>
    <w:rsid w:val="00B56970"/>
    <w:rsid w:val="00B56E03"/>
    <w:rsid w:val="00B571AA"/>
    <w:rsid w:val="00B57352"/>
    <w:rsid w:val="00B57A1E"/>
    <w:rsid w:val="00B57A6C"/>
    <w:rsid w:val="00B57A77"/>
    <w:rsid w:val="00B57AAE"/>
    <w:rsid w:val="00B57BFF"/>
    <w:rsid w:val="00B57C83"/>
    <w:rsid w:val="00B57D23"/>
    <w:rsid w:val="00B600B1"/>
    <w:rsid w:val="00B60112"/>
    <w:rsid w:val="00B602D6"/>
    <w:rsid w:val="00B6072A"/>
    <w:rsid w:val="00B60865"/>
    <w:rsid w:val="00B608E5"/>
    <w:rsid w:val="00B60ADC"/>
    <w:rsid w:val="00B60BC3"/>
    <w:rsid w:val="00B60DE3"/>
    <w:rsid w:val="00B60FA6"/>
    <w:rsid w:val="00B60FB1"/>
    <w:rsid w:val="00B61083"/>
    <w:rsid w:val="00B613F0"/>
    <w:rsid w:val="00B6154F"/>
    <w:rsid w:val="00B6163F"/>
    <w:rsid w:val="00B6182A"/>
    <w:rsid w:val="00B61E59"/>
    <w:rsid w:val="00B62404"/>
    <w:rsid w:val="00B625AA"/>
    <w:rsid w:val="00B6272F"/>
    <w:rsid w:val="00B6280D"/>
    <w:rsid w:val="00B62B74"/>
    <w:rsid w:val="00B62C28"/>
    <w:rsid w:val="00B62DFF"/>
    <w:rsid w:val="00B62F00"/>
    <w:rsid w:val="00B6302E"/>
    <w:rsid w:val="00B63052"/>
    <w:rsid w:val="00B630A0"/>
    <w:rsid w:val="00B63109"/>
    <w:rsid w:val="00B631C4"/>
    <w:rsid w:val="00B634C4"/>
    <w:rsid w:val="00B635A2"/>
    <w:rsid w:val="00B63E5C"/>
    <w:rsid w:val="00B63F52"/>
    <w:rsid w:val="00B64162"/>
    <w:rsid w:val="00B64421"/>
    <w:rsid w:val="00B64494"/>
    <w:rsid w:val="00B644E7"/>
    <w:rsid w:val="00B64513"/>
    <w:rsid w:val="00B64775"/>
    <w:rsid w:val="00B64B32"/>
    <w:rsid w:val="00B64C31"/>
    <w:rsid w:val="00B64C5D"/>
    <w:rsid w:val="00B64CA3"/>
    <w:rsid w:val="00B64D4D"/>
    <w:rsid w:val="00B64E51"/>
    <w:rsid w:val="00B6507F"/>
    <w:rsid w:val="00B650A2"/>
    <w:rsid w:val="00B65220"/>
    <w:rsid w:val="00B6525D"/>
    <w:rsid w:val="00B652C1"/>
    <w:rsid w:val="00B6539B"/>
    <w:rsid w:val="00B655FB"/>
    <w:rsid w:val="00B65730"/>
    <w:rsid w:val="00B6590C"/>
    <w:rsid w:val="00B6592C"/>
    <w:rsid w:val="00B659DC"/>
    <w:rsid w:val="00B65CFD"/>
    <w:rsid w:val="00B66030"/>
    <w:rsid w:val="00B664AB"/>
    <w:rsid w:val="00B6657E"/>
    <w:rsid w:val="00B66941"/>
    <w:rsid w:val="00B66C08"/>
    <w:rsid w:val="00B66C95"/>
    <w:rsid w:val="00B66DC4"/>
    <w:rsid w:val="00B66FA9"/>
    <w:rsid w:val="00B66FB8"/>
    <w:rsid w:val="00B6766E"/>
    <w:rsid w:val="00B67674"/>
    <w:rsid w:val="00B6790A"/>
    <w:rsid w:val="00B679C8"/>
    <w:rsid w:val="00B67C5C"/>
    <w:rsid w:val="00B67CB9"/>
    <w:rsid w:val="00B67E19"/>
    <w:rsid w:val="00B703EA"/>
    <w:rsid w:val="00B70827"/>
    <w:rsid w:val="00B7099E"/>
    <w:rsid w:val="00B70A05"/>
    <w:rsid w:val="00B70A2B"/>
    <w:rsid w:val="00B70D0B"/>
    <w:rsid w:val="00B70FED"/>
    <w:rsid w:val="00B7104C"/>
    <w:rsid w:val="00B71063"/>
    <w:rsid w:val="00B710AC"/>
    <w:rsid w:val="00B71264"/>
    <w:rsid w:val="00B712F9"/>
    <w:rsid w:val="00B7148A"/>
    <w:rsid w:val="00B716A3"/>
    <w:rsid w:val="00B71937"/>
    <w:rsid w:val="00B71B52"/>
    <w:rsid w:val="00B71BFD"/>
    <w:rsid w:val="00B720A5"/>
    <w:rsid w:val="00B720D4"/>
    <w:rsid w:val="00B7212C"/>
    <w:rsid w:val="00B72298"/>
    <w:rsid w:val="00B725CB"/>
    <w:rsid w:val="00B727C2"/>
    <w:rsid w:val="00B72D80"/>
    <w:rsid w:val="00B72E25"/>
    <w:rsid w:val="00B7300F"/>
    <w:rsid w:val="00B7304D"/>
    <w:rsid w:val="00B7360A"/>
    <w:rsid w:val="00B7369B"/>
    <w:rsid w:val="00B73739"/>
    <w:rsid w:val="00B739DC"/>
    <w:rsid w:val="00B74715"/>
    <w:rsid w:val="00B748ED"/>
    <w:rsid w:val="00B74DE8"/>
    <w:rsid w:val="00B74EF6"/>
    <w:rsid w:val="00B74F81"/>
    <w:rsid w:val="00B750AE"/>
    <w:rsid w:val="00B75164"/>
    <w:rsid w:val="00B75166"/>
    <w:rsid w:val="00B754FC"/>
    <w:rsid w:val="00B7586B"/>
    <w:rsid w:val="00B75AD1"/>
    <w:rsid w:val="00B75DD6"/>
    <w:rsid w:val="00B75F4D"/>
    <w:rsid w:val="00B760CF"/>
    <w:rsid w:val="00B7628F"/>
    <w:rsid w:val="00B7636C"/>
    <w:rsid w:val="00B76583"/>
    <w:rsid w:val="00B768B7"/>
    <w:rsid w:val="00B768DB"/>
    <w:rsid w:val="00B7694D"/>
    <w:rsid w:val="00B76CFE"/>
    <w:rsid w:val="00B76E43"/>
    <w:rsid w:val="00B76EEC"/>
    <w:rsid w:val="00B77178"/>
    <w:rsid w:val="00B771F9"/>
    <w:rsid w:val="00B7739C"/>
    <w:rsid w:val="00B7744D"/>
    <w:rsid w:val="00B77534"/>
    <w:rsid w:val="00B77896"/>
    <w:rsid w:val="00B779F0"/>
    <w:rsid w:val="00B77D86"/>
    <w:rsid w:val="00B77FB1"/>
    <w:rsid w:val="00B80102"/>
    <w:rsid w:val="00B80164"/>
    <w:rsid w:val="00B80198"/>
    <w:rsid w:val="00B8027E"/>
    <w:rsid w:val="00B80295"/>
    <w:rsid w:val="00B802FA"/>
    <w:rsid w:val="00B80336"/>
    <w:rsid w:val="00B804A0"/>
    <w:rsid w:val="00B804AD"/>
    <w:rsid w:val="00B804B5"/>
    <w:rsid w:val="00B804C5"/>
    <w:rsid w:val="00B804E7"/>
    <w:rsid w:val="00B80672"/>
    <w:rsid w:val="00B806C6"/>
    <w:rsid w:val="00B807CA"/>
    <w:rsid w:val="00B8088C"/>
    <w:rsid w:val="00B808AC"/>
    <w:rsid w:val="00B80ED5"/>
    <w:rsid w:val="00B80F6F"/>
    <w:rsid w:val="00B81048"/>
    <w:rsid w:val="00B81D84"/>
    <w:rsid w:val="00B81E41"/>
    <w:rsid w:val="00B81E5B"/>
    <w:rsid w:val="00B81E9E"/>
    <w:rsid w:val="00B8209E"/>
    <w:rsid w:val="00B820F5"/>
    <w:rsid w:val="00B82114"/>
    <w:rsid w:val="00B821BF"/>
    <w:rsid w:val="00B82693"/>
    <w:rsid w:val="00B82780"/>
    <w:rsid w:val="00B82A8B"/>
    <w:rsid w:val="00B82B99"/>
    <w:rsid w:val="00B82CB0"/>
    <w:rsid w:val="00B82F0E"/>
    <w:rsid w:val="00B834DB"/>
    <w:rsid w:val="00B83614"/>
    <w:rsid w:val="00B83896"/>
    <w:rsid w:val="00B83D71"/>
    <w:rsid w:val="00B83DEC"/>
    <w:rsid w:val="00B83E92"/>
    <w:rsid w:val="00B8404D"/>
    <w:rsid w:val="00B84103"/>
    <w:rsid w:val="00B84191"/>
    <w:rsid w:val="00B8435C"/>
    <w:rsid w:val="00B846AC"/>
    <w:rsid w:val="00B847BA"/>
    <w:rsid w:val="00B847C6"/>
    <w:rsid w:val="00B84865"/>
    <w:rsid w:val="00B84A0E"/>
    <w:rsid w:val="00B85068"/>
    <w:rsid w:val="00B85183"/>
    <w:rsid w:val="00B8526D"/>
    <w:rsid w:val="00B85713"/>
    <w:rsid w:val="00B857E6"/>
    <w:rsid w:val="00B85A1F"/>
    <w:rsid w:val="00B85A85"/>
    <w:rsid w:val="00B85BB8"/>
    <w:rsid w:val="00B85C66"/>
    <w:rsid w:val="00B86022"/>
    <w:rsid w:val="00B86035"/>
    <w:rsid w:val="00B8603C"/>
    <w:rsid w:val="00B862B9"/>
    <w:rsid w:val="00B862E3"/>
    <w:rsid w:val="00B8631B"/>
    <w:rsid w:val="00B8632F"/>
    <w:rsid w:val="00B86376"/>
    <w:rsid w:val="00B867F1"/>
    <w:rsid w:val="00B86888"/>
    <w:rsid w:val="00B86D5F"/>
    <w:rsid w:val="00B86F72"/>
    <w:rsid w:val="00B8709F"/>
    <w:rsid w:val="00B87155"/>
    <w:rsid w:val="00B87190"/>
    <w:rsid w:val="00B87246"/>
    <w:rsid w:val="00B87303"/>
    <w:rsid w:val="00B8742B"/>
    <w:rsid w:val="00B875A0"/>
    <w:rsid w:val="00B87B47"/>
    <w:rsid w:val="00B90322"/>
    <w:rsid w:val="00B903F3"/>
    <w:rsid w:val="00B90439"/>
    <w:rsid w:val="00B905D9"/>
    <w:rsid w:val="00B90656"/>
    <w:rsid w:val="00B90834"/>
    <w:rsid w:val="00B90DE0"/>
    <w:rsid w:val="00B90ED3"/>
    <w:rsid w:val="00B9104B"/>
    <w:rsid w:val="00B9110E"/>
    <w:rsid w:val="00B9122D"/>
    <w:rsid w:val="00B914E1"/>
    <w:rsid w:val="00B91540"/>
    <w:rsid w:val="00B916D7"/>
    <w:rsid w:val="00B91A26"/>
    <w:rsid w:val="00B91A7D"/>
    <w:rsid w:val="00B91C42"/>
    <w:rsid w:val="00B91C5E"/>
    <w:rsid w:val="00B91D52"/>
    <w:rsid w:val="00B91D99"/>
    <w:rsid w:val="00B91E0E"/>
    <w:rsid w:val="00B91F1B"/>
    <w:rsid w:val="00B920AA"/>
    <w:rsid w:val="00B926C5"/>
    <w:rsid w:val="00B92887"/>
    <w:rsid w:val="00B92960"/>
    <w:rsid w:val="00B92A74"/>
    <w:rsid w:val="00B92BA1"/>
    <w:rsid w:val="00B92DA7"/>
    <w:rsid w:val="00B92E77"/>
    <w:rsid w:val="00B930AE"/>
    <w:rsid w:val="00B930BE"/>
    <w:rsid w:val="00B9356D"/>
    <w:rsid w:val="00B93808"/>
    <w:rsid w:val="00B93A89"/>
    <w:rsid w:val="00B93A9F"/>
    <w:rsid w:val="00B93BAA"/>
    <w:rsid w:val="00B93C24"/>
    <w:rsid w:val="00B93C6A"/>
    <w:rsid w:val="00B93EC6"/>
    <w:rsid w:val="00B940B7"/>
    <w:rsid w:val="00B94162"/>
    <w:rsid w:val="00B941D4"/>
    <w:rsid w:val="00B9450D"/>
    <w:rsid w:val="00B94BCF"/>
    <w:rsid w:val="00B94CCF"/>
    <w:rsid w:val="00B94D48"/>
    <w:rsid w:val="00B94D7A"/>
    <w:rsid w:val="00B94E42"/>
    <w:rsid w:val="00B94EB3"/>
    <w:rsid w:val="00B94F3C"/>
    <w:rsid w:val="00B94F47"/>
    <w:rsid w:val="00B94F4D"/>
    <w:rsid w:val="00B9503A"/>
    <w:rsid w:val="00B950AF"/>
    <w:rsid w:val="00B950FE"/>
    <w:rsid w:val="00B95193"/>
    <w:rsid w:val="00B95255"/>
    <w:rsid w:val="00B95320"/>
    <w:rsid w:val="00B95332"/>
    <w:rsid w:val="00B954AB"/>
    <w:rsid w:val="00B955A5"/>
    <w:rsid w:val="00B95823"/>
    <w:rsid w:val="00B9587A"/>
    <w:rsid w:val="00B95A1C"/>
    <w:rsid w:val="00B95E79"/>
    <w:rsid w:val="00B964BC"/>
    <w:rsid w:val="00B96926"/>
    <w:rsid w:val="00B96993"/>
    <w:rsid w:val="00B96995"/>
    <w:rsid w:val="00B96B53"/>
    <w:rsid w:val="00B970A4"/>
    <w:rsid w:val="00B97155"/>
    <w:rsid w:val="00B97200"/>
    <w:rsid w:val="00B972C6"/>
    <w:rsid w:val="00B97579"/>
    <w:rsid w:val="00B9757C"/>
    <w:rsid w:val="00B975B4"/>
    <w:rsid w:val="00B9771F"/>
    <w:rsid w:val="00B97C9D"/>
    <w:rsid w:val="00B97DC1"/>
    <w:rsid w:val="00B97E65"/>
    <w:rsid w:val="00BA01BB"/>
    <w:rsid w:val="00BA01D9"/>
    <w:rsid w:val="00BA01ED"/>
    <w:rsid w:val="00BA0334"/>
    <w:rsid w:val="00BA0548"/>
    <w:rsid w:val="00BA098B"/>
    <w:rsid w:val="00BA0BE2"/>
    <w:rsid w:val="00BA0BF3"/>
    <w:rsid w:val="00BA0DF3"/>
    <w:rsid w:val="00BA0E6E"/>
    <w:rsid w:val="00BA0EEB"/>
    <w:rsid w:val="00BA1041"/>
    <w:rsid w:val="00BA1140"/>
    <w:rsid w:val="00BA1268"/>
    <w:rsid w:val="00BA1508"/>
    <w:rsid w:val="00BA1571"/>
    <w:rsid w:val="00BA1675"/>
    <w:rsid w:val="00BA18BE"/>
    <w:rsid w:val="00BA1A0E"/>
    <w:rsid w:val="00BA1A1F"/>
    <w:rsid w:val="00BA1A7B"/>
    <w:rsid w:val="00BA1C51"/>
    <w:rsid w:val="00BA1D76"/>
    <w:rsid w:val="00BA1FC0"/>
    <w:rsid w:val="00BA2042"/>
    <w:rsid w:val="00BA20FA"/>
    <w:rsid w:val="00BA21FF"/>
    <w:rsid w:val="00BA2549"/>
    <w:rsid w:val="00BA2560"/>
    <w:rsid w:val="00BA2953"/>
    <w:rsid w:val="00BA2ACA"/>
    <w:rsid w:val="00BA2D61"/>
    <w:rsid w:val="00BA30F5"/>
    <w:rsid w:val="00BA33DD"/>
    <w:rsid w:val="00BA346A"/>
    <w:rsid w:val="00BA352F"/>
    <w:rsid w:val="00BA382F"/>
    <w:rsid w:val="00BA3AC3"/>
    <w:rsid w:val="00BA3B50"/>
    <w:rsid w:val="00BA4080"/>
    <w:rsid w:val="00BA428E"/>
    <w:rsid w:val="00BA42A3"/>
    <w:rsid w:val="00BA4352"/>
    <w:rsid w:val="00BA44A8"/>
    <w:rsid w:val="00BA45EC"/>
    <w:rsid w:val="00BA46AF"/>
    <w:rsid w:val="00BA47F5"/>
    <w:rsid w:val="00BA481B"/>
    <w:rsid w:val="00BA4B3C"/>
    <w:rsid w:val="00BA4C91"/>
    <w:rsid w:val="00BA4D4C"/>
    <w:rsid w:val="00BA4EF1"/>
    <w:rsid w:val="00BA5103"/>
    <w:rsid w:val="00BA511A"/>
    <w:rsid w:val="00BA5410"/>
    <w:rsid w:val="00BA5452"/>
    <w:rsid w:val="00BA598B"/>
    <w:rsid w:val="00BA5A0B"/>
    <w:rsid w:val="00BA5A26"/>
    <w:rsid w:val="00BA5C5E"/>
    <w:rsid w:val="00BA6060"/>
    <w:rsid w:val="00BA612C"/>
    <w:rsid w:val="00BA6191"/>
    <w:rsid w:val="00BA62D4"/>
    <w:rsid w:val="00BA6326"/>
    <w:rsid w:val="00BA638B"/>
    <w:rsid w:val="00BA66D1"/>
    <w:rsid w:val="00BA687B"/>
    <w:rsid w:val="00BA68B4"/>
    <w:rsid w:val="00BA690D"/>
    <w:rsid w:val="00BA69D3"/>
    <w:rsid w:val="00BA6AA7"/>
    <w:rsid w:val="00BA6B08"/>
    <w:rsid w:val="00BA6B28"/>
    <w:rsid w:val="00BA6D65"/>
    <w:rsid w:val="00BA6F2F"/>
    <w:rsid w:val="00BA6F7F"/>
    <w:rsid w:val="00BA7072"/>
    <w:rsid w:val="00BA7343"/>
    <w:rsid w:val="00BA73FF"/>
    <w:rsid w:val="00BA7494"/>
    <w:rsid w:val="00BA74B3"/>
    <w:rsid w:val="00BA7720"/>
    <w:rsid w:val="00BA7B48"/>
    <w:rsid w:val="00BA7DC4"/>
    <w:rsid w:val="00BA7DE1"/>
    <w:rsid w:val="00BB03D3"/>
    <w:rsid w:val="00BB04DD"/>
    <w:rsid w:val="00BB0566"/>
    <w:rsid w:val="00BB0A03"/>
    <w:rsid w:val="00BB0A7A"/>
    <w:rsid w:val="00BB1044"/>
    <w:rsid w:val="00BB12B0"/>
    <w:rsid w:val="00BB12FA"/>
    <w:rsid w:val="00BB132E"/>
    <w:rsid w:val="00BB14D8"/>
    <w:rsid w:val="00BB15FA"/>
    <w:rsid w:val="00BB16D4"/>
    <w:rsid w:val="00BB17AC"/>
    <w:rsid w:val="00BB1849"/>
    <w:rsid w:val="00BB1985"/>
    <w:rsid w:val="00BB1A3D"/>
    <w:rsid w:val="00BB1D91"/>
    <w:rsid w:val="00BB2237"/>
    <w:rsid w:val="00BB2402"/>
    <w:rsid w:val="00BB25EB"/>
    <w:rsid w:val="00BB26E9"/>
    <w:rsid w:val="00BB270A"/>
    <w:rsid w:val="00BB27DA"/>
    <w:rsid w:val="00BB286E"/>
    <w:rsid w:val="00BB29E2"/>
    <w:rsid w:val="00BB2BAC"/>
    <w:rsid w:val="00BB2C6E"/>
    <w:rsid w:val="00BB2CDB"/>
    <w:rsid w:val="00BB344E"/>
    <w:rsid w:val="00BB34C4"/>
    <w:rsid w:val="00BB3573"/>
    <w:rsid w:val="00BB3596"/>
    <w:rsid w:val="00BB3646"/>
    <w:rsid w:val="00BB3647"/>
    <w:rsid w:val="00BB39C7"/>
    <w:rsid w:val="00BB3C3F"/>
    <w:rsid w:val="00BB3CA1"/>
    <w:rsid w:val="00BB3CE0"/>
    <w:rsid w:val="00BB3D80"/>
    <w:rsid w:val="00BB3E71"/>
    <w:rsid w:val="00BB3F15"/>
    <w:rsid w:val="00BB3FD8"/>
    <w:rsid w:val="00BB3FE7"/>
    <w:rsid w:val="00BB40BB"/>
    <w:rsid w:val="00BB40BC"/>
    <w:rsid w:val="00BB4329"/>
    <w:rsid w:val="00BB4399"/>
    <w:rsid w:val="00BB456D"/>
    <w:rsid w:val="00BB4609"/>
    <w:rsid w:val="00BB4731"/>
    <w:rsid w:val="00BB4749"/>
    <w:rsid w:val="00BB47C4"/>
    <w:rsid w:val="00BB48C2"/>
    <w:rsid w:val="00BB48F4"/>
    <w:rsid w:val="00BB497D"/>
    <w:rsid w:val="00BB4BF0"/>
    <w:rsid w:val="00BB53C4"/>
    <w:rsid w:val="00BB57BC"/>
    <w:rsid w:val="00BB5977"/>
    <w:rsid w:val="00BB5A37"/>
    <w:rsid w:val="00BB5C7B"/>
    <w:rsid w:val="00BB6132"/>
    <w:rsid w:val="00BB6151"/>
    <w:rsid w:val="00BB64E2"/>
    <w:rsid w:val="00BB65E2"/>
    <w:rsid w:val="00BB68C0"/>
    <w:rsid w:val="00BB692B"/>
    <w:rsid w:val="00BB6D30"/>
    <w:rsid w:val="00BB6EB7"/>
    <w:rsid w:val="00BB722F"/>
    <w:rsid w:val="00BB72FC"/>
    <w:rsid w:val="00BB73AA"/>
    <w:rsid w:val="00BB75EC"/>
    <w:rsid w:val="00BB77EF"/>
    <w:rsid w:val="00BB7B4D"/>
    <w:rsid w:val="00BB7BC1"/>
    <w:rsid w:val="00BB7BEE"/>
    <w:rsid w:val="00BB7DD4"/>
    <w:rsid w:val="00BB7E42"/>
    <w:rsid w:val="00BB7F32"/>
    <w:rsid w:val="00BC01A7"/>
    <w:rsid w:val="00BC0386"/>
    <w:rsid w:val="00BC03D6"/>
    <w:rsid w:val="00BC0759"/>
    <w:rsid w:val="00BC07C1"/>
    <w:rsid w:val="00BC0AFA"/>
    <w:rsid w:val="00BC0D31"/>
    <w:rsid w:val="00BC0D82"/>
    <w:rsid w:val="00BC0DDB"/>
    <w:rsid w:val="00BC0E5B"/>
    <w:rsid w:val="00BC1224"/>
    <w:rsid w:val="00BC13AB"/>
    <w:rsid w:val="00BC13D0"/>
    <w:rsid w:val="00BC170B"/>
    <w:rsid w:val="00BC1962"/>
    <w:rsid w:val="00BC1AD2"/>
    <w:rsid w:val="00BC1AF2"/>
    <w:rsid w:val="00BC1C63"/>
    <w:rsid w:val="00BC1E53"/>
    <w:rsid w:val="00BC201E"/>
    <w:rsid w:val="00BC22E7"/>
    <w:rsid w:val="00BC254F"/>
    <w:rsid w:val="00BC2B76"/>
    <w:rsid w:val="00BC2CAE"/>
    <w:rsid w:val="00BC2DE0"/>
    <w:rsid w:val="00BC2DE9"/>
    <w:rsid w:val="00BC3101"/>
    <w:rsid w:val="00BC3533"/>
    <w:rsid w:val="00BC370A"/>
    <w:rsid w:val="00BC3AEE"/>
    <w:rsid w:val="00BC3F00"/>
    <w:rsid w:val="00BC3F9A"/>
    <w:rsid w:val="00BC41C5"/>
    <w:rsid w:val="00BC42DC"/>
    <w:rsid w:val="00BC43C5"/>
    <w:rsid w:val="00BC4489"/>
    <w:rsid w:val="00BC44D4"/>
    <w:rsid w:val="00BC4774"/>
    <w:rsid w:val="00BC478E"/>
    <w:rsid w:val="00BC4EAB"/>
    <w:rsid w:val="00BC4EB1"/>
    <w:rsid w:val="00BC519C"/>
    <w:rsid w:val="00BC5220"/>
    <w:rsid w:val="00BC526D"/>
    <w:rsid w:val="00BC5475"/>
    <w:rsid w:val="00BC5523"/>
    <w:rsid w:val="00BC587B"/>
    <w:rsid w:val="00BC5908"/>
    <w:rsid w:val="00BC5AAF"/>
    <w:rsid w:val="00BC5D4D"/>
    <w:rsid w:val="00BC5D59"/>
    <w:rsid w:val="00BC5E55"/>
    <w:rsid w:val="00BC603E"/>
    <w:rsid w:val="00BC6178"/>
    <w:rsid w:val="00BC62CB"/>
    <w:rsid w:val="00BC62CD"/>
    <w:rsid w:val="00BC65F8"/>
    <w:rsid w:val="00BC669A"/>
    <w:rsid w:val="00BC68B6"/>
    <w:rsid w:val="00BC6A36"/>
    <w:rsid w:val="00BC6AED"/>
    <w:rsid w:val="00BC6BEE"/>
    <w:rsid w:val="00BC6C9A"/>
    <w:rsid w:val="00BC6CF9"/>
    <w:rsid w:val="00BC723C"/>
    <w:rsid w:val="00BC7437"/>
    <w:rsid w:val="00BC7554"/>
    <w:rsid w:val="00BC75A6"/>
    <w:rsid w:val="00BC7787"/>
    <w:rsid w:val="00BC78AB"/>
    <w:rsid w:val="00BC78C3"/>
    <w:rsid w:val="00BC7953"/>
    <w:rsid w:val="00BC7D0B"/>
    <w:rsid w:val="00BC7EB4"/>
    <w:rsid w:val="00BC7F2B"/>
    <w:rsid w:val="00BC7FB4"/>
    <w:rsid w:val="00BC7FDD"/>
    <w:rsid w:val="00BD0136"/>
    <w:rsid w:val="00BD04F3"/>
    <w:rsid w:val="00BD04F9"/>
    <w:rsid w:val="00BD069B"/>
    <w:rsid w:val="00BD0A32"/>
    <w:rsid w:val="00BD0DE2"/>
    <w:rsid w:val="00BD0ED8"/>
    <w:rsid w:val="00BD0FD9"/>
    <w:rsid w:val="00BD19BA"/>
    <w:rsid w:val="00BD1B68"/>
    <w:rsid w:val="00BD1BD5"/>
    <w:rsid w:val="00BD1C55"/>
    <w:rsid w:val="00BD1DEE"/>
    <w:rsid w:val="00BD1EC0"/>
    <w:rsid w:val="00BD20A7"/>
    <w:rsid w:val="00BD2239"/>
    <w:rsid w:val="00BD223C"/>
    <w:rsid w:val="00BD224C"/>
    <w:rsid w:val="00BD238D"/>
    <w:rsid w:val="00BD2900"/>
    <w:rsid w:val="00BD2A4F"/>
    <w:rsid w:val="00BD2AA2"/>
    <w:rsid w:val="00BD2BA5"/>
    <w:rsid w:val="00BD2C0C"/>
    <w:rsid w:val="00BD2DCD"/>
    <w:rsid w:val="00BD306C"/>
    <w:rsid w:val="00BD30C6"/>
    <w:rsid w:val="00BD30EF"/>
    <w:rsid w:val="00BD32D7"/>
    <w:rsid w:val="00BD37B1"/>
    <w:rsid w:val="00BD39A7"/>
    <w:rsid w:val="00BD39EA"/>
    <w:rsid w:val="00BD3AD2"/>
    <w:rsid w:val="00BD3C3D"/>
    <w:rsid w:val="00BD446C"/>
    <w:rsid w:val="00BD44BF"/>
    <w:rsid w:val="00BD4605"/>
    <w:rsid w:val="00BD4796"/>
    <w:rsid w:val="00BD47A8"/>
    <w:rsid w:val="00BD481F"/>
    <w:rsid w:val="00BD4948"/>
    <w:rsid w:val="00BD4B41"/>
    <w:rsid w:val="00BD4B49"/>
    <w:rsid w:val="00BD4C92"/>
    <w:rsid w:val="00BD4D90"/>
    <w:rsid w:val="00BD5369"/>
    <w:rsid w:val="00BD5390"/>
    <w:rsid w:val="00BD53F3"/>
    <w:rsid w:val="00BD56C2"/>
    <w:rsid w:val="00BD56FE"/>
    <w:rsid w:val="00BD5C3B"/>
    <w:rsid w:val="00BD5C54"/>
    <w:rsid w:val="00BD5D5A"/>
    <w:rsid w:val="00BD5EAA"/>
    <w:rsid w:val="00BD6103"/>
    <w:rsid w:val="00BD61B8"/>
    <w:rsid w:val="00BD6445"/>
    <w:rsid w:val="00BD67A7"/>
    <w:rsid w:val="00BD6871"/>
    <w:rsid w:val="00BD6D21"/>
    <w:rsid w:val="00BD70F9"/>
    <w:rsid w:val="00BD7251"/>
    <w:rsid w:val="00BD7263"/>
    <w:rsid w:val="00BD75D8"/>
    <w:rsid w:val="00BD760D"/>
    <w:rsid w:val="00BD7628"/>
    <w:rsid w:val="00BD7767"/>
    <w:rsid w:val="00BD7A06"/>
    <w:rsid w:val="00BD7A98"/>
    <w:rsid w:val="00BD7A9C"/>
    <w:rsid w:val="00BD7B32"/>
    <w:rsid w:val="00BD7C2A"/>
    <w:rsid w:val="00BD7C97"/>
    <w:rsid w:val="00BD7EFE"/>
    <w:rsid w:val="00BD7F22"/>
    <w:rsid w:val="00BE0315"/>
    <w:rsid w:val="00BE03A2"/>
    <w:rsid w:val="00BE0408"/>
    <w:rsid w:val="00BE0476"/>
    <w:rsid w:val="00BE0496"/>
    <w:rsid w:val="00BE051F"/>
    <w:rsid w:val="00BE0567"/>
    <w:rsid w:val="00BE05AB"/>
    <w:rsid w:val="00BE0759"/>
    <w:rsid w:val="00BE0832"/>
    <w:rsid w:val="00BE0873"/>
    <w:rsid w:val="00BE0DD2"/>
    <w:rsid w:val="00BE0E20"/>
    <w:rsid w:val="00BE1219"/>
    <w:rsid w:val="00BE1356"/>
    <w:rsid w:val="00BE1609"/>
    <w:rsid w:val="00BE189E"/>
    <w:rsid w:val="00BE19F7"/>
    <w:rsid w:val="00BE1AB1"/>
    <w:rsid w:val="00BE1B57"/>
    <w:rsid w:val="00BE1C44"/>
    <w:rsid w:val="00BE1C55"/>
    <w:rsid w:val="00BE1C95"/>
    <w:rsid w:val="00BE1D00"/>
    <w:rsid w:val="00BE1F58"/>
    <w:rsid w:val="00BE208D"/>
    <w:rsid w:val="00BE20C6"/>
    <w:rsid w:val="00BE2628"/>
    <w:rsid w:val="00BE269A"/>
    <w:rsid w:val="00BE26BE"/>
    <w:rsid w:val="00BE2747"/>
    <w:rsid w:val="00BE2865"/>
    <w:rsid w:val="00BE297A"/>
    <w:rsid w:val="00BE2A5F"/>
    <w:rsid w:val="00BE2A6E"/>
    <w:rsid w:val="00BE2AED"/>
    <w:rsid w:val="00BE2D27"/>
    <w:rsid w:val="00BE2D30"/>
    <w:rsid w:val="00BE2E10"/>
    <w:rsid w:val="00BE2F68"/>
    <w:rsid w:val="00BE305B"/>
    <w:rsid w:val="00BE3119"/>
    <w:rsid w:val="00BE34CE"/>
    <w:rsid w:val="00BE34D3"/>
    <w:rsid w:val="00BE38A6"/>
    <w:rsid w:val="00BE3929"/>
    <w:rsid w:val="00BE3A2D"/>
    <w:rsid w:val="00BE3B30"/>
    <w:rsid w:val="00BE3CE4"/>
    <w:rsid w:val="00BE4083"/>
    <w:rsid w:val="00BE4097"/>
    <w:rsid w:val="00BE4115"/>
    <w:rsid w:val="00BE41A3"/>
    <w:rsid w:val="00BE4812"/>
    <w:rsid w:val="00BE4B2C"/>
    <w:rsid w:val="00BE4CF7"/>
    <w:rsid w:val="00BE4D66"/>
    <w:rsid w:val="00BE4D91"/>
    <w:rsid w:val="00BE4D94"/>
    <w:rsid w:val="00BE4ECE"/>
    <w:rsid w:val="00BE5065"/>
    <w:rsid w:val="00BE50B2"/>
    <w:rsid w:val="00BE5396"/>
    <w:rsid w:val="00BE5877"/>
    <w:rsid w:val="00BE5880"/>
    <w:rsid w:val="00BE5895"/>
    <w:rsid w:val="00BE5E5E"/>
    <w:rsid w:val="00BE6183"/>
    <w:rsid w:val="00BE64EE"/>
    <w:rsid w:val="00BE6584"/>
    <w:rsid w:val="00BE65E0"/>
    <w:rsid w:val="00BE65E8"/>
    <w:rsid w:val="00BE6685"/>
    <w:rsid w:val="00BE68A5"/>
    <w:rsid w:val="00BE6C20"/>
    <w:rsid w:val="00BE6C2C"/>
    <w:rsid w:val="00BE6C43"/>
    <w:rsid w:val="00BE6CC5"/>
    <w:rsid w:val="00BE6D89"/>
    <w:rsid w:val="00BE6DA4"/>
    <w:rsid w:val="00BE6E27"/>
    <w:rsid w:val="00BE6F3D"/>
    <w:rsid w:val="00BE7059"/>
    <w:rsid w:val="00BE7131"/>
    <w:rsid w:val="00BE7302"/>
    <w:rsid w:val="00BE74BF"/>
    <w:rsid w:val="00BE754B"/>
    <w:rsid w:val="00BE7782"/>
    <w:rsid w:val="00BE7792"/>
    <w:rsid w:val="00BE791A"/>
    <w:rsid w:val="00BE7D44"/>
    <w:rsid w:val="00BE7F06"/>
    <w:rsid w:val="00BE7F26"/>
    <w:rsid w:val="00BF0001"/>
    <w:rsid w:val="00BF0048"/>
    <w:rsid w:val="00BF0229"/>
    <w:rsid w:val="00BF0529"/>
    <w:rsid w:val="00BF0583"/>
    <w:rsid w:val="00BF0795"/>
    <w:rsid w:val="00BF0A15"/>
    <w:rsid w:val="00BF0EF1"/>
    <w:rsid w:val="00BF1047"/>
    <w:rsid w:val="00BF1202"/>
    <w:rsid w:val="00BF1206"/>
    <w:rsid w:val="00BF12C5"/>
    <w:rsid w:val="00BF19EE"/>
    <w:rsid w:val="00BF1D78"/>
    <w:rsid w:val="00BF1DF3"/>
    <w:rsid w:val="00BF1DFC"/>
    <w:rsid w:val="00BF1E28"/>
    <w:rsid w:val="00BF1E42"/>
    <w:rsid w:val="00BF1E71"/>
    <w:rsid w:val="00BF201D"/>
    <w:rsid w:val="00BF2121"/>
    <w:rsid w:val="00BF22A8"/>
    <w:rsid w:val="00BF240F"/>
    <w:rsid w:val="00BF247F"/>
    <w:rsid w:val="00BF2488"/>
    <w:rsid w:val="00BF24B4"/>
    <w:rsid w:val="00BF24D3"/>
    <w:rsid w:val="00BF2591"/>
    <w:rsid w:val="00BF259A"/>
    <w:rsid w:val="00BF2905"/>
    <w:rsid w:val="00BF2ABB"/>
    <w:rsid w:val="00BF2BC6"/>
    <w:rsid w:val="00BF2CA4"/>
    <w:rsid w:val="00BF2D3A"/>
    <w:rsid w:val="00BF2ED2"/>
    <w:rsid w:val="00BF2F0C"/>
    <w:rsid w:val="00BF2FCA"/>
    <w:rsid w:val="00BF30A7"/>
    <w:rsid w:val="00BF356A"/>
    <w:rsid w:val="00BF38A5"/>
    <w:rsid w:val="00BF38AD"/>
    <w:rsid w:val="00BF391A"/>
    <w:rsid w:val="00BF39AB"/>
    <w:rsid w:val="00BF3A22"/>
    <w:rsid w:val="00BF3A2E"/>
    <w:rsid w:val="00BF3A7B"/>
    <w:rsid w:val="00BF3B01"/>
    <w:rsid w:val="00BF3FA4"/>
    <w:rsid w:val="00BF3FD2"/>
    <w:rsid w:val="00BF404D"/>
    <w:rsid w:val="00BF41B9"/>
    <w:rsid w:val="00BF41E3"/>
    <w:rsid w:val="00BF4236"/>
    <w:rsid w:val="00BF4412"/>
    <w:rsid w:val="00BF4470"/>
    <w:rsid w:val="00BF46AE"/>
    <w:rsid w:val="00BF47CD"/>
    <w:rsid w:val="00BF4996"/>
    <w:rsid w:val="00BF4AB8"/>
    <w:rsid w:val="00BF4E0E"/>
    <w:rsid w:val="00BF50C1"/>
    <w:rsid w:val="00BF5155"/>
    <w:rsid w:val="00BF5178"/>
    <w:rsid w:val="00BF535D"/>
    <w:rsid w:val="00BF5575"/>
    <w:rsid w:val="00BF5DEC"/>
    <w:rsid w:val="00BF6129"/>
    <w:rsid w:val="00BF6449"/>
    <w:rsid w:val="00BF6A28"/>
    <w:rsid w:val="00BF6A49"/>
    <w:rsid w:val="00BF6C40"/>
    <w:rsid w:val="00BF6D58"/>
    <w:rsid w:val="00BF71A5"/>
    <w:rsid w:val="00BF71FA"/>
    <w:rsid w:val="00BF7247"/>
    <w:rsid w:val="00BF77F3"/>
    <w:rsid w:val="00BF78F5"/>
    <w:rsid w:val="00BF7998"/>
    <w:rsid w:val="00BF7C90"/>
    <w:rsid w:val="00BF7CAE"/>
    <w:rsid w:val="00BF7D2C"/>
    <w:rsid w:val="00BF7D4D"/>
    <w:rsid w:val="00BF7F81"/>
    <w:rsid w:val="00C00112"/>
    <w:rsid w:val="00C00241"/>
    <w:rsid w:val="00C007CA"/>
    <w:rsid w:val="00C0081B"/>
    <w:rsid w:val="00C0082B"/>
    <w:rsid w:val="00C00B2D"/>
    <w:rsid w:val="00C00D3D"/>
    <w:rsid w:val="00C00D8C"/>
    <w:rsid w:val="00C00E77"/>
    <w:rsid w:val="00C010CF"/>
    <w:rsid w:val="00C01107"/>
    <w:rsid w:val="00C01183"/>
    <w:rsid w:val="00C01449"/>
    <w:rsid w:val="00C01650"/>
    <w:rsid w:val="00C0180C"/>
    <w:rsid w:val="00C019DD"/>
    <w:rsid w:val="00C01C4C"/>
    <w:rsid w:val="00C02296"/>
    <w:rsid w:val="00C02312"/>
    <w:rsid w:val="00C02822"/>
    <w:rsid w:val="00C0291A"/>
    <w:rsid w:val="00C0291C"/>
    <w:rsid w:val="00C02939"/>
    <w:rsid w:val="00C02984"/>
    <w:rsid w:val="00C02A28"/>
    <w:rsid w:val="00C02C75"/>
    <w:rsid w:val="00C02D74"/>
    <w:rsid w:val="00C02EA4"/>
    <w:rsid w:val="00C02EB7"/>
    <w:rsid w:val="00C02FF3"/>
    <w:rsid w:val="00C03350"/>
    <w:rsid w:val="00C03578"/>
    <w:rsid w:val="00C037B6"/>
    <w:rsid w:val="00C037E1"/>
    <w:rsid w:val="00C038B5"/>
    <w:rsid w:val="00C038E7"/>
    <w:rsid w:val="00C03958"/>
    <w:rsid w:val="00C039D5"/>
    <w:rsid w:val="00C03AD6"/>
    <w:rsid w:val="00C03B4D"/>
    <w:rsid w:val="00C03BAB"/>
    <w:rsid w:val="00C03CEF"/>
    <w:rsid w:val="00C03D36"/>
    <w:rsid w:val="00C03DE8"/>
    <w:rsid w:val="00C03FB0"/>
    <w:rsid w:val="00C03FBC"/>
    <w:rsid w:val="00C045D6"/>
    <w:rsid w:val="00C0468A"/>
    <w:rsid w:val="00C0477D"/>
    <w:rsid w:val="00C047B0"/>
    <w:rsid w:val="00C048DA"/>
    <w:rsid w:val="00C04A51"/>
    <w:rsid w:val="00C04B9F"/>
    <w:rsid w:val="00C04E0F"/>
    <w:rsid w:val="00C04EC0"/>
    <w:rsid w:val="00C04F59"/>
    <w:rsid w:val="00C05079"/>
    <w:rsid w:val="00C05174"/>
    <w:rsid w:val="00C05198"/>
    <w:rsid w:val="00C0587D"/>
    <w:rsid w:val="00C05B3F"/>
    <w:rsid w:val="00C05E68"/>
    <w:rsid w:val="00C05F08"/>
    <w:rsid w:val="00C06265"/>
    <w:rsid w:val="00C06364"/>
    <w:rsid w:val="00C066A0"/>
    <w:rsid w:val="00C0699C"/>
    <w:rsid w:val="00C06A69"/>
    <w:rsid w:val="00C06B97"/>
    <w:rsid w:val="00C06CD7"/>
    <w:rsid w:val="00C06EE1"/>
    <w:rsid w:val="00C06EF3"/>
    <w:rsid w:val="00C06F4A"/>
    <w:rsid w:val="00C07035"/>
    <w:rsid w:val="00C073A2"/>
    <w:rsid w:val="00C073C7"/>
    <w:rsid w:val="00C07481"/>
    <w:rsid w:val="00C075AA"/>
    <w:rsid w:val="00C075E8"/>
    <w:rsid w:val="00C076B2"/>
    <w:rsid w:val="00C076BC"/>
    <w:rsid w:val="00C07725"/>
    <w:rsid w:val="00C07F48"/>
    <w:rsid w:val="00C10081"/>
    <w:rsid w:val="00C1009F"/>
    <w:rsid w:val="00C100A7"/>
    <w:rsid w:val="00C100EC"/>
    <w:rsid w:val="00C1036D"/>
    <w:rsid w:val="00C10587"/>
    <w:rsid w:val="00C105B7"/>
    <w:rsid w:val="00C10778"/>
    <w:rsid w:val="00C10918"/>
    <w:rsid w:val="00C10F82"/>
    <w:rsid w:val="00C112FE"/>
    <w:rsid w:val="00C11372"/>
    <w:rsid w:val="00C11562"/>
    <w:rsid w:val="00C11591"/>
    <w:rsid w:val="00C115AA"/>
    <w:rsid w:val="00C11663"/>
    <w:rsid w:val="00C116CF"/>
    <w:rsid w:val="00C116DB"/>
    <w:rsid w:val="00C118C1"/>
    <w:rsid w:val="00C11B92"/>
    <w:rsid w:val="00C11C03"/>
    <w:rsid w:val="00C11C36"/>
    <w:rsid w:val="00C11D28"/>
    <w:rsid w:val="00C11DE5"/>
    <w:rsid w:val="00C11F5C"/>
    <w:rsid w:val="00C1227C"/>
    <w:rsid w:val="00C1231F"/>
    <w:rsid w:val="00C123C1"/>
    <w:rsid w:val="00C1251C"/>
    <w:rsid w:val="00C12532"/>
    <w:rsid w:val="00C127AC"/>
    <w:rsid w:val="00C127C1"/>
    <w:rsid w:val="00C12824"/>
    <w:rsid w:val="00C12943"/>
    <w:rsid w:val="00C1298F"/>
    <w:rsid w:val="00C12D00"/>
    <w:rsid w:val="00C12E77"/>
    <w:rsid w:val="00C13095"/>
    <w:rsid w:val="00C132E9"/>
    <w:rsid w:val="00C1346B"/>
    <w:rsid w:val="00C134A4"/>
    <w:rsid w:val="00C135CA"/>
    <w:rsid w:val="00C137EC"/>
    <w:rsid w:val="00C138C6"/>
    <w:rsid w:val="00C13A0D"/>
    <w:rsid w:val="00C13C73"/>
    <w:rsid w:val="00C13CC1"/>
    <w:rsid w:val="00C13E27"/>
    <w:rsid w:val="00C1429C"/>
    <w:rsid w:val="00C14328"/>
    <w:rsid w:val="00C143D8"/>
    <w:rsid w:val="00C14576"/>
    <w:rsid w:val="00C1470F"/>
    <w:rsid w:val="00C14752"/>
    <w:rsid w:val="00C14A7F"/>
    <w:rsid w:val="00C14AC0"/>
    <w:rsid w:val="00C14BA4"/>
    <w:rsid w:val="00C1512E"/>
    <w:rsid w:val="00C15381"/>
    <w:rsid w:val="00C1538D"/>
    <w:rsid w:val="00C155DA"/>
    <w:rsid w:val="00C1561D"/>
    <w:rsid w:val="00C15AD5"/>
    <w:rsid w:val="00C15C7B"/>
    <w:rsid w:val="00C15C97"/>
    <w:rsid w:val="00C15FEE"/>
    <w:rsid w:val="00C160F6"/>
    <w:rsid w:val="00C1619C"/>
    <w:rsid w:val="00C16587"/>
    <w:rsid w:val="00C1660E"/>
    <w:rsid w:val="00C16700"/>
    <w:rsid w:val="00C167DE"/>
    <w:rsid w:val="00C16AB9"/>
    <w:rsid w:val="00C16B3D"/>
    <w:rsid w:val="00C16B4E"/>
    <w:rsid w:val="00C16BCD"/>
    <w:rsid w:val="00C16C12"/>
    <w:rsid w:val="00C16D25"/>
    <w:rsid w:val="00C1721F"/>
    <w:rsid w:val="00C172FF"/>
    <w:rsid w:val="00C1739F"/>
    <w:rsid w:val="00C17589"/>
    <w:rsid w:val="00C176EF"/>
    <w:rsid w:val="00C1772A"/>
    <w:rsid w:val="00C17B32"/>
    <w:rsid w:val="00C17CC3"/>
    <w:rsid w:val="00C17CF8"/>
    <w:rsid w:val="00C17F28"/>
    <w:rsid w:val="00C20351"/>
    <w:rsid w:val="00C20460"/>
    <w:rsid w:val="00C20572"/>
    <w:rsid w:val="00C2075E"/>
    <w:rsid w:val="00C20995"/>
    <w:rsid w:val="00C20AE1"/>
    <w:rsid w:val="00C20BCE"/>
    <w:rsid w:val="00C20D95"/>
    <w:rsid w:val="00C21349"/>
    <w:rsid w:val="00C2153B"/>
    <w:rsid w:val="00C21754"/>
    <w:rsid w:val="00C217C3"/>
    <w:rsid w:val="00C2197D"/>
    <w:rsid w:val="00C219AB"/>
    <w:rsid w:val="00C21A03"/>
    <w:rsid w:val="00C21C0D"/>
    <w:rsid w:val="00C21EF0"/>
    <w:rsid w:val="00C21F07"/>
    <w:rsid w:val="00C221C7"/>
    <w:rsid w:val="00C22454"/>
    <w:rsid w:val="00C2255C"/>
    <w:rsid w:val="00C2259C"/>
    <w:rsid w:val="00C227AA"/>
    <w:rsid w:val="00C2293C"/>
    <w:rsid w:val="00C22A08"/>
    <w:rsid w:val="00C22EAC"/>
    <w:rsid w:val="00C23116"/>
    <w:rsid w:val="00C2317B"/>
    <w:rsid w:val="00C23183"/>
    <w:rsid w:val="00C23240"/>
    <w:rsid w:val="00C23264"/>
    <w:rsid w:val="00C232EF"/>
    <w:rsid w:val="00C237E3"/>
    <w:rsid w:val="00C23A29"/>
    <w:rsid w:val="00C23B1C"/>
    <w:rsid w:val="00C23C6C"/>
    <w:rsid w:val="00C2409D"/>
    <w:rsid w:val="00C24304"/>
    <w:rsid w:val="00C24308"/>
    <w:rsid w:val="00C244C2"/>
    <w:rsid w:val="00C245F5"/>
    <w:rsid w:val="00C2460B"/>
    <w:rsid w:val="00C2466A"/>
    <w:rsid w:val="00C246B3"/>
    <w:rsid w:val="00C24822"/>
    <w:rsid w:val="00C2487F"/>
    <w:rsid w:val="00C24932"/>
    <w:rsid w:val="00C249DE"/>
    <w:rsid w:val="00C24A6C"/>
    <w:rsid w:val="00C24B64"/>
    <w:rsid w:val="00C24EFE"/>
    <w:rsid w:val="00C25180"/>
    <w:rsid w:val="00C2523C"/>
    <w:rsid w:val="00C252AD"/>
    <w:rsid w:val="00C2535E"/>
    <w:rsid w:val="00C2563C"/>
    <w:rsid w:val="00C258C8"/>
    <w:rsid w:val="00C25A00"/>
    <w:rsid w:val="00C25E6B"/>
    <w:rsid w:val="00C25F0B"/>
    <w:rsid w:val="00C261CE"/>
    <w:rsid w:val="00C26445"/>
    <w:rsid w:val="00C264A4"/>
    <w:rsid w:val="00C26686"/>
    <w:rsid w:val="00C2675B"/>
    <w:rsid w:val="00C267E3"/>
    <w:rsid w:val="00C26A6F"/>
    <w:rsid w:val="00C26B38"/>
    <w:rsid w:val="00C26BBD"/>
    <w:rsid w:val="00C26C78"/>
    <w:rsid w:val="00C26CB0"/>
    <w:rsid w:val="00C26FBC"/>
    <w:rsid w:val="00C2726F"/>
    <w:rsid w:val="00C2734E"/>
    <w:rsid w:val="00C27356"/>
    <w:rsid w:val="00C273C7"/>
    <w:rsid w:val="00C2749B"/>
    <w:rsid w:val="00C27937"/>
    <w:rsid w:val="00C2798E"/>
    <w:rsid w:val="00C27CC6"/>
    <w:rsid w:val="00C27CCC"/>
    <w:rsid w:val="00C27D8B"/>
    <w:rsid w:val="00C302F6"/>
    <w:rsid w:val="00C30B52"/>
    <w:rsid w:val="00C30CA0"/>
    <w:rsid w:val="00C30D2B"/>
    <w:rsid w:val="00C30EC6"/>
    <w:rsid w:val="00C30ED0"/>
    <w:rsid w:val="00C30EEE"/>
    <w:rsid w:val="00C30FB7"/>
    <w:rsid w:val="00C31128"/>
    <w:rsid w:val="00C312DF"/>
    <w:rsid w:val="00C314FD"/>
    <w:rsid w:val="00C31853"/>
    <w:rsid w:val="00C3189A"/>
    <w:rsid w:val="00C3189B"/>
    <w:rsid w:val="00C318E5"/>
    <w:rsid w:val="00C3196D"/>
    <w:rsid w:val="00C3250A"/>
    <w:rsid w:val="00C32669"/>
    <w:rsid w:val="00C3285A"/>
    <w:rsid w:val="00C3286B"/>
    <w:rsid w:val="00C32E11"/>
    <w:rsid w:val="00C32E4D"/>
    <w:rsid w:val="00C3319E"/>
    <w:rsid w:val="00C33291"/>
    <w:rsid w:val="00C332C8"/>
    <w:rsid w:val="00C33624"/>
    <w:rsid w:val="00C3373B"/>
    <w:rsid w:val="00C338D6"/>
    <w:rsid w:val="00C339B0"/>
    <w:rsid w:val="00C33AF2"/>
    <w:rsid w:val="00C33E15"/>
    <w:rsid w:val="00C340ED"/>
    <w:rsid w:val="00C3414D"/>
    <w:rsid w:val="00C3431F"/>
    <w:rsid w:val="00C3452F"/>
    <w:rsid w:val="00C347B5"/>
    <w:rsid w:val="00C3480B"/>
    <w:rsid w:val="00C34BC9"/>
    <w:rsid w:val="00C353B6"/>
    <w:rsid w:val="00C354AF"/>
    <w:rsid w:val="00C3564B"/>
    <w:rsid w:val="00C35AB1"/>
    <w:rsid w:val="00C35B8B"/>
    <w:rsid w:val="00C35C22"/>
    <w:rsid w:val="00C35FD5"/>
    <w:rsid w:val="00C36101"/>
    <w:rsid w:val="00C3615D"/>
    <w:rsid w:val="00C3617C"/>
    <w:rsid w:val="00C363D6"/>
    <w:rsid w:val="00C36446"/>
    <w:rsid w:val="00C36492"/>
    <w:rsid w:val="00C36568"/>
    <w:rsid w:val="00C36723"/>
    <w:rsid w:val="00C369E8"/>
    <w:rsid w:val="00C37071"/>
    <w:rsid w:val="00C3727F"/>
    <w:rsid w:val="00C372FA"/>
    <w:rsid w:val="00C37579"/>
    <w:rsid w:val="00C3762F"/>
    <w:rsid w:val="00C37649"/>
    <w:rsid w:val="00C377C3"/>
    <w:rsid w:val="00C3798C"/>
    <w:rsid w:val="00C379D7"/>
    <w:rsid w:val="00C37C94"/>
    <w:rsid w:val="00C37DC5"/>
    <w:rsid w:val="00C401CE"/>
    <w:rsid w:val="00C40583"/>
    <w:rsid w:val="00C4061B"/>
    <w:rsid w:val="00C406DD"/>
    <w:rsid w:val="00C407AE"/>
    <w:rsid w:val="00C4093B"/>
    <w:rsid w:val="00C40958"/>
    <w:rsid w:val="00C40977"/>
    <w:rsid w:val="00C40A02"/>
    <w:rsid w:val="00C40AF0"/>
    <w:rsid w:val="00C40BA6"/>
    <w:rsid w:val="00C40C09"/>
    <w:rsid w:val="00C40E69"/>
    <w:rsid w:val="00C412E9"/>
    <w:rsid w:val="00C41474"/>
    <w:rsid w:val="00C41665"/>
    <w:rsid w:val="00C418B1"/>
    <w:rsid w:val="00C419F0"/>
    <w:rsid w:val="00C41A82"/>
    <w:rsid w:val="00C41B80"/>
    <w:rsid w:val="00C421EE"/>
    <w:rsid w:val="00C42227"/>
    <w:rsid w:val="00C424D8"/>
    <w:rsid w:val="00C42830"/>
    <w:rsid w:val="00C42862"/>
    <w:rsid w:val="00C428CC"/>
    <w:rsid w:val="00C429A5"/>
    <w:rsid w:val="00C42B83"/>
    <w:rsid w:val="00C42E3A"/>
    <w:rsid w:val="00C42EE5"/>
    <w:rsid w:val="00C42F12"/>
    <w:rsid w:val="00C43449"/>
    <w:rsid w:val="00C434B5"/>
    <w:rsid w:val="00C4355B"/>
    <w:rsid w:val="00C437ED"/>
    <w:rsid w:val="00C4389E"/>
    <w:rsid w:val="00C43EB8"/>
    <w:rsid w:val="00C43EBF"/>
    <w:rsid w:val="00C43EEF"/>
    <w:rsid w:val="00C43F47"/>
    <w:rsid w:val="00C440D8"/>
    <w:rsid w:val="00C441E6"/>
    <w:rsid w:val="00C44313"/>
    <w:rsid w:val="00C4442E"/>
    <w:rsid w:val="00C44647"/>
    <w:rsid w:val="00C448A4"/>
    <w:rsid w:val="00C44C5B"/>
    <w:rsid w:val="00C44DA5"/>
    <w:rsid w:val="00C44E50"/>
    <w:rsid w:val="00C44EA6"/>
    <w:rsid w:val="00C4503A"/>
    <w:rsid w:val="00C45101"/>
    <w:rsid w:val="00C45163"/>
    <w:rsid w:val="00C4549F"/>
    <w:rsid w:val="00C455C1"/>
    <w:rsid w:val="00C455C8"/>
    <w:rsid w:val="00C455D9"/>
    <w:rsid w:val="00C45687"/>
    <w:rsid w:val="00C45797"/>
    <w:rsid w:val="00C45A00"/>
    <w:rsid w:val="00C45CEA"/>
    <w:rsid w:val="00C45E63"/>
    <w:rsid w:val="00C45EE0"/>
    <w:rsid w:val="00C45FF4"/>
    <w:rsid w:val="00C460F9"/>
    <w:rsid w:val="00C461E3"/>
    <w:rsid w:val="00C46283"/>
    <w:rsid w:val="00C462A8"/>
    <w:rsid w:val="00C464E9"/>
    <w:rsid w:val="00C4651C"/>
    <w:rsid w:val="00C4667A"/>
    <w:rsid w:val="00C46918"/>
    <w:rsid w:val="00C46A2F"/>
    <w:rsid w:val="00C46A55"/>
    <w:rsid w:val="00C46AD7"/>
    <w:rsid w:val="00C46C18"/>
    <w:rsid w:val="00C46C8E"/>
    <w:rsid w:val="00C46DB4"/>
    <w:rsid w:val="00C46FEF"/>
    <w:rsid w:val="00C4705C"/>
    <w:rsid w:val="00C4713B"/>
    <w:rsid w:val="00C4722B"/>
    <w:rsid w:val="00C472C8"/>
    <w:rsid w:val="00C47523"/>
    <w:rsid w:val="00C475A8"/>
    <w:rsid w:val="00C475AA"/>
    <w:rsid w:val="00C475FE"/>
    <w:rsid w:val="00C478DF"/>
    <w:rsid w:val="00C47A2A"/>
    <w:rsid w:val="00C47AAC"/>
    <w:rsid w:val="00C47F3F"/>
    <w:rsid w:val="00C47FAF"/>
    <w:rsid w:val="00C50049"/>
    <w:rsid w:val="00C500FF"/>
    <w:rsid w:val="00C5012A"/>
    <w:rsid w:val="00C502D4"/>
    <w:rsid w:val="00C50306"/>
    <w:rsid w:val="00C50435"/>
    <w:rsid w:val="00C50546"/>
    <w:rsid w:val="00C507D5"/>
    <w:rsid w:val="00C50C0B"/>
    <w:rsid w:val="00C50C19"/>
    <w:rsid w:val="00C50C24"/>
    <w:rsid w:val="00C50DB8"/>
    <w:rsid w:val="00C50EEB"/>
    <w:rsid w:val="00C50F1B"/>
    <w:rsid w:val="00C5114A"/>
    <w:rsid w:val="00C514FA"/>
    <w:rsid w:val="00C5165A"/>
    <w:rsid w:val="00C51695"/>
    <w:rsid w:val="00C516AF"/>
    <w:rsid w:val="00C516FD"/>
    <w:rsid w:val="00C5174D"/>
    <w:rsid w:val="00C517F8"/>
    <w:rsid w:val="00C51905"/>
    <w:rsid w:val="00C51A54"/>
    <w:rsid w:val="00C51D2F"/>
    <w:rsid w:val="00C51D75"/>
    <w:rsid w:val="00C51D8F"/>
    <w:rsid w:val="00C51D9F"/>
    <w:rsid w:val="00C51DD7"/>
    <w:rsid w:val="00C51DF3"/>
    <w:rsid w:val="00C51F59"/>
    <w:rsid w:val="00C52065"/>
    <w:rsid w:val="00C52137"/>
    <w:rsid w:val="00C5224A"/>
    <w:rsid w:val="00C5236C"/>
    <w:rsid w:val="00C523D9"/>
    <w:rsid w:val="00C5263F"/>
    <w:rsid w:val="00C52AD0"/>
    <w:rsid w:val="00C52C95"/>
    <w:rsid w:val="00C52CB1"/>
    <w:rsid w:val="00C52D8E"/>
    <w:rsid w:val="00C52E13"/>
    <w:rsid w:val="00C52E84"/>
    <w:rsid w:val="00C5305B"/>
    <w:rsid w:val="00C5323A"/>
    <w:rsid w:val="00C535F1"/>
    <w:rsid w:val="00C53868"/>
    <w:rsid w:val="00C53870"/>
    <w:rsid w:val="00C538D5"/>
    <w:rsid w:val="00C539F7"/>
    <w:rsid w:val="00C53E28"/>
    <w:rsid w:val="00C53EBD"/>
    <w:rsid w:val="00C540A9"/>
    <w:rsid w:val="00C5418F"/>
    <w:rsid w:val="00C541C7"/>
    <w:rsid w:val="00C541FA"/>
    <w:rsid w:val="00C542D1"/>
    <w:rsid w:val="00C543AA"/>
    <w:rsid w:val="00C5454B"/>
    <w:rsid w:val="00C5474E"/>
    <w:rsid w:val="00C54873"/>
    <w:rsid w:val="00C548B0"/>
    <w:rsid w:val="00C54DF4"/>
    <w:rsid w:val="00C55090"/>
    <w:rsid w:val="00C550AF"/>
    <w:rsid w:val="00C550FF"/>
    <w:rsid w:val="00C555AC"/>
    <w:rsid w:val="00C556D4"/>
    <w:rsid w:val="00C558DD"/>
    <w:rsid w:val="00C559C2"/>
    <w:rsid w:val="00C55A0E"/>
    <w:rsid w:val="00C55A38"/>
    <w:rsid w:val="00C55C3A"/>
    <w:rsid w:val="00C55CBD"/>
    <w:rsid w:val="00C55F1B"/>
    <w:rsid w:val="00C560B9"/>
    <w:rsid w:val="00C56184"/>
    <w:rsid w:val="00C563D1"/>
    <w:rsid w:val="00C56516"/>
    <w:rsid w:val="00C56640"/>
    <w:rsid w:val="00C566CA"/>
    <w:rsid w:val="00C568C3"/>
    <w:rsid w:val="00C56B40"/>
    <w:rsid w:val="00C56D20"/>
    <w:rsid w:val="00C56E66"/>
    <w:rsid w:val="00C573ED"/>
    <w:rsid w:val="00C574F6"/>
    <w:rsid w:val="00C577ED"/>
    <w:rsid w:val="00C5790B"/>
    <w:rsid w:val="00C579FA"/>
    <w:rsid w:val="00C57AD6"/>
    <w:rsid w:val="00C57CA9"/>
    <w:rsid w:val="00C601E3"/>
    <w:rsid w:val="00C60572"/>
    <w:rsid w:val="00C6062E"/>
    <w:rsid w:val="00C609EB"/>
    <w:rsid w:val="00C60DB9"/>
    <w:rsid w:val="00C60DF7"/>
    <w:rsid w:val="00C60E26"/>
    <w:rsid w:val="00C6117B"/>
    <w:rsid w:val="00C61874"/>
    <w:rsid w:val="00C61889"/>
    <w:rsid w:val="00C6198E"/>
    <w:rsid w:val="00C61997"/>
    <w:rsid w:val="00C61C46"/>
    <w:rsid w:val="00C623BB"/>
    <w:rsid w:val="00C623DE"/>
    <w:rsid w:val="00C62925"/>
    <w:rsid w:val="00C62CF7"/>
    <w:rsid w:val="00C63140"/>
    <w:rsid w:val="00C632FE"/>
    <w:rsid w:val="00C63338"/>
    <w:rsid w:val="00C6344E"/>
    <w:rsid w:val="00C6355E"/>
    <w:rsid w:val="00C637CF"/>
    <w:rsid w:val="00C638B2"/>
    <w:rsid w:val="00C638F9"/>
    <w:rsid w:val="00C6393F"/>
    <w:rsid w:val="00C63C09"/>
    <w:rsid w:val="00C63F7F"/>
    <w:rsid w:val="00C64255"/>
    <w:rsid w:val="00C642D3"/>
    <w:rsid w:val="00C64379"/>
    <w:rsid w:val="00C6463C"/>
    <w:rsid w:val="00C6478D"/>
    <w:rsid w:val="00C647D3"/>
    <w:rsid w:val="00C647FB"/>
    <w:rsid w:val="00C64996"/>
    <w:rsid w:val="00C649B3"/>
    <w:rsid w:val="00C64A29"/>
    <w:rsid w:val="00C64C92"/>
    <w:rsid w:val="00C64CF4"/>
    <w:rsid w:val="00C64CF5"/>
    <w:rsid w:val="00C64DE4"/>
    <w:rsid w:val="00C64E1C"/>
    <w:rsid w:val="00C64F68"/>
    <w:rsid w:val="00C655CD"/>
    <w:rsid w:val="00C65665"/>
    <w:rsid w:val="00C65769"/>
    <w:rsid w:val="00C6579A"/>
    <w:rsid w:val="00C657DE"/>
    <w:rsid w:val="00C65A1D"/>
    <w:rsid w:val="00C65BA0"/>
    <w:rsid w:val="00C65DB8"/>
    <w:rsid w:val="00C66359"/>
    <w:rsid w:val="00C66458"/>
    <w:rsid w:val="00C6647A"/>
    <w:rsid w:val="00C6653A"/>
    <w:rsid w:val="00C665A2"/>
    <w:rsid w:val="00C666AA"/>
    <w:rsid w:val="00C66B72"/>
    <w:rsid w:val="00C66BAA"/>
    <w:rsid w:val="00C66D38"/>
    <w:rsid w:val="00C66FCE"/>
    <w:rsid w:val="00C67184"/>
    <w:rsid w:val="00C67530"/>
    <w:rsid w:val="00C6769D"/>
    <w:rsid w:val="00C6769E"/>
    <w:rsid w:val="00C676A5"/>
    <w:rsid w:val="00C679F1"/>
    <w:rsid w:val="00C679F6"/>
    <w:rsid w:val="00C67A1B"/>
    <w:rsid w:val="00C67B26"/>
    <w:rsid w:val="00C67DA4"/>
    <w:rsid w:val="00C67F5A"/>
    <w:rsid w:val="00C67F96"/>
    <w:rsid w:val="00C7007F"/>
    <w:rsid w:val="00C7010B"/>
    <w:rsid w:val="00C7012D"/>
    <w:rsid w:val="00C70153"/>
    <w:rsid w:val="00C7073E"/>
    <w:rsid w:val="00C708FE"/>
    <w:rsid w:val="00C70A1B"/>
    <w:rsid w:val="00C70A9E"/>
    <w:rsid w:val="00C70AB6"/>
    <w:rsid w:val="00C70AB8"/>
    <w:rsid w:val="00C70F87"/>
    <w:rsid w:val="00C71241"/>
    <w:rsid w:val="00C713F4"/>
    <w:rsid w:val="00C7169D"/>
    <w:rsid w:val="00C71CA1"/>
    <w:rsid w:val="00C72058"/>
    <w:rsid w:val="00C72068"/>
    <w:rsid w:val="00C7248E"/>
    <w:rsid w:val="00C7262A"/>
    <w:rsid w:val="00C7279E"/>
    <w:rsid w:val="00C72819"/>
    <w:rsid w:val="00C72B6E"/>
    <w:rsid w:val="00C72BBD"/>
    <w:rsid w:val="00C72FF3"/>
    <w:rsid w:val="00C730B0"/>
    <w:rsid w:val="00C73318"/>
    <w:rsid w:val="00C7332C"/>
    <w:rsid w:val="00C73374"/>
    <w:rsid w:val="00C73446"/>
    <w:rsid w:val="00C73AF5"/>
    <w:rsid w:val="00C73D5E"/>
    <w:rsid w:val="00C7432D"/>
    <w:rsid w:val="00C74541"/>
    <w:rsid w:val="00C746C3"/>
    <w:rsid w:val="00C7481C"/>
    <w:rsid w:val="00C74C06"/>
    <w:rsid w:val="00C74C60"/>
    <w:rsid w:val="00C74F46"/>
    <w:rsid w:val="00C750D2"/>
    <w:rsid w:val="00C75257"/>
    <w:rsid w:val="00C7531C"/>
    <w:rsid w:val="00C753D6"/>
    <w:rsid w:val="00C753FC"/>
    <w:rsid w:val="00C756F2"/>
    <w:rsid w:val="00C75717"/>
    <w:rsid w:val="00C75A79"/>
    <w:rsid w:val="00C75C6C"/>
    <w:rsid w:val="00C7605C"/>
    <w:rsid w:val="00C7655A"/>
    <w:rsid w:val="00C7666E"/>
    <w:rsid w:val="00C76A3C"/>
    <w:rsid w:val="00C76C87"/>
    <w:rsid w:val="00C76D08"/>
    <w:rsid w:val="00C76E81"/>
    <w:rsid w:val="00C770AC"/>
    <w:rsid w:val="00C774F7"/>
    <w:rsid w:val="00C77506"/>
    <w:rsid w:val="00C77AA7"/>
    <w:rsid w:val="00C77C3F"/>
    <w:rsid w:val="00C77E48"/>
    <w:rsid w:val="00C77FA3"/>
    <w:rsid w:val="00C8000A"/>
    <w:rsid w:val="00C8005E"/>
    <w:rsid w:val="00C801E8"/>
    <w:rsid w:val="00C80721"/>
    <w:rsid w:val="00C80772"/>
    <w:rsid w:val="00C807AC"/>
    <w:rsid w:val="00C80A69"/>
    <w:rsid w:val="00C80AAE"/>
    <w:rsid w:val="00C80C4B"/>
    <w:rsid w:val="00C80EF8"/>
    <w:rsid w:val="00C80F3B"/>
    <w:rsid w:val="00C80F93"/>
    <w:rsid w:val="00C80FD0"/>
    <w:rsid w:val="00C811EF"/>
    <w:rsid w:val="00C8153F"/>
    <w:rsid w:val="00C81596"/>
    <w:rsid w:val="00C817F6"/>
    <w:rsid w:val="00C818A2"/>
    <w:rsid w:val="00C81BC8"/>
    <w:rsid w:val="00C81CA4"/>
    <w:rsid w:val="00C823CB"/>
    <w:rsid w:val="00C82533"/>
    <w:rsid w:val="00C82618"/>
    <w:rsid w:val="00C82791"/>
    <w:rsid w:val="00C8287E"/>
    <w:rsid w:val="00C828EA"/>
    <w:rsid w:val="00C829F3"/>
    <w:rsid w:val="00C82D84"/>
    <w:rsid w:val="00C82DCE"/>
    <w:rsid w:val="00C82DE6"/>
    <w:rsid w:val="00C82DF3"/>
    <w:rsid w:val="00C82FCC"/>
    <w:rsid w:val="00C8310B"/>
    <w:rsid w:val="00C831C9"/>
    <w:rsid w:val="00C83459"/>
    <w:rsid w:val="00C835CC"/>
    <w:rsid w:val="00C83974"/>
    <w:rsid w:val="00C83A01"/>
    <w:rsid w:val="00C83ADC"/>
    <w:rsid w:val="00C83B10"/>
    <w:rsid w:val="00C83B7E"/>
    <w:rsid w:val="00C83C0E"/>
    <w:rsid w:val="00C83DCF"/>
    <w:rsid w:val="00C83EE0"/>
    <w:rsid w:val="00C83F38"/>
    <w:rsid w:val="00C83F49"/>
    <w:rsid w:val="00C8411C"/>
    <w:rsid w:val="00C84271"/>
    <w:rsid w:val="00C842D6"/>
    <w:rsid w:val="00C842DC"/>
    <w:rsid w:val="00C84352"/>
    <w:rsid w:val="00C844CF"/>
    <w:rsid w:val="00C84597"/>
    <w:rsid w:val="00C845D9"/>
    <w:rsid w:val="00C846DD"/>
    <w:rsid w:val="00C848B0"/>
    <w:rsid w:val="00C84A8F"/>
    <w:rsid w:val="00C84C36"/>
    <w:rsid w:val="00C84C56"/>
    <w:rsid w:val="00C84CDE"/>
    <w:rsid w:val="00C84E6F"/>
    <w:rsid w:val="00C84F90"/>
    <w:rsid w:val="00C84FA7"/>
    <w:rsid w:val="00C8519D"/>
    <w:rsid w:val="00C8542B"/>
    <w:rsid w:val="00C85785"/>
    <w:rsid w:val="00C8580E"/>
    <w:rsid w:val="00C85946"/>
    <w:rsid w:val="00C85AC0"/>
    <w:rsid w:val="00C85BC9"/>
    <w:rsid w:val="00C85E32"/>
    <w:rsid w:val="00C86023"/>
    <w:rsid w:val="00C863C5"/>
    <w:rsid w:val="00C86497"/>
    <w:rsid w:val="00C8653A"/>
    <w:rsid w:val="00C8667A"/>
    <w:rsid w:val="00C86A18"/>
    <w:rsid w:val="00C86AAE"/>
    <w:rsid w:val="00C86C56"/>
    <w:rsid w:val="00C86EC3"/>
    <w:rsid w:val="00C87185"/>
    <w:rsid w:val="00C874C9"/>
    <w:rsid w:val="00C876C1"/>
    <w:rsid w:val="00C8788E"/>
    <w:rsid w:val="00C87A50"/>
    <w:rsid w:val="00C87A92"/>
    <w:rsid w:val="00C87DC3"/>
    <w:rsid w:val="00C87F40"/>
    <w:rsid w:val="00C9028E"/>
    <w:rsid w:val="00C9031B"/>
    <w:rsid w:val="00C903CA"/>
    <w:rsid w:val="00C90447"/>
    <w:rsid w:val="00C9048A"/>
    <w:rsid w:val="00C9055A"/>
    <w:rsid w:val="00C905D8"/>
    <w:rsid w:val="00C90722"/>
    <w:rsid w:val="00C90BA8"/>
    <w:rsid w:val="00C90C74"/>
    <w:rsid w:val="00C90FBF"/>
    <w:rsid w:val="00C91392"/>
    <w:rsid w:val="00C914E3"/>
    <w:rsid w:val="00C91779"/>
    <w:rsid w:val="00C91957"/>
    <w:rsid w:val="00C91C71"/>
    <w:rsid w:val="00C91E42"/>
    <w:rsid w:val="00C91EA8"/>
    <w:rsid w:val="00C91ED5"/>
    <w:rsid w:val="00C92201"/>
    <w:rsid w:val="00C922FB"/>
    <w:rsid w:val="00C9237A"/>
    <w:rsid w:val="00C9259F"/>
    <w:rsid w:val="00C92828"/>
    <w:rsid w:val="00C928CE"/>
    <w:rsid w:val="00C928F6"/>
    <w:rsid w:val="00C9290C"/>
    <w:rsid w:val="00C929B5"/>
    <w:rsid w:val="00C92C09"/>
    <w:rsid w:val="00C92CA9"/>
    <w:rsid w:val="00C93130"/>
    <w:rsid w:val="00C93724"/>
    <w:rsid w:val="00C9372E"/>
    <w:rsid w:val="00C93BD1"/>
    <w:rsid w:val="00C93C3B"/>
    <w:rsid w:val="00C93D8B"/>
    <w:rsid w:val="00C93ECD"/>
    <w:rsid w:val="00C942D5"/>
    <w:rsid w:val="00C943AE"/>
    <w:rsid w:val="00C944D7"/>
    <w:rsid w:val="00C9458C"/>
    <w:rsid w:val="00C948AB"/>
    <w:rsid w:val="00C94A7B"/>
    <w:rsid w:val="00C94EDD"/>
    <w:rsid w:val="00C9546C"/>
    <w:rsid w:val="00C95877"/>
    <w:rsid w:val="00C9590A"/>
    <w:rsid w:val="00C9594F"/>
    <w:rsid w:val="00C95AD9"/>
    <w:rsid w:val="00C95B0C"/>
    <w:rsid w:val="00C95BF6"/>
    <w:rsid w:val="00C95C2B"/>
    <w:rsid w:val="00C95C87"/>
    <w:rsid w:val="00C95D31"/>
    <w:rsid w:val="00C96036"/>
    <w:rsid w:val="00C96559"/>
    <w:rsid w:val="00C9662C"/>
    <w:rsid w:val="00C968D5"/>
    <w:rsid w:val="00C96B5B"/>
    <w:rsid w:val="00C96CFC"/>
    <w:rsid w:val="00C96D09"/>
    <w:rsid w:val="00C96DE8"/>
    <w:rsid w:val="00C970AB"/>
    <w:rsid w:val="00C97298"/>
    <w:rsid w:val="00C97581"/>
    <w:rsid w:val="00C9758C"/>
    <w:rsid w:val="00C9774D"/>
    <w:rsid w:val="00C977A7"/>
    <w:rsid w:val="00CA02A0"/>
    <w:rsid w:val="00CA0593"/>
    <w:rsid w:val="00CA05F9"/>
    <w:rsid w:val="00CA06C5"/>
    <w:rsid w:val="00CA073E"/>
    <w:rsid w:val="00CA07C8"/>
    <w:rsid w:val="00CA0935"/>
    <w:rsid w:val="00CA0F04"/>
    <w:rsid w:val="00CA0F99"/>
    <w:rsid w:val="00CA104B"/>
    <w:rsid w:val="00CA10E1"/>
    <w:rsid w:val="00CA12D7"/>
    <w:rsid w:val="00CA14AF"/>
    <w:rsid w:val="00CA14C0"/>
    <w:rsid w:val="00CA14D3"/>
    <w:rsid w:val="00CA1868"/>
    <w:rsid w:val="00CA193E"/>
    <w:rsid w:val="00CA19D2"/>
    <w:rsid w:val="00CA1E01"/>
    <w:rsid w:val="00CA1E03"/>
    <w:rsid w:val="00CA216D"/>
    <w:rsid w:val="00CA21D4"/>
    <w:rsid w:val="00CA21DC"/>
    <w:rsid w:val="00CA227E"/>
    <w:rsid w:val="00CA23B9"/>
    <w:rsid w:val="00CA2609"/>
    <w:rsid w:val="00CA2712"/>
    <w:rsid w:val="00CA27E1"/>
    <w:rsid w:val="00CA2867"/>
    <w:rsid w:val="00CA2A8A"/>
    <w:rsid w:val="00CA2B19"/>
    <w:rsid w:val="00CA2BA2"/>
    <w:rsid w:val="00CA2D25"/>
    <w:rsid w:val="00CA2D7F"/>
    <w:rsid w:val="00CA2E52"/>
    <w:rsid w:val="00CA2F8D"/>
    <w:rsid w:val="00CA3030"/>
    <w:rsid w:val="00CA305C"/>
    <w:rsid w:val="00CA30AB"/>
    <w:rsid w:val="00CA31D7"/>
    <w:rsid w:val="00CA3429"/>
    <w:rsid w:val="00CA3534"/>
    <w:rsid w:val="00CA3971"/>
    <w:rsid w:val="00CA3CC4"/>
    <w:rsid w:val="00CA3ED4"/>
    <w:rsid w:val="00CA3EFC"/>
    <w:rsid w:val="00CA3FE2"/>
    <w:rsid w:val="00CA424B"/>
    <w:rsid w:val="00CA425D"/>
    <w:rsid w:val="00CA4280"/>
    <w:rsid w:val="00CA4422"/>
    <w:rsid w:val="00CA4A18"/>
    <w:rsid w:val="00CA4AF5"/>
    <w:rsid w:val="00CA4B3C"/>
    <w:rsid w:val="00CA4BA4"/>
    <w:rsid w:val="00CA4CC5"/>
    <w:rsid w:val="00CA5800"/>
    <w:rsid w:val="00CA5A47"/>
    <w:rsid w:val="00CA5ABC"/>
    <w:rsid w:val="00CA5B4B"/>
    <w:rsid w:val="00CA5BD2"/>
    <w:rsid w:val="00CA5C6B"/>
    <w:rsid w:val="00CA5CE1"/>
    <w:rsid w:val="00CA6426"/>
    <w:rsid w:val="00CA653A"/>
    <w:rsid w:val="00CA6722"/>
    <w:rsid w:val="00CA6B74"/>
    <w:rsid w:val="00CA6CB3"/>
    <w:rsid w:val="00CA6F85"/>
    <w:rsid w:val="00CA6FA8"/>
    <w:rsid w:val="00CA70BA"/>
    <w:rsid w:val="00CA71B5"/>
    <w:rsid w:val="00CA7229"/>
    <w:rsid w:val="00CA7258"/>
    <w:rsid w:val="00CA72E7"/>
    <w:rsid w:val="00CA73FF"/>
    <w:rsid w:val="00CA7531"/>
    <w:rsid w:val="00CA75D5"/>
    <w:rsid w:val="00CA7773"/>
    <w:rsid w:val="00CA77C4"/>
    <w:rsid w:val="00CA7A1F"/>
    <w:rsid w:val="00CA7EB9"/>
    <w:rsid w:val="00CA7F95"/>
    <w:rsid w:val="00CB0053"/>
    <w:rsid w:val="00CB017E"/>
    <w:rsid w:val="00CB0491"/>
    <w:rsid w:val="00CB04EC"/>
    <w:rsid w:val="00CB05AA"/>
    <w:rsid w:val="00CB07CD"/>
    <w:rsid w:val="00CB090C"/>
    <w:rsid w:val="00CB093B"/>
    <w:rsid w:val="00CB0990"/>
    <w:rsid w:val="00CB0ABA"/>
    <w:rsid w:val="00CB0C00"/>
    <w:rsid w:val="00CB13BF"/>
    <w:rsid w:val="00CB17DA"/>
    <w:rsid w:val="00CB18ED"/>
    <w:rsid w:val="00CB19B7"/>
    <w:rsid w:val="00CB19CE"/>
    <w:rsid w:val="00CB1AAF"/>
    <w:rsid w:val="00CB1B0D"/>
    <w:rsid w:val="00CB1D2E"/>
    <w:rsid w:val="00CB1E5F"/>
    <w:rsid w:val="00CB1FA7"/>
    <w:rsid w:val="00CB200B"/>
    <w:rsid w:val="00CB2261"/>
    <w:rsid w:val="00CB2698"/>
    <w:rsid w:val="00CB26C0"/>
    <w:rsid w:val="00CB2763"/>
    <w:rsid w:val="00CB316A"/>
    <w:rsid w:val="00CB327C"/>
    <w:rsid w:val="00CB3392"/>
    <w:rsid w:val="00CB3540"/>
    <w:rsid w:val="00CB36C1"/>
    <w:rsid w:val="00CB3765"/>
    <w:rsid w:val="00CB376D"/>
    <w:rsid w:val="00CB3AD8"/>
    <w:rsid w:val="00CB3DA1"/>
    <w:rsid w:val="00CB3E3E"/>
    <w:rsid w:val="00CB3FD2"/>
    <w:rsid w:val="00CB407F"/>
    <w:rsid w:val="00CB4143"/>
    <w:rsid w:val="00CB45C4"/>
    <w:rsid w:val="00CB4B5B"/>
    <w:rsid w:val="00CB4C61"/>
    <w:rsid w:val="00CB4CEF"/>
    <w:rsid w:val="00CB4D0B"/>
    <w:rsid w:val="00CB5117"/>
    <w:rsid w:val="00CB5221"/>
    <w:rsid w:val="00CB5383"/>
    <w:rsid w:val="00CB53FF"/>
    <w:rsid w:val="00CB546D"/>
    <w:rsid w:val="00CB54AD"/>
    <w:rsid w:val="00CB5807"/>
    <w:rsid w:val="00CB5ADF"/>
    <w:rsid w:val="00CB5BD0"/>
    <w:rsid w:val="00CB5E12"/>
    <w:rsid w:val="00CB5E6C"/>
    <w:rsid w:val="00CB5FB4"/>
    <w:rsid w:val="00CB635D"/>
    <w:rsid w:val="00CB63BF"/>
    <w:rsid w:val="00CB6558"/>
    <w:rsid w:val="00CB666B"/>
    <w:rsid w:val="00CB676E"/>
    <w:rsid w:val="00CB6783"/>
    <w:rsid w:val="00CB6823"/>
    <w:rsid w:val="00CB6C6B"/>
    <w:rsid w:val="00CB6C87"/>
    <w:rsid w:val="00CB6D68"/>
    <w:rsid w:val="00CB6ED5"/>
    <w:rsid w:val="00CB70CF"/>
    <w:rsid w:val="00CB7609"/>
    <w:rsid w:val="00CB76D3"/>
    <w:rsid w:val="00CB778A"/>
    <w:rsid w:val="00CB78B5"/>
    <w:rsid w:val="00CB79C4"/>
    <w:rsid w:val="00CB7C55"/>
    <w:rsid w:val="00CB7C9F"/>
    <w:rsid w:val="00CB7D34"/>
    <w:rsid w:val="00CC0037"/>
    <w:rsid w:val="00CC00CA"/>
    <w:rsid w:val="00CC0132"/>
    <w:rsid w:val="00CC018E"/>
    <w:rsid w:val="00CC023F"/>
    <w:rsid w:val="00CC0731"/>
    <w:rsid w:val="00CC0774"/>
    <w:rsid w:val="00CC0851"/>
    <w:rsid w:val="00CC08E3"/>
    <w:rsid w:val="00CC0B08"/>
    <w:rsid w:val="00CC0C31"/>
    <w:rsid w:val="00CC0DCF"/>
    <w:rsid w:val="00CC0EB1"/>
    <w:rsid w:val="00CC0FC6"/>
    <w:rsid w:val="00CC0FFC"/>
    <w:rsid w:val="00CC1121"/>
    <w:rsid w:val="00CC146E"/>
    <w:rsid w:val="00CC14D6"/>
    <w:rsid w:val="00CC1739"/>
    <w:rsid w:val="00CC19D9"/>
    <w:rsid w:val="00CC1A0B"/>
    <w:rsid w:val="00CC1CE9"/>
    <w:rsid w:val="00CC1D42"/>
    <w:rsid w:val="00CC1DF4"/>
    <w:rsid w:val="00CC1F1A"/>
    <w:rsid w:val="00CC2196"/>
    <w:rsid w:val="00CC21A0"/>
    <w:rsid w:val="00CC224D"/>
    <w:rsid w:val="00CC2490"/>
    <w:rsid w:val="00CC24A0"/>
    <w:rsid w:val="00CC25FD"/>
    <w:rsid w:val="00CC27E1"/>
    <w:rsid w:val="00CC2896"/>
    <w:rsid w:val="00CC2AE5"/>
    <w:rsid w:val="00CC2B06"/>
    <w:rsid w:val="00CC2D56"/>
    <w:rsid w:val="00CC3089"/>
    <w:rsid w:val="00CC35D8"/>
    <w:rsid w:val="00CC366C"/>
    <w:rsid w:val="00CC3896"/>
    <w:rsid w:val="00CC3945"/>
    <w:rsid w:val="00CC39AA"/>
    <w:rsid w:val="00CC3F60"/>
    <w:rsid w:val="00CC41B7"/>
    <w:rsid w:val="00CC4AB9"/>
    <w:rsid w:val="00CC50C7"/>
    <w:rsid w:val="00CC537A"/>
    <w:rsid w:val="00CC568E"/>
    <w:rsid w:val="00CC575A"/>
    <w:rsid w:val="00CC5C55"/>
    <w:rsid w:val="00CC5F74"/>
    <w:rsid w:val="00CC6122"/>
    <w:rsid w:val="00CC619F"/>
    <w:rsid w:val="00CC62D4"/>
    <w:rsid w:val="00CC662F"/>
    <w:rsid w:val="00CC6639"/>
    <w:rsid w:val="00CC6871"/>
    <w:rsid w:val="00CC6D86"/>
    <w:rsid w:val="00CC711E"/>
    <w:rsid w:val="00CC7770"/>
    <w:rsid w:val="00CC77E6"/>
    <w:rsid w:val="00CC78A2"/>
    <w:rsid w:val="00CC78BF"/>
    <w:rsid w:val="00CC7981"/>
    <w:rsid w:val="00CC7A39"/>
    <w:rsid w:val="00CC7B17"/>
    <w:rsid w:val="00CC7C2D"/>
    <w:rsid w:val="00CC7F7E"/>
    <w:rsid w:val="00CD00A3"/>
    <w:rsid w:val="00CD00D6"/>
    <w:rsid w:val="00CD02F3"/>
    <w:rsid w:val="00CD0367"/>
    <w:rsid w:val="00CD051E"/>
    <w:rsid w:val="00CD05F9"/>
    <w:rsid w:val="00CD076D"/>
    <w:rsid w:val="00CD07A2"/>
    <w:rsid w:val="00CD08D2"/>
    <w:rsid w:val="00CD0AF5"/>
    <w:rsid w:val="00CD0E2D"/>
    <w:rsid w:val="00CD100F"/>
    <w:rsid w:val="00CD12FF"/>
    <w:rsid w:val="00CD142C"/>
    <w:rsid w:val="00CD14EA"/>
    <w:rsid w:val="00CD1629"/>
    <w:rsid w:val="00CD166E"/>
    <w:rsid w:val="00CD1687"/>
    <w:rsid w:val="00CD193C"/>
    <w:rsid w:val="00CD1A00"/>
    <w:rsid w:val="00CD1A9C"/>
    <w:rsid w:val="00CD1AE8"/>
    <w:rsid w:val="00CD1C0C"/>
    <w:rsid w:val="00CD201A"/>
    <w:rsid w:val="00CD203E"/>
    <w:rsid w:val="00CD2201"/>
    <w:rsid w:val="00CD26F2"/>
    <w:rsid w:val="00CD28E3"/>
    <w:rsid w:val="00CD28F9"/>
    <w:rsid w:val="00CD2987"/>
    <w:rsid w:val="00CD29CD"/>
    <w:rsid w:val="00CD29D2"/>
    <w:rsid w:val="00CD2A71"/>
    <w:rsid w:val="00CD2E72"/>
    <w:rsid w:val="00CD2EA9"/>
    <w:rsid w:val="00CD312E"/>
    <w:rsid w:val="00CD33AE"/>
    <w:rsid w:val="00CD34B6"/>
    <w:rsid w:val="00CD35F9"/>
    <w:rsid w:val="00CD36A0"/>
    <w:rsid w:val="00CD36A8"/>
    <w:rsid w:val="00CD36D9"/>
    <w:rsid w:val="00CD3AE5"/>
    <w:rsid w:val="00CD3B4E"/>
    <w:rsid w:val="00CD3D33"/>
    <w:rsid w:val="00CD402F"/>
    <w:rsid w:val="00CD4056"/>
    <w:rsid w:val="00CD434E"/>
    <w:rsid w:val="00CD46AC"/>
    <w:rsid w:val="00CD4773"/>
    <w:rsid w:val="00CD4817"/>
    <w:rsid w:val="00CD484F"/>
    <w:rsid w:val="00CD49A7"/>
    <w:rsid w:val="00CD4A87"/>
    <w:rsid w:val="00CD4F37"/>
    <w:rsid w:val="00CD50FF"/>
    <w:rsid w:val="00CD539C"/>
    <w:rsid w:val="00CD53BD"/>
    <w:rsid w:val="00CD5503"/>
    <w:rsid w:val="00CD5686"/>
    <w:rsid w:val="00CD577A"/>
    <w:rsid w:val="00CD5791"/>
    <w:rsid w:val="00CD5BA5"/>
    <w:rsid w:val="00CD5C08"/>
    <w:rsid w:val="00CD5C55"/>
    <w:rsid w:val="00CD60E1"/>
    <w:rsid w:val="00CD6418"/>
    <w:rsid w:val="00CD6449"/>
    <w:rsid w:val="00CD64F4"/>
    <w:rsid w:val="00CD64F5"/>
    <w:rsid w:val="00CD653B"/>
    <w:rsid w:val="00CD65ED"/>
    <w:rsid w:val="00CD6799"/>
    <w:rsid w:val="00CD6A67"/>
    <w:rsid w:val="00CD6E52"/>
    <w:rsid w:val="00CD6E5F"/>
    <w:rsid w:val="00CD6F10"/>
    <w:rsid w:val="00CD6FB6"/>
    <w:rsid w:val="00CD7166"/>
    <w:rsid w:val="00CD7819"/>
    <w:rsid w:val="00CD787B"/>
    <w:rsid w:val="00CD7880"/>
    <w:rsid w:val="00CD78FA"/>
    <w:rsid w:val="00CD7931"/>
    <w:rsid w:val="00CD7946"/>
    <w:rsid w:val="00CD7A45"/>
    <w:rsid w:val="00CD7B00"/>
    <w:rsid w:val="00CD7DFE"/>
    <w:rsid w:val="00CE0028"/>
    <w:rsid w:val="00CE02BC"/>
    <w:rsid w:val="00CE0306"/>
    <w:rsid w:val="00CE0348"/>
    <w:rsid w:val="00CE051D"/>
    <w:rsid w:val="00CE060F"/>
    <w:rsid w:val="00CE0649"/>
    <w:rsid w:val="00CE0A87"/>
    <w:rsid w:val="00CE0AC0"/>
    <w:rsid w:val="00CE0C3E"/>
    <w:rsid w:val="00CE0D34"/>
    <w:rsid w:val="00CE0F95"/>
    <w:rsid w:val="00CE10A5"/>
    <w:rsid w:val="00CE10F7"/>
    <w:rsid w:val="00CE1275"/>
    <w:rsid w:val="00CE136C"/>
    <w:rsid w:val="00CE13D4"/>
    <w:rsid w:val="00CE1481"/>
    <w:rsid w:val="00CE167F"/>
    <w:rsid w:val="00CE1AEF"/>
    <w:rsid w:val="00CE1B2E"/>
    <w:rsid w:val="00CE1BAF"/>
    <w:rsid w:val="00CE1D70"/>
    <w:rsid w:val="00CE1DB9"/>
    <w:rsid w:val="00CE1DE5"/>
    <w:rsid w:val="00CE1E2D"/>
    <w:rsid w:val="00CE1F4A"/>
    <w:rsid w:val="00CE2294"/>
    <w:rsid w:val="00CE263B"/>
    <w:rsid w:val="00CE2731"/>
    <w:rsid w:val="00CE289A"/>
    <w:rsid w:val="00CE29EA"/>
    <w:rsid w:val="00CE2B24"/>
    <w:rsid w:val="00CE2DB8"/>
    <w:rsid w:val="00CE2E12"/>
    <w:rsid w:val="00CE2E1A"/>
    <w:rsid w:val="00CE2EBD"/>
    <w:rsid w:val="00CE3017"/>
    <w:rsid w:val="00CE334A"/>
    <w:rsid w:val="00CE35D9"/>
    <w:rsid w:val="00CE37D0"/>
    <w:rsid w:val="00CE37DD"/>
    <w:rsid w:val="00CE3816"/>
    <w:rsid w:val="00CE3864"/>
    <w:rsid w:val="00CE38FF"/>
    <w:rsid w:val="00CE3FDD"/>
    <w:rsid w:val="00CE40D0"/>
    <w:rsid w:val="00CE42C1"/>
    <w:rsid w:val="00CE48DE"/>
    <w:rsid w:val="00CE4942"/>
    <w:rsid w:val="00CE4CD9"/>
    <w:rsid w:val="00CE4CFA"/>
    <w:rsid w:val="00CE4DFE"/>
    <w:rsid w:val="00CE5161"/>
    <w:rsid w:val="00CE52CE"/>
    <w:rsid w:val="00CE55E8"/>
    <w:rsid w:val="00CE56F6"/>
    <w:rsid w:val="00CE57D5"/>
    <w:rsid w:val="00CE591F"/>
    <w:rsid w:val="00CE5A49"/>
    <w:rsid w:val="00CE5A63"/>
    <w:rsid w:val="00CE5AC5"/>
    <w:rsid w:val="00CE5DFE"/>
    <w:rsid w:val="00CE6209"/>
    <w:rsid w:val="00CE640D"/>
    <w:rsid w:val="00CE64A0"/>
    <w:rsid w:val="00CE68B7"/>
    <w:rsid w:val="00CE699D"/>
    <w:rsid w:val="00CE6EE0"/>
    <w:rsid w:val="00CE6F3B"/>
    <w:rsid w:val="00CE7398"/>
    <w:rsid w:val="00CE793D"/>
    <w:rsid w:val="00CE7ABB"/>
    <w:rsid w:val="00CE7C43"/>
    <w:rsid w:val="00CE7D00"/>
    <w:rsid w:val="00CE7D21"/>
    <w:rsid w:val="00CE7D2A"/>
    <w:rsid w:val="00CF00E1"/>
    <w:rsid w:val="00CF00FD"/>
    <w:rsid w:val="00CF0113"/>
    <w:rsid w:val="00CF0152"/>
    <w:rsid w:val="00CF04DD"/>
    <w:rsid w:val="00CF05AD"/>
    <w:rsid w:val="00CF062B"/>
    <w:rsid w:val="00CF064B"/>
    <w:rsid w:val="00CF0871"/>
    <w:rsid w:val="00CF09F3"/>
    <w:rsid w:val="00CF0A5D"/>
    <w:rsid w:val="00CF0D73"/>
    <w:rsid w:val="00CF0FA1"/>
    <w:rsid w:val="00CF0FDD"/>
    <w:rsid w:val="00CF123E"/>
    <w:rsid w:val="00CF12B0"/>
    <w:rsid w:val="00CF13A8"/>
    <w:rsid w:val="00CF16B4"/>
    <w:rsid w:val="00CF18CC"/>
    <w:rsid w:val="00CF197D"/>
    <w:rsid w:val="00CF1CD8"/>
    <w:rsid w:val="00CF1E29"/>
    <w:rsid w:val="00CF1F51"/>
    <w:rsid w:val="00CF2184"/>
    <w:rsid w:val="00CF21B8"/>
    <w:rsid w:val="00CF237D"/>
    <w:rsid w:val="00CF23EE"/>
    <w:rsid w:val="00CF2626"/>
    <w:rsid w:val="00CF27BD"/>
    <w:rsid w:val="00CF29D3"/>
    <w:rsid w:val="00CF2E2C"/>
    <w:rsid w:val="00CF3149"/>
    <w:rsid w:val="00CF31E2"/>
    <w:rsid w:val="00CF321A"/>
    <w:rsid w:val="00CF3307"/>
    <w:rsid w:val="00CF3383"/>
    <w:rsid w:val="00CF3495"/>
    <w:rsid w:val="00CF35ED"/>
    <w:rsid w:val="00CF3697"/>
    <w:rsid w:val="00CF37FC"/>
    <w:rsid w:val="00CF3A13"/>
    <w:rsid w:val="00CF3B91"/>
    <w:rsid w:val="00CF3BCF"/>
    <w:rsid w:val="00CF3C0E"/>
    <w:rsid w:val="00CF3F55"/>
    <w:rsid w:val="00CF4013"/>
    <w:rsid w:val="00CF4111"/>
    <w:rsid w:val="00CF41FC"/>
    <w:rsid w:val="00CF4248"/>
    <w:rsid w:val="00CF4385"/>
    <w:rsid w:val="00CF447B"/>
    <w:rsid w:val="00CF44E3"/>
    <w:rsid w:val="00CF457E"/>
    <w:rsid w:val="00CF4607"/>
    <w:rsid w:val="00CF463A"/>
    <w:rsid w:val="00CF46FE"/>
    <w:rsid w:val="00CF4721"/>
    <w:rsid w:val="00CF486D"/>
    <w:rsid w:val="00CF4A6C"/>
    <w:rsid w:val="00CF4C31"/>
    <w:rsid w:val="00CF4E86"/>
    <w:rsid w:val="00CF4F1D"/>
    <w:rsid w:val="00CF5000"/>
    <w:rsid w:val="00CF5255"/>
    <w:rsid w:val="00CF5292"/>
    <w:rsid w:val="00CF5363"/>
    <w:rsid w:val="00CF5784"/>
    <w:rsid w:val="00CF5850"/>
    <w:rsid w:val="00CF58CD"/>
    <w:rsid w:val="00CF611D"/>
    <w:rsid w:val="00CF6249"/>
    <w:rsid w:val="00CF650C"/>
    <w:rsid w:val="00CF669C"/>
    <w:rsid w:val="00CF66AF"/>
    <w:rsid w:val="00CF6728"/>
    <w:rsid w:val="00CF681F"/>
    <w:rsid w:val="00CF69CD"/>
    <w:rsid w:val="00CF6C57"/>
    <w:rsid w:val="00CF6C80"/>
    <w:rsid w:val="00CF6D36"/>
    <w:rsid w:val="00CF729F"/>
    <w:rsid w:val="00CF741E"/>
    <w:rsid w:val="00CF754A"/>
    <w:rsid w:val="00CF75DB"/>
    <w:rsid w:val="00CF78D5"/>
    <w:rsid w:val="00CF7CD7"/>
    <w:rsid w:val="00CF7D4F"/>
    <w:rsid w:val="00CF7F92"/>
    <w:rsid w:val="00D0026E"/>
    <w:rsid w:val="00D00894"/>
    <w:rsid w:val="00D009E2"/>
    <w:rsid w:val="00D00EF0"/>
    <w:rsid w:val="00D0106E"/>
    <w:rsid w:val="00D0107B"/>
    <w:rsid w:val="00D01097"/>
    <w:rsid w:val="00D0124C"/>
    <w:rsid w:val="00D0160E"/>
    <w:rsid w:val="00D018C8"/>
    <w:rsid w:val="00D019B6"/>
    <w:rsid w:val="00D01A75"/>
    <w:rsid w:val="00D01B87"/>
    <w:rsid w:val="00D01C6C"/>
    <w:rsid w:val="00D01E7E"/>
    <w:rsid w:val="00D01EFE"/>
    <w:rsid w:val="00D0201F"/>
    <w:rsid w:val="00D02062"/>
    <w:rsid w:val="00D02065"/>
    <w:rsid w:val="00D02224"/>
    <w:rsid w:val="00D02341"/>
    <w:rsid w:val="00D02413"/>
    <w:rsid w:val="00D02545"/>
    <w:rsid w:val="00D025B2"/>
    <w:rsid w:val="00D0285E"/>
    <w:rsid w:val="00D028C8"/>
    <w:rsid w:val="00D02E61"/>
    <w:rsid w:val="00D02FCF"/>
    <w:rsid w:val="00D0332B"/>
    <w:rsid w:val="00D0345B"/>
    <w:rsid w:val="00D03460"/>
    <w:rsid w:val="00D03505"/>
    <w:rsid w:val="00D0356B"/>
    <w:rsid w:val="00D03595"/>
    <w:rsid w:val="00D03929"/>
    <w:rsid w:val="00D03AC5"/>
    <w:rsid w:val="00D03D7F"/>
    <w:rsid w:val="00D03DEF"/>
    <w:rsid w:val="00D03EB7"/>
    <w:rsid w:val="00D04665"/>
    <w:rsid w:val="00D0481C"/>
    <w:rsid w:val="00D04835"/>
    <w:rsid w:val="00D0489C"/>
    <w:rsid w:val="00D048E9"/>
    <w:rsid w:val="00D049E6"/>
    <w:rsid w:val="00D04AC6"/>
    <w:rsid w:val="00D04C1D"/>
    <w:rsid w:val="00D04D73"/>
    <w:rsid w:val="00D04F68"/>
    <w:rsid w:val="00D0505E"/>
    <w:rsid w:val="00D0539A"/>
    <w:rsid w:val="00D0562D"/>
    <w:rsid w:val="00D05646"/>
    <w:rsid w:val="00D056A2"/>
    <w:rsid w:val="00D05768"/>
    <w:rsid w:val="00D057BE"/>
    <w:rsid w:val="00D059CD"/>
    <w:rsid w:val="00D05AC4"/>
    <w:rsid w:val="00D05E7F"/>
    <w:rsid w:val="00D05FE3"/>
    <w:rsid w:val="00D06067"/>
    <w:rsid w:val="00D060A9"/>
    <w:rsid w:val="00D06253"/>
    <w:rsid w:val="00D062A5"/>
    <w:rsid w:val="00D0666C"/>
    <w:rsid w:val="00D06673"/>
    <w:rsid w:val="00D067E1"/>
    <w:rsid w:val="00D06811"/>
    <w:rsid w:val="00D06832"/>
    <w:rsid w:val="00D06C24"/>
    <w:rsid w:val="00D06CAD"/>
    <w:rsid w:val="00D06FDD"/>
    <w:rsid w:val="00D07516"/>
    <w:rsid w:val="00D07592"/>
    <w:rsid w:val="00D079DB"/>
    <w:rsid w:val="00D07B8E"/>
    <w:rsid w:val="00D07BD0"/>
    <w:rsid w:val="00D07BFD"/>
    <w:rsid w:val="00D07C3E"/>
    <w:rsid w:val="00D100C1"/>
    <w:rsid w:val="00D100F6"/>
    <w:rsid w:val="00D10283"/>
    <w:rsid w:val="00D106A8"/>
    <w:rsid w:val="00D107A6"/>
    <w:rsid w:val="00D10A2F"/>
    <w:rsid w:val="00D10ADC"/>
    <w:rsid w:val="00D10B8F"/>
    <w:rsid w:val="00D10F8B"/>
    <w:rsid w:val="00D10FD0"/>
    <w:rsid w:val="00D11045"/>
    <w:rsid w:val="00D11105"/>
    <w:rsid w:val="00D11475"/>
    <w:rsid w:val="00D1154D"/>
    <w:rsid w:val="00D11719"/>
    <w:rsid w:val="00D117CB"/>
    <w:rsid w:val="00D11BD2"/>
    <w:rsid w:val="00D123B8"/>
    <w:rsid w:val="00D12437"/>
    <w:rsid w:val="00D125D8"/>
    <w:rsid w:val="00D12707"/>
    <w:rsid w:val="00D12773"/>
    <w:rsid w:val="00D12774"/>
    <w:rsid w:val="00D127EB"/>
    <w:rsid w:val="00D128D3"/>
    <w:rsid w:val="00D12915"/>
    <w:rsid w:val="00D12B46"/>
    <w:rsid w:val="00D12D6B"/>
    <w:rsid w:val="00D12D8C"/>
    <w:rsid w:val="00D12E43"/>
    <w:rsid w:val="00D13039"/>
    <w:rsid w:val="00D1308D"/>
    <w:rsid w:val="00D13490"/>
    <w:rsid w:val="00D1364B"/>
    <w:rsid w:val="00D137C1"/>
    <w:rsid w:val="00D13B21"/>
    <w:rsid w:val="00D13BE0"/>
    <w:rsid w:val="00D13C79"/>
    <w:rsid w:val="00D144C8"/>
    <w:rsid w:val="00D1478D"/>
    <w:rsid w:val="00D14AA1"/>
    <w:rsid w:val="00D14B63"/>
    <w:rsid w:val="00D14C88"/>
    <w:rsid w:val="00D14F68"/>
    <w:rsid w:val="00D1520C"/>
    <w:rsid w:val="00D154AC"/>
    <w:rsid w:val="00D15788"/>
    <w:rsid w:val="00D159F6"/>
    <w:rsid w:val="00D15BED"/>
    <w:rsid w:val="00D1621A"/>
    <w:rsid w:val="00D163CA"/>
    <w:rsid w:val="00D1644A"/>
    <w:rsid w:val="00D164E2"/>
    <w:rsid w:val="00D1662C"/>
    <w:rsid w:val="00D16840"/>
    <w:rsid w:val="00D168B1"/>
    <w:rsid w:val="00D168DF"/>
    <w:rsid w:val="00D16B8C"/>
    <w:rsid w:val="00D1701F"/>
    <w:rsid w:val="00D1707A"/>
    <w:rsid w:val="00D1727E"/>
    <w:rsid w:val="00D1738F"/>
    <w:rsid w:val="00D173C3"/>
    <w:rsid w:val="00D1749A"/>
    <w:rsid w:val="00D17552"/>
    <w:rsid w:val="00D17613"/>
    <w:rsid w:val="00D17705"/>
    <w:rsid w:val="00D17D72"/>
    <w:rsid w:val="00D17F3C"/>
    <w:rsid w:val="00D200C1"/>
    <w:rsid w:val="00D20156"/>
    <w:rsid w:val="00D20742"/>
    <w:rsid w:val="00D2077C"/>
    <w:rsid w:val="00D20B74"/>
    <w:rsid w:val="00D20E7B"/>
    <w:rsid w:val="00D20F2B"/>
    <w:rsid w:val="00D21055"/>
    <w:rsid w:val="00D21161"/>
    <w:rsid w:val="00D21413"/>
    <w:rsid w:val="00D21432"/>
    <w:rsid w:val="00D21438"/>
    <w:rsid w:val="00D21489"/>
    <w:rsid w:val="00D214A9"/>
    <w:rsid w:val="00D214B7"/>
    <w:rsid w:val="00D2150F"/>
    <w:rsid w:val="00D21535"/>
    <w:rsid w:val="00D2155A"/>
    <w:rsid w:val="00D217B6"/>
    <w:rsid w:val="00D219D8"/>
    <w:rsid w:val="00D21DA5"/>
    <w:rsid w:val="00D21F1A"/>
    <w:rsid w:val="00D21F21"/>
    <w:rsid w:val="00D22066"/>
    <w:rsid w:val="00D223C1"/>
    <w:rsid w:val="00D224A1"/>
    <w:rsid w:val="00D22653"/>
    <w:rsid w:val="00D22709"/>
    <w:rsid w:val="00D22961"/>
    <w:rsid w:val="00D22CBE"/>
    <w:rsid w:val="00D22D02"/>
    <w:rsid w:val="00D2305C"/>
    <w:rsid w:val="00D23375"/>
    <w:rsid w:val="00D233D1"/>
    <w:rsid w:val="00D239E0"/>
    <w:rsid w:val="00D23B98"/>
    <w:rsid w:val="00D240CB"/>
    <w:rsid w:val="00D243FE"/>
    <w:rsid w:val="00D246AF"/>
    <w:rsid w:val="00D24CB7"/>
    <w:rsid w:val="00D24D20"/>
    <w:rsid w:val="00D24FC3"/>
    <w:rsid w:val="00D24FD1"/>
    <w:rsid w:val="00D250B9"/>
    <w:rsid w:val="00D25145"/>
    <w:rsid w:val="00D25294"/>
    <w:rsid w:val="00D2534F"/>
    <w:rsid w:val="00D256C2"/>
    <w:rsid w:val="00D25792"/>
    <w:rsid w:val="00D257C1"/>
    <w:rsid w:val="00D2581F"/>
    <w:rsid w:val="00D25A1A"/>
    <w:rsid w:val="00D261CE"/>
    <w:rsid w:val="00D26244"/>
    <w:rsid w:val="00D262DB"/>
    <w:rsid w:val="00D263E2"/>
    <w:rsid w:val="00D26632"/>
    <w:rsid w:val="00D269A0"/>
    <w:rsid w:val="00D26A58"/>
    <w:rsid w:val="00D26E9A"/>
    <w:rsid w:val="00D26F51"/>
    <w:rsid w:val="00D27068"/>
    <w:rsid w:val="00D271B7"/>
    <w:rsid w:val="00D27461"/>
    <w:rsid w:val="00D27556"/>
    <w:rsid w:val="00D2757C"/>
    <w:rsid w:val="00D27651"/>
    <w:rsid w:val="00D27840"/>
    <w:rsid w:val="00D27867"/>
    <w:rsid w:val="00D27946"/>
    <w:rsid w:val="00D279A9"/>
    <w:rsid w:val="00D27A10"/>
    <w:rsid w:val="00D303DC"/>
    <w:rsid w:val="00D30525"/>
    <w:rsid w:val="00D306C5"/>
    <w:rsid w:val="00D30734"/>
    <w:rsid w:val="00D30AAB"/>
    <w:rsid w:val="00D30C0C"/>
    <w:rsid w:val="00D30E1B"/>
    <w:rsid w:val="00D310CD"/>
    <w:rsid w:val="00D31582"/>
    <w:rsid w:val="00D31931"/>
    <w:rsid w:val="00D31A7B"/>
    <w:rsid w:val="00D31A94"/>
    <w:rsid w:val="00D31ADB"/>
    <w:rsid w:val="00D31B51"/>
    <w:rsid w:val="00D31D08"/>
    <w:rsid w:val="00D31DFD"/>
    <w:rsid w:val="00D31E29"/>
    <w:rsid w:val="00D32041"/>
    <w:rsid w:val="00D320D1"/>
    <w:rsid w:val="00D324E1"/>
    <w:rsid w:val="00D325ED"/>
    <w:rsid w:val="00D327C9"/>
    <w:rsid w:val="00D32B82"/>
    <w:rsid w:val="00D32BE2"/>
    <w:rsid w:val="00D32E08"/>
    <w:rsid w:val="00D33110"/>
    <w:rsid w:val="00D33570"/>
    <w:rsid w:val="00D338E6"/>
    <w:rsid w:val="00D33A2D"/>
    <w:rsid w:val="00D33A72"/>
    <w:rsid w:val="00D33B0E"/>
    <w:rsid w:val="00D33CB1"/>
    <w:rsid w:val="00D33FCC"/>
    <w:rsid w:val="00D340F8"/>
    <w:rsid w:val="00D34217"/>
    <w:rsid w:val="00D34241"/>
    <w:rsid w:val="00D3428C"/>
    <w:rsid w:val="00D342CB"/>
    <w:rsid w:val="00D347F1"/>
    <w:rsid w:val="00D348A0"/>
    <w:rsid w:val="00D34949"/>
    <w:rsid w:val="00D34A8E"/>
    <w:rsid w:val="00D34AA5"/>
    <w:rsid w:val="00D34D4C"/>
    <w:rsid w:val="00D34D64"/>
    <w:rsid w:val="00D3509B"/>
    <w:rsid w:val="00D35256"/>
    <w:rsid w:val="00D35492"/>
    <w:rsid w:val="00D35562"/>
    <w:rsid w:val="00D3558E"/>
    <w:rsid w:val="00D35774"/>
    <w:rsid w:val="00D357B7"/>
    <w:rsid w:val="00D3592F"/>
    <w:rsid w:val="00D35D7D"/>
    <w:rsid w:val="00D35E2E"/>
    <w:rsid w:val="00D35E5E"/>
    <w:rsid w:val="00D35F1A"/>
    <w:rsid w:val="00D3632B"/>
    <w:rsid w:val="00D36636"/>
    <w:rsid w:val="00D36CB5"/>
    <w:rsid w:val="00D36CCE"/>
    <w:rsid w:val="00D36D56"/>
    <w:rsid w:val="00D36DDD"/>
    <w:rsid w:val="00D36E66"/>
    <w:rsid w:val="00D370C8"/>
    <w:rsid w:val="00D37510"/>
    <w:rsid w:val="00D3760D"/>
    <w:rsid w:val="00D3778C"/>
    <w:rsid w:val="00D37C14"/>
    <w:rsid w:val="00D37D5C"/>
    <w:rsid w:val="00D37FA7"/>
    <w:rsid w:val="00D37FB0"/>
    <w:rsid w:val="00D37FDE"/>
    <w:rsid w:val="00D401FF"/>
    <w:rsid w:val="00D403C3"/>
    <w:rsid w:val="00D40495"/>
    <w:rsid w:val="00D404B9"/>
    <w:rsid w:val="00D406B3"/>
    <w:rsid w:val="00D40AD2"/>
    <w:rsid w:val="00D40B4D"/>
    <w:rsid w:val="00D40C0B"/>
    <w:rsid w:val="00D41435"/>
    <w:rsid w:val="00D41470"/>
    <w:rsid w:val="00D4148A"/>
    <w:rsid w:val="00D41491"/>
    <w:rsid w:val="00D414ED"/>
    <w:rsid w:val="00D41A38"/>
    <w:rsid w:val="00D41A4A"/>
    <w:rsid w:val="00D41ED3"/>
    <w:rsid w:val="00D42455"/>
    <w:rsid w:val="00D424D1"/>
    <w:rsid w:val="00D42633"/>
    <w:rsid w:val="00D42D7F"/>
    <w:rsid w:val="00D42DCE"/>
    <w:rsid w:val="00D42F5A"/>
    <w:rsid w:val="00D430DC"/>
    <w:rsid w:val="00D4319E"/>
    <w:rsid w:val="00D43241"/>
    <w:rsid w:val="00D43294"/>
    <w:rsid w:val="00D4337B"/>
    <w:rsid w:val="00D437C1"/>
    <w:rsid w:val="00D43A6F"/>
    <w:rsid w:val="00D43CFC"/>
    <w:rsid w:val="00D4408A"/>
    <w:rsid w:val="00D440F8"/>
    <w:rsid w:val="00D44246"/>
    <w:rsid w:val="00D442F8"/>
    <w:rsid w:val="00D443FB"/>
    <w:rsid w:val="00D445AB"/>
    <w:rsid w:val="00D445EE"/>
    <w:rsid w:val="00D448DA"/>
    <w:rsid w:val="00D44D46"/>
    <w:rsid w:val="00D452FB"/>
    <w:rsid w:val="00D45AE6"/>
    <w:rsid w:val="00D45D5B"/>
    <w:rsid w:val="00D46188"/>
    <w:rsid w:val="00D46349"/>
    <w:rsid w:val="00D463AF"/>
    <w:rsid w:val="00D465D3"/>
    <w:rsid w:val="00D4673F"/>
    <w:rsid w:val="00D468EE"/>
    <w:rsid w:val="00D46E51"/>
    <w:rsid w:val="00D47108"/>
    <w:rsid w:val="00D4714E"/>
    <w:rsid w:val="00D47305"/>
    <w:rsid w:val="00D47375"/>
    <w:rsid w:val="00D4747A"/>
    <w:rsid w:val="00D475A3"/>
    <w:rsid w:val="00D47730"/>
    <w:rsid w:val="00D4787E"/>
    <w:rsid w:val="00D47934"/>
    <w:rsid w:val="00D47943"/>
    <w:rsid w:val="00D47AC3"/>
    <w:rsid w:val="00D47B32"/>
    <w:rsid w:val="00D47B5B"/>
    <w:rsid w:val="00D47CBD"/>
    <w:rsid w:val="00D47CDF"/>
    <w:rsid w:val="00D47D09"/>
    <w:rsid w:val="00D50126"/>
    <w:rsid w:val="00D50347"/>
    <w:rsid w:val="00D50480"/>
    <w:rsid w:val="00D508B4"/>
    <w:rsid w:val="00D50907"/>
    <w:rsid w:val="00D50AF1"/>
    <w:rsid w:val="00D50CE5"/>
    <w:rsid w:val="00D51451"/>
    <w:rsid w:val="00D515E1"/>
    <w:rsid w:val="00D5160D"/>
    <w:rsid w:val="00D51640"/>
    <w:rsid w:val="00D517D1"/>
    <w:rsid w:val="00D518F3"/>
    <w:rsid w:val="00D51922"/>
    <w:rsid w:val="00D51A9C"/>
    <w:rsid w:val="00D51B73"/>
    <w:rsid w:val="00D51FDD"/>
    <w:rsid w:val="00D52224"/>
    <w:rsid w:val="00D52294"/>
    <w:rsid w:val="00D52316"/>
    <w:rsid w:val="00D52480"/>
    <w:rsid w:val="00D52A24"/>
    <w:rsid w:val="00D52D66"/>
    <w:rsid w:val="00D52F22"/>
    <w:rsid w:val="00D52F92"/>
    <w:rsid w:val="00D52FE6"/>
    <w:rsid w:val="00D533F7"/>
    <w:rsid w:val="00D53554"/>
    <w:rsid w:val="00D5388B"/>
    <w:rsid w:val="00D53BB8"/>
    <w:rsid w:val="00D53D12"/>
    <w:rsid w:val="00D53E1F"/>
    <w:rsid w:val="00D53E70"/>
    <w:rsid w:val="00D53F6E"/>
    <w:rsid w:val="00D5402F"/>
    <w:rsid w:val="00D54168"/>
    <w:rsid w:val="00D54432"/>
    <w:rsid w:val="00D5492D"/>
    <w:rsid w:val="00D54B12"/>
    <w:rsid w:val="00D54DFF"/>
    <w:rsid w:val="00D54FC2"/>
    <w:rsid w:val="00D54FF6"/>
    <w:rsid w:val="00D55252"/>
    <w:rsid w:val="00D55320"/>
    <w:rsid w:val="00D55472"/>
    <w:rsid w:val="00D555EC"/>
    <w:rsid w:val="00D5577E"/>
    <w:rsid w:val="00D55BD8"/>
    <w:rsid w:val="00D55CF0"/>
    <w:rsid w:val="00D55D29"/>
    <w:rsid w:val="00D55E64"/>
    <w:rsid w:val="00D55F02"/>
    <w:rsid w:val="00D55F76"/>
    <w:rsid w:val="00D55FC9"/>
    <w:rsid w:val="00D55FE4"/>
    <w:rsid w:val="00D5604C"/>
    <w:rsid w:val="00D56254"/>
    <w:rsid w:val="00D564D8"/>
    <w:rsid w:val="00D5661C"/>
    <w:rsid w:val="00D56698"/>
    <w:rsid w:val="00D56898"/>
    <w:rsid w:val="00D569F5"/>
    <w:rsid w:val="00D56D0A"/>
    <w:rsid w:val="00D56D65"/>
    <w:rsid w:val="00D56DEC"/>
    <w:rsid w:val="00D56E6D"/>
    <w:rsid w:val="00D57225"/>
    <w:rsid w:val="00D5723F"/>
    <w:rsid w:val="00D572B4"/>
    <w:rsid w:val="00D575C2"/>
    <w:rsid w:val="00D57852"/>
    <w:rsid w:val="00D57B53"/>
    <w:rsid w:val="00D57B56"/>
    <w:rsid w:val="00D57BFD"/>
    <w:rsid w:val="00D57D99"/>
    <w:rsid w:val="00D57EB8"/>
    <w:rsid w:val="00D57EBB"/>
    <w:rsid w:val="00D57F3F"/>
    <w:rsid w:val="00D57F51"/>
    <w:rsid w:val="00D60285"/>
    <w:rsid w:val="00D60332"/>
    <w:rsid w:val="00D604E3"/>
    <w:rsid w:val="00D6088B"/>
    <w:rsid w:val="00D60A0A"/>
    <w:rsid w:val="00D60A6F"/>
    <w:rsid w:val="00D60F3F"/>
    <w:rsid w:val="00D610D2"/>
    <w:rsid w:val="00D61627"/>
    <w:rsid w:val="00D616C6"/>
    <w:rsid w:val="00D61704"/>
    <w:rsid w:val="00D61728"/>
    <w:rsid w:val="00D61D34"/>
    <w:rsid w:val="00D61E5D"/>
    <w:rsid w:val="00D61ECE"/>
    <w:rsid w:val="00D62024"/>
    <w:rsid w:val="00D621C7"/>
    <w:rsid w:val="00D622C5"/>
    <w:rsid w:val="00D6243D"/>
    <w:rsid w:val="00D62498"/>
    <w:rsid w:val="00D62862"/>
    <w:rsid w:val="00D62964"/>
    <w:rsid w:val="00D62A81"/>
    <w:rsid w:val="00D62DB2"/>
    <w:rsid w:val="00D62EAF"/>
    <w:rsid w:val="00D62F94"/>
    <w:rsid w:val="00D63536"/>
    <w:rsid w:val="00D635A1"/>
    <w:rsid w:val="00D635B7"/>
    <w:rsid w:val="00D6398E"/>
    <w:rsid w:val="00D63BBB"/>
    <w:rsid w:val="00D63F46"/>
    <w:rsid w:val="00D64043"/>
    <w:rsid w:val="00D640C0"/>
    <w:rsid w:val="00D64147"/>
    <w:rsid w:val="00D64650"/>
    <w:rsid w:val="00D648FC"/>
    <w:rsid w:val="00D648FF"/>
    <w:rsid w:val="00D64946"/>
    <w:rsid w:val="00D649B2"/>
    <w:rsid w:val="00D64A4C"/>
    <w:rsid w:val="00D64B1A"/>
    <w:rsid w:val="00D64CA3"/>
    <w:rsid w:val="00D64CAB"/>
    <w:rsid w:val="00D64D46"/>
    <w:rsid w:val="00D64D7B"/>
    <w:rsid w:val="00D64E5E"/>
    <w:rsid w:val="00D64F1C"/>
    <w:rsid w:val="00D64F69"/>
    <w:rsid w:val="00D6515E"/>
    <w:rsid w:val="00D65940"/>
    <w:rsid w:val="00D65ADA"/>
    <w:rsid w:val="00D65C5B"/>
    <w:rsid w:val="00D65D36"/>
    <w:rsid w:val="00D65D73"/>
    <w:rsid w:val="00D65DB4"/>
    <w:rsid w:val="00D65E62"/>
    <w:rsid w:val="00D660DF"/>
    <w:rsid w:val="00D66103"/>
    <w:rsid w:val="00D6623F"/>
    <w:rsid w:val="00D663C1"/>
    <w:rsid w:val="00D663CE"/>
    <w:rsid w:val="00D665A0"/>
    <w:rsid w:val="00D66B5A"/>
    <w:rsid w:val="00D66CCC"/>
    <w:rsid w:val="00D66E28"/>
    <w:rsid w:val="00D66E2B"/>
    <w:rsid w:val="00D66EBD"/>
    <w:rsid w:val="00D66F63"/>
    <w:rsid w:val="00D66F91"/>
    <w:rsid w:val="00D6704E"/>
    <w:rsid w:val="00D67150"/>
    <w:rsid w:val="00D6720C"/>
    <w:rsid w:val="00D67716"/>
    <w:rsid w:val="00D678D8"/>
    <w:rsid w:val="00D67A6F"/>
    <w:rsid w:val="00D67C59"/>
    <w:rsid w:val="00D67ED5"/>
    <w:rsid w:val="00D67F37"/>
    <w:rsid w:val="00D701DE"/>
    <w:rsid w:val="00D7085A"/>
    <w:rsid w:val="00D7091C"/>
    <w:rsid w:val="00D70938"/>
    <w:rsid w:val="00D70C86"/>
    <w:rsid w:val="00D70C87"/>
    <w:rsid w:val="00D70C99"/>
    <w:rsid w:val="00D70CE1"/>
    <w:rsid w:val="00D70D4B"/>
    <w:rsid w:val="00D70E0A"/>
    <w:rsid w:val="00D70F51"/>
    <w:rsid w:val="00D71024"/>
    <w:rsid w:val="00D710C6"/>
    <w:rsid w:val="00D71281"/>
    <w:rsid w:val="00D71490"/>
    <w:rsid w:val="00D7172D"/>
    <w:rsid w:val="00D718EE"/>
    <w:rsid w:val="00D7199F"/>
    <w:rsid w:val="00D71AF1"/>
    <w:rsid w:val="00D71B04"/>
    <w:rsid w:val="00D71F9B"/>
    <w:rsid w:val="00D7201B"/>
    <w:rsid w:val="00D72060"/>
    <w:rsid w:val="00D72562"/>
    <w:rsid w:val="00D72708"/>
    <w:rsid w:val="00D72821"/>
    <w:rsid w:val="00D728F0"/>
    <w:rsid w:val="00D7295A"/>
    <w:rsid w:val="00D72B64"/>
    <w:rsid w:val="00D72C75"/>
    <w:rsid w:val="00D72D39"/>
    <w:rsid w:val="00D72DF1"/>
    <w:rsid w:val="00D72ED6"/>
    <w:rsid w:val="00D730E9"/>
    <w:rsid w:val="00D732DA"/>
    <w:rsid w:val="00D73309"/>
    <w:rsid w:val="00D73608"/>
    <w:rsid w:val="00D73644"/>
    <w:rsid w:val="00D7364C"/>
    <w:rsid w:val="00D73EA1"/>
    <w:rsid w:val="00D73EF8"/>
    <w:rsid w:val="00D73FAC"/>
    <w:rsid w:val="00D740E9"/>
    <w:rsid w:val="00D74111"/>
    <w:rsid w:val="00D7414A"/>
    <w:rsid w:val="00D741AE"/>
    <w:rsid w:val="00D741E6"/>
    <w:rsid w:val="00D74AA0"/>
    <w:rsid w:val="00D74CCA"/>
    <w:rsid w:val="00D74CF7"/>
    <w:rsid w:val="00D74D2F"/>
    <w:rsid w:val="00D75027"/>
    <w:rsid w:val="00D7507A"/>
    <w:rsid w:val="00D75236"/>
    <w:rsid w:val="00D75298"/>
    <w:rsid w:val="00D75344"/>
    <w:rsid w:val="00D7563E"/>
    <w:rsid w:val="00D75792"/>
    <w:rsid w:val="00D75951"/>
    <w:rsid w:val="00D75BD2"/>
    <w:rsid w:val="00D75DE2"/>
    <w:rsid w:val="00D75E8D"/>
    <w:rsid w:val="00D75F54"/>
    <w:rsid w:val="00D75FA8"/>
    <w:rsid w:val="00D761C0"/>
    <w:rsid w:val="00D76443"/>
    <w:rsid w:val="00D766D5"/>
    <w:rsid w:val="00D7686C"/>
    <w:rsid w:val="00D76C43"/>
    <w:rsid w:val="00D76D07"/>
    <w:rsid w:val="00D76E13"/>
    <w:rsid w:val="00D76E5C"/>
    <w:rsid w:val="00D77000"/>
    <w:rsid w:val="00D7778A"/>
    <w:rsid w:val="00D7778B"/>
    <w:rsid w:val="00D779FA"/>
    <w:rsid w:val="00D77A41"/>
    <w:rsid w:val="00D77B17"/>
    <w:rsid w:val="00D77F38"/>
    <w:rsid w:val="00D800E1"/>
    <w:rsid w:val="00D8010D"/>
    <w:rsid w:val="00D80667"/>
    <w:rsid w:val="00D80934"/>
    <w:rsid w:val="00D8099E"/>
    <w:rsid w:val="00D80A79"/>
    <w:rsid w:val="00D80C59"/>
    <w:rsid w:val="00D80FAA"/>
    <w:rsid w:val="00D815B9"/>
    <w:rsid w:val="00D81A41"/>
    <w:rsid w:val="00D81D43"/>
    <w:rsid w:val="00D821D7"/>
    <w:rsid w:val="00D82337"/>
    <w:rsid w:val="00D826C3"/>
    <w:rsid w:val="00D82745"/>
    <w:rsid w:val="00D82794"/>
    <w:rsid w:val="00D829A6"/>
    <w:rsid w:val="00D82AAB"/>
    <w:rsid w:val="00D82ABA"/>
    <w:rsid w:val="00D82AFB"/>
    <w:rsid w:val="00D82B6E"/>
    <w:rsid w:val="00D82BE6"/>
    <w:rsid w:val="00D82C9D"/>
    <w:rsid w:val="00D82E8B"/>
    <w:rsid w:val="00D82EF5"/>
    <w:rsid w:val="00D82FFD"/>
    <w:rsid w:val="00D8313F"/>
    <w:rsid w:val="00D83456"/>
    <w:rsid w:val="00D83782"/>
    <w:rsid w:val="00D8395F"/>
    <w:rsid w:val="00D83994"/>
    <w:rsid w:val="00D83A9D"/>
    <w:rsid w:val="00D83B50"/>
    <w:rsid w:val="00D83B96"/>
    <w:rsid w:val="00D83C40"/>
    <w:rsid w:val="00D83F8C"/>
    <w:rsid w:val="00D849E4"/>
    <w:rsid w:val="00D84A5B"/>
    <w:rsid w:val="00D84AD7"/>
    <w:rsid w:val="00D84C14"/>
    <w:rsid w:val="00D84E67"/>
    <w:rsid w:val="00D84E88"/>
    <w:rsid w:val="00D84E99"/>
    <w:rsid w:val="00D84FDB"/>
    <w:rsid w:val="00D85060"/>
    <w:rsid w:val="00D85074"/>
    <w:rsid w:val="00D850CC"/>
    <w:rsid w:val="00D854BA"/>
    <w:rsid w:val="00D855FF"/>
    <w:rsid w:val="00D85D78"/>
    <w:rsid w:val="00D86074"/>
    <w:rsid w:val="00D86117"/>
    <w:rsid w:val="00D861F0"/>
    <w:rsid w:val="00D86405"/>
    <w:rsid w:val="00D867D8"/>
    <w:rsid w:val="00D86D80"/>
    <w:rsid w:val="00D86DF0"/>
    <w:rsid w:val="00D86E5F"/>
    <w:rsid w:val="00D87204"/>
    <w:rsid w:val="00D874CE"/>
    <w:rsid w:val="00D876A1"/>
    <w:rsid w:val="00D8780B"/>
    <w:rsid w:val="00D8793B"/>
    <w:rsid w:val="00D87A4E"/>
    <w:rsid w:val="00D87B63"/>
    <w:rsid w:val="00D87B8D"/>
    <w:rsid w:val="00D87CFA"/>
    <w:rsid w:val="00D90319"/>
    <w:rsid w:val="00D903B5"/>
    <w:rsid w:val="00D903D1"/>
    <w:rsid w:val="00D9071E"/>
    <w:rsid w:val="00D90D33"/>
    <w:rsid w:val="00D90E3C"/>
    <w:rsid w:val="00D90FB1"/>
    <w:rsid w:val="00D9128D"/>
    <w:rsid w:val="00D912CD"/>
    <w:rsid w:val="00D91498"/>
    <w:rsid w:val="00D917A9"/>
    <w:rsid w:val="00D91DA9"/>
    <w:rsid w:val="00D9200E"/>
    <w:rsid w:val="00D9202A"/>
    <w:rsid w:val="00D920C4"/>
    <w:rsid w:val="00D92266"/>
    <w:rsid w:val="00D92408"/>
    <w:rsid w:val="00D92481"/>
    <w:rsid w:val="00D9249E"/>
    <w:rsid w:val="00D92549"/>
    <w:rsid w:val="00D92AAB"/>
    <w:rsid w:val="00D92D6A"/>
    <w:rsid w:val="00D92EE8"/>
    <w:rsid w:val="00D9314D"/>
    <w:rsid w:val="00D931EF"/>
    <w:rsid w:val="00D93360"/>
    <w:rsid w:val="00D933BF"/>
    <w:rsid w:val="00D934AB"/>
    <w:rsid w:val="00D93583"/>
    <w:rsid w:val="00D93674"/>
    <w:rsid w:val="00D9374C"/>
    <w:rsid w:val="00D93C0E"/>
    <w:rsid w:val="00D93CE8"/>
    <w:rsid w:val="00D9416B"/>
    <w:rsid w:val="00D94381"/>
    <w:rsid w:val="00D94469"/>
    <w:rsid w:val="00D94530"/>
    <w:rsid w:val="00D94695"/>
    <w:rsid w:val="00D9482A"/>
    <w:rsid w:val="00D94F21"/>
    <w:rsid w:val="00D95548"/>
    <w:rsid w:val="00D95638"/>
    <w:rsid w:val="00D95688"/>
    <w:rsid w:val="00D9573F"/>
    <w:rsid w:val="00D95853"/>
    <w:rsid w:val="00D959AB"/>
    <w:rsid w:val="00D95A9A"/>
    <w:rsid w:val="00D95AFF"/>
    <w:rsid w:val="00D95B0F"/>
    <w:rsid w:val="00D95D46"/>
    <w:rsid w:val="00D95E78"/>
    <w:rsid w:val="00D964DD"/>
    <w:rsid w:val="00D966B3"/>
    <w:rsid w:val="00D96E56"/>
    <w:rsid w:val="00D96ED4"/>
    <w:rsid w:val="00D97009"/>
    <w:rsid w:val="00D97075"/>
    <w:rsid w:val="00D9722D"/>
    <w:rsid w:val="00D973AB"/>
    <w:rsid w:val="00D973FC"/>
    <w:rsid w:val="00D974C3"/>
    <w:rsid w:val="00D9769A"/>
    <w:rsid w:val="00D976E6"/>
    <w:rsid w:val="00D97700"/>
    <w:rsid w:val="00D977EC"/>
    <w:rsid w:val="00D97B5F"/>
    <w:rsid w:val="00D97CBA"/>
    <w:rsid w:val="00D97CFE"/>
    <w:rsid w:val="00D97F26"/>
    <w:rsid w:val="00DA05B3"/>
    <w:rsid w:val="00DA085D"/>
    <w:rsid w:val="00DA0C61"/>
    <w:rsid w:val="00DA0D88"/>
    <w:rsid w:val="00DA0FE8"/>
    <w:rsid w:val="00DA1099"/>
    <w:rsid w:val="00DA126F"/>
    <w:rsid w:val="00DA12E6"/>
    <w:rsid w:val="00DA131D"/>
    <w:rsid w:val="00DA1497"/>
    <w:rsid w:val="00DA17FA"/>
    <w:rsid w:val="00DA1970"/>
    <w:rsid w:val="00DA199A"/>
    <w:rsid w:val="00DA1A8F"/>
    <w:rsid w:val="00DA1AE5"/>
    <w:rsid w:val="00DA1B2A"/>
    <w:rsid w:val="00DA1D34"/>
    <w:rsid w:val="00DA2020"/>
    <w:rsid w:val="00DA247E"/>
    <w:rsid w:val="00DA2700"/>
    <w:rsid w:val="00DA27BC"/>
    <w:rsid w:val="00DA2880"/>
    <w:rsid w:val="00DA29DD"/>
    <w:rsid w:val="00DA2BEF"/>
    <w:rsid w:val="00DA2C9D"/>
    <w:rsid w:val="00DA2F54"/>
    <w:rsid w:val="00DA2FEB"/>
    <w:rsid w:val="00DA3659"/>
    <w:rsid w:val="00DA3875"/>
    <w:rsid w:val="00DA3899"/>
    <w:rsid w:val="00DA39FE"/>
    <w:rsid w:val="00DA3AF6"/>
    <w:rsid w:val="00DA3B23"/>
    <w:rsid w:val="00DA3C57"/>
    <w:rsid w:val="00DA3D56"/>
    <w:rsid w:val="00DA3D5C"/>
    <w:rsid w:val="00DA3FF1"/>
    <w:rsid w:val="00DA407F"/>
    <w:rsid w:val="00DA415C"/>
    <w:rsid w:val="00DA43CB"/>
    <w:rsid w:val="00DA4549"/>
    <w:rsid w:val="00DA48FC"/>
    <w:rsid w:val="00DA4A3D"/>
    <w:rsid w:val="00DA4AC8"/>
    <w:rsid w:val="00DA4D62"/>
    <w:rsid w:val="00DA4E35"/>
    <w:rsid w:val="00DA4F48"/>
    <w:rsid w:val="00DA4F71"/>
    <w:rsid w:val="00DA4FB4"/>
    <w:rsid w:val="00DA500F"/>
    <w:rsid w:val="00DA563F"/>
    <w:rsid w:val="00DA5D20"/>
    <w:rsid w:val="00DA5F31"/>
    <w:rsid w:val="00DA5FB3"/>
    <w:rsid w:val="00DA6092"/>
    <w:rsid w:val="00DA60B5"/>
    <w:rsid w:val="00DA610B"/>
    <w:rsid w:val="00DA61F2"/>
    <w:rsid w:val="00DA6415"/>
    <w:rsid w:val="00DA68B6"/>
    <w:rsid w:val="00DA6908"/>
    <w:rsid w:val="00DA6A1E"/>
    <w:rsid w:val="00DA6BC4"/>
    <w:rsid w:val="00DA6C7C"/>
    <w:rsid w:val="00DA7098"/>
    <w:rsid w:val="00DA7208"/>
    <w:rsid w:val="00DA730B"/>
    <w:rsid w:val="00DA73C6"/>
    <w:rsid w:val="00DA7559"/>
    <w:rsid w:val="00DA7598"/>
    <w:rsid w:val="00DA7643"/>
    <w:rsid w:val="00DA7873"/>
    <w:rsid w:val="00DA7A9F"/>
    <w:rsid w:val="00DA7CE3"/>
    <w:rsid w:val="00DA7D88"/>
    <w:rsid w:val="00DA7F4E"/>
    <w:rsid w:val="00DB0145"/>
    <w:rsid w:val="00DB02C9"/>
    <w:rsid w:val="00DB03E2"/>
    <w:rsid w:val="00DB08BB"/>
    <w:rsid w:val="00DB099D"/>
    <w:rsid w:val="00DB0AFB"/>
    <w:rsid w:val="00DB0C0C"/>
    <w:rsid w:val="00DB0CE3"/>
    <w:rsid w:val="00DB0E78"/>
    <w:rsid w:val="00DB0FDA"/>
    <w:rsid w:val="00DB1020"/>
    <w:rsid w:val="00DB106A"/>
    <w:rsid w:val="00DB1115"/>
    <w:rsid w:val="00DB12FD"/>
    <w:rsid w:val="00DB142E"/>
    <w:rsid w:val="00DB1511"/>
    <w:rsid w:val="00DB182F"/>
    <w:rsid w:val="00DB195F"/>
    <w:rsid w:val="00DB1BCB"/>
    <w:rsid w:val="00DB1ED7"/>
    <w:rsid w:val="00DB2049"/>
    <w:rsid w:val="00DB22A3"/>
    <w:rsid w:val="00DB2340"/>
    <w:rsid w:val="00DB23D2"/>
    <w:rsid w:val="00DB24B3"/>
    <w:rsid w:val="00DB269D"/>
    <w:rsid w:val="00DB2A5B"/>
    <w:rsid w:val="00DB2CBB"/>
    <w:rsid w:val="00DB2E0B"/>
    <w:rsid w:val="00DB3063"/>
    <w:rsid w:val="00DB3517"/>
    <w:rsid w:val="00DB3685"/>
    <w:rsid w:val="00DB36BA"/>
    <w:rsid w:val="00DB37BD"/>
    <w:rsid w:val="00DB3899"/>
    <w:rsid w:val="00DB39AB"/>
    <w:rsid w:val="00DB3AF2"/>
    <w:rsid w:val="00DB3D68"/>
    <w:rsid w:val="00DB403E"/>
    <w:rsid w:val="00DB40AA"/>
    <w:rsid w:val="00DB4168"/>
    <w:rsid w:val="00DB451E"/>
    <w:rsid w:val="00DB461D"/>
    <w:rsid w:val="00DB483E"/>
    <w:rsid w:val="00DB4BF6"/>
    <w:rsid w:val="00DB4C79"/>
    <w:rsid w:val="00DB4F35"/>
    <w:rsid w:val="00DB5204"/>
    <w:rsid w:val="00DB5397"/>
    <w:rsid w:val="00DB56DD"/>
    <w:rsid w:val="00DB5891"/>
    <w:rsid w:val="00DB612F"/>
    <w:rsid w:val="00DB64B6"/>
    <w:rsid w:val="00DB6754"/>
    <w:rsid w:val="00DB6880"/>
    <w:rsid w:val="00DB6903"/>
    <w:rsid w:val="00DB7494"/>
    <w:rsid w:val="00DB7706"/>
    <w:rsid w:val="00DB79D5"/>
    <w:rsid w:val="00DB7B6E"/>
    <w:rsid w:val="00DB7D4F"/>
    <w:rsid w:val="00DB7E6F"/>
    <w:rsid w:val="00DC04C9"/>
    <w:rsid w:val="00DC05BD"/>
    <w:rsid w:val="00DC0782"/>
    <w:rsid w:val="00DC0A06"/>
    <w:rsid w:val="00DC0C6B"/>
    <w:rsid w:val="00DC0D8F"/>
    <w:rsid w:val="00DC0E7B"/>
    <w:rsid w:val="00DC0FA3"/>
    <w:rsid w:val="00DC10EE"/>
    <w:rsid w:val="00DC1104"/>
    <w:rsid w:val="00DC13BE"/>
    <w:rsid w:val="00DC140B"/>
    <w:rsid w:val="00DC1824"/>
    <w:rsid w:val="00DC1960"/>
    <w:rsid w:val="00DC1A8C"/>
    <w:rsid w:val="00DC1DCF"/>
    <w:rsid w:val="00DC1E34"/>
    <w:rsid w:val="00DC1E66"/>
    <w:rsid w:val="00DC2023"/>
    <w:rsid w:val="00DC2676"/>
    <w:rsid w:val="00DC2750"/>
    <w:rsid w:val="00DC278B"/>
    <w:rsid w:val="00DC2806"/>
    <w:rsid w:val="00DC2CD7"/>
    <w:rsid w:val="00DC2E63"/>
    <w:rsid w:val="00DC2F5A"/>
    <w:rsid w:val="00DC32D2"/>
    <w:rsid w:val="00DC3AF6"/>
    <w:rsid w:val="00DC3B13"/>
    <w:rsid w:val="00DC3D27"/>
    <w:rsid w:val="00DC3DDB"/>
    <w:rsid w:val="00DC3E34"/>
    <w:rsid w:val="00DC3E37"/>
    <w:rsid w:val="00DC4164"/>
    <w:rsid w:val="00DC42BC"/>
    <w:rsid w:val="00DC43E8"/>
    <w:rsid w:val="00DC4658"/>
    <w:rsid w:val="00DC4691"/>
    <w:rsid w:val="00DC4E8B"/>
    <w:rsid w:val="00DC4F43"/>
    <w:rsid w:val="00DC4FF1"/>
    <w:rsid w:val="00DC565D"/>
    <w:rsid w:val="00DC5688"/>
    <w:rsid w:val="00DC5732"/>
    <w:rsid w:val="00DC589E"/>
    <w:rsid w:val="00DC5B14"/>
    <w:rsid w:val="00DC5CCB"/>
    <w:rsid w:val="00DC5EB0"/>
    <w:rsid w:val="00DC5F13"/>
    <w:rsid w:val="00DC5F6A"/>
    <w:rsid w:val="00DC605A"/>
    <w:rsid w:val="00DC60A3"/>
    <w:rsid w:val="00DC6203"/>
    <w:rsid w:val="00DC631E"/>
    <w:rsid w:val="00DC6337"/>
    <w:rsid w:val="00DC669A"/>
    <w:rsid w:val="00DC66AF"/>
    <w:rsid w:val="00DC6A1D"/>
    <w:rsid w:val="00DC6D02"/>
    <w:rsid w:val="00DC6E09"/>
    <w:rsid w:val="00DC6FCC"/>
    <w:rsid w:val="00DC7111"/>
    <w:rsid w:val="00DC72AD"/>
    <w:rsid w:val="00DC730E"/>
    <w:rsid w:val="00DC732C"/>
    <w:rsid w:val="00DC74AA"/>
    <w:rsid w:val="00DC7584"/>
    <w:rsid w:val="00DC767C"/>
    <w:rsid w:val="00DC768F"/>
    <w:rsid w:val="00DC77D7"/>
    <w:rsid w:val="00DC7C49"/>
    <w:rsid w:val="00DC7CAD"/>
    <w:rsid w:val="00DC7DF9"/>
    <w:rsid w:val="00DC7EA8"/>
    <w:rsid w:val="00DC7EF3"/>
    <w:rsid w:val="00DD01DA"/>
    <w:rsid w:val="00DD022D"/>
    <w:rsid w:val="00DD06E1"/>
    <w:rsid w:val="00DD0867"/>
    <w:rsid w:val="00DD0881"/>
    <w:rsid w:val="00DD08C6"/>
    <w:rsid w:val="00DD0B41"/>
    <w:rsid w:val="00DD0ECF"/>
    <w:rsid w:val="00DD0EFF"/>
    <w:rsid w:val="00DD115D"/>
    <w:rsid w:val="00DD133D"/>
    <w:rsid w:val="00DD1612"/>
    <w:rsid w:val="00DD1814"/>
    <w:rsid w:val="00DD1816"/>
    <w:rsid w:val="00DD1822"/>
    <w:rsid w:val="00DD187D"/>
    <w:rsid w:val="00DD1B4E"/>
    <w:rsid w:val="00DD1B88"/>
    <w:rsid w:val="00DD1BC4"/>
    <w:rsid w:val="00DD1D06"/>
    <w:rsid w:val="00DD2102"/>
    <w:rsid w:val="00DD2151"/>
    <w:rsid w:val="00DD2170"/>
    <w:rsid w:val="00DD2238"/>
    <w:rsid w:val="00DD24AB"/>
    <w:rsid w:val="00DD2868"/>
    <w:rsid w:val="00DD291E"/>
    <w:rsid w:val="00DD2AC9"/>
    <w:rsid w:val="00DD2C3F"/>
    <w:rsid w:val="00DD2FAC"/>
    <w:rsid w:val="00DD30E6"/>
    <w:rsid w:val="00DD32A6"/>
    <w:rsid w:val="00DD34BD"/>
    <w:rsid w:val="00DD368D"/>
    <w:rsid w:val="00DD36A5"/>
    <w:rsid w:val="00DD36DB"/>
    <w:rsid w:val="00DD3735"/>
    <w:rsid w:val="00DD3781"/>
    <w:rsid w:val="00DD385B"/>
    <w:rsid w:val="00DD3A00"/>
    <w:rsid w:val="00DD3BC2"/>
    <w:rsid w:val="00DD3C2E"/>
    <w:rsid w:val="00DD3D9A"/>
    <w:rsid w:val="00DD3DA5"/>
    <w:rsid w:val="00DD3DC9"/>
    <w:rsid w:val="00DD40A2"/>
    <w:rsid w:val="00DD41E0"/>
    <w:rsid w:val="00DD43A2"/>
    <w:rsid w:val="00DD4591"/>
    <w:rsid w:val="00DD4780"/>
    <w:rsid w:val="00DD4867"/>
    <w:rsid w:val="00DD4FF6"/>
    <w:rsid w:val="00DD541B"/>
    <w:rsid w:val="00DD57BF"/>
    <w:rsid w:val="00DD5917"/>
    <w:rsid w:val="00DD59C7"/>
    <w:rsid w:val="00DD59CE"/>
    <w:rsid w:val="00DD5B2A"/>
    <w:rsid w:val="00DD5D2E"/>
    <w:rsid w:val="00DD5DD2"/>
    <w:rsid w:val="00DD5E43"/>
    <w:rsid w:val="00DD62C9"/>
    <w:rsid w:val="00DD644C"/>
    <w:rsid w:val="00DD64C2"/>
    <w:rsid w:val="00DD673D"/>
    <w:rsid w:val="00DD6753"/>
    <w:rsid w:val="00DD67ED"/>
    <w:rsid w:val="00DD68A9"/>
    <w:rsid w:val="00DD696F"/>
    <w:rsid w:val="00DD6E4B"/>
    <w:rsid w:val="00DD6EA8"/>
    <w:rsid w:val="00DD7128"/>
    <w:rsid w:val="00DD7276"/>
    <w:rsid w:val="00DD7420"/>
    <w:rsid w:val="00DD763F"/>
    <w:rsid w:val="00DD7694"/>
    <w:rsid w:val="00DD7A76"/>
    <w:rsid w:val="00DD7B48"/>
    <w:rsid w:val="00DD7FDC"/>
    <w:rsid w:val="00DE025D"/>
    <w:rsid w:val="00DE044F"/>
    <w:rsid w:val="00DE0688"/>
    <w:rsid w:val="00DE075D"/>
    <w:rsid w:val="00DE0DC9"/>
    <w:rsid w:val="00DE0F1C"/>
    <w:rsid w:val="00DE10BE"/>
    <w:rsid w:val="00DE1280"/>
    <w:rsid w:val="00DE1383"/>
    <w:rsid w:val="00DE13E5"/>
    <w:rsid w:val="00DE148F"/>
    <w:rsid w:val="00DE16CF"/>
    <w:rsid w:val="00DE1946"/>
    <w:rsid w:val="00DE1A40"/>
    <w:rsid w:val="00DE1A81"/>
    <w:rsid w:val="00DE1B00"/>
    <w:rsid w:val="00DE1B9A"/>
    <w:rsid w:val="00DE1C26"/>
    <w:rsid w:val="00DE1E96"/>
    <w:rsid w:val="00DE2140"/>
    <w:rsid w:val="00DE2150"/>
    <w:rsid w:val="00DE230D"/>
    <w:rsid w:val="00DE2375"/>
    <w:rsid w:val="00DE26F3"/>
    <w:rsid w:val="00DE2866"/>
    <w:rsid w:val="00DE28C2"/>
    <w:rsid w:val="00DE2D97"/>
    <w:rsid w:val="00DE2DBE"/>
    <w:rsid w:val="00DE2F13"/>
    <w:rsid w:val="00DE2FFE"/>
    <w:rsid w:val="00DE30AB"/>
    <w:rsid w:val="00DE30BA"/>
    <w:rsid w:val="00DE3125"/>
    <w:rsid w:val="00DE319D"/>
    <w:rsid w:val="00DE3205"/>
    <w:rsid w:val="00DE337A"/>
    <w:rsid w:val="00DE339B"/>
    <w:rsid w:val="00DE3F02"/>
    <w:rsid w:val="00DE3FEC"/>
    <w:rsid w:val="00DE40A8"/>
    <w:rsid w:val="00DE4173"/>
    <w:rsid w:val="00DE44F9"/>
    <w:rsid w:val="00DE45FD"/>
    <w:rsid w:val="00DE468C"/>
    <w:rsid w:val="00DE492C"/>
    <w:rsid w:val="00DE4CA4"/>
    <w:rsid w:val="00DE4D38"/>
    <w:rsid w:val="00DE4E61"/>
    <w:rsid w:val="00DE4F94"/>
    <w:rsid w:val="00DE50BB"/>
    <w:rsid w:val="00DE5256"/>
    <w:rsid w:val="00DE5450"/>
    <w:rsid w:val="00DE54F8"/>
    <w:rsid w:val="00DE5691"/>
    <w:rsid w:val="00DE56E2"/>
    <w:rsid w:val="00DE57A5"/>
    <w:rsid w:val="00DE5865"/>
    <w:rsid w:val="00DE59B2"/>
    <w:rsid w:val="00DE5E3C"/>
    <w:rsid w:val="00DE5EA3"/>
    <w:rsid w:val="00DE5FCF"/>
    <w:rsid w:val="00DE5FD9"/>
    <w:rsid w:val="00DE60F5"/>
    <w:rsid w:val="00DE6101"/>
    <w:rsid w:val="00DE645D"/>
    <w:rsid w:val="00DE6719"/>
    <w:rsid w:val="00DE6AC4"/>
    <w:rsid w:val="00DE7021"/>
    <w:rsid w:val="00DE73CB"/>
    <w:rsid w:val="00DE7642"/>
    <w:rsid w:val="00DE7738"/>
    <w:rsid w:val="00DE77B1"/>
    <w:rsid w:val="00DE7AB2"/>
    <w:rsid w:val="00DE7D3D"/>
    <w:rsid w:val="00DE7F1B"/>
    <w:rsid w:val="00DF006A"/>
    <w:rsid w:val="00DF00F0"/>
    <w:rsid w:val="00DF0475"/>
    <w:rsid w:val="00DF092F"/>
    <w:rsid w:val="00DF0A5C"/>
    <w:rsid w:val="00DF0B1F"/>
    <w:rsid w:val="00DF0B83"/>
    <w:rsid w:val="00DF0D93"/>
    <w:rsid w:val="00DF0FD4"/>
    <w:rsid w:val="00DF1098"/>
    <w:rsid w:val="00DF11BF"/>
    <w:rsid w:val="00DF131E"/>
    <w:rsid w:val="00DF14F0"/>
    <w:rsid w:val="00DF1595"/>
    <w:rsid w:val="00DF18D9"/>
    <w:rsid w:val="00DF1BA8"/>
    <w:rsid w:val="00DF1E4A"/>
    <w:rsid w:val="00DF224D"/>
    <w:rsid w:val="00DF24A3"/>
    <w:rsid w:val="00DF26A9"/>
    <w:rsid w:val="00DF277D"/>
    <w:rsid w:val="00DF2C30"/>
    <w:rsid w:val="00DF2D10"/>
    <w:rsid w:val="00DF2EF5"/>
    <w:rsid w:val="00DF329D"/>
    <w:rsid w:val="00DF3362"/>
    <w:rsid w:val="00DF3408"/>
    <w:rsid w:val="00DF345B"/>
    <w:rsid w:val="00DF35AC"/>
    <w:rsid w:val="00DF37C9"/>
    <w:rsid w:val="00DF39A9"/>
    <w:rsid w:val="00DF40EA"/>
    <w:rsid w:val="00DF417A"/>
    <w:rsid w:val="00DF456E"/>
    <w:rsid w:val="00DF4574"/>
    <w:rsid w:val="00DF45F7"/>
    <w:rsid w:val="00DF4869"/>
    <w:rsid w:val="00DF4AAC"/>
    <w:rsid w:val="00DF4F1C"/>
    <w:rsid w:val="00DF514F"/>
    <w:rsid w:val="00DF5473"/>
    <w:rsid w:val="00DF564F"/>
    <w:rsid w:val="00DF5A0C"/>
    <w:rsid w:val="00DF5CFC"/>
    <w:rsid w:val="00DF5D34"/>
    <w:rsid w:val="00DF5E2D"/>
    <w:rsid w:val="00DF5ECB"/>
    <w:rsid w:val="00DF5EEC"/>
    <w:rsid w:val="00DF5F02"/>
    <w:rsid w:val="00DF6082"/>
    <w:rsid w:val="00DF6156"/>
    <w:rsid w:val="00DF6293"/>
    <w:rsid w:val="00DF630F"/>
    <w:rsid w:val="00DF6343"/>
    <w:rsid w:val="00DF63FF"/>
    <w:rsid w:val="00DF64F2"/>
    <w:rsid w:val="00DF650A"/>
    <w:rsid w:val="00DF6707"/>
    <w:rsid w:val="00DF675A"/>
    <w:rsid w:val="00DF6863"/>
    <w:rsid w:val="00DF69C1"/>
    <w:rsid w:val="00DF6C8A"/>
    <w:rsid w:val="00DF6CB0"/>
    <w:rsid w:val="00DF6E11"/>
    <w:rsid w:val="00DF6E7F"/>
    <w:rsid w:val="00DF6F1B"/>
    <w:rsid w:val="00DF7825"/>
    <w:rsid w:val="00DF7862"/>
    <w:rsid w:val="00DF7AC5"/>
    <w:rsid w:val="00DF7B57"/>
    <w:rsid w:val="00DF7D7E"/>
    <w:rsid w:val="00DF7E4B"/>
    <w:rsid w:val="00DF7F29"/>
    <w:rsid w:val="00DF7F3C"/>
    <w:rsid w:val="00E00061"/>
    <w:rsid w:val="00E00537"/>
    <w:rsid w:val="00E00791"/>
    <w:rsid w:val="00E00793"/>
    <w:rsid w:val="00E00AF0"/>
    <w:rsid w:val="00E00B36"/>
    <w:rsid w:val="00E00C3F"/>
    <w:rsid w:val="00E00D12"/>
    <w:rsid w:val="00E00E36"/>
    <w:rsid w:val="00E00FA7"/>
    <w:rsid w:val="00E00FC2"/>
    <w:rsid w:val="00E010D0"/>
    <w:rsid w:val="00E010FF"/>
    <w:rsid w:val="00E0135F"/>
    <w:rsid w:val="00E01790"/>
    <w:rsid w:val="00E01A2C"/>
    <w:rsid w:val="00E01AE8"/>
    <w:rsid w:val="00E01BDF"/>
    <w:rsid w:val="00E01E21"/>
    <w:rsid w:val="00E01EE5"/>
    <w:rsid w:val="00E0222F"/>
    <w:rsid w:val="00E022F2"/>
    <w:rsid w:val="00E0239F"/>
    <w:rsid w:val="00E0248B"/>
    <w:rsid w:val="00E02BE1"/>
    <w:rsid w:val="00E02D6B"/>
    <w:rsid w:val="00E02E59"/>
    <w:rsid w:val="00E02E5A"/>
    <w:rsid w:val="00E02ED2"/>
    <w:rsid w:val="00E02F0C"/>
    <w:rsid w:val="00E03033"/>
    <w:rsid w:val="00E03085"/>
    <w:rsid w:val="00E030DE"/>
    <w:rsid w:val="00E030FF"/>
    <w:rsid w:val="00E0352D"/>
    <w:rsid w:val="00E03762"/>
    <w:rsid w:val="00E038DB"/>
    <w:rsid w:val="00E03999"/>
    <w:rsid w:val="00E03AFE"/>
    <w:rsid w:val="00E03C32"/>
    <w:rsid w:val="00E03E1E"/>
    <w:rsid w:val="00E03EEC"/>
    <w:rsid w:val="00E0400A"/>
    <w:rsid w:val="00E04599"/>
    <w:rsid w:val="00E0465B"/>
    <w:rsid w:val="00E046E4"/>
    <w:rsid w:val="00E049B9"/>
    <w:rsid w:val="00E04A7F"/>
    <w:rsid w:val="00E04D45"/>
    <w:rsid w:val="00E04DFF"/>
    <w:rsid w:val="00E05093"/>
    <w:rsid w:val="00E05103"/>
    <w:rsid w:val="00E05124"/>
    <w:rsid w:val="00E051C3"/>
    <w:rsid w:val="00E053A9"/>
    <w:rsid w:val="00E054D6"/>
    <w:rsid w:val="00E05588"/>
    <w:rsid w:val="00E0567F"/>
    <w:rsid w:val="00E0587A"/>
    <w:rsid w:val="00E059DD"/>
    <w:rsid w:val="00E05B35"/>
    <w:rsid w:val="00E05B89"/>
    <w:rsid w:val="00E05BCB"/>
    <w:rsid w:val="00E05C50"/>
    <w:rsid w:val="00E05D94"/>
    <w:rsid w:val="00E05ECE"/>
    <w:rsid w:val="00E05F9B"/>
    <w:rsid w:val="00E06196"/>
    <w:rsid w:val="00E06469"/>
    <w:rsid w:val="00E064D5"/>
    <w:rsid w:val="00E064DD"/>
    <w:rsid w:val="00E06547"/>
    <w:rsid w:val="00E06E55"/>
    <w:rsid w:val="00E06E9E"/>
    <w:rsid w:val="00E075EA"/>
    <w:rsid w:val="00E07746"/>
    <w:rsid w:val="00E078E3"/>
    <w:rsid w:val="00E07972"/>
    <w:rsid w:val="00E07A28"/>
    <w:rsid w:val="00E07AC1"/>
    <w:rsid w:val="00E07B66"/>
    <w:rsid w:val="00E07BB0"/>
    <w:rsid w:val="00E07D40"/>
    <w:rsid w:val="00E07DF7"/>
    <w:rsid w:val="00E07F8F"/>
    <w:rsid w:val="00E10007"/>
    <w:rsid w:val="00E10070"/>
    <w:rsid w:val="00E10084"/>
    <w:rsid w:val="00E102F9"/>
    <w:rsid w:val="00E103FD"/>
    <w:rsid w:val="00E104B2"/>
    <w:rsid w:val="00E10550"/>
    <w:rsid w:val="00E106DC"/>
    <w:rsid w:val="00E109C7"/>
    <w:rsid w:val="00E109F4"/>
    <w:rsid w:val="00E10BD4"/>
    <w:rsid w:val="00E1103E"/>
    <w:rsid w:val="00E11099"/>
    <w:rsid w:val="00E111A7"/>
    <w:rsid w:val="00E11317"/>
    <w:rsid w:val="00E115F6"/>
    <w:rsid w:val="00E118DC"/>
    <w:rsid w:val="00E11912"/>
    <w:rsid w:val="00E1198C"/>
    <w:rsid w:val="00E119DF"/>
    <w:rsid w:val="00E11AE5"/>
    <w:rsid w:val="00E11C98"/>
    <w:rsid w:val="00E1201A"/>
    <w:rsid w:val="00E121DD"/>
    <w:rsid w:val="00E12217"/>
    <w:rsid w:val="00E123B6"/>
    <w:rsid w:val="00E126FC"/>
    <w:rsid w:val="00E12757"/>
    <w:rsid w:val="00E12784"/>
    <w:rsid w:val="00E12930"/>
    <w:rsid w:val="00E12AE1"/>
    <w:rsid w:val="00E12AFE"/>
    <w:rsid w:val="00E12CD6"/>
    <w:rsid w:val="00E13115"/>
    <w:rsid w:val="00E13152"/>
    <w:rsid w:val="00E132D6"/>
    <w:rsid w:val="00E1338F"/>
    <w:rsid w:val="00E13475"/>
    <w:rsid w:val="00E135F9"/>
    <w:rsid w:val="00E13693"/>
    <w:rsid w:val="00E13827"/>
    <w:rsid w:val="00E13AA4"/>
    <w:rsid w:val="00E13AE2"/>
    <w:rsid w:val="00E13C09"/>
    <w:rsid w:val="00E13E3A"/>
    <w:rsid w:val="00E13ED3"/>
    <w:rsid w:val="00E14029"/>
    <w:rsid w:val="00E140CE"/>
    <w:rsid w:val="00E1419A"/>
    <w:rsid w:val="00E142C0"/>
    <w:rsid w:val="00E14316"/>
    <w:rsid w:val="00E143AA"/>
    <w:rsid w:val="00E14405"/>
    <w:rsid w:val="00E144E9"/>
    <w:rsid w:val="00E14590"/>
    <w:rsid w:val="00E14850"/>
    <w:rsid w:val="00E14B99"/>
    <w:rsid w:val="00E14D06"/>
    <w:rsid w:val="00E14D39"/>
    <w:rsid w:val="00E14E03"/>
    <w:rsid w:val="00E1507B"/>
    <w:rsid w:val="00E1516E"/>
    <w:rsid w:val="00E15358"/>
    <w:rsid w:val="00E156DA"/>
    <w:rsid w:val="00E159A7"/>
    <w:rsid w:val="00E15A6F"/>
    <w:rsid w:val="00E16125"/>
    <w:rsid w:val="00E1627E"/>
    <w:rsid w:val="00E16578"/>
    <w:rsid w:val="00E16770"/>
    <w:rsid w:val="00E1686A"/>
    <w:rsid w:val="00E16A0F"/>
    <w:rsid w:val="00E16BDE"/>
    <w:rsid w:val="00E16CC5"/>
    <w:rsid w:val="00E16E5D"/>
    <w:rsid w:val="00E16E7E"/>
    <w:rsid w:val="00E16EE9"/>
    <w:rsid w:val="00E1707D"/>
    <w:rsid w:val="00E170B0"/>
    <w:rsid w:val="00E17277"/>
    <w:rsid w:val="00E17401"/>
    <w:rsid w:val="00E1749E"/>
    <w:rsid w:val="00E17586"/>
    <w:rsid w:val="00E175F6"/>
    <w:rsid w:val="00E177DB"/>
    <w:rsid w:val="00E179DF"/>
    <w:rsid w:val="00E17A71"/>
    <w:rsid w:val="00E17BCD"/>
    <w:rsid w:val="00E17C01"/>
    <w:rsid w:val="00E17E43"/>
    <w:rsid w:val="00E20218"/>
    <w:rsid w:val="00E20221"/>
    <w:rsid w:val="00E2044F"/>
    <w:rsid w:val="00E204A4"/>
    <w:rsid w:val="00E2051A"/>
    <w:rsid w:val="00E205C8"/>
    <w:rsid w:val="00E206B0"/>
    <w:rsid w:val="00E20767"/>
    <w:rsid w:val="00E20802"/>
    <w:rsid w:val="00E2098A"/>
    <w:rsid w:val="00E20A85"/>
    <w:rsid w:val="00E20BCE"/>
    <w:rsid w:val="00E20C65"/>
    <w:rsid w:val="00E20CAA"/>
    <w:rsid w:val="00E20D6F"/>
    <w:rsid w:val="00E20E8C"/>
    <w:rsid w:val="00E21019"/>
    <w:rsid w:val="00E210A4"/>
    <w:rsid w:val="00E210B2"/>
    <w:rsid w:val="00E211A0"/>
    <w:rsid w:val="00E212A7"/>
    <w:rsid w:val="00E212E3"/>
    <w:rsid w:val="00E21366"/>
    <w:rsid w:val="00E21479"/>
    <w:rsid w:val="00E21519"/>
    <w:rsid w:val="00E215B7"/>
    <w:rsid w:val="00E21C2A"/>
    <w:rsid w:val="00E21D6A"/>
    <w:rsid w:val="00E21F53"/>
    <w:rsid w:val="00E220AC"/>
    <w:rsid w:val="00E226D1"/>
    <w:rsid w:val="00E2274A"/>
    <w:rsid w:val="00E22C1C"/>
    <w:rsid w:val="00E22D09"/>
    <w:rsid w:val="00E22E10"/>
    <w:rsid w:val="00E22E4F"/>
    <w:rsid w:val="00E22ED7"/>
    <w:rsid w:val="00E22F9D"/>
    <w:rsid w:val="00E23097"/>
    <w:rsid w:val="00E230AD"/>
    <w:rsid w:val="00E23326"/>
    <w:rsid w:val="00E23633"/>
    <w:rsid w:val="00E23C53"/>
    <w:rsid w:val="00E23DF1"/>
    <w:rsid w:val="00E24442"/>
    <w:rsid w:val="00E244C3"/>
    <w:rsid w:val="00E245E0"/>
    <w:rsid w:val="00E24756"/>
    <w:rsid w:val="00E247B3"/>
    <w:rsid w:val="00E248A9"/>
    <w:rsid w:val="00E24D3E"/>
    <w:rsid w:val="00E24F01"/>
    <w:rsid w:val="00E24FAE"/>
    <w:rsid w:val="00E24FB3"/>
    <w:rsid w:val="00E250BD"/>
    <w:rsid w:val="00E25211"/>
    <w:rsid w:val="00E25305"/>
    <w:rsid w:val="00E253F9"/>
    <w:rsid w:val="00E2549C"/>
    <w:rsid w:val="00E2573A"/>
    <w:rsid w:val="00E257CC"/>
    <w:rsid w:val="00E257D0"/>
    <w:rsid w:val="00E259A0"/>
    <w:rsid w:val="00E2615B"/>
    <w:rsid w:val="00E261BB"/>
    <w:rsid w:val="00E26446"/>
    <w:rsid w:val="00E2649F"/>
    <w:rsid w:val="00E2656D"/>
    <w:rsid w:val="00E267AF"/>
    <w:rsid w:val="00E26E8F"/>
    <w:rsid w:val="00E26F5A"/>
    <w:rsid w:val="00E26FFF"/>
    <w:rsid w:val="00E2745E"/>
    <w:rsid w:val="00E2759C"/>
    <w:rsid w:val="00E2770C"/>
    <w:rsid w:val="00E277C5"/>
    <w:rsid w:val="00E277F0"/>
    <w:rsid w:val="00E2780F"/>
    <w:rsid w:val="00E279CC"/>
    <w:rsid w:val="00E27C74"/>
    <w:rsid w:val="00E27D33"/>
    <w:rsid w:val="00E27D47"/>
    <w:rsid w:val="00E27EE6"/>
    <w:rsid w:val="00E3019F"/>
    <w:rsid w:val="00E3040A"/>
    <w:rsid w:val="00E306A4"/>
    <w:rsid w:val="00E30BD1"/>
    <w:rsid w:val="00E30E51"/>
    <w:rsid w:val="00E30E52"/>
    <w:rsid w:val="00E30F40"/>
    <w:rsid w:val="00E3109D"/>
    <w:rsid w:val="00E31351"/>
    <w:rsid w:val="00E3163E"/>
    <w:rsid w:val="00E318E1"/>
    <w:rsid w:val="00E31949"/>
    <w:rsid w:val="00E31F8E"/>
    <w:rsid w:val="00E31FC6"/>
    <w:rsid w:val="00E321D9"/>
    <w:rsid w:val="00E322E9"/>
    <w:rsid w:val="00E32493"/>
    <w:rsid w:val="00E32513"/>
    <w:rsid w:val="00E32688"/>
    <w:rsid w:val="00E32703"/>
    <w:rsid w:val="00E32A65"/>
    <w:rsid w:val="00E32B41"/>
    <w:rsid w:val="00E32BD5"/>
    <w:rsid w:val="00E32E1F"/>
    <w:rsid w:val="00E32EB8"/>
    <w:rsid w:val="00E33011"/>
    <w:rsid w:val="00E33087"/>
    <w:rsid w:val="00E3308B"/>
    <w:rsid w:val="00E3322B"/>
    <w:rsid w:val="00E3334A"/>
    <w:rsid w:val="00E336EC"/>
    <w:rsid w:val="00E33770"/>
    <w:rsid w:val="00E337F6"/>
    <w:rsid w:val="00E338A9"/>
    <w:rsid w:val="00E33DC4"/>
    <w:rsid w:val="00E33DF1"/>
    <w:rsid w:val="00E33F74"/>
    <w:rsid w:val="00E34019"/>
    <w:rsid w:val="00E34142"/>
    <w:rsid w:val="00E345E3"/>
    <w:rsid w:val="00E34946"/>
    <w:rsid w:val="00E34A25"/>
    <w:rsid w:val="00E34EE8"/>
    <w:rsid w:val="00E3521D"/>
    <w:rsid w:val="00E35904"/>
    <w:rsid w:val="00E35E22"/>
    <w:rsid w:val="00E35E3C"/>
    <w:rsid w:val="00E36140"/>
    <w:rsid w:val="00E3626F"/>
    <w:rsid w:val="00E364E0"/>
    <w:rsid w:val="00E364EB"/>
    <w:rsid w:val="00E36565"/>
    <w:rsid w:val="00E36652"/>
    <w:rsid w:val="00E367BA"/>
    <w:rsid w:val="00E36AF4"/>
    <w:rsid w:val="00E36BE9"/>
    <w:rsid w:val="00E36CA8"/>
    <w:rsid w:val="00E36FAC"/>
    <w:rsid w:val="00E373A6"/>
    <w:rsid w:val="00E373AA"/>
    <w:rsid w:val="00E3752E"/>
    <w:rsid w:val="00E376EF"/>
    <w:rsid w:val="00E37A40"/>
    <w:rsid w:val="00E37BC4"/>
    <w:rsid w:val="00E37C0E"/>
    <w:rsid w:val="00E40074"/>
    <w:rsid w:val="00E4052A"/>
    <w:rsid w:val="00E408C7"/>
    <w:rsid w:val="00E4092D"/>
    <w:rsid w:val="00E40930"/>
    <w:rsid w:val="00E40AD1"/>
    <w:rsid w:val="00E40B02"/>
    <w:rsid w:val="00E40C70"/>
    <w:rsid w:val="00E40CF9"/>
    <w:rsid w:val="00E40E07"/>
    <w:rsid w:val="00E40E87"/>
    <w:rsid w:val="00E40F4E"/>
    <w:rsid w:val="00E40FE5"/>
    <w:rsid w:val="00E4135B"/>
    <w:rsid w:val="00E41417"/>
    <w:rsid w:val="00E41516"/>
    <w:rsid w:val="00E41646"/>
    <w:rsid w:val="00E41657"/>
    <w:rsid w:val="00E4187C"/>
    <w:rsid w:val="00E41D30"/>
    <w:rsid w:val="00E41E07"/>
    <w:rsid w:val="00E41E97"/>
    <w:rsid w:val="00E420EB"/>
    <w:rsid w:val="00E423C7"/>
    <w:rsid w:val="00E4243A"/>
    <w:rsid w:val="00E4249B"/>
    <w:rsid w:val="00E4257B"/>
    <w:rsid w:val="00E425FB"/>
    <w:rsid w:val="00E42880"/>
    <w:rsid w:val="00E428F8"/>
    <w:rsid w:val="00E42904"/>
    <w:rsid w:val="00E42965"/>
    <w:rsid w:val="00E429BA"/>
    <w:rsid w:val="00E429D2"/>
    <w:rsid w:val="00E42A89"/>
    <w:rsid w:val="00E42AD3"/>
    <w:rsid w:val="00E42BC3"/>
    <w:rsid w:val="00E42CFE"/>
    <w:rsid w:val="00E42D11"/>
    <w:rsid w:val="00E42D1E"/>
    <w:rsid w:val="00E43021"/>
    <w:rsid w:val="00E43155"/>
    <w:rsid w:val="00E43185"/>
    <w:rsid w:val="00E432C9"/>
    <w:rsid w:val="00E43316"/>
    <w:rsid w:val="00E43332"/>
    <w:rsid w:val="00E4381B"/>
    <w:rsid w:val="00E438A1"/>
    <w:rsid w:val="00E43A79"/>
    <w:rsid w:val="00E43B6A"/>
    <w:rsid w:val="00E43DF0"/>
    <w:rsid w:val="00E43DFE"/>
    <w:rsid w:val="00E43E0D"/>
    <w:rsid w:val="00E43F7E"/>
    <w:rsid w:val="00E4401E"/>
    <w:rsid w:val="00E4404C"/>
    <w:rsid w:val="00E44156"/>
    <w:rsid w:val="00E44409"/>
    <w:rsid w:val="00E4466B"/>
    <w:rsid w:val="00E4477F"/>
    <w:rsid w:val="00E44CF8"/>
    <w:rsid w:val="00E44FB9"/>
    <w:rsid w:val="00E45063"/>
    <w:rsid w:val="00E454D0"/>
    <w:rsid w:val="00E455AA"/>
    <w:rsid w:val="00E458BB"/>
    <w:rsid w:val="00E45A87"/>
    <w:rsid w:val="00E45ADF"/>
    <w:rsid w:val="00E45B1E"/>
    <w:rsid w:val="00E45B72"/>
    <w:rsid w:val="00E45F97"/>
    <w:rsid w:val="00E461CC"/>
    <w:rsid w:val="00E46433"/>
    <w:rsid w:val="00E46515"/>
    <w:rsid w:val="00E46812"/>
    <w:rsid w:val="00E46AD4"/>
    <w:rsid w:val="00E46BE2"/>
    <w:rsid w:val="00E46DA5"/>
    <w:rsid w:val="00E4704F"/>
    <w:rsid w:val="00E47190"/>
    <w:rsid w:val="00E471EE"/>
    <w:rsid w:val="00E475C2"/>
    <w:rsid w:val="00E47937"/>
    <w:rsid w:val="00E47D28"/>
    <w:rsid w:val="00E503EC"/>
    <w:rsid w:val="00E504A3"/>
    <w:rsid w:val="00E50508"/>
    <w:rsid w:val="00E50621"/>
    <w:rsid w:val="00E509E6"/>
    <w:rsid w:val="00E50BC1"/>
    <w:rsid w:val="00E50BFB"/>
    <w:rsid w:val="00E51105"/>
    <w:rsid w:val="00E512BF"/>
    <w:rsid w:val="00E51506"/>
    <w:rsid w:val="00E5188B"/>
    <w:rsid w:val="00E51907"/>
    <w:rsid w:val="00E51A64"/>
    <w:rsid w:val="00E51B74"/>
    <w:rsid w:val="00E51B92"/>
    <w:rsid w:val="00E51BFF"/>
    <w:rsid w:val="00E51DFB"/>
    <w:rsid w:val="00E51EE0"/>
    <w:rsid w:val="00E5217C"/>
    <w:rsid w:val="00E52621"/>
    <w:rsid w:val="00E52822"/>
    <w:rsid w:val="00E52838"/>
    <w:rsid w:val="00E52934"/>
    <w:rsid w:val="00E52985"/>
    <w:rsid w:val="00E529EF"/>
    <w:rsid w:val="00E5326E"/>
    <w:rsid w:val="00E53322"/>
    <w:rsid w:val="00E533FE"/>
    <w:rsid w:val="00E53714"/>
    <w:rsid w:val="00E53733"/>
    <w:rsid w:val="00E5385C"/>
    <w:rsid w:val="00E539A7"/>
    <w:rsid w:val="00E53AAD"/>
    <w:rsid w:val="00E53C48"/>
    <w:rsid w:val="00E53D37"/>
    <w:rsid w:val="00E53DCA"/>
    <w:rsid w:val="00E54025"/>
    <w:rsid w:val="00E5486E"/>
    <w:rsid w:val="00E54897"/>
    <w:rsid w:val="00E548D2"/>
    <w:rsid w:val="00E549A7"/>
    <w:rsid w:val="00E54AFC"/>
    <w:rsid w:val="00E54CFE"/>
    <w:rsid w:val="00E54DC6"/>
    <w:rsid w:val="00E5531A"/>
    <w:rsid w:val="00E55413"/>
    <w:rsid w:val="00E5553B"/>
    <w:rsid w:val="00E55632"/>
    <w:rsid w:val="00E5569A"/>
    <w:rsid w:val="00E558E7"/>
    <w:rsid w:val="00E55AD9"/>
    <w:rsid w:val="00E55FC9"/>
    <w:rsid w:val="00E5604E"/>
    <w:rsid w:val="00E560C3"/>
    <w:rsid w:val="00E56205"/>
    <w:rsid w:val="00E5620F"/>
    <w:rsid w:val="00E564CF"/>
    <w:rsid w:val="00E56517"/>
    <w:rsid w:val="00E56932"/>
    <w:rsid w:val="00E5698A"/>
    <w:rsid w:val="00E56A69"/>
    <w:rsid w:val="00E56CB1"/>
    <w:rsid w:val="00E56D90"/>
    <w:rsid w:val="00E56E34"/>
    <w:rsid w:val="00E56EDD"/>
    <w:rsid w:val="00E57021"/>
    <w:rsid w:val="00E5746C"/>
    <w:rsid w:val="00E57980"/>
    <w:rsid w:val="00E579EB"/>
    <w:rsid w:val="00E57D76"/>
    <w:rsid w:val="00E57E0D"/>
    <w:rsid w:val="00E57E65"/>
    <w:rsid w:val="00E60095"/>
    <w:rsid w:val="00E60540"/>
    <w:rsid w:val="00E605AD"/>
    <w:rsid w:val="00E608AC"/>
    <w:rsid w:val="00E60B5E"/>
    <w:rsid w:val="00E6123E"/>
    <w:rsid w:val="00E61488"/>
    <w:rsid w:val="00E61516"/>
    <w:rsid w:val="00E615AF"/>
    <w:rsid w:val="00E61628"/>
    <w:rsid w:val="00E618AD"/>
    <w:rsid w:val="00E61927"/>
    <w:rsid w:val="00E61D72"/>
    <w:rsid w:val="00E61F1C"/>
    <w:rsid w:val="00E61F6F"/>
    <w:rsid w:val="00E62019"/>
    <w:rsid w:val="00E626A7"/>
    <w:rsid w:val="00E626F4"/>
    <w:rsid w:val="00E62A1C"/>
    <w:rsid w:val="00E62B53"/>
    <w:rsid w:val="00E62CAF"/>
    <w:rsid w:val="00E62E3B"/>
    <w:rsid w:val="00E62FC6"/>
    <w:rsid w:val="00E63092"/>
    <w:rsid w:val="00E630F1"/>
    <w:rsid w:val="00E632D4"/>
    <w:rsid w:val="00E63323"/>
    <w:rsid w:val="00E63345"/>
    <w:rsid w:val="00E633DB"/>
    <w:rsid w:val="00E6347F"/>
    <w:rsid w:val="00E635BA"/>
    <w:rsid w:val="00E6364E"/>
    <w:rsid w:val="00E636A6"/>
    <w:rsid w:val="00E6390E"/>
    <w:rsid w:val="00E63BD0"/>
    <w:rsid w:val="00E63ED4"/>
    <w:rsid w:val="00E64130"/>
    <w:rsid w:val="00E64258"/>
    <w:rsid w:val="00E64408"/>
    <w:rsid w:val="00E644E0"/>
    <w:rsid w:val="00E645C1"/>
    <w:rsid w:val="00E64A0F"/>
    <w:rsid w:val="00E64DD9"/>
    <w:rsid w:val="00E64E50"/>
    <w:rsid w:val="00E64E55"/>
    <w:rsid w:val="00E64ED1"/>
    <w:rsid w:val="00E650B6"/>
    <w:rsid w:val="00E656B3"/>
    <w:rsid w:val="00E65D87"/>
    <w:rsid w:val="00E6602E"/>
    <w:rsid w:val="00E660A3"/>
    <w:rsid w:val="00E6612D"/>
    <w:rsid w:val="00E665DD"/>
    <w:rsid w:val="00E6667E"/>
    <w:rsid w:val="00E66809"/>
    <w:rsid w:val="00E66869"/>
    <w:rsid w:val="00E66A90"/>
    <w:rsid w:val="00E66B4B"/>
    <w:rsid w:val="00E66D26"/>
    <w:rsid w:val="00E66D64"/>
    <w:rsid w:val="00E66DDE"/>
    <w:rsid w:val="00E66F78"/>
    <w:rsid w:val="00E6717A"/>
    <w:rsid w:val="00E6722D"/>
    <w:rsid w:val="00E67290"/>
    <w:rsid w:val="00E673A0"/>
    <w:rsid w:val="00E6753C"/>
    <w:rsid w:val="00E6775C"/>
    <w:rsid w:val="00E6791D"/>
    <w:rsid w:val="00E67ABA"/>
    <w:rsid w:val="00E67B76"/>
    <w:rsid w:val="00E7008F"/>
    <w:rsid w:val="00E70337"/>
    <w:rsid w:val="00E703D8"/>
    <w:rsid w:val="00E70830"/>
    <w:rsid w:val="00E7087B"/>
    <w:rsid w:val="00E70895"/>
    <w:rsid w:val="00E7099E"/>
    <w:rsid w:val="00E70FD3"/>
    <w:rsid w:val="00E71184"/>
    <w:rsid w:val="00E7138B"/>
    <w:rsid w:val="00E713C8"/>
    <w:rsid w:val="00E7140B"/>
    <w:rsid w:val="00E7163D"/>
    <w:rsid w:val="00E716B6"/>
    <w:rsid w:val="00E716E6"/>
    <w:rsid w:val="00E71B04"/>
    <w:rsid w:val="00E71B49"/>
    <w:rsid w:val="00E71FEB"/>
    <w:rsid w:val="00E7200D"/>
    <w:rsid w:val="00E7207F"/>
    <w:rsid w:val="00E7208E"/>
    <w:rsid w:val="00E72148"/>
    <w:rsid w:val="00E721F4"/>
    <w:rsid w:val="00E723CF"/>
    <w:rsid w:val="00E726A1"/>
    <w:rsid w:val="00E7274C"/>
    <w:rsid w:val="00E72893"/>
    <w:rsid w:val="00E728C6"/>
    <w:rsid w:val="00E72956"/>
    <w:rsid w:val="00E7334B"/>
    <w:rsid w:val="00E735AF"/>
    <w:rsid w:val="00E7367D"/>
    <w:rsid w:val="00E736F1"/>
    <w:rsid w:val="00E73783"/>
    <w:rsid w:val="00E73B8D"/>
    <w:rsid w:val="00E73C2B"/>
    <w:rsid w:val="00E73D71"/>
    <w:rsid w:val="00E73DD8"/>
    <w:rsid w:val="00E7406B"/>
    <w:rsid w:val="00E74107"/>
    <w:rsid w:val="00E741A1"/>
    <w:rsid w:val="00E7420E"/>
    <w:rsid w:val="00E742A0"/>
    <w:rsid w:val="00E744F4"/>
    <w:rsid w:val="00E74584"/>
    <w:rsid w:val="00E746E8"/>
    <w:rsid w:val="00E747D5"/>
    <w:rsid w:val="00E7490E"/>
    <w:rsid w:val="00E74B0C"/>
    <w:rsid w:val="00E74CA5"/>
    <w:rsid w:val="00E74CD5"/>
    <w:rsid w:val="00E7506D"/>
    <w:rsid w:val="00E7529B"/>
    <w:rsid w:val="00E752AE"/>
    <w:rsid w:val="00E75930"/>
    <w:rsid w:val="00E75945"/>
    <w:rsid w:val="00E759EA"/>
    <w:rsid w:val="00E75E5A"/>
    <w:rsid w:val="00E76037"/>
    <w:rsid w:val="00E76080"/>
    <w:rsid w:val="00E7697E"/>
    <w:rsid w:val="00E769FE"/>
    <w:rsid w:val="00E76D5A"/>
    <w:rsid w:val="00E76FA7"/>
    <w:rsid w:val="00E771C1"/>
    <w:rsid w:val="00E7747A"/>
    <w:rsid w:val="00E774FE"/>
    <w:rsid w:val="00E77558"/>
    <w:rsid w:val="00E7759A"/>
    <w:rsid w:val="00E775F6"/>
    <w:rsid w:val="00E777AB"/>
    <w:rsid w:val="00E7782E"/>
    <w:rsid w:val="00E778FF"/>
    <w:rsid w:val="00E779D9"/>
    <w:rsid w:val="00E77B8D"/>
    <w:rsid w:val="00E80100"/>
    <w:rsid w:val="00E80154"/>
    <w:rsid w:val="00E80406"/>
    <w:rsid w:val="00E80515"/>
    <w:rsid w:val="00E8080D"/>
    <w:rsid w:val="00E808D7"/>
    <w:rsid w:val="00E80966"/>
    <w:rsid w:val="00E80C7E"/>
    <w:rsid w:val="00E80DAB"/>
    <w:rsid w:val="00E80ECA"/>
    <w:rsid w:val="00E80FCC"/>
    <w:rsid w:val="00E81480"/>
    <w:rsid w:val="00E8164E"/>
    <w:rsid w:val="00E817F8"/>
    <w:rsid w:val="00E818F8"/>
    <w:rsid w:val="00E81D0B"/>
    <w:rsid w:val="00E81DD8"/>
    <w:rsid w:val="00E81E7F"/>
    <w:rsid w:val="00E81FC2"/>
    <w:rsid w:val="00E820DA"/>
    <w:rsid w:val="00E82290"/>
    <w:rsid w:val="00E8236D"/>
    <w:rsid w:val="00E823C6"/>
    <w:rsid w:val="00E8257E"/>
    <w:rsid w:val="00E826B9"/>
    <w:rsid w:val="00E82B51"/>
    <w:rsid w:val="00E82CE0"/>
    <w:rsid w:val="00E82FB9"/>
    <w:rsid w:val="00E830CC"/>
    <w:rsid w:val="00E83378"/>
    <w:rsid w:val="00E8338A"/>
    <w:rsid w:val="00E8374F"/>
    <w:rsid w:val="00E837FF"/>
    <w:rsid w:val="00E838DE"/>
    <w:rsid w:val="00E83A8F"/>
    <w:rsid w:val="00E83BC3"/>
    <w:rsid w:val="00E83EA1"/>
    <w:rsid w:val="00E84791"/>
    <w:rsid w:val="00E84880"/>
    <w:rsid w:val="00E84E2C"/>
    <w:rsid w:val="00E84EC0"/>
    <w:rsid w:val="00E852DA"/>
    <w:rsid w:val="00E85655"/>
    <w:rsid w:val="00E8583D"/>
    <w:rsid w:val="00E85B8E"/>
    <w:rsid w:val="00E85C72"/>
    <w:rsid w:val="00E85D1A"/>
    <w:rsid w:val="00E85DD0"/>
    <w:rsid w:val="00E85FE0"/>
    <w:rsid w:val="00E8610B"/>
    <w:rsid w:val="00E86493"/>
    <w:rsid w:val="00E864D7"/>
    <w:rsid w:val="00E865C3"/>
    <w:rsid w:val="00E865D6"/>
    <w:rsid w:val="00E867CF"/>
    <w:rsid w:val="00E867DA"/>
    <w:rsid w:val="00E867FE"/>
    <w:rsid w:val="00E86B48"/>
    <w:rsid w:val="00E86BA4"/>
    <w:rsid w:val="00E86D1E"/>
    <w:rsid w:val="00E86FE4"/>
    <w:rsid w:val="00E87121"/>
    <w:rsid w:val="00E8717D"/>
    <w:rsid w:val="00E8720C"/>
    <w:rsid w:val="00E87269"/>
    <w:rsid w:val="00E872D7"/>
    <w:rsid w:val="00E873C4"/>
    <w:rsid w:val="00E8751E"/>
    <w:rsid w:val="00E877CD"/>
    <w:rsid w:val="00E87825"/>
    <w:rsid w:val="00E87D4F"/>
    <w:rsid w:val="00E87E4A"/>
    <w:rsid w:val="00E9044D"/>
    <w:rsid w:val="00E9056F"/>
    <w:rsid w:val="00E90943"/>
    <w:rsid w:val="00E90BC4"/>
    <w:rsid w:val="00E90CA1"/>
    <w:rsid w:val="00E90D16"/>
    <w:rsid w:val="00E90D8C"/>
    <w:rsid w:val="00E90DCC"/>
    <w:rsid w:val="00E90E01"/>
    <w:rsid w:val="00E9113B"/>
    <w:rsid w:val="00E9152D"/>
    <w:rsid w:val="00E916CB"/>
    <w:rsid w:val="00E91763"/>
    <w:rsid w:val="00E91B6A"/>
    <w:rsid w:val="00E91B96"/>
    <w:rsid w:val="00E91E24"/>
    <w:rsid w:val="00E9204B"/>
    <w:rsid w:val="00E922AD"/>
    <w:rsid w:val="00E92420"/>
    <w:rsid w:val="00E9246E"/>
    <w:rsid w:val="00E925E1"/>
    <w:rsid w:val="00E9277E"/>
    <w:rsid w:val="00E92819"/>
    <w:rsid w:val="00E92856"/>
    <w:rsid w:val="00E92CF9"/>
    <w:rsid w:val="00E92D59"/>
    <w:rsid w:val="00E92E77"/>
    <w:rsid w:val="00E9336B"/>
    <w:rsid w:val="00E937A0"/>
    <w:rsid w:val="00E9399D"/>
    <w:rsid w:val="00E93A1D"/>
    <w:rsid w:val="00E93A72"/>
    <w:rsid w:val="00E942BA"/>
    <w:rsid w:val="00E948FA"/>
    <w:rsid w:val="00E949A2"/>
    <w:rsid w:val="00E949FD"/>
    <w:rsid w:val="00E94A73"/>
    <w:rsid w:val="00E94AA5"/>
    <w:rsid w:val="00E94D96"/>
    <w:rsid w:val="00E94E00"/>
    <w:rsid w:val="00E94EFC"/>
    <w:rsid w:val="00E94F36"/>
    <w:rsid w:val="00E94F77"/>
    <w:rsid w:val="00E95231"/>
    <w:rsid w:val="00E954BE"/>
    <w:rsid w:val="00E95531"/>
    <w:rsid w:val="00E955FF"/>
    <w:rsid w:val="00E956CD"/>
    <w:rsid w:val="00E957E9"/>
    <w:rsid w:val="00E9599D"/>
    <w:rsid w:val="00E95A21"/>
    <w:rsid w:val="00E95A45"/>
    <w:rsid w:val="00E95B03"/>
    <w:rsid w:val="00E95CF7"/>
    <w:rsid w:val="00E962D1"/>
    <w:rsid w:val="00E96349"/>
    <w:rsid w:val="00E96383"/>
    <w:rsid w:val="00E96620"/>
    <w:rsid w:val="00E967B4"/>
    <w:rsid w:val="00E969C6"/>
    <w:rsid w:val="00E96AE8"/>
    <w:rsid w:val="00E96D31"/>
    <w:rsid w:val="00E97132"/>
    <w:rsid w:val="00E975D7"/>
    <w:rsid w:val="00E97955"/>
    <w:rsid w:val="00E97C23"/>
    <w:rsid w:val="00E97DA1"/>
    <w:rsid w:val="00E97E03"/>
    <w:rsid w:val="00E97E13"/>
    <w:rsid w:val="00E97F8D"/>
    <w:rsid w:val="00EA0167"/>
    <w:rsid w:val="00EA035C"/>
    <w:rsid w:val="00EA0372"/>
    <w:rsid w:val="00EA045F"/>
    <w:rsid w:val="00EA07F0"/>
    <w:rsid w:val="00EA0801"/>
    <w:rsid w:val="00EA0A1D"/>
    <w:rsid w:val="00EA0B96"/>
    <w:rsid w:val="00EA0E56"/>
    <w:rsid w:val="00EA0E91"/>
    <w:rsid w:val="00EA1032"/>
    <w:rsid w:val="00EA10D5"/>
    <w:rsid w:val="00EA11CE"/>
    <w:rsid w:val="00EA12BE"/>
    <w:rsid w:val="00EA133D"/>
    <w:rsid w:val="00EA1385"/>
    <w:rsid w:val="00EA148B"/>
    <w:rsid w:val="00EA1531"/>
    <w:rsid w:val="00EA1563"/>
    <w:rsid w:val="00EA1681"/>
    <w:rsid w:val="00EA16A4"/>
    <w:rsid w:val="00EA1732"/>
    <w:rsid w:val="00EA196D"/>
    <w:rsid w:val="00EA19D7"/>
    <w:rsid w:val="00EA1A9D"/>
    <w:rsid w:val="00EA1C1B"/>
    <w:rsid w:val="00EA1D4C"/>
    <w:rsid w:val="00EA1D9E"/>
    <w:rsid w:val="00EA1F86"/>
    <w:rsid w:val="00EA20C5"/>
    <w:rsid w:val="00EA20E1"/>
    <w:rsid w:val="00EA2365"/>
    <w:rsid w:val="00EA277D"/>
    <w:rsid w:val="00EA2A90"/>
    <w:rsid w:val="00EA2DEE"/>
    <w:rsid w:val="00EA3145"/>
    <w:rsid w:val="00EA3286"/>
    <w:rsid w:val="00EA328B"/>
    <w:rsid w:val="00EA32A2"/>
    <w:rsid w:val="00EA34E5"/>
    <w:rsid w:val="00EA361D"/>
    <w:rsid w:val="00EA37A8"/>
    <w:rsid w:val="00EA3B23"/>
    <w:rsid w:val="00EA3BEF"/>
    <w:rsid w:val="00EA3D8B"/>
    <w:rsid w:val="00EA41E6"/>
    <w:rsid w:val="00EA428B"/>
    <w:rsid w:val="00EA437E"/>
    <w:rsid w:val="00EA453C"/>
    <w:rsid w:val="00EA45D5"/>
    <w:rsid w:val="00EA5169"/>
    <w:rsid w:val="00EA523E"/>
    <w:rsid w:val="00EA526B"/>
    <w:rsid w:val="00EA528C"/>
    <w:rsid w:val="00EA529D"/>
    <w:rsid w:val="00EA5336"/>
    <w:rsid w:val="00EA534B"/>
    <w:rsid w:val="00EA593A"/>
    <w:rsid w:val="00EA59A5"/>
    <w:rsid w:val="00EA5F51"/>
    <w:rsid w:val="00EA5F76"/>
    <w:rsid w:val="00EA6035"/>
    <w:rsid w:val="00EA6232"/>
    <w:rsid w:val="00EA624B"/>
    <w:rsid w:val="00EA62C2"/>
    <w:rsid w:val="00EA65F4"/>
    <w:rsid w:val="00EA66F1"/>
    <w:rsid w:val="00EA6C01"/>
    <w:rsid w:val="00EA6D86"/>
    <w:rsid w:val="00EA70A1"/>
    <w:rsid w:val="00EA74AF"/>
    <w:rsid w:val="00EA74CC"/>
    <w:rsid w:val="00EA74F7"/>
    <w:rsid w:val="00EA7805"/>
    <w:rsid w:val="00EA7A14"/>
    <w:rsid w:val="00EA7B12"/>
    <w:rsid w:val="00EA7BA3"/>
    <w:rsid w:val="00EA7BD6"/>
    <w:rsid w:val="00EA7E77"/>
    <w:rsid w:val="00EA7EB7"/>
    <w:rsid w:val="00EB00FF"/>
    <w:rsid w:val="00EB01EE"/>
    <w:rsid w:val="00EB0267"/>
    <w:rsid w:val="00EB034C"/>
    <w:rsid w:val="00EB0385"/>
    <w:rsid w:val="00EB0676"/>
    <w:rsid w:val="00EB0738"/>
    <w:rsid w:val="00EB0A33"/>
    <w:rsid w:val="00EB0ADB"/>
    <w:rsid w:val="00EB0AEB"/>
    <w:rsid w:val="00EB0B36"/>
    <w:rsid w:val="00EB0B3E"/>
    <w:rsid w:val="00EB0E2A"/>
    <w:rsid w:val="00EB0E3E"/>
    <w:rsid w:val="00EB0EEE"/>
    <w:rsid w:val="00EB0F8D"/>
    <w:rsid w:val="00EB11F1"/>
    <w:rsid w:val="00EB1418"/>
    <w:rsid w:val="00EB1A5C"/>
    <w:rsid w:val="00EB1A9E"/>
    <w:rsid w:val="00EB1ABE"/>
    <w:rsid w:val="00EB1D18"/>
    <w:rsid w:val="00EB22C4"/>
    <w:rsid w:val="00EB23C6"/>
    <w:rsid w:val="00EB253C"/>
    <w:rsid w:val="00EB2BAB"/>
    <w:rsid w:val="00EB2CC2"/>
    <w:rsid w:val="00EB3062"/>
    <w:rsid w:val="00EB33D8"/>
    <w:rsid w:val="00EB3438"/>
    <w:rsid w:val="00EB34CA"/>
    <w:rsid w:val="00EB35A6"/>
    <w:rsid w:val="00EB3666"/>
    <w:rsid w:val="00EB378D"/>
    <w:rsid w:val="00EB3795"/>
    <w:rsid w:val="00EB379B"/>
    <w:rsid w:val="00EB3808"/>
    <w:rsid w:val="00EB3926"/>
    <w:rsid w:val="00EB396D"/>
    <w:rsid w:val="00EB3E33"/>
    <w:rsid w:val="00EB40BE"/>
    <w:rsid w:val="00EB4181"/>
    <w:rsid w:val="00EB427B"/>
    <w:rsid w:val="00EB4375"/>
    <w:rsid w:val="00EB44B7"/>
    <w:rsid w:val="00EB4664"/>
    <w:rsid w:val="00EB46AA"/>
    <w:rsid w:val="00EB47B7"/>
    <w:rsid w:val="00EB47C3"/>
    <w:rsid w:val="00EB50C6"/>
    <w:rsid w:val="00EB5527"/>
    <w:rsid w:val="00EB57C2"/>
    <w:rsid w:val="00EB59B9"/>
    <w:rsid w:val="00EB5F71"/>
    <w:rsid w:val="00EB5FE4"/>
    <w:rsid w:val="00EB6216"/>
    <w:rsid w:val="00EB6299"/>
    <w:rsid w:val="00EB632A"/>
    <w:rsid w:val="00EB6342"/>
    <w:rsid w:val="00EB64B8"/>
    <w:rsid w:val="00EB6ADC"/>
    <w:rsid w:val="00EB6BDB"/>
    <w:rsid w:val="00EB6EA1"/>
    <w:rsid w:val="00EB6F46"/>
    <w:rsid w:val="00EB7256"/>
    <w:rsid w:val="00EB7271"/>
    <w:rsid w:val="00EB72A7"/>
    <w:rsid w:val="00EB732F"/>
    <w:rsid w:val="00EB746D"/>
    <w:rsid w:val="00EB763E"/>
    <w:rsid w:val="00EB7ABD"/>
    <w:rsid w:val="00EB7B86"/>
    <w:rsid w:val="00EB7E39"/>
    <w:rsid w:val="00EC0071"/>
    <w:rsid w:val="00EC01CD"/>
    <w:rsid w:val="00EC0240"/>
    <w:rsid w:val="00EC02DB"/>
    <w:rsid w:val="00EC049B"/>
    <w:rsid w:val="00EC08F3"/>
    <w:rsid w:val="00EC09FC"/>
    <w:rsid w:val="00EC10AB"/>
    <w:rsid w:val="00EC11CA"/>
    <w:rsid w:val="00EC15AA"/>
    <w:rsid w:val="00EC197E"/>
    <w:rsid w:val="00EC1A16"/>
    <w:rsid w:val="00EC1A86"/>
    <w:rsid w:val="00EC1C20"/>
    <w:rsid w:val="00EC206F"/>
    <w:rsid w:val="00EC226E"/>
    <w:rsid w:val="00EC22B2"/>
    <w:rsid w:val="00EC22CD"/>
    <w:rsid w:val="00EC2581"/>
    <w:rsid w:val="00EC2600"/>
    <w:rsid w:val="00EC2615"/>
    <w:rsid w:val="00EC2705"/>
    <w:rsid w:val="00EC27E0"/>
    <w:rsid w:val="00EC2838"/>
    <w:rsid w:val="00EC293C"/>
    <w:rsid w:val="00EC297D"/>
    <w:rsid w:val="00EC2987"/>
    <w:rsid w:val="00EC2BF4"/>
    <w:rsid w:val="00EC2C8B"/>
    <w:rsid w:val="00EC2CE9"/>
    <w:rsid w:val="00EC3003"/>
    <w:rsid w:val="00EC310D"/>
    <w:rsid w:val="00EC32C9"/>
    <w:rsid w:val="00EC35CD"/>
    <w:rsid w:val="00EC37C1"/>
    <w:rsid w:val="00EC3B26"/>
    <w:rsid w:val="00EC3BF3"/>
    <w:rsid w:val="00EC3DC1"/>
    <w:rsid w:val="00EC3F75"/>
    <w:rsid w:val="00EC47F0"/>
    <w:rsid w:val="00EC4E89"/>
    <w:rsid w:val="00EC51F2"/>
    <w:rsid w:val="00EC539C"/>
    <w:rsid w:val="00EC55C3"/>
    <w:rsid w:val="00EC58EC"/>
    <w:rsid w:val="00EC5988"/>
    <w:rsid w:val="00EC5B07"/>
    <w:rsid w:val="00EC5BAF"/>
    <w:rsid w:val="00EC5C73"/>
    <w:rsid w:val="00EC5DF8"/>
    <w:rsid w:val="00EC5E2B"/>
    <w:rsid w:val="00EC6674"/>
    <w:rsid w:val="00EC69B2"/>
    <w:rsid w:val="00EC6B28"/>
    <w:rsid w:val="00EC6BAC"/>
    <w:rsid w:val="00EC6D9A"/>
    <w:rsid w:val="00EC70C7"/>
    <w:rsid w:val="00EC713D"/>
    <w:rsid w:val="00EC71DF"/>
    <w:rsid w:val="00EC73A5"/>
    <w:rsid w:val="00EC7422"/>
    <w:rsid w:val="00EC7494"/>
    <w:rsid w:val="00EC759E"/>
    <w:rsid w:val="00EC75BB"/>
    <w:rsid w:val="00EC760B"/>
    <w:rsid w:val="00EC77BC"/>
    <w:rsid w:val="00EC7AE8"/>
    <w:rsid w:val="00EC7BED"/>
    <w:rsid w:val="00EC7E6C"/>
    <w:rsid w:val="00ED03EE"/>
    <w:rsid w:val="00ED0555"/>
    <w:rsid w:val="00ED05CD"/>
    <w:rsid w:val="00ED06F1"/>
    <w:rsid w:val="00ED0722"/>
    <w:rsid w:val="00ED0898"/>
    <w:rsid w:val="00ED0D6C"/>
    <w:rsid w:val="00ED0E52"/>
    <w:rsid w:val="00ED0E8E"/>
    <w:rsid w:val="00ED11B4"/>
    <w:rsid w:val="00ED12D4"/>
    <w:rsid w:val="00ED163D"/>
    <w:rsid w:val="00ED1700"/>
    <w:rsid w:val="00ED1881"/>
    <w:rsid w:val="00ED1A33"/>
    <w:rsid w:val="00ED1B4F"/>
    <w:rsid w:val="00ED1E91"/>
    <w:rsid w:val="00ED1EFE"/>
    <w:rsid w:val="00ED2177"/>
    <w:rsid w:val="00ED2181"/>
    <w:rsid w:val="00ED22A3"/>
    <w:rsid w:val="00ED22DF"/>
    <w:rsid w:val="00ED22E1"/>
    <w:rsid w:val="00ED27F0"/>
    <w:rsid w:val="00ED282E"/>
    <w:rsid w:val="00ED2942"/>
    <w:rsid w:val="00ED2D43"/>
    <w:rsid w:val="00ED30D8"/>
    <w:rsid w:val="00ED324C"/>
    <w:rsid w:val="00ED330A"/>
    <w:rsid w:val="00ED33CC"/>
    <w:rsid w:val="00ED34BA"/>
    <w:rsid w:val="00ED359E"/>
    <w:rsid w:val="00ED36DA"/>
    <w:rsid w:val="00ED3852"/>
    <w:rsid w:val="00ED3C21"/>
    <w:rsid w:val="00ED3DF7"/>
    <w:rsid w:val="00ED3E04"/>
    <w:rsid w:val="00ED3EAF"/>
    <w:rsid w:val="00ED4086"/>
    <w:rsid w:val="00ED40D1"/>
    <w:rsid w:val="00ED4208"/>
    <w:rsid w:val="00ED42CD"/>
    <w:rsid w:val="00ED4655"/>
    <w:rsid w:val="00ED478E"/>
    <w:rsid w:val="00ED4A4D"/>
    <w:rsid w:val="00ED4B51"/>
    <w:rsid w:val="00ED4D37"/>
    <w:rsid w:val="00ED4D50"/>
    <w:rsid w:val="00ED4DC6"/>
    <w:rsid w:val="00ED4E67"/>
    <w:rsid w:val="00ED4EB1"/>
    <w:rsid w:val="00ED4F30"/>
    <w:rsid w:val="00ED4F61"/>
    <w:rsid w:val="00ED5172"/>
    <w:rsid w:val="00ED5239"/>
    <w:rsid w:val="00ED52E1"/>
    <w:rsid w:val="00ED5396"/>
    <w:rsid w:val="00ED53A0"/>
    <w:rsid w:val="00ED54C6"/>
    <w:rsid w:val="00ED5767"/>
    <w:rsid w:val="00ED5AD1"/>
    <w:rsid w:val="00ED5B65"/>
    <w:rsid w:val="00ED5D45"/>
    <w:rsid w:val="00ED5E1C"/>
    <w:rsid w:val="00ED5FEF"/>
    <w:rsid w:val="00ED61CC"/>
    <w:rsid w:val="00ED6639"/>
    <w:rsid w:val="00ED6710"/>
    <w:rsid w:val="00ED6CEA"/>
    <w:rsid w:val="00ED7189"/>
    <w:rsid w:val="00ED72DE"/>
    <w:rsid w:val="00ED72FF"/>
    <w:rsid w:val="00ED78DC"/>
    <w:rsid w:val="00ED79A1"/>
    <w:rsid w:val="00ED7F7F"/>
    <w:rsid w:val="00EE038E"/>
    <w:rsid w:val="00EE0394"/>
    <w:rsid w:val="00EE0704"/>
    <w:rsid w:val="00EE077F"/>
    <w:rsid w:val="00EE09FA"/>
    <w:rsid w:val="00EE0A04"/>
    <w:rsid w:val="00EE0B27"/>
    <w:rsid w:val="00EE0B47"/>
    <w:rsid w:val="00EE0CAD"/>
    <w:rsid w:val="00EE0F4E"/>
    <w:rsid w:val="00EE0FBE"/>
    <w:rsid w:val="00EE104C"/>
    <w:rsid w:val="00EE1100"/>
    <w:rsid w:val="00EE110E"/>
    <w:rsid w:val="00EE1113"/>
    <w:rsid w:val="00EE1320"/>
    <w:rsid w:val="00EE14D1"/>
    <w:rsid w:val="00EE1642"/>
    <w:rsid w:val="00EE16FD"/>
    <w:rsid w:val="00EE173B"/>
    <w:rsid w:val="00EE18A0"/>
    <w:rsid w:val="00EE1981"/>
    <w:rsid w:val="00EE1AC3"/>
    <w:rsid w:val="00EE1B09"/>
    <w:rsid w:val="00EE1BD1"/>
    <w:rsid w:val="00EE1DC0"/>
    <w:rsid w:val="00EE2143"/>
    <w:rsid w:val="00EE22A2"/>
    <w:rsid w:val="00EE23E1"/>
    <w:rsid w:val="00EE2427"/>
    <w:rsid w:val="00EE254B"/>
    <w:rsid w:val="00EE2AD5"/>
    <w:rsid w:val="00EE2BD7"/>
    <w:rsid w:val="00EE2D7B"/>
    <w:rsid w:val="00EE2EF0"/>
    <w:rsid w:val="00EE2F3B"/>
    <w:rsid w:val="00EE3062"/>
    <w:rsid w:val="00EE314B"/>
    <w:rsid w:val="00EE31D0"/>
    <w:rsid w:val="00EE32AF"/>
    <w:rsid w:val="00EE36DA"/>
    <w:rsid w:val="00EE3820"/>
    <w:rsid w:val="00EE3BA2"/>
    <w:rsid w:val="00EE3D98"/>
    <w:rsid w:val="00EE3F4C"/>
    <w:rsid w:val="00EE3FCF"/>
    <w:rsid w:val="00EE4015"/>
    <w:rsid w:val="00EE45E7"/>
    <w:rsid w:val="00EE465E"/>
    <w:rsid w:val="00EE4C30"/>
    <w:rsid w:val="00EE4D55"/>
    <w:rsid w:val="00EE4F58"/>
    <w:rsid w:val="00EE5066"/>
    <w:rsid w:val="00EE50A1"/>
    <w:rsid w:val="00EE5620"/>
    <w:rsid w:val="00EE5820"/>
    <w:rsid w:val="00EE583A"/>
    <w:rsid w:val="00EE5AD3"/>
    <w:rsid w:val="00EE5AF4"/>
    <w:rsid w:val="00EE5AFC"/>
    <w:rsid w:val="00EE5B68"/>
    <w:rsid w:val="00EE5CB1"/>
    <w:rsid w:val="00EE5CFD"/>
    <w:rsid w:val="00EE5D44"/>
    <w:rsid w:val="00EE5FBE"/>
    <w:rsid w:val="00EE6129"/>
    <w:rsid w:val="00EE644F"/>
    <w:rsid w:val="00EE6836"/>
    <w:rsid w:val="00EE6D27"/>
    <w:rsid w:val="00EE6F31"/>
    <w:rsid w:val="00EE771F"/>
    <w:rsid w:val="00EE787D"/>
    <w:rsid w:val="00EE78E7"/>
    <w:rsid w:val="00EE7B81"/>
    <w:rsid w:val="00EE7BFD"/>
    <w:rsid w:val="00EE7C1A"/>
    <w:rsid w:val="00EE7CFF"/>
    <w:rsid w:val="00EE7DD7"/>
    <w:rsid w:val="00EE7FC6"/>
    <w:rsid w:val="00EF007F"/>
    <w:rsid w:val="00EF02DC"/>
    <w:rsid w:val="00EF0369"/>
    <w:rsid w:val="00EF050A"/>
    <w:rsid w:val="00EF0567"/>
    <w:rsid w:val="00EF075E"/>
    <w:rsid w:val="00EF07F5"/>
    <w:rsid w:val="00EF08AA"/>
    <w:rsid w:val="00EF09D4"/>
    <w:rsid w:val="00EF0B00"/>
    <w:rsid w:val="00EF0C47"/>
    <w:rsid w:val="00EF0EBD"/>
    <w:rsid w:val="00EF1139"/>
    <w:rsid w:val="00EF1754"/>
    <w:rsid w:val="00EF18BE"/>
    <w:rsid w:val="00EF1AB1"/>
    <w:rsid w:val="00EF1ACB"/>
    <w:rsid w:val="00EF1BA3"/>
    <w:rsid w:val="00EF1C49"/>
    <w:rsid w:val="00EF2114"/>
    <w:rsid w:val="00EF2241"/>
    <w:rsid w:val="00EF248F"/>
    <w:rsid w:val="00EF24E0"/>
    <w:rsid w:val="00EF2561"/>
    <w:rsid w:val="00EF2607"/>
    <w:rsid w:val="00EF2790"/>
    <w:rsid w:val="00EF2A0C"/>
    <w:rsid w:val="00EF2E7A"/>
    <w:rsid w:val="00EF2F6B"/>
    <w:rsid w:val="00EF30F9"/>
    <w:rsid w:val="00EF3162"/>
    <w:rsid w:val="00EF32BE"/>
    <w:rsid w:val="00EF3301"/>
    <w:rsid w:val="00EF34AF"/>
    <w:rsid w:val="00EF363E"/>
    <w:rsid w:val="00EF365E"/>
    <w:rsid w:val="00EF368B"/>
    <w:rsid w:val="00EF378D"/>
    <w:rsid w:val="00EF37F7"/>
    <w:rsid w:val="00EF3875"/>
    <w:rsid w:val="00EF3964"/>
    <w:rsid w:val="00EF3B74"/>
    <w:rsid w:val="00EF3C7A"/>
    <w:rsid w:val="00EF4160"/>
    <w:rsid w:val="00EF41F5"/>
    <w:rsid w:val="00EF439D"/>
    <w:rsid w:val="00EF46DC"/>
    <w:rsid w:val="00EF49B0"/>
    <w:rsid w:val="00EF4D8E"/>
    <w:rsid w:val="00EF4EB8"/>
    <w:rsid w:val="00EF5055"/>
    <w:rsid w:val="00EF51CB"/>
    <w:rsid w:val="00EF5326"/>
    <w:rsid w:val="00EF539B"/>
    <w:rsid w:val="00EF53AA"/>
    <w:rsid w:val="00EF5556"/>
    <w:rsid w:val="00EF5789"/>
    <w:rsid w:val="00EF5F96"/>
    <w:rsid w:val="00EF620D"/>
    <w:rsid w:val="00EF6293"/>
    <w:rsid w:val="00EF62BD"/>
    <w:rsid w:val="00EF6464"/>
    <w:rsid w:val="00EF65FC"/>
    <w:rsid w:val="00EF66F7"/>
    <w:rsid w:val="00EF692B"/>
    <w:rsid w:val="00EF6ABA"/>
    <w:rsid w:val="00EF6B90"/>
    <w:rsid w:val="00EF6DF7"/>
    <w:rsid w:val="00EF6EB7"/>
    <w:rsid w:val="00EF70A9"/>
    <w:rsid w:val="00EF72FF"/>
    <w:rsid w:val="00EF7718"/>
    <w:rsid w:val="00EF7962"/>
    <w:rsid w:val="00EF7CD1"/>
    <w:rsid w:val="00EF7EBE"/>
    <w:rsid w:val="00F001EB"/>
    <w:rsid w:val="00F002AF"/>
    <w:rsid w:val="00F0045E"/>
    <w:rsid w:val="00F00507"/>
    <w:rsid w:val="00F005E6"/>
    <w:rsid w:val="00F009DB"/>
    <w:rsid w:val="00F00B08"/>
    <w:rsid w:val="00F00BA8"/>
    <w:rsid w:val="00F00C0D"/>
    <w:rsid w:val="00F00DF1"/>
    <w:rsid w:val="00F00F11"/>
    <w:rsid w:val="00F01603"/>
    <w:rsid w:val="00F01C31"/>
    <w:rsid w:val="00F01C95"/>
    <w:rsid w:val="00F01D5D"/>
    <w:rsid w:val="00F01D7C"/>
    <w:rsid w:val="00F01DD8"/>
    <w:rsid w:val="00F01E22"/>
    <w:rsid w:val="00F01E26"/>
    <w:rsid w:val="00F01F7F"/>
    <w:rsid w:val="00F02032"/>
    <w:rsid w:val="00F020BA"/>
    <w:rsid w:val="00F0250B"/>
    <w:rsid w:val="00F0272D"/>
    <w:rsid w:val="00F027C3"/>
    <w:rsid w:val="00F02A10"/>
    <w:rsid w:val="00F02A16"/>
    <w:rsid w:val="00F02AA3"/>
    <w:rsid w:val="00F02B6A"/>
    <w:rsid w:val="00F02BFE"/>
    <w:rsid w:val="00F02E37"/>
    <w:rsid w:val="00F0325D"/>
    <w:rsid w:val="00F03341"/>
    <w:rsid w:val="00F0336A"/>
    <w:rsid w:val="00F03488"/>
    <w:rsid w:val="00F037F3"/>
    <w:rsid w:val="00F03CAE"/>
    <w:rsid w:val="00F03D68"/>
    <w:rsid w:val="00F03F35"/>
    <w:rsid w:val="00F04155"/>
    <w:rsid w:val="00F041D9"/>
    <w:rsid w:val="00F04642"/>
    <w:rsid w:val="00F04775"/>
    <w:rsid w:val="00F04867"/>
    <w:rsid w:val="00F048D2"/>
    <w:rsid w:val="00F04959"/>
    <w:rsid w:val="00F04C2E"/>
    <w:rsid w:val="00F04CF2"/>
    <w:rsid w:val="00F04DB7"/>
    <w:rsid w:val="00F05028"/>
    <w:rsid w:val="00F05168"/>
    <w:rsid w:val="00F0551D"/>
    <w:rsid w:val="00F0564D"/>
    <w:rsid w:val="00F056A2"/>
    <w:rsid w:val="00F05779"/>
    <w:rsid w:val="00F0577D"/>
    <w:rsid w:val="00F057A5"/>
    <w:rsid w:val="00F05BA8"/>
    <w:rsid w:val="00F05EAF"/>
    <w:rsid w:val="00F06135"/>
    <w:rsid w:val="00F0622F"/>
    <w:rsid w:val="00F06504"/>
    <w:rsid w:val="00F06734"/>
    <w:rsid w:val="00F0689F"/>
    <w:rsid w:val="00F069B0"/>
    <w:rsid w:val="00F06AE9"/>
    <w:rsid w:val="00F0719B"/>
    <w:rsid w:val="00F0757C"/>
    <w:rsid w:val="00F07B24"/>
    <w:rsid w:val="00F07BD2"/>
    <w:rsid w:val="00F07D4F"/>
    <w:rsid w:val="00F07E02"/>
    <w:rsid w:val="00F07EA9"/>
    <w:rsid w:val="00F07ED5"/>
    <w:rsid w:val="00F1009C"/>
    <w:rsid w:val="00F101E2"/>
    <w:rsid w:val="00F10209"/>
    <w:rsid w:val="00F10348"/>
    <w:rsid w:val="00F104D1"/>
    <w:rsid w:val="00F104D5"/>
    <w:rsid w:val="00F10765"/>
    <w:rsid w:val="00F10CD1"/>
    <w:rsid w:val="00F11092"/>
    <w:rsid w:val="00F110DF"/>
    <w:rsid w:val="00F113EB"/>
    <w:rsid w:val="00F11488"/>
    <w:rsid w:val="00F116F7"/>
    <w:rsid w:val="00F117C7"/>
    <w:rsid w:val="00F117DC"/>
    <w:rsid w:val="00F11C78"/>
    <w:rsid w:val="00F11D59"/>
    <w:rsid w:val="00F11F03"/>
    <w:rsid w:val="00F120A5"/>
    <w:rsid w:val="00F12602"/>
    <w:rsid w:val="00F12883"/>
    <w:rsid w:val="00F12946"/>
    <w:rsid w:val="00F12EEC"/>
    <w:rsid w:val="00F1371F"/>
    <w:rsid w:val="00F13872"/>
    <w:rsid w:val="00F139B3"/>
    <w:rsid w:val="00F139C3"/>
    <w:rsid w:val="00F13ACF"/>
    <w:rsid w:val="00F13C29"/>
    <w:rsid w:val="00F13CE2"/>
    <w:rsid w:val="00F142FF"/>
    <w:rsid w:val="00F143D9"/>
    <w:rsid w:val="00F14461"/>
    <w:rsid w:val="00F1451A"/>
    <w:rsid w:val="00F146D2"/>
    <w:rsid w:val="00F148E3"/>
    <w:rsid w:val="00F14A1E"/>
    <w:rsid w:val="00F14A95"/>
    <w:rsid w:val="00F14C6F"/>
    <w:rsid w:val="00F14FEF"/>
    <w:rsid w:val="00F150B5"/>
    <w:rsid w:val="00F150C9"/>
    <w:rsid w:val="00F150E1"/>
    <w:rsid w:val="00F150ED"/>
    <w:rsid w:val="00F151A5"/>
    <w:rsid w:val="00F153F0"/>
    <w:rsid w:val="00F15733"/>
    <w:rsid w:val="00F15749"/>
    <w:rsid w:val="00F159DF"/>
    <w:rsid w:val="00F15D63"/>
    <w:rsid w:val="00F15EA9"/>
    <w:rsid w:val="00F15FD9"/>
    <w:rsid w:val="00F15FF5"/>
    <w:rsid w:val="00F1618F"/>
    <w:rsid w:val="00F1633F"/>
    <w:rsid w:val="00F1676B"/>
    <w:rsid w:val="00F167D4"/>
    <w:rsid w:val="00F16A83"/>
    <w:rsid w:val="00F16C42"/>
    <w:rsid w:val="00F16CC3"/>
    <w:rsid w:val="00F16D29"/>
    <w:rsid w:val="00F16E71"/>
    <w:rsid w:val="00F16E73"/>
    <w:rsid w:val="00F17047"/>
    <w:rsid w:val="00F173DB"/>
    <w:rsid w:val="00F177BB"/>
    <w:rsid w:val="00F17985"/>
    <w:rsid w:val="00F17AB6"/>
    <w:rsid w:val="00F17D14"/>
    <w:rsid w:val="00F17E7D"/>
    <w:rsid w:val="00F17EC1"/>
    <w:rsid w:val="00F17F50"/>
    <w:rsid w:val="00F201BF"/>
    <w:rsid w:val="00F204D6"/>
    <w:rsid w:val="00F206EE"/>
    <w:rsid w:val="00F20793"/>
    <w:rsid w:val="00F20808"/>
    <w:rsid w:val="00F209DC"/>
    <w:rsid w:val="00F20ABB"/>
    <w:rsid w:val="00F20E30"/>
    <w:rsid w:val="00F20E51"/>
    <w:rsid w:val="00F210DF"/>
    <w:rsid w:val="00F2113C"/>
    <w:rsid w:val="00F215AF"/>
    <w:rsid w:val="00F21682"/>
    <w:rsid w:val="00F216AD"/>
    <w:rsid w:val="00F2178D"/>
    <w:rsid w:val="00F21889"/>
    <w:rsid w:val="00F21D34"/>
    <w:rsid w:val="00F21DC0"/>
    <w:rsid w:val="00F221F9"/>
    <w:rsid w:val="00F22448"/>
    <w:rsid w:val="00F2261A"/>
    <w:rsid w:val="00F22782"/>
    <w:rsid w:val="00F228A8"/>
    <w:rsid w:val="00F22919"/>
    <w:rsid w:val="00F22B96"/>
    <w:rsid w:val="00F22BB3"/>
    <w:rsid w:val="00F22D72"/>
    <w:rsid w:val="00F233CB"/>
    <w:rsid w:val="00F235FD"/>
    <w:rsid w:val="00F2363A"/>
    <w:rsid w:val="00F239D3"/>
    <w:rsid w:val="00F239F8"/>
    <w:rsid w:val="00F23DFF"/>
    <w:rsid w:val="00F23EA1"/>
    <w:rsid w:val="00F2404E"/>
    <w:rsid w:val="00F2418B"/>
    <w:rsid w:val="00F244FB"/>
    <w:rsid w:val="00F24515"/>
    <w:rsid w:val="00F2472D"/>
    <w:rsid w:val="00F24732"/>
    <w:rsid w:val="00F2487F"/>
    <w:rsid w:val="00F24AB8"/>
    <w:rsid w:val="00F24CA9"/>
    <w:rsid w:val="00F25353"/>
    <w:rsid w:val="00F25434"/>
    <w:rsid w:val="00F254C8"/>
    <w:rsid w:val="00F256B6"/>
    <w:rsid w:val="00F257BA"/>
    <w:rsid w:val="00F25DD9"/>
    <w:rsid w:val="00F25E44"/>
    <w:rsid w:val="00F262B7"/>
    <w:rsid w:val="00F263B5"/>
    <w:rsid w:val="00F263E6"/>
    <w:rsid w:val="00F26684"/>
    <w:rsid w:val="00F26D83"/>
    <w:rsid w:val="00F26E3A"/>
    <w:rsid w:val="00F26EA3"/>
    <w:rsid w:val="00F2744B"/>
    <w:rsid w:val="00F274D7"/>
    <w:rsid w:val="00F27786"/>
    <w:rsid w:val="00F27E1B"/>
    <w:rsid w:val="00F27FAC"/>
    <w:rsid w:val="00F30231"/>
    <w:rsid w:val="00F30317"/>
    <w:rsid w:val="00F3067E"/>
    <w:rsid w:val="00F30B4D"/>
    <w:rsid w:val="00F30D2C"/>
    <w:rsid w:val="00F30F8E"/>
    <w:rsid w:val="00F30FD2"/>
    <w:rsid w:val="00F31023"/>
    <w:rsid w:val="00F310FF"/>
    <w:rsid w:val="00F3110C"/>
    <w:rsid w:val="00F311A1"/>
    <w:rsid w:val="00F31208"/>
    <w:rsid w:val="00F312BF"/>
    <w:rsid w:val="00F312EF"/>
    <w:rsid w:val="00F31706"/>
    <w:rsid w:val="00F3181D"/>
    <w:rsid w:val="00F31D88"/>
    <w:rsid w:val="00F31EB9"/>
    <w:rsid w:val="00F3208A"/>
    <w:rsid w:val="00F321F6"/>
    <w:rsid w:val="00F324C1"/>
    <w:rsid w:val="00F32562"/>
    <w:rsid w:val="00F325CE"/>
    <w:rsid w:val="00F327A3"/>
    <w:rsid w:val="00F329CE"/>
    <w:rsid w:val="00F32BD2"/>
    <w:rsid w:val="00F32DB9"/>
    <w:rsid w:val="00F32DF7"/>
    <w:rsid w:val="00F32F09"/>
    <w:rsid w:val="00F332A5"/>
    <w:rsid w:val="00F33C70"/>
    <w:rsid w:val="00F33C91"/>
    <w:rsid w:val="00F3403E"/>
    <w:rsid w:val="00F34222"/>
    <w:rsid w:val="00F3452E"/>
    <w:rsid w:val="00F3461D"/>
    <w:rsid w:val="00F34871"/>
    <w:rsid w:val="00F348B9"/>
    <w:rsid w:val="00F34B36"/>
    <w:rsid w:val="00F34B54"/>
    <w:rsid w:val="00F34C66"/>
    <w:rsid w:val="00F34D25"/>
    <w:rsid w:val="00F34E33"/>
    <w:rsid w:val="00F34EC7"/>
    <w:rsid w:val="00F34F8A"/>
    <w:rsid w:val="00F34FCF"/>
    <w:rsid w:val="00F34FDC"/>
    <w:rsid w:val="00F34FDE"/>
    <w:rsid w:val="00F35052"/>
    <w:rsid w:val="00F35139"/>
    <w:rsid w:val="00F3522C"/>
    <w:rsid w:val="00F35284"/>
    <w:rsid w:val="00F35438"/>
    <w:rsid w:val="00F3548D"/>
    <w:rsid w:val="00F354DF"/>
    <w:rsid w:val="00F35622"/>
    <w:rsid w:val="00F35721"/>
    <w:rsid w:val="00F35795"/>
    <w:rsid w:val="00F357EA"/>
    <w:rsid w:val="00F35B35"/>
    <w:rsid w:val="00F35C23"/>
    <w:rsid w:val="00F35C7B"/>
    <w:rsid w:val="00F35CBA"/>
    <w:rsid w:val="00F35CC2"/>
    <w:rsid w:val="00F35D15"/>
    <w:rsid w:val="00F35D8C"/>
    <w:rsid w:val="00F3632E"/>
    <w:rsid w:val="00F36397"/>
    <w:rsid w:val="00F363F5"/>
    <w:rsid w:val="00F36635"/>
    <w:rsid w:val="00F3663D"/>
    <w:rsid w:val="00F36B84"/>
    <w:rsid w:val="00F36C29"/>
    <w:rsid w:val="00F36C52"/>
    <w:rsid w:val="00F36DB4"/>
    <w:rsid w:val="00F36DC3"/>
    <w:rsid w:val="00F36E2F"/>
    <w:rsid w:val="00F36EC6"/>
    <w:rsid w:val="00F3719A"/>
    <w:rsid w:val="00F372B5"/>
    <w:rsid w:val="00F37435"/>
    <w:rsid w:val="00F37A32"/>
    <w:rsid w:val="00F37AB3"/>
    <w:rsid w:val="00F37AD1"/>
    <w:rsid w:val="00F37AF1"/>
    <w:rsid w:val="00F37CD3"/>
    <w:rsid w:val="00F37D63"/>
    <w:rsid w:val="00F37F66"/>
    <w:rsid w:val="00F37FB2"/>
    <w:rsid w:val="00F40084"/>
    <w:rsid w:val="00F400AA"/>
    <w:rsid w:val="00F403DD"/>
    <w:rsid w:val="00F40400"/>
    <w:rsid w:val="00F404E3"/>
    <w:rsid w:val="00F40855"/>
    <w:rsid w:val="00F40A29"/>
    <w:rsid w:val="00F40A38"/>
    <w:rsid w:val="00F40C33"/>
    <w:rsid w:val="00F40CE5"/>
    <w:rsid w:val="00F40E04"/>
    <w:rsid w:val="00F40E21"/>
    <w:rsid w:val="00F40F12"/>
    <w:rsid w:val="00F41523"/>
    <w:rsid w:val="00F41656"/>
    <w:rsid w:val="00F41D6E"/>
    <w:rsid w:val="00F41D98"/>
    <w:rsid w:val="00F41F76"/>
    <w:rsid w:val="00F42174"/>
    <w:rsid w:val="00F42665"/>
    <w:rsid w:val="00F42819"/>
    <w:rsid w:val="00F42BE9"/>
    <w:rsid w:val="00F42C32"/>
    <w:rsid w:val="00F42F69"/>
    <w:rsid w:val="00F42FA9"/>
    <w:rsid w:val="00F430C2"/>
    <w:rsid w:val="00F43200"/>
    <w:rsid w:val="00F433A3"/>
    <w:rsid w:val="00F433C4"/>
    <w:rsid w:val="00F43574"/>
    <w:rsid w:val="00F43695"/>
    <w:rsid w:val="00F436EE"/>
    <w:rsid w:val="00F439AD"/>
    <w:rsid w:val="00F439B9"/>
    <w:rsid w:val="00F43B61"/>
    <w:rsid w:val="00F43B77"/>
    <w:rsid w:val="00F43C8E"/>
    <w:rsid w:val="00F44049"/>
    <w:rsid w:val="00F44056"/>
    <w:rsid w:val="00F44073"/>
    <w:rsid w:val="00F440EA"/>
    <w:rsid w:val="00F44253"/>
    <w:rsid w:val="00F442F5"/>
    <w:rsid w:val="00F4448E"/>
    <w:rsid w:val="00F445BD"/>
    <w:rsid w:val="00F4467F"/>
    <w:rsid w:val="00F44694"/>
    <w:rsid w:val="00F446B0"/>
    <w:rsid w:val="00F44958"/>
    <w:rsid w:val="00F44C66"/>
    <w:rsid w:val="00F44E86"/>
    <w:rsid w:val="00F4502B"/>
    <w:rsid w:val="00F45129"/>
    <w:rsid w:val="00F454F0"/>
    <w:rsid w:val="00F456AE"/>
    <w:rsid w:val="00F45811"/>
    <w:rsid w:val="00F4598A"/>
    <w:rsid w:val="00F45998"/>
    <w:rsid w:val="00F45D63"/>
    <w:rsid w:val="00F45E56"/>
    <w:rsid w:val="00F46395"/>
    <w:rsid w:val="00F4680C"/>
    <w:rsid w:val="00F46854"/>
    <w:rsid w:val="00F46909"/>
    <w:rsid w:val="00F46AE9"/>
    <w:rsid w:val="00F46BBB"/>
    <w:rsid w:val="00F46C57"/>
    <w:rsid w:val="00F46DA9"/>
    <w:rsid w:val="00F46F47"/>
    <w:rsid w:val="00F46F9B"/>
    <w:rsid w:val="00F4705F"/>
    <w:rsid w:val="00F470F0"/>
    <w:rsid w:val="00F4742B"/>
    <w:rsid w:val="00F474BA"/>
    <w:rsid w:val="00F475CA"/>
    <w:rsid w:val="00F4778F"/>
    <w:rsid w:val="00F477F5"/>
    <w:rsid w:val="00F478C0"/>
    <w:rsid w:val="00F47976"/>
    <w:rsid w:val="00F479E0"/>
    <w:rsid w:val="00F47A84"/>
    <w:rsid w:val="00F47ADD"/>
    <w:rsid w:val="00F47DA7"/>
    <w:rsid w:val="00F47FFD"/>
    <w:rsid w:val="00F501F2"/>
    <w:rsid w:val="00F5028C"/>
    <w:rsid w:val="00F503A8"/>
    <w:rsid w:val="00F50525"/>
    <w:rsid w:val="00F505C4"/>
    <w:rsid w:val="00F506A8"/>
    <w:rsid w:val="00F50795"/>
    <w:rsid w:val="00F5097F"/>
    <w:rsid w:val="00F5099D"/>
    <w:rsid w:val="00F50C84"/>
    <w:rsid w:val="00F50C95"/>
    <w:rsid w:val="00F50DA6"/>
    <w:rsid w:val="00F50E12"/>
    <w:rsid w:val="00F50E7E"/>
    <w:rsid w:val="00F50EB9"/>
    <w:rsid w:val="00F51269"/>
    <w:rsid w:val="00F51357"/>
    <w:rsid w:val="00F51532"/>
    <w:rsid w:val="00F51652"/>
    <w:rsid w:val="00F51667"/>
    <w:rsid w:val="00F51729"/>
    <w:rsid w:val="00F517CD"/>
    <w:rsid w:val="00F51822"/>
    <w:rsid w:val="00F51889"/>
    <w:rsid w:val="00F51923"/>
    <w:rsid w:val="00F519CB"/>
    <w:rsid w:val="00F51A89"/>
    <w:rsid w:val="00F51B89"/>
    <w:rsid w:val="00F51C72"/>
    <w:rsid w:val="00F51D8D"/>
    <w:rsid w:val="00F51D9D"/>
    <w:rsid w:val="00F51EA9"/>
    <w:rsid w:val="00F52178"/>
    <w:rsid w:val="00F5264A"/>
    <w:rsid w:val="00F5268D"/>
    <w:rsid w:val="00F5269C"/>
    <w:rsid w:val="00F5274B"/>
    <w:rsid w:val="00F527AB"/>
    <w:rsid w:val="00F527BA"/>
    <w:rsid w:val="00F528F2"/>
    <w:rsid w:val="00F52970"/>
    <w:rsid w:val="00F52BCA"/>
    <w:rsid w:val="00F52EE2"/>
    <w:rsid w:val="00F53277"/>
    <w:rsid w:val="00F534EB"/>
    <w:rsid w:val="00F53C11"/>
    <w:rsid w:val="00F53E8C"/>
    <w:rsid w:val="00F5415D"/>
    <w:rsid w:val="00F54446"/>
    <w:rsid w:val="00F54520"/>
    <w:rsid w:val="00F546B1"/>
    <w:rsid w:val="00F5471B"/>
    <w:rsid w:val="00F548E2"/>
    <w:rsid w:val="00F5527D"/>
    <w:rsid w:val="00F556CD"/>
    <w:rsid w:val="00F55C62"/>
    <w:rsid w:val="00F55CDC"/>
    <w:rsid w:val="00F55D33"/>
    <w:rsid w:val="00F55F6E"/>
    <w:rsid w:val="00F56162"/>
    <w:rsid w:val="00F56201"/>
    <w:rsid w:val="00F562DD"/>
    <w:rsid w:val="00F5652C"/>
    <w:rsid w:val="00F566F4"/>
    <w:rsid w:val="00F56924"/>
    <w:rsid w:val="00F56952"/>
    <w:rsid w:val="00F56A13"/>
    <w:rsid w:val="00F56CE9"/>
    <w:rsid w:val="00F56EE8"/>
    <w:rsid w:val="00F56FA9"/>
    <w:rsid w:val="00F57279"/>
    <w:rsid w:val="00F57574"/>
    <w:rsid w:val="00F57703"/>
    <w:rsid w:val="00F5791B"/>
    <w:rsid w:val="00F57CCA"/>
    <w:rsid w:val="00F57E4B"/>
    <w:rsid w:val="00F57EE7"/>
    <w:rsid w:val="00F600DB"/>
    <w:rsid w:val="00F6046E"/>
    <w:rsid w:val="00F60636"/>
    <w:rsid w:val="00F60826"/>
    <w:rsid w:val="00F608EB"/>
    <w:rsid w:val="00F60956"/>
    <w:rsid w:val="00F6098A"/>
    <w:rsid w:val="00F610CF"/>
    <w:rsid w:val="00F615CD"/>
    <w:rsid w:val="00F61661"/>
    <w:rsid w:val="00F616F8"/>
    <w:rsid w:val="00F61810"/>
    <w:rsid w:val="00F6188D"/>
    <w:rsid w:val="00F618CF"/>
    <w:rsid w:val="00F61C8E"/>
    <w:rsid w:val="00F61CC5"/>
    <w:rsid w:val="00F61EFD"/>
    <w:rsid w:val="00F61F3B"/>
    <w:rsid w:val="00F6208F"/>
    <w:rsid w:val="00F621A5"/>
    <w:rsid w:val="00F621D9"/>
    <w:rsid w:val="00F626D3"/>
    <w:rsid w:val="00F62773"/>
    <w:rsid w:val="00F627A6"/>
    <w:rsid w:val="00F6284C"/>
    <w:rsid w:val="00F628C4"/>
    <w:rsid w:val="00F62B66"/>
    <w:rsid w:val="00F62B9B"/>
    <w:rsid w:val="00F62E83"/>
    <w:rsid w:val="00F62F56"/>
    <w:rsid w:val="00F6329A"/>
    <w:rsid w:val="00F636FD"/>
    <w:rsid w:val="00F63A43"/>
    <w:rsid w:val="00F63AC7"/>
    <w:rsid w:val="00F63B4A"/>
    <w:rsid w:val="00F63BD7"/>
    <w:rsid w:val="00F63E3A"/>
    <w:rsid w:val="00F63EAA"/>
    <w:rsid w:val="00F63ED7"/>
    <w:rsid w:val="00F63FA4"/>
    <w:rsid w:val="00F64137"/>
    <w:rsid w:val="00F644DB"/>
    <w:rsid w:val="00F6455A"/>
    <w:rsid w:val="00F64BA8"/>
    <w:rsid w:val="00F64CAE"/>
    <w:rsid w:val="00F64F4C"/>
    <w:rsid w:val="00F652D9"/>
    <w:rsid w:val="00F653AF"/>
    <w:rsid w:val="00F657C7"/>
    <w:rsid w:val="00F65806"/>
    <w:rsid w:val="00F658D2"/>
    <w:rsid w:val="00F65939"/>
    <w:rsid w:val="00F659A5"/>
    <w:rsid w:val="00F65BE2"/>
    <w:rsid w:val="00F65E49"/>
    <w:rsid w:val="00F65E50"/>
    <w:rsid w:val="00F65FEC"/>
    <w:rsid w:val="00F6606A"/>
    <w:rsid w:val="00F660EF"/>
    <w:rsid w:val="00F662D3"/>
    <w:rsid w:val="00F66457"/>
    <w:rsid w:val="00F66718"/>
    <w:rsid w:val="00F66B00"/>
    <w:rsid w:val="00F66C0A"/>
    <w:rsid w:val="00F66CC0"/>
    <w:rsid w:val="00F66CDB"/>
    <w:rsid w:val="00F66E6C"/>
    <w:rsid w:val="00F67112"/>
    <w:rsid w:val="00F67447"/>
    <w:rsid w:val="00F675E3"/>
    <w:rsid w:val="00F6771F"/>
    <w:rsid w:val="00F6772C"/>
    <w:rsid w:val="00F67C6B"/>
    <w:rsid w:val="00F67E08"/>
    <w:rsid w:val="00F67ED1"/>
    <w:rsid w:val="00F70007"/>
    <w:rsid w:val="00F7019F"/>
    <w:rsid w:val="00F702BB"/>
    <w:rsid w:val="00F70345"/>
    <w:rsid w:val="00F7041C"/>
    <w:rsid w:val="00F706DE"/>
    <w:rsid w:val="00F7095A"/>
    <w:rsid w:val="00F70A2A"/>
    <w:rsid w:val="00F70A2E"/>
    <w:rsid w:val="00F70C7D"/>
    <w:rsid w:val="00F70CC3"/>
    <w:rsid w:val="00F70DB2"/>
    <w:rsid w:val="00F70FD4"/>
    <w:rsid w:val="00F7121B"/>
    <w:rsid w:val="00F71392"/>
    <w:rsid w:val="00F7139E"/>
    <w:rsid w:val="00F71484"/>
    <w:rsid w:val="00F71626"/>
    <w:rsid w:val="00F719F1"/>
    <w:rsid w:val="00F71ACE"/>
    <w:rsid w:val="00F71B9B"/>
    <w:rsid w:val="00F71BE9"/>
    <w:rsid w:val="00F71C6C"/>
    <w:rsid w:val="00F71E75"/>
    <w:rsid w:val="00F71ED9"/>
    <w:rsid w:val="00F71F76"/>
    <w:rsid w:val="00F71FB6"/>
    <w:rsid w:val="00F71FCE"/>
    <w:rsid w:val="00F720BC"/>
    <w:rsid w:val="00F720FC"/>
    <w:rsid w:val="00F721A7"/>
    <w:rsid w:val="00F72205"/>
    <w:rsid w:val="00F726A9"/>
    <w:rsid w:val="00F72C4C"/>
    <w:rsid w:val="00F73415"/>
    <w:rsid w:val="00F73549"/>
    <w:rsid w:val="00F737A0"/>
    <w:rsid w:val="00F737B3"/>
    <w:rsid w:val="00F7394F"/>
    <w:rsid w:val="00F7397E"/>
    <w:rsid w:val="00F73F5C"/>
    <w:rsid w:val="00F740FF"/>
    <w:rsid w:val="00F74282"/>
    <w:rsid w:val="00F7489C"/>
    <w:rsid w:val="00F74ACA"/>
    <w:rsid w:val="00F74CB9"/>
    <w:rsid w:val="00F74EF6"/>
    <w:rsid w:val="00F7549F"/>
    <w:rsid w:val="00F75605"/>
    <w:rsid w:val="00F7560D"/>
    <w:rsid w:val="00F75856"/>
    <w:rsid w:val="00F758DD"/>
    <w:rsid w:val="00F75CBC"/>
    <w:rsid w:val="00F75D43"/>
    <w:rsid w:val="00F75E15"/>
    <w:rsid w:val="00F76717"/>
    <w:rsid w:val="00F7678E"/>
    <w:rsid w:val="00F768E0"/>
    <w:rsid w:val="00F76B3F"/>
    <w:rsid w:val="00F76BFA"/>
    <w:rsid w:val="00F76C52"/>
    <w:rsid w:val="00F76CE8"/>
    <w:rsid w:val="00F76DBA"/>
    <w:rsid w:val="00F76F8F"/>
    <w:rsid w:val="00F77065"/>
    <w:rsid w:val="00F77158"/>
    <w:rsid w:val="00F7736E"/>
    <w:rsid w:val="00F776CB"/>
    <w:rsid w:val="00F776F9"/>
    <w:rsid w:val="00F77738"/>
    <w:rsid w:val="00F7778F"/>
    <w:rsid w:val="00F777F7"/>
    <w:rsid w:val="00F778EF"/>
    <w:rsid w:val="00F7790C"/>
    <w:rsid w:val="00F77C71"/>
    <w:rsid w:val="00F77D33"/>
    <w:rsid w:val="00F77E48"/>
    <w:rsid w:val="00F77E9D"/>
    <w:rsid w:val="00F77ED0"/>
    <w:rsid w:val="00F77F89"/>
    <w:rsid w:val="00F800C3"/>
    <w:rsid w:val="00F801A8"/>
    <w:rsid w:val="00F80525"/>
    <w:rsid w:val="00F8062F"/>
    <w:rsid w:val="00F80870"/>
    <w:rsid w:val="00F80C45"/>
    <w:rsid w:val="00F813BF"/>
    <w:rsid w:val="00F8162A"/>
    <w:rsid w:val="00F81718"/>
    <w:rsid w:val="00F81722"/>
    <w:rsid w:val="00F81731"/>
    <w:rsid w:val="00F81A07"/>
    <w:rsid w:val="00F81BD0"/>
    <w:rsid w:val="00F81DBA"/>
    <w:rsid w:val="00F820A6"/>
    <w:rsid w:val="00F825A3"/>
    <w:rsid w:val="00F825EF"/>
    <w:rsid w:val="00F82DBB"/>
    <w:rsid w:val="00F82F0C"/>
    <w:rsid w:val="00F830D2"/>
    <w:rsid w:val="00F833DB"/>
    <w:rsid w:val="00F83450"/>
    <w:rsid w:val="00F836AC"/>
    <w:rsid w:val="00F8388F"/>
    <w:rsid w:val="00F8392F"/>
    <w:rsid w:val="00F83946"/>
    <w:rsid w:val="00F839D1"/>
    <w:rsid w:val="00F83A42"/>
    <w:rsid w:val="00F83C11"/>
    <w:rsid w:val="00F83DEA"/>
    <w:rsid w:val="00F83F53"/>
    <w:rsid w:val="00F83FD2"/>
    <w:rsid w:val="00F840D8"/>
    <w:rsid w:val="00F841A4"/>
    <w:rsid w:val="00F84241"/>
    <w:rsid w:val="00F843C8"/>
    <w:rsid w:val="00F844E4"/>
    <w:rsid w:val="00F8451E"/>
    <w:rsid w:val="00F84584"/>
    <w:rsid w:val="00F84854"/>
    <w:rsid w:val="00F848C4"/>
    <w:rsid w:val="00F8493E"/>
    <w:rsid w:val="00F84A16"/>
    <w:rsid w:val="00F84B2E"/>
    <w:rsid w:val="00F84B78"/>
    <w:rsid w:val="00F84BE8"/>
    <w:rsid w:val="00F84BF0"/>
    <w:rsid w:val="00F84E27"/>
    <w:rsid w:val="00F85148"/>
    <w:rsid w:val="00F85178"/>
    <w:rsid w:val="00F85249"/>
    <w:rsid w:val="00F8538A"/>
    <w:rsid w:val="00F853D4"/>
    <w:rsid w:val="00F85422"/>
    <w:rsid w:val="00F85480"/>
    <w:rsid w:val="00F85582"/>
    <w:rsid w:val="00F85607"/>
    <w:rsid w:val="00F856CB"/>
    <w:rsid w:val="00F85755"/>
    <w:rsid w:val="00F85809"/>
    <w:rsid w:val="00F858F6"/>
    <w:rsid w:val="00F8597B"/>
    <w:rsid w:val="00F85A6C"/>
    <w:rsid w:val="00F85B26"/>
    <w:rsid w:val="00F85DED"/>
    <w:rsid w:val="00F85E4F"/>
    <w:rsid w:val="00F85F79"/>
    <w:rsid w:val="00F8606F"/>
    <w:rsid w:val="00F86324"/>
    <w:rsid w:val="00F866BC"/>
    <w:rsid w:val="00F86CC8"/>
    <w:rsid w:val="00F86D15"/>
    <w:rsid w:val="00F86F8B"/>
    <w:rsid w:val="00F873DE"/>
    <w:rsid w:val="00F878A3"/>
    <w:rsid w:val="00F87A5C"/>
    <w:rsid w:val="00F87B9F"/>
    <w:rsid w:val="00F87CBF"/>
    <w:rsid w:val="00F905B5"/>
    <w:rsid w:val="00F9096F"/>
    <w:rsid w:val="00F90A81"/>
    <w:rsid w:val="00F90AF6"/>
    <w:rsid w:val="00F90B8E"/>
    <w:rsid w:val="00F90C4E"/>
    <w:rsid w:val="00F90CFA"/>
    <w:rsid w:val="00F910B3"/>
    <w:rsid w:val="00F910CE"/>
    <w:rsid w:val="00F9118A"/>
    <w:rsid w:val="00F911A4"/>
    <w:rsid w:val="00F91287"/>
    <w:rsid w:val="00F91306"/>
    <w:rsid w:val="00F9136A"/>
    <w:rsid w:val="00F91403"/>
    <w:rsid w:val="00F914F4"/>
    <w:rsid w:val="00F91553"/>
    <w:rsid w:val="00F91651"/>
    <w:rsid w:val="00F916A1"/>
    <w:rsid w:val="00F91A6F"/>
    <w:rsid w:val="00F91C04"/>
    <w:rsid w:val="00F9218A"/>
    <w:rsid w:val="00F921FA"/>
    <w:rsid w:val="00F9250D"/>
    <w:rsid w:val="00F92578"/>
    <w:rsid w:val="00F92664"/>
    <w:rsid w:val="00F927AC"/>
    <w:rsid w:val="00F92AC8"/>
    <w:rsid w:val="00F92B3C"/>
    <w:rsid w:val="00F92BA6"/>
    <w:rsid w:val="00F92F1B"/>
    <w:rsid w:val="00F92F3D"/>
    <w:rsid w:val="00F92F65"/>
    <w:rsid w:val="00F92F76"/>
    <w:rsid w:val="00F9301B"/>
    <w:rsid w:val="00F93115"/>
    <w:rsid w:val="00F93122"/>
    <w:rsid w:val="00F93366"/>
    <w:rsid w:val="00F93653"/>
    <w:rsid w:val="00F93B41"/>
    <w:rsid w:val="00F93CFF"/>
    <w:rsid w:val="00F94353"/>
    <w:rsid w:val="00F94400"/>
    <w:rsid w:val="00F94420"/>
    <w:rsid w:val="00F94854"/>
    <w:rsid w:val="00F949EB"/>
    <w:rsid w:val="00F94D75"/>
    <w:rsid w:val="00F94E51"/>
    <w:rsid w:val="00F94E7B"/>
    <w:rsid w:val="00F94F6D"/>
    <w:rsid w:val="00F950B5"/>
    <w:rsid w:val="00F951ED"/>
    <w:rsid w:val="00F9558F"/>
    <w:rsid w:val="00F95633"/>
    <w:rsid w:val="00F957D2"/>
    <w:rsid w:val="00F95957"/>
    <w:rsid w:val="00F95CB8"/>
    <w:rsid w:val="00F95E34"/>
    <w:rsid w:val="00F95E81"/>
    <w:rsid w:val="00F9606F"/>
    <w:rsid w:val="00F96114"/>
    <w:rsid w:val="00F96491"/>
    <w:rsid w:val="00F96499"/>
    <w:rsid w:val="00F96636"/>
    <w:rsid w:val="00F967BF"/>
    <w:rsid w:val="00F969E6"/>
    <w:rsid w:val="00F96B6B"/>
    <w:rsid w:val="00F96CF9"/>
    <w:rsid w:val="00F96D6C"/>
    <w:rsid w:val="00F96E81"/>
    <w:rsid w:val="00F96F95"/>
    <w:rsid w:val="00F970A7"/>
    <w:rsid w:val="00F9712E"/>
    <w:rsid w:val="00F972D2"/>
    <w:rsid w:val="00F972F3"/>
    <w:rsid w:val="00F97312"/>
    <w:rsid w:val="00F97345"/>
    <w:rsid w:val="00F974E4"/>
    <w:rsid w:val="00F974F3"/>
    <w:rsid w:val="00F97987"/>
    <w:rsid w:val="00F979CE"/>
    <w:rsid w:val="00F97BEA"/>
    <w:rsid w:val="00F97E8A"/>
    <w:rsid w:val="00FA0066"/>
    <w:rsid w:val="00FA027E"/>
    <w:rsid w:val="00FA02C5"/>
    <w:rsid w:val="00FA0474"/>
    <w:rsid w:val="00FA047B"/>
    <w:rsid w:val="00FA0661"/>
    <w:rsid w:val="00FA072A"/>
    <w:rsid w:val="00FA088E"/>
    <w:rsid w:val="00FA08D8"/>
    <w:rsid w:val="00FA0961"/>
    <w:rsid w:val="00FA0CFF"/>
    <w:rsid w:val="00FA0DE3"/>
    <w:rsid w:val="00FA0E10"/>
    <w:rsid w:val="00FA1226"/>
    <w:rsid w:val="00FA13C1"/>
    <w:rsid w:val="00FA144A"/>
    <w:rsid w:val="00FA14F8"/>
    <w:rsid w:val="00FA151B"/>
    <w:rsid w:val="00FA1742"/>
    <w:rsid w:val="00FA19D0"/>
    <w:rsid w:val="00FA266B"/>
    <w:rsid w:val="00FA2B62"/>
    <w:rsid w:val="00FA2BD1"/>
    <w:rsid w:val="00FA2C6F"/>
    <w:rsid w:val="00FA2F3A"/>
    <w:rsid w:val="00FA343C"/>
    <w:rsid w:val="00FA34B1"/>
    <w:rsid w:val="00FA352F"/>
    <w:rsid w:val="00FA3657"/>
    <w:rsid w:val="00FA3715"/>
    <w:rsid w:val="00FA37BA"/>
    <w:rsid w:val="00FA386A"/>
    <w:rsid w:val="00FA3B17"/>
    <w:rsid w:val="00FA3BE6"/>
    <w:rsid w:val="00FA3ECC"/>
    <w:rsid w:val="00FA40F9"/>
    <w:rsid w:val="00FA429D"/>
    <w:rsid w:val="00FA42A2"/>
    <w:rsid w:val="00FA43ED"/>
    <w:rsid w:val="00FA4443"/>
    <w:rsid w:val="00FA44BA"/>
    <w:rsid w:val="00FA457A"/>
    <w:rsid w:val="00FA4694"/>
    <w:rsid w:val="00FA4883"/>
    <w:rsid w:val="00FA4B06"/>
    <w:rsid w:val="00FA4CF2"/>
    <w:rsid w:val="00FA4EEB"/>
    <w:rsid w:val="00FA4F0F"/>
    <w:rsid w:val="00FA4FF5"/>
    <w:rsid w:val="00FA514B"/>
    <w:rsid w:val="00FA5566"/>
    <w:rsid w:val="00FA597D"/>
    <w:rsid w:val="00FA5AB2"/>
    <w:rsid w:val="00FA5B6D"/>
    <w:rsid w:val="00FA5DC6"/>
    <w:rsid w:val="00FA605F"/>
    <w:rsid w:val="00FA644A"/>
    <w:rsid w:val="00FA64C8"/>
    <w:rsid w:val="00FA6547"/>
    <w:rsid w:val="00FA6558"/>
    <w:rsid w:val="00FA65AE"/>
    <w:rsid w:val="00FA678E"/>
    <w:rsid w:val="00FA6A95"/>
    <w:rsid w:val="00FA6E33"/>
    <w:rsid w:val="00FA6EC5"/>
    <w:rsid w:val="00FA7069"/>
    <w:rsid w:val="00FA70FB"/>
    <w:rsid w:val="00FA716B"/>
    <w:rsid w:val="00FA7399"/>
    <w:rsid w:val="00FA76B5"/>
    <w:rsid w:val="00FA76C9"/>
    <w:rsid w:val="00FA770A"/>
    <w:rsid w:val="00FA7A80"/>
    <w:rsid w:val="00FA7DA5"/>
    <w:rsid w:val="00FA7EDB"/>
    <w:rsid w:val="00FB0196"/>
    <w:rsid w:val="00FB06D4"/>
    <w:rsid w:val="00FB071E"/>
    <w:rsid w:val="00FB07A1"/>
    <w:rsid w:val="00FB07C7"/>
    <w:rsid w:val="00FB0B02"/>
    <w:rsid w:val="00FB0C8B"/>
    <w:rsid w:val="00FB0D84"/>
    <w:rsid w:val="00FB1107"/>
    <w:rsid w:val="00FB1407"/>
    <w:rsid w:val="00FB1466"/>
    <w:rsid w:val="00FB1855"/>
    <w:rsid w:val="00FB19B4"/>
    <w:rsid w:val="00FB19E4"/>
    <w:rsid w:val="00FB1B2A"/>
    <w:rsid w:val="00FB1CB0"/>
    <w:rsid w:val="00FB2025"/>
    <w:rsid w:val="00FB208F"/>
    <w:rsid w:val="00FB219C"/>
    <w:rsid w:val="00FB21E9"/>
    <w:rsid w:val="00FB24F4"/>
    <w:rsid w:val="00FB25BC"/>
    <w:rsid w:val="00FB2646"/>
    <w:rsid w:val="00FB267B"/>
    <w:rsid w:val="00FB2723"/>
    <w:rsid w:val="00FB2954"/>
    <w:rsid w:val="00FB2A4D"/>
    <w:rsid w:val="00FB320E"/>
    <w:rsid w:val="00FB353E"/>
    <w:rsid w:val="00FB363B"/>
    <w:rsid w:val="00FB392A"/>
    <w:rsid w:val="00FB3A68"/>
    <w:rsid w:val="00FB3CAF"/>
    <w:rsid w:val="00FB3D92"/>
    <w:rsid w:val="00FB3EE1"/>
    <w:rsid w:val="00FB405B"/>
    <w:rsid w:val="00FB41B6"/>
    <w:rsid w:val="00FB4331"/>
    <w:rsid w:val="00FB4495"/>
    <w:rsid w:val="00FB454A"/>
    <w:rsid w:val="00FB460E"/>
    <w:rsid w:val="00FB46D4"/>
    <w:rsid w:val="00FB4941"/>
    <w:rsid w:val="00FB4C84"/>
    <w:rsid w:val="00FB4D8E"/>
    <w:rsid w:val="00FB4D92"/>
    <w:rsid w:val="00FB51A3"/>
    <w:rsid w:val="00FB52BD"/>
    <w:rsid w:val="00FB59AD"/>
    <w:rsid w:val="00FB5A02"/>
    <w:rsid w:val="00FB5C35"/>
    <w:rsid w:val="00FB5CBC"/>
    <w:rsid w:val="00FB5E4D"/>
    <w:rsid w:val="00FB60D5"/>
    <w:rsid w:val="00FB61B7"/>
    <w:rsid w:val="00FB64D4"/>
    <w:rsid w:val="00FB6969"/>
    <w:rsid w:val="00FB6A1D"/>
    <w:rsid w:val="00FB6A84"/>
    <w:rsid w:val="00FB6AF1"/>
    <w:rsid w:val="00FB6C43"/>
    <w:rsid w:val="00FB6CC9"/>
    <w:rsid w:val="00FB6FDE"/>
    <w:rsid w:val="00FB728A"/>
    <w:rsid w:val="00FB72D7"/>
    <w:rsid w:val="00FB72ED"/>
    <w:rsid w:val="00FB78BE"/>
    <w:rsid w:val="00FB79FE"/>
    <w:rsid w:val="00FB7B84"/>
    <w:rsid w:val="00FB7D82"/>
    <w:rsid w:val="00FB7DD8"/>
    <w:rsid w:val="00FC032F"/>
    <w:rsid w:val="00FC062F"/>
    <w:rsid w:val="00FC06C0"/>
    <w:rsid w:val="00FC082E"/>
    <w:rsid w:val="00FC0AB5"/>
    <w:rsid w:val="00FC1044"/>
    <w:rsid w:val="00FC1098"/>
    <w:rsid w:val="00FC11C3"/>
    <w:rsid w:val="00FC11CB"/>
    <w:rsid w:val="00FC1327"/>
    <w:rsid w:val="00FC14F3"/>
    <w:rsid w:val="00FC16A4"/>
    <w:rsid w:val="00FC1AC4"/>
    <w:rsid w:val="00FC1F3A"/>
    <w:rsid w:val="00FC280B"/>
    <w:rsid w:val="00FC2A4E"/>
    <w:rsid w:val="00FC2A5A"/>
    <w:rsid w:val="00FC2AE7"/>
    <w:rsid w:val="00FC2DD0"/>
    <w:rsid w:val="00FC31F1"/>
    <w:rsid w:val="00FC32B7"/>
    <w:rsid w:val="00FC3330"/>
    <w:rsid w:val="00FC343B"/>
    <w:rsid w:val="00FC3768"/>
    <w:rsid w:val="00FC3896"/>
    <w:rsid w:val="00FC3CCD"/>
    <w:rsid w:val="00FC3DA0"/>
    <w:rsid w:val="00FC3E03"/>
    <w:rsid w:val="00FC3F47"/>
    <w:rsid w:val="00FC414F"/>
    <w:rsid w:val="00FC4240"/>
    <w:rsid w:val="00FC42BC"/>
    <w:rsid w:val="00FC47CB"/>
    <w:rsid w:val="00FC4817"/>
    <w:rsid w:val="00FC4A37"/>
    <w:rsid w:val="00FC4B7A"/>
    <w:rsid w:val="00FC4BA1"/>
    <w:rsid w:val="00FC4EF6"/>
    <w:rsid w:val="00FC54AE"/>
    <w:rsid w:val="00FC57B3"/>
    <w:rsid w:val="00FC580B"/>
    <w:rsid w:val="00FC59A5"/>
    <w:rsid w:val="00FC5C00"/>
    <w:rsid w:val="00FC5C30"/>
    <w:rsid w:val="00FC6182"/>
    <w:rsid w:val="00FC6505"/>
    <w:rsid w:val="00FC666B"/>
    <w:rsid w:val="00FC6761"/>
    <w:rsid w:val="00FC67F9"/>
    <w:rsid w:val="00FC6868"/>
    <w:rsid w:val="00FC68E7"/>
    <w:rsid w:val="00FC693F"/>
    <w:rsid w:val="00FC6A40"/>
    <w:rsid w:val="00FC6B36"/>
    <w:rsid w:val="00FC6E67"/>
    <w:rsid w:val="00FC6E91"/>
    <w:rsid w:val="00FC6FC7"/>
    <w:rsid w:val="00FC6FD3"/>
    <w:rsid w:val="00FC7034"/>
    <w:rsid w:val="00FC757E"/>
    <w:rsid w:val="00FC76E0"/>
    <w:rsid w:val="00FC785F"/>
    <w:rsid w:val="00FC78E4"/>
    <w:rsid w:val="00FC790A"/>
    <w:rsid w:val="00FC7C19"/>
    <w:rsid w:val="00FC7F77"/>
    <w:rsid w:val="00FC7FE7"/>
    <w:rsid w:val="00FD0112"/>
    <w:rsid w:val="00FD01BF"/>
    <w:rsid w:val="00FD0302"/>
    <w:rsid w:val="00FD0349"/>
    <w:rsid w:val="00FD0429"/>
    <w:rsid w:val="00FD04CE"/>
    <w:rsid w:val="00FD04F3"/>
    <w:rsid w:val="00FD0A9A"/>
    <w:rsid w:val="00FD1174"/>
    <w:rsid w:val="00FD12E5"/>
    <w:rsid w:val="00FD13DE"/>
    <w:rsid w:val="00FD1607"/>
    <w:rsid w:val="00FD179B"/>
    <w:rsid w:val="00FD17EA"/>
    <w:rsid w:val="00FD1DB2"/>
    <w:rsid w:val="00FD1FB2"/>
    <w:rsid w:val="00FD1FC9"/>
    <w:rsid w:val="00FD20EE"/>
    <w:rsid w:val="00FD20FE"/>
    <w:rsid w:val="00FD21B3"/>
    <w:rsid w:val="00FD2203"/>
    <w:rsid w:val="00FD23A5"/>
    <w:rsid w:val="00FD2434"/>
    <w:rsid w:val="00FD26C2"/>
    <w:rsid w:val="00FD291C"/>
    <w:rsid w:val="00FD29CD"/>
    <w:rsid w:val="00FD2A02"/>
    <w:rsid w:val="00FD2A9C"/>
    <w:rsid w:val="00FD2ACE"/>
    <w:rsid w:val="00FD2E5A"/>
    <w:rsid w:val="00FD2FFD"/>
    <w:rsid w:val="00FD323D"/>
    <w:rsid w:val="00FD36AB"/>
    <w:rsid w:val="00FD36C6"/>
    <w:rsid w:val="00FD3756"/>
    <w:rsid w:val="00FD386F"/>
    <w:rsid w:val="00FD38A9"/>
    <w:rsid w:val="00FD3A46"/>
    <w:rsid w:val="00FD426E"/>
    <w:rsid w:val="00FD4349"/>
    <w:rsid w:val="00FD443B"/>
    <w:rsid w:val="00FD49F6"/>
    <w:rsid w:val="00FD4B65"/>
    <w:rsid w:val="00FD4BC9"/>
    <w:rsid w:val="00FD4D2E"/>
    <w:rsid w:val="00FD4EA5"/>
    <w:rsid w:val="00FD4F1D"/>
    <w:rsid w:val="00FD524A"/>
    <w:rsid w:val="00FD5684"/>
    <w:rsid w:val="00FD579D"/>
    <w:rsid w:val="00FD5838"/>
    <w:rsid w:val="00FD5FDF"/>
    <w:rsid w:val="00FD612C"/>
    <w:rsid w:val="00FD638A"/>
    <w:rsid w:val="00FD63A7"/>
    <w:rsid w:val="00FD6513"/>
    <w:rsid w:val="00FD666D"/>
    <w:rsid w:val="00FD66D5"/>
    <w:rsid w:val="00FD6707"/>
    <w:rsid w:val="00FD69E3"/>
    <w:rsid w:val="00FD6BA0"/>
    <w:rsid w:val="00FD6BA5"/>
    <w:rsid w:val="00FD6F50"/>
    <w:rsid w:val="00FD6F97"/>
    <w:rsid w:val="00FD71B8"/>
    <w:rsid w:val="00FD74C0"/>
    <w:rsid w:val="00FD74EF"/>
    <w:rsid w:val="00FD757A"/>
    <w:rsid w:val="00FD7857"/>
    <w:rsid w:val="00FD7A7B"/>
    <w:rsid w:val="00FD7A8F"/>
    <w:rsid w:val="00FD7B98"/>
    <w:rsid w:val="00FD7D01"/>
    <w:rsid w:val="00FD7D0D"/>
    <w:rsid w:val="00FD7E16"/>
    <w:rsid w:val="00FD7E28"/>
    <w:rsid w:val="00FD7FDA"/>
    <w:rsid w:val="00FE00F6"/>
    <w:rsid w:val="00FE0347"/>
    <w:rsid w:val="00FE065B"/>
    <w:rsid w:val="00FE0765"/>
    <w:rsid w:val="00FE07E6"/>
    <w:rsid w:val="00FE0B98"/>
    <w:rsid w:val="00FE0C62"/>
    <w:rsid w:val="00FE0C76"/>
    <w:rsid w:val="00FE0E09"/>
    <w:rsid w:val="00FE0F22"/>
    <w:rsid w:val="00FE106F"/>
    <w:rsid w:val="00FE111F"/>
    <w:rsid w:val="00FE11EB"/>
    <w:rsid w:val="00FE12B7"/>
    <w:rsid w:val="00FE14EA"/>
    <w:rsid w:val="00FE17E4"/>
    <w:rsid w:val="00FE197C"/>
    <w:rsid w:val="00FE1B87"/>
    <w:rsid w:val="00FE1D0A"/>
    <w:rsid w:val="00FE1EAA"/>
    <w:rsid w:val="00FE1F88"/>
    <w:rsid w:val="00FE205F"/>
    <w:rsid w:val="00FE20F8"/>
    <w:rsid w:val="00FE22A9"/>
    <w:rsid w:val="00FE2428"/>
    <w:rsid w:val="00FE24A8"/>
    <w:rsid w:val="00FE24F8"/>
    <w:rsid w:val="00FE25EC"/>
    <w:rsid w:val="00FE26AF"/>
    <w:rsid w:val="00FE26D8"/>
    <w:rsid w:val="00FE2835"/>
    <w:rsid w:val="00FE2BE3"/>
    <w:rsid w:val="00FE2F60"/>
    <w:rsid w:val="00FE3265"/>
    <w:rsid w:val="00FE3488"/>
    <w:rsid w:val="00FE36F6"/>
    <w:rsid w:val="00FE36FB"/>
    <w:rsid w:val="00FE3705"/>
    <w:rsid w:val="00FE374C"/>
    <w:rsid w:val="00FE387F"/>
    <w:rsid w:val="00FE3A5B"/>
    <w:rsid w:val="00FE3B09"/>
    <w:rsid w:val="00FE3BC0"/>
    <w:rsid w:val="00FE3D0E"/>
    <w:rsid w:val="00FE3FAE"/>
    <w:rsid w:val="00FE423D"/>
    <w:rsid w:val="00FE432F"/>
    <w:rsid w:val="00FE4396"/>
    <w:rsid w:val="00FE43B7"/>
    <w:rsid w:val="00FE46C3"/>
    <w:rsid w:val="00FE4783"/>
    <w:rsid w:val="00FE4831"/>
    <w:rsid w:val="00FE4918"/>
    <w:rsid w:val="00FE4D19"/>
    <w:rsid w:val="00FE4DAA"/>
    <w:rsid w:val="00FE4E86"/>
    <w:rsid w:val="00FE50C6"/>
    <w:rsid w:val="00FE514B"/>
    <w:rsid w:val="00FE5165"/>
    <w:rsid w:val="00FE5236"/>
    <w:rsid w:val="00FE5460"/>
    <w:rsid w:val="00FE54D0"/>
    <w:rsid w:val="00FE5667"/>
    <w:rsid w:val="00FE5746"/>
    <w:rsid w:val="00FE57C8"/>
    <w:rsid w:val="00FE5809"/>
    <w:rsid w:val="00FE59E7"/>
    <w:rsid w:val="00FE6067"/>
    <w:rsid w:val="00FE6426"/>
    <w:rsid w:val="00FE6866"/>
    <w:rsid w:val="00FE6A09"/>
    <w:rsid w:val="00FE6C0F"/>
    <w:rsid w:val="00FE6C8E"/>
    <w:rsid w:val="00FE726B"/>
    <w:rsid w:val="00FE72FB"/>
    <w:rsid w:val="00FE779F"/>
    <w:rsid w:val="00FE77B7"/>
    <w:rsid w:val="00FE7AC0"/>
    <w:rsid w:val="00FF0245"/>
    <w:rsid w:val="00FF02C3"/>
    <w:rsid w:val="00FF034C"/>
    <w:rsid w:val="00FF0482"/>
    <w:rsid w:val="00FF0976"/>
    <w:rsid w:val="00FF0B7D"/>
    <w:rsid w:val="00FF0BC2"/>
    <w:rsid w:val="00FF0F6E"/>
    <w:rsid w:val="00FF12BB"/>
    <w:rsid w:val="00FF1923"/>
    <w:rsid w:val="00FF197E"/>
    <w:rsid w:val="00FF1D60"/>
    <w:rsid w:val="00FF2567"/>
    <w:rsid w:val="00FF25E0"/>
    <w:rsid w:val="00FF264D"/>
    <w:rsid w:val="00FF28CA"/>
    <w:rsid w:val="00FF2A13"/>
    <w:rsid w:val="00FF2C14"/>
    <w:rsid w:val="00FF370F"/>
    <w:rsid w:val="00FF371E"/>
    <w:rsid w:val="00FF3DE3"/>
    <w:rsid w:val="00FF3E06"/>
    <w:rsid w:val="00FF40E2"/>
    <w:rsid w:val="00FF42E6"/>
    <w:rsid w:val="00FF4395"/>
    <w:rsid w:val="00FF45F4"/>
    <w:rsid w:val="00FF4605"/>
    <w:rsid w:val="00FF4A44"/>
    <w:rsid w:val="00FF4B8D"/>
    <w:rsid w:val="00FF4DB3"/>
    <w:rsid w:val="00FF4EA7"/>
    <w:rsid w:val="00FF4EF6"/>
    <w:rsid w:val="00FF5509"/>
    <w:rsid w:val="00FF55B3"/>
    <w:rsid w:val="00FF564A"/>
    <w:rsid w:val="00FF5658"/>
    <w:rsid w:val="00FF56A1"/>
    <w:rsid w:val="00FF57D9"/>
    <w:rsid w:val="00FF59F4"/>
    <w:rsid w:val="00FF5AEF"/>
    <w:rsid w:val="00FF5BD1"/>
    <w:rsid w:val="00FF5CF4"/>
    <w:rsid w:val="00FF5D43"/>
    <w:rsid w:val="00FF5DF7"/>
    <w:rsid w:val="00FF5E38"/>
    <w:rsid w:val="00FF5FB8"/>
    <w:rsid w:val="00FF6086"/>
    <w:rsid w:val="00FF6213"/>
    <w:rsid w:val="00FF6836"/>
    <w:rsid w:val="00FF6847"/>
    <w:rsid w:val="00FF6BEF"/>
    <w:rsid w:val="00FF6BFD"/>
    <w:rsid w:val="00FF6C92"/>
    <w:rsid w:val="00FF6FAD"/>
    <w:rsid w:val="00FF7053"/>
    <w:rsid w:val="00FF73E8"/>
    <w:rsid w:val="00FF7954"/>
    <w:rsid w:val="00FF79B9"/>
    <w:rsid w:val="00FF79EA"/>
    <w:rsid w:val="0104088E"/>
    <w:rsid w:val="01295778"/>
    <w:rsid w:val="0153885F"/>
    <w:rsid w:val="02B2498F"/>
    <w:rsid w:val="02F8D189"/>
    <w:rsid w:val="0309B3CF"/>
    <w:rsid w:val="0375E1BA"/>
    <w:rsid w:val="0379DC0D"/>
    <w:rsid w:val="038D442A"/>
    <w:rsid w:val="03A7D12E"/>
    <w:rsid w:val="04257E02"/>
    <w:rsid w:val="0454DFFC"/>
    <w:rsid w:val="0487794D"/>
    <w:rsid w:val="04AD4223"/>
    <w:rsid w:val="04C3079F"/>
    <w:rsid w:val="05297384"/>
    <w:rsid w:val="055A1CF9"/>
    <w:rsid w:val="055DDC43"/>
    <w:rsid w:val="05A81DCC"/>
    <w:rsid w:val="063F9854"/>
    <w:rsid w:val="067111B9"/>
    <w:rsid w:val="0677C1D2"/>
    <w:rsid w:val="068D5323"/>
    <w:rsid w:val="06B8B088"/>
    <w:rsid w:val="06E22705"/>
    <w:rsid w:val="06E76EB0"/>
    <w:rsid w:val="0713A0ED"/>
    <w:rsid w:val="0752EFB9"/>
    <w:rsid w:val="0764EDC5"/>
    <w:rsid w:val="077AC089"/>
    <w:rsid w:val="079498F4"/>
    <w:rsid w:val="080A5F3E"/>
    <w:rsid w:val="081D03C4"/>
    <w:rsid w:val="0826F0AC"/>
    <w:rsid w:val="083FB8BB"/>
    <w:rsid w:val="085C99CD"/>
    <w:rsid w:val="08C0F98D"/>
    <w:rsid w:val="092BF5E6"/>
    <w:rsid w:val="09721D50"/>
    <w:rsid w:val="097AD521"/>
    <w:rsid w:val="0990BECF"/>
    <w:rsid w:val="0998F643"/>
    <w:rsid w:val="09A9D374"/>
    <w:rsid w:val="09B75FDE"/>
    <w:rsid w:val="09BA0011"/>
    <w:rsid w:val="0A2A8674"/>
    <w:rsid w:val="0A42E329"/>
    <w:rsid w:val="0A5D12F2"/>
    <w:rsid w:val="0AA4CE7E"/>
    <w:rsid w:val="0ACB9A7E"/>
    <w:rsid w:val="0AE608A5"/>
    <w:rsid w:val="0BE72195"/>
    <w:rsid w:val="0BF6D84F"/>
    <w:rsid w:val="0C3FA266"/>
    <w:rsid w:val="0CC1DDE5"/>
    <w:rsid w:val="0CD2B1B4"/>
    <w:rsid w:val="0CDC0000"/>
    <w:rsid w:val="0CF9273F"/>
    <w:rsid w:val="0D3C7681"/>
    <w:rsid w:val="0D615EFA"/>
    <w:rsid w:val="0D7862C6"/>
    <w:rsid w:val="0D8C62D9"/>
    <w:rsid w:val="0DE75F81"/>
    <w:rsid w:val="0DFE2027"/>
    <w:rsid w:val="0E41E01E"/>
    <w:rsid w:val="0E8D6156"/>
    <w:rsid w:val="0E90620A"/>
    <w:rsid w:val="0EDA3477"/>
    <w:rsid w:val="0EE6547E"/>
    <w:rsid w:val="0EFC719B"/>
    <w:rsid w:val="0EFDBF20"/>
    <w:rsid w:val="0F4343CE"/>
    <w:rsid w:val="0F6FAB6A"/>
    <w:rsid w:val="0F7315B7"/>
    <w:rsid w:val="0F8A2FE7"/>
    <w:rsid w:val="0F9E2158"/>
    <w:rsid w:val="0FA03F47"/>
    <w:rsid w:val="0FCD9653"/>
    <w:rsid w:val="0FE72C85"/>
    <w:rsid w:val="0FE72D5D"/>
    <w:rsid w:val="10B3803D"/>
    <w:rsid w:val="10C15EC6"/>
    <w:rsid w:val="10E5D1CA"/>
    <w:rsid w:val="11232F46"/>
    <w:rsid w:val="11242167"/>
    <w:rsid w:val="1141C1FE"/>
    <w:rsid w:val="116A8EB0"/>
    <w:rsid w:val="116EFFED"/>
    <w:rsid w:val="11C7F7D9"/>
    <w:rsid w:val="11F39745"/>
    <w:rsid w:val="11F7F6AD"/>
    <w:rsid w:val="1233A672"/>
    <w:rsid w:val="1255273F"/>
    <w:rsid w:val="12647EBA"/>
    <w:rsid w:val="126D0736"/>
    <w:rsid w:val="126D6779"/>
    <w:rsid w:val="12F40DAA"/>
    <w:rsid w:val="12FA85A5"/>
    <w:rsid w:val="131EB88D"/>
    <w:rsid w:val="135B9C81"/>
    <w:rsid w:val="1381FD30"/>
    <w:rsid w:val="1395CAE4"/>
    <w:rsid w:val="13995383"/>
    <w:rsid w:val="13CB462F"/>
    <w:rsid w:val="13E7DA10"/>
    <w:rsid w:val="14421CC4"/>
    <w:rsid w:val="1468C719"/>
    <w:rsid w:val="147F3917"/>
    <w:rsid w:val="148C3537"/>
    <w:rsid w:val="14910E34"/>
    <w:rsid w:val="149C5FF5"/>
    <w:rsid w:val="14B5B91C"/>
    <w:rsid w:val="14B8AF0E"/>
    <w:rsid w:val="14BD7F75"/>
    <w:rsid w:val="1509804F"/>
    <w:rsid w:val="151F88C2"/>
    <w:rsid w:val="1523A00F"/>
    <w:rsid w:val="1539CB70"/>
    <w:rsid w:val="155D843B"/>
    <w:rsid w:val="1591E67D"/>
    <w:rsid w:val="15A1EBEC"/>
    <w:rsid w:val="15CF4B1A"/>
    <w:rsid w:val="162B375E"/>
    <w:rsid w:val="164201DB"/>
    <w:rsid w:val="166370D2"/>
    <w:rsid w:val="1682EF42"/>
    <w:rsid w:val="1686550F"/>
    <w:rsid w:val="16C76AF4"/>
    <w:rsid w:val="172E4206"/>
    <w:rsid w:val="174602BA"/>
    <w:rsid w:val="178E50EA"/>
    <w:rsid w:val="17D4F400"/>
    <w:rsid w:val="17F34D5F"/>
    <w:rsid w:val="1811D2BD"/>
    <w:rsid w:val="18255A49"/>
    <w:rsid w:val="1924B776"/>
    <w:rsid w:val="192B963E"/>
    <w:rsid w:val="198D661B"/>
    <w:rsid w:val="19A5F26B"/>
    <w:rsid w:val="19B43806"/>
    <w:rsid w:val="19BC02D5"/>
    <w:rsid w:val="19DAC945"/>
    <w:rsid w:val="19E6BFFC"/>
    <w:rsid w:val="1A3A4D33"/>
    <w:rsid w:val="1A51445D"/>
    <w:rsid w:val="1A91AC6A"/>
    <w:rsid w:val="1AE96EB4"/>
    <w:rsid w:val="1B4031D3"/>
    <w:rsid w:val="1B73DFBA"/>
    <w:rsid w:val="1BAAA5FE"/>
    <w:rsid w:val="1BC5D00B"/>
    <w:rsid w:val="1BD031DD"/>
    <w:rsid w:val="1C06EB2B"/>
    <w:rsid w:val="1C357C2E"/>
    <w:rsid w:val="1C472107"/>
    <w:rsid w:val="1C832336"/>
    <w:rsid w:val="1CC6A79E"/>
    <w:rsid w:val="1CE54A8A"/>
    <w:rsid w:val="1D8E1C1E"/>
    <w:rsid w:val="1D8E6A97"/>
    <w:rsid w:val="1DC4D946"/>
    <w:rsid w:val="1E0DE65F"/>
    <w:rsid w:val="1E132823"/>
    <w:rsid w:val="1E2F952F"/>
    <w:rsid w:val="1E33D835"/>
    <w:rsid w:val="1E84F3EE"/>
    <w:rsid w:val="1E8667B8"/>
    <w:rsid w:val="1EBB4D1D"/>
    <w:rsid w:val="1F0A1A3E"/>
    <w:rsid w:val="1F4559D4"/>
    <w:rsid w:val="1F4990DB"/>
    <w:rsid w:val="1F85F6E5"/>
    <w:rsid w:val="1FA43168"/>
    <w:rsid w:val="1FE6BDC9"/>
    <w:rsid w:val="1FE9EDAB"/>
    <w:rsid w:val="20261821"/>
    <w:rsid w:val="2045B959"/>
    <w:rsid w:val="205EFA02"/>
    <w:rsid w:val="20641CB3"/>
    <w:rsid w:val="211FB25F"/>
    <w:rsid w:val="21381545"/>
    <w:rsid w:val="2147B9BE"/>
    <w:rsid w:val="214AD0D2"/>
    <w:rsid w:val="21598459"/>
    <w:rsid w:val="216D22E5"/>
    <w:rsid w:val="2213607D"/>
    <w:rsid w:val="2229CA6C"/>
    <w:rsid w:val="22375A80"/>
    <w:rsid w:val="22865A7E"/>
    <w:rsid w:val="228997BD"/>
    <w:rsid w:val="2295CDB7"/>
    <w:rsid w:val="2299DD0A"/>
    <w:rsid w:val="231B711B"/>
    <w:rsid w:val="2361E998"/>
    <w:rsid w:val="2371F8BD"/>
    <w:rsid w:val="237869F4"/>
    <w:rsid w:val="239369DE"/>
    <w:rsid w:val="23E4A49B"/>
    <w:rsid w:val="241E1286"/>
    <w:rsid w:val="24216DA5"/>
    <w:rsid w:val="2448DC56"/>
    <w:rsid w:val="246A0AF4"/>
    <w:rsid w:val="247788CB"/>
    <w:rsid w:val="24BE0D25"/>
    <w:rsid w:val="24DCBE31"/>
    <w:rsid w:val="24F60D56"/>
    <w:rsid w:val="252379FA"/>
    <w:rsid w:val="25287496"/>
    <w:rsid w:val="2531B5A2"/>
    <w:rsid w:val="25393720"/>
    <w:rsid w:val="2554F799"/>
    <w:rsid w:val="2587215C"/>
    <w:rsid w:val="25AE4791"/>
    <w:rsid w:val="25C780EA"/>
    <w:rsid w:val="25DB7622"/>
    <w:rsid w:val="25EEF5AF"/>
    <w:rsid w:val="2610423C"/>
    <w:rsid w:val="26194B60"/>
    <w:rsid w:val="26316149"/>
    <w:rsid w:val="2659340E"/>
    <w:rsid w:val="26A99CA6"/>
    <w:rsid w:val="26C0896E"/>
    <w:rsid w:val="270A38E7"/>
    <w:rsid w:val="2740B8A6"/>
    <w:rsid w:val="274BECCE"/>
    <w:rsid w:val="2785A4FD"/>
    <w:rsid w:val="27CF2115"/>
    <w:rsid w:val="281C2CC3"/>
    <w:rsid w:val="283616FD"/>
    <w:rsid w:val="28A5568F"/>
    <w:rsid w:val="290ACBA4"/>
    <w:rsid w:val="2920063A"/>
    <w:rsid w:val="2925834C"/>
    <w:rsid w:val="292F6CA7"/>
    <w:rsid w:val="2942117B"/>
    <w:rsid w:val="294910C8"/>
    <w:rsid w:val="29625461"/>
    <w:rsid w:val="296F4D14"/>
    <w:rsid w:val="2982D4BF"/>
    <w:rsid w:val="29943F36"/>
    <w:rsid w:val="29A4D0CD"/>
    <w:rsid w:val="29B2AB5B"/>
    <w:rsid w:val="29BB1716"/>
    <w:rsid w:val="29D794A0"/>
    <w:rsid w:val="2A1A9D1B"/>
    <w:rsid w:val="2A4BD0C6"/>
    <w:rsid w:val="2A5DFE68"/>
    <w:rsid w:val="2A6A93CE"/>
    <w:rsid w:val="2A8E4562"/>
    <w:rsid w:val="2A912433"/>
    <w:rsid w:val="2A9A9FDF"/>
    <w:rsid w:val="2B0DC9E7"/>
    <w:rsid w:val="2B2411F2"/>
    <w:rsid w:val="2B2549B5"/>
    <w:rsid w:val="2B6E78D3"/>
    <w:rsid w:val="2B7F9A6D"/>
    <w:rsid w:val="2B89A1EB"/>
    <w:rsid w:val="2B98B8EB"/>
    <w:rsid w:val="2BC03D5A"/>
    <w:rsid w:val="2C07D75C"/>
    <w:rsid w:val="2C09803C"/>
    <w:rsid w:val="2C36BBB0"/>
    <w:rsid w:val="2C498AE4"/>
    <w:rsid w:val="2C78D531"/>
    <w:rsid w:val="2C7DB0CF"/>
    <w:rsid w:val="2CB7841D"/>
    <w:rsid w:val="2D11B901"/>
    <w:rsid w:val="2D197DF5"/>
    <w:rsid w:val="2DA083B5"/>
    <w:rsid w:val="2DB2F518"/>
    <w:rsid w:val="2DCCE3EF"/>
    <w:rsid w:val="2DDE65C7"/>
    <w:rsid w:val="2E49ABEE"/>
    <w:rsid w:val="2E5208DD"/>
    <w:rsid w:val="2EA37185"/>
    <w:rsid w:val="2EB8A7B3"/>
    <w:rsid w:val="2F028766"/>
    <w:rsid w:val="2F92F2F5"/>
    <w:rsid w:val="2F9324E0"/>
    <w:rsid w:val="2FBF6756"/>
    <w:rsid w:val="2FF0DBA5"/>
    <w:rsid w:val="2FF9D87E"/>
    <w:rsid w:val="3000490F"/>
    <w:rsid w:val="3012AB3A"/>
    <w:rsid w:val="302C5391"/>
    <w:rsid w:val="302CCD15"/>
    <w:rsid w:val="305BE40A"/>
    <w:rsid w:val="30621F65"/>
    <w:rsid w:val="306F546F"/>
    <w:rsid w:val="30FAA451"/>
    <w:rsid w:val="3100C915"/>
    <w:rsid w:val="315FB139"/>
    <w:rsid w:val="3179ACAA"/>
    <w:rsid w:val="31EBFC12"/>
    <w:rsid w:val="323CCC8D"/>
    <w:rsid w:val="323F05FA"/>
    <w:rsid w:val="324913FD"/>
    <w:rsid w:val="326E398C"/>
    <w:rsid w:val="327684BF"/>
    <w:rsid w:val="32BDD0C6"/>
    <w:rsid w:val="32E064B1"/>
    <w:rsid w:val="333087F9"/>
    <w:rsid w:val="336815C9"/>
    <w:rsid w:val="3432CDAA"/>
    <w:rsid w:val="34413B99"/>
    <w:rsid w:val="344864FE"/>
    <w:rsid w:val="34EA05F7"/>
    <w:rsid w:val="354C73F7"/>
    <w:rsid w:val="356C19C1"/>
    <w:rsid w:val="35AF328F"/>
    <w:rsid w:val="35C6B809"/>
    <w:rsid w:val="35DD3FCA"/>
    <w:rsid w:val="3605558A"/>
    <w:rsid w:val="3608392B"/>
    <w:rsid w:val="3632FE02"/>
    <w:rsid w:val="36366D8D"/>
    <w:rsid w:val="3641CDC9"/>
    <w:rsid w:val="365126C7"/>
    <w:rsid w:val="366DF1E8"/>
    <w:rsid w:val="367059DC"/>
    <w:rsid w:val="369BC4E7"/>
    <w:rsid w:val="36C4BF30"/>
    <w:rsid w:val="3733AD91"/>
    <w:rsid w:val="37B600DE"/>
    <w:rsid w:val="37EBF2C8"/>
    <w:rsid w:val="380BBA30"/>
    <w:rsid w:val="383358AC"/>
    <w:rsid w:val="3854AA07"/>
    <w:rsid w:val="388F2DA1"/>
    <w:rsid w:val="38B2A4E3"/>
    <w:rsid w:val="38C0334C"/>
    <w:rsid w:val="3963B731"/>
    <w:rsid w:val="3972EF89"/>
    <w:rsid w:val="397924F3"/>
    <w:rsid w:val="3979723E"/>
    <w:rsid w:val="39803777"/>
    <w:rsid w:val="39EEE6BB"/>
    <w:rsid w:val="39F8EBBE"/>
    <w:rsid w:val="3A19ECC5"/>
    <w:rsid w:val="3A7B1359"/>
    <w:rsid w:val="3A7FBF29"/>
    <w:rsid w:val="3A864619"/>
    <w:rsid w:val="3AEEEFC1"/>
    <w:rsid w:val="3B1CE545"/>
    <w:rsid w:val="3B1CF039"/>
    <w:rsid w:val="3B3BAB8D"/>
    <w:rsid w:val="3B43272E"/>
    <w:rsid w:val="3B6DCF95"/>
    <w:rsid w:val="3BA441C5"/>
    <w:rsid w:val="3BBF15A7"/>
    <w:rsid w:val="3BF13613"/>
    <w:rsid w:val="3C0794FB"/>
    <w:rsid w:val="3C07ECBE"/>
    <w:rsid w:val="3C2B2518"/>
    <w:rsid w:val="3C31F74E"/>
    <w:rsid w:val="3C4E732F"/>
    <w:rsid w:val="3C69E53F"/>
    <w:rsid w:val="3CAAFE0B"/>
    <w:rsid w:val="3CCA7143"/>
    <w:rsid w:val="3CDBF018"/>
    <w:rsid w:val="3CE5E39B"/>
    <w:rsid w:val="3D333E0B"/>
    <w:rsid w:val="3D3356AA"/>
    <w:rsid w:val="3D4D7F13"/>
    <w:rsid w:val="3DB7037E"/>
    <w:rsid w:val="3DBB3BCE"/>
    <w:rsid w:val="3DC4DE99"/>
    <w:rsid w:val="3DE9C053"/>
    <w:rsid w:val="3E491694"/>
    <w:rsid w:val="3E685DDA"/>
    <w:rsid w:val="3E6A1609"/>
    <w:rsid w:val="3E928A57"/>
    <w:rsid w:val="3ED35390"/>
    <w:rsid w:val="3EE98A58"/>
    <w:rsid w:val="3F0BCBC0"/>
    <w:rsid w:val="3F2C3B94"/>
    <w:rsid w:val="3F301A80"/>
    <w:rsid w:val="3F391645"/>
    <w:rsid w:val="3FAB463E"/>
    <w:rsid w:val="3FCA3B66"/>
    <w:rsid w:val="3FEB5FF9"/>
    <w:rsid w:val="3FEE56E3"/>
    <w:rsid w:val="3FF818E4"/>
    <w:rsid w:val="400145A7"/>
    <w:rsid w:val="4017498B"/>
    <w:rsid w:val="4018E0A1"/>
    <w:rsid w:val="405E9EC8"/>
    <w:rsid w:val="40731E35"/>
    <w:rsid w:val="409A5EEF"/>
    <w:rsid w:val="40CCC41C"/>
    <w:rsid w:val="4116B9A2"/>
    <w:rsid w:val="411A6D87"/>
    <w:rsid w:val="412E32DD"/>
    <w:rsid w:val="416105EE"/>
    <w:rsid w:val="41712A18"/>
    <w:rsid w:val="4196AA65"/>
    <w:rsid w:val="41B6F294"/>
    <w:rsid w:val="41BE761B"/>
    <w:rsid w:val="41FE49BC"/>
    <w:rsid w:val="4214A0DD"/>
    <w:rsid w:val="42167AE3"/>
    <w:rsid w:val="4216C7FF"/>
    <w:rsid w:val="425763C8"/>
    <w:rsid w:val="42C639E7"/>
    <w:rsid w:val="42FAC8C5"/>
    <w:rsid w:val="431B686C"/>
    <w:rsid w:val="435FD302"/>
    <w:rsid w:val="438A78E6"/>
    <w:rsid w:val="43968A55"/>
    <w:rsid w:val="43992982"/>
    <w:rsid w:val="43B81267"/>
    <w:rsid w:val="43D9F692"/>
    <w:rsid w:val="43EA9D28"/>
    <w:rsid w:val="440FADC3"/>
    <w:rsid w:val="4430A0C0"/>
    <w:rsid w:val="447DA4A1"/>
    <w:rsid w:val="447F6758"/>
    <w:rsid w:val="453E688F"/>
    <w:rsid w:val="45713825"/>
    <w:rsid w:val="45A56E5E"/>
    <w:rsid w:val="45AA100C"/>
    <w:rsid w:val="45EEDEB2"/>
    <w:rsid w:val="466B3903"/>
    <w:rsid w:val="46997937"/>
    <w:rsid w:val="4718FC15"/>
    <w:rsid w:val="47372C5A"/>
    <w:rsid w:val="47903B2F"/>
    <w:rsid w:val="4792C0BA"/>
    <w:rsid w:val="47CE7929"/>
    <w:rsid w:val="482D292A"/>
    <w:rsid w:val="48407DA1"/>
    <w:rsid w:val="488D5CD1"/>
    <w:rsid w:val="48904E9F"/>
    <w:rsid w:val="48B5150F"/>
    <w:rsid w:val="48BF99B9"/>
    <w:rsid w:val="48D4BDD6"/>
    <w:rsid w:val="492A1BAE"/>
    <w:rsid w:val="493956E4"/>
    <w:rsid w:val="4947C9FE"/>
    <w:rsid w:val="4969D1B9"/>
    <w:rsid w:val="4988B09D"/>
    <w:rsid w:val="4990FFB1"/>
    <w:rsid w:val="49CE4484"/>
    <w:rsid w:val="4A17FF9B"/>
    <w:rsid w:val="4A1C0816"/>
    <w:rsid w:val="4A2A43C6"/>
    <w:rsid w:val="4A3300DA"/>
    <w:rsid w:val="4A35075B"/>
    <w:rsid w:val="4A360E26"/>
    <w:rsid w:val="4A5C4ED0"/>
    <w:rsid w:val="4A6A7BBA"/>
    <w:rsid w:val="4AC6565C"/>
    <w:rsid w:val="4AD56178"/>
    <w:rsid w:val="4B389BC3"/>
    <w:rsid w:val="4B727418"/>
    <w:rsid w:val="4B79E105"/>
    <w:rsid w:val="4C10B239"/>
    <w:rsid w:val="4C1B0689"/>
    <w:rsid w:val="4C2D843D"/>
    <w:rsid w:val="4C7A217F"/>
    <w:rsid w:val="4C9BB463"/>
    <w:rsid w:val="4CB5DB0B"/>
    <w:rsid w:val="4CCC5386"/>
    <w:rsid w:val="4CDC38FB"/>
    <w:rsid w:val="4CE52936"/>
    <w:rsid w:val="4CE8E874"/>
    <w:rsid w:val="4CF74DF2"/>
    <w:rsid w:val="4D08E5CA"/>
    <w:rsid w:val="4D1DEDA8"/>
    <w:rsid w:val="4D3755AC"/>
    <w:rsid w:val="4D7097A2"/>
    <w:rsid w:val="4DA6635F"/>
    <w:rsid w:val="4DF76715"/>
    <w:rsid w:val="4E20FECE"/>
    <w:rsid w:val="4E223C29"/>
    <w:rsid w:val="4E51034E"/>
    <w:rsid w:val="4E683EB8"/>
    <w:rsid w:val="4E795872"/>
    <w:rsid w:val="4EC87796"/>
    <w:rsid w:val="4F16BE96"/>
    <w:rsid w:val="4F2B01BB"/>
    <w:rsid w:val="4F5A47E2"/>
    <w:rsid w:val="4F628EA9"/>
    <w:rsid w:val="4F7EEA90"/>
    <w:rsid w:val="4F970748"/>
    <w:rsid w:val="4FBE8E60"/>
    <w:rsid w:val="4FD60564"/>
    <w:rsid w:val="4FDBCEBE"/>
    <w:rsid w:val="4FDE38B9"/>
    <w:rsid w:val="4FE85388"/>
    <w:rsid w:val="4FEB7FFD"/>
    <w:rsid w:val="5048A9CA"/>
    <w:rsid w:val="504ADC4F"/>
    <w:rsid w:val="5051A1AB"/>
    <w:rsid w:val="50978A6C"/>
    <w:rsid w:val="5155FD29"/>
    <w:rsid w:val="5174AD1C"/>
    <w:rsid w:val="51846744"/>
    <w:rsid w:val="51906C7B"/>
    <w:rsid w:val="5194C213"/>
    <w:rsid w:val="5199B347"/>
    <w:rsid w:val="51FF7921"/>
    <w:rsid w:val="520730EF"/>
    <w:rsid w:val="521C873A"/>
    <w:rsid w:val="522AA571"/>
    <w:rsid w:val="523E8386"/>
    <w:rsid w:val="52B32AF1"/>
    <w:rsid w:val="52E10FEB"/>
    <w:rsid w:val="531EB99A"/>
    <w:rsid w:val="5325E497"/>
    <w:rsid w:val="5361155C"/>
    <w:rsid w:val="53A058B6"/>
    <w:rsid w:val="53C229B5"/>
    <w:rsid w:val="53F0808C"/>
    <w:rsid w:val="53F7FA44"/>
    <w:rsid w:val="54074E4C"/>
    <w:rsid w:val="542ED23A"/>
    <w:rsid w:val="5430D8EA"/>
    <w:rsid w:val="5472ADB5"/>
    <w:rsid w:val="54E5CF65"/>
    <w:rsid w:val="5522AB65"/>
    <w:rsid w:val="55631330"/>
    <w:rsid w:val="557BBA33"/>
    <w:rsid w:val="557FF636"/>
    <w:rsid w:val="5582F082"/>
    <w:rsid w:val="5582FE9A"/>
    <w:rsid w:val="5591C029"/>
    <w:rsid w:val="5596A7B4"/>
    <w:rsid w:val="55B281E5"/>
    <w:rsid w:val="55C6B39B"/>
    <w:rsid w:val="5643B88A"/>
    <w:rsid w:val="565AC946"/>
    <w:rsid w:val="56D605DF"/>
    <w:rsid w:val="56E41FF2"/>
    <w:rsid w:val="56FE518B"/>
    <w:rsid w:val="5701A55C"/>
    <w:rsid w:val="576C435C"/>
    <w:rsid w:val="57ABF4B4"/>
    <w:rsid w:val="589228C4"/>
    <w:rsid w:val="58CF62D0"/>
    <w:rsid w:val="591B235D"/>
    <w:rsid w:val="591BFF81"/>
    <w:rsid w:val="591C6578"/>
    <w:rsid w:val="5926A3C4"/>
    <w:rsid w:val="592D1BB1"/>
    <w:rsid w:val="596602DC"/>
    <w:rsid w:val="5997C1B4"/>
    <w:rsid w:val="599881E3"/>
    <w:rsid w:val="59AD2C0E"/>
    <w:rsid w:val="59DD517E"/>
    <w:rsid w:val="5A2A8C77"/>
    <w:rsid w:val="5A375AEE"/>
    <w:rsid w:val="5A60907B"/>
    <w:rsid w:val="5A9B443E"/>
    <w:rsid w:val="5A9DCBBD"/>
    <w:rsid w:val="5AB66164"/>
    <w:rsid w:val="5AFCDF6F"/>
    <w:rsid w:val="5B77DF34"/>
    <w:rsid w:val="5B94BB34"/>
    <w:rsid w:val="5BCC26CF"/>
    <w:rsid w:val="5BFD950C"/>
    <w:rsid w:val="5C30CBF5"/>
    <w:rsid w:val="5C5C5E00"/>
    <w:rsid w:val="5CC95F42"/>
    <w:rsid w:val="5CD5C459"/>
    <w:rsid w:val="5CDC77CF"/>
    <w:rsid w:val="5CED77F7"/>
    <w:rsid w:val="5CFD29CF"/>
    <w:rsid w:val="5D0BB452"/>
    <w:rsid w:val="5D49AF69"/>
    <w:rsid w:val="5D755D72"/>
    <w:rsid w:val="5D75F18C"/>
    <w:rsid w:val="5D9CEAAB"/>
    <w:rsid w:val="5D9E6D66"/>
    <w:rsid w:val="5DB6D67D"/>
    <w:rsid w:val="5E24A620"/>
    <w:rsid w:val="5E336DF1"/>
    <w:rsid w:val="5E3CD8AB"/>
    <w:rsid w:val="5E4B054E"/>
    <w:rsid w:val="5E5CFAE8"/>
    <w:rsid w:val="5E960640"/>
    <w:rsid w:val="5EB1F1EA"/>
    <w:rsid w:val="5EC59526"/>
    <w:rsid w:val="5ECA56EC"/>
    <w:rsid w:val="5EF5C34E"/>
    <w:rsid w:val="5F08EDCA"/>
    <w:rsid w:val="5F18BBB1"/>
    <w:rsid w:val="5F750CF2"/>
    <w:rsid w:val="5F973B01"/>
    <w:rsid w:val="5F9F97D4"/>
    <w:rsid w:val="5FCDC98A"/>
    <w:rsid w:val="60007C34"/>
    <w:rsid w:val="6004043E"/>
    <w:rsid w:val="604925D5"/>
    <w:rsid w:val="6061200B"/>
    <w:rsid w:val="60632F24"/>
    <w:rsid w:val="60709B6D"/>
    <w:rsid w:val="60815775"/>
    <w:rsid w:val="60867368"/>
    <w:rsid w:val="60A0821C"/>
    <w:rsid w:val="60C41385"/>
    <w:rsid w:val="60D5B6F3"/>
    <w:rsid w:val="60FE6022"/>
    <w:rsid w:val="613E6C22"/>
    <w:rsid w:val="615A64C5"/>
    <w:rsid w:val="61A87DAF"/>
    <w:rsid w:val="61B3B5F3"/>
    <w:rsid w:val="61D06E85"/>
    <w:rsid w:val="6202F38A"/>
    <w:rsid w:val="62371E6E"/>
    <w:rsid w:val="6243062E"/>
    <w:rsid w:val="625398D1"/>
    <w:rsid w:val="6268286B"/>
    <w:rsid w:val="6297C699"/>
    <w:rsid w:val="6298EAC5"/>
    <w:rsid w:val="62DB5942"/>
    <w:rsid w:val="63092044"/>
    <w:rsid w:val="63219FE4"/>
    <w:rsid w:val="6326B1A8"/>
    <w:rsid w:val="63305D13"/>
    <w:rsid w:val="63418B05"/>
    <w:rsid w:val="63502FDB"/>
    <w:rsid w:val="63BEDEFE"/>
    <w:rsid w:val="63F44FAB"/>
    <w:rsid w:val="64890362"/>
    <w:rsid w:val="64F400ED"/>
    <w:rsid w:val="64F769FA"/>
    <w:rsid w:val="65001EAC"/>
    <w:rsid w:val="65393EBA"/>
    <w:rsid w:val="659BF6CB"/>
    <w:rsid w:val="65AF6BDE"/>
    <w:rsid w:val="65EB3485"/>
    <w:rsid w:val="65F239DA"/>
    <w:rsid w:val="65FB3C41"/>
    <w:rsid w:val="66162C50"/>
    <w:rsid w:val="66D39037"/>
    <w:rsid w:val="66D50EA6"/>
    <w:rsid w:val="66F06AEE"/>
    <w:rsid w:val="66FB2E16"/>
    <w:rsid w:val="6701C322"/>
    <w:rsid w:val="6716814D"/>
    <w:rsid w:val="6725ECFB"/>
    <w:rsid w:val="6726ECF7"/>
    <w:rsid w:val="6734ED00"/>
    <w:rsid w:val="674505F3"/>
    <w:rsid w:val="675FA55F"/>
    <w:rsid w:val="678A15DB"/>
    <w:rsid w:val="67E14BBC"/>
    <w:rsid w:val="67E3868C"/>
    <w:rsid w:val="67EC8685"/>
    <w:rsid w:val="681B6E12"/>
    <w:rsid w:val="68566200"/>
    <w:rsid w:val="689EAEFF"/>
    <w:rsid w:val="68A4DD56"/>
    <w:rsid w:val="68D50473"/>
    <w:rsid w:val="68D5CCF0"/>
    <w:rsid w:val="6955F692"/>
    <w:rsid w:val="699B5288"/>
    <w:rsid w:val="69B93BCC"/>
    <w:rsid w:val="69D1831E"/>
    <w:rsid w:val="69DD830D"/>
    <w:rsid w:val="69FFC827"/>
    <w:rsid w:val="6AE027FE"/>
    <w:rsid w:val="6AF070DA"/>
    <w:rsid w:val="6B0A9FEA"/>
    <w:rsid w:val="6B1B76C5"/>
    <w:rsid w:val="6B50F4C4"/>
    <w:rsid w:val="6B60264D"/>
    <w:rsid w:val="6B76E632"/>
    <w:rsid w:val="6BBC924F"/>
    <w:rsid w:val="6BC290AD"/>
    <w:rsid w:val="6BCBC038"/>
    <w:rsid w:val="6BDC2499"/>
    <w:rsid w:val="6BEB0EF8"/>
    <w:rsid w:val="6C09E6DC"/>
    <w:rsid w:val="6C33DDF3"/>
    <w:rsid w:val="6C779D6D"/>
    <w:rsid w:val="6CA3C407"/>
    <w:rsid w:val="6CCA7120"/>
    <w:rsid w:val="6CDC13FE"/>
    <w:rsid w:val="6CEBEA28"/>
    <w:rsid w:val="6CF0A292"/>
    <w:rsid w:val="6CFD0E1D"/>
    <w:rsid w:val="6D04E5D4"/>
    <w:rsid w:val="6D3173A9"/>
    <w:rsid w:val="6DF44B93"/>
    <w:rsid w:val="6DF4F72C"/>
    <w:rsid w:val="6E2E1B29"/>
    <w:rsid w:val="6E37CA96"/>
    <w:rsid w:val="6E9A6FA2"/>
    <w:rsid w:val="6EA5A63E"/>
    <w:rsid w:val="6EB339A9"/>
    <w:rsid w:val="6ED91392"/>
    <w:rsid w:val="6F76B76F"/>
    <w:rsid w:val="6F7DB060"/>
    <w:rsid w:val="6F7DC67E"/>
    <w:rsid w:val="6FCAC1CE"/>
    <w:rsid w:val="6FDD1084"/>
    <w:rsid w:val="700D7847"/>
    <w:rsid w:val="7043C231"/>
    <w:rsid w:val="70533904"/>
    <w:rsid w:val="706BB1BF"/>
    <w:rsid w:val="709D053A"/>
    <w:rsid w:val="70A49F06"/>
    <w:rsid w:val="70AB768C"/>
    <w:rsid w:val="70ACA57C"/>
    <w:rsid w:val="70B61640"/>
    <w:rsid w:val="711AAB9D"/>
    <w:rsid w:val="712DEAD4"/>
    <w:rsid w:val="71629BEB"/>
    <w:rsid w:val="71814749"/>
    <w:rsid w:val="71F6761E"/>
    <w:rsid w:val="720B03AB"/>
    <w:rsid w:val="721AEB7B"/>
    <w:rsid w:val="721F9974"/>
    <w:rsid w:val="726485B2"/>
    <w:rsid w:val="72E34D27"/>
    <w:rsid w:val="731E1845"/>
    <w:rsid w:val="7379D4FB"/>
    <w:rsid w:val="73A842E4"/>
    <w:rsid w:val="73B9C478"/>
    <w:rsid w:val="73CA50CD"/>
    <w:rsid w:val="73D1102C"/>
    <w:rsid w:val="73D4371E"/>
    <w:rsid w:val="7427061E"/>
    <w:rsid w:val="748A83E5"/>
    <w:rsid w:val="74A1137F"/>
    <w:rsid w:val="7500E94A"/>
    <w:rsid w:val="751B2229"/>
    <w:rsid w:val="758C1C74"/>
    <w:rsid w:val="759182AF"/>
    <w:rsid w:val="75959AF5"/>
    <w:rsid w:val="75AFA36A"/>
    <w:rsid w:val="75C617D7"/>
    <w:rsid w:val="760CB36C"/>
    <w:rsid w:val="7624162C"/>
    <w:rsid w:val="762E4AE8"/>
    <w:rsid w:val="76666342"/>
    <w:rsid w:val="7679D9C6"/>
    <w:rsid w:val="76E9BF48"/>
    <w:rsid w:val="76EE9F49"/>
    <w:rsid w:val="77901BDF"/>
    <w:rsid w:val="77DBF998"/>
    <w:rsid w:val="78357D91"/>
    <w:rsid w:val="7869A8AF"/>
    <w:rsid w:val="787F8316"/>
    <w:rsid w:val="78A91096"/>
    <w:rsid w:val="7900645D"/>
    <w:rsid w:val="7919A058"/>
    <w:rsid w:val="791AB06C"/>
    <w:rsid w:val="793F687B"/>
    <w:rsid w:val="794FAEE9"/>
    <w:rsid w:val="798FAA7C"/>
    <w:rsid w:val="79A9B4DF"/>
    <w:rsid w:val="79C4C0D9"/>
    <w:rsid w:val="79D55BAC"/>
    <w:rsid w:val="79E514BF"/>
    <w:rsid w:val="79FC4342"/>
    <w:rsid w:val="7A099E2A"/>
    <w:rsid w:val="7A0BAD00"/>
    <w:rsid w:val="7A20D250"/>
    <w:rsid w:val="7A3697EE"/>
    <w:rsid w:val="7A5E778E"/>
    <w:rsid w:val="7A651841"/>
    <w:rsid w:val="7A81A226"/>
    <w:rsid w:val="7AA0E741"/>
    <w:rsid w:val="7ABCC55F"/>
    <w:rsid w:val="7B017BE5"/>
    <w:rsid w:val="7B0CBC3A"/>
    <w:rsid w:val="7B1D30EA"/>
    <w:rsid w:val="7B65F5FD"/>
    <w:rsid w:val="7B7F5F5D"/>
    <w:rsid w:val="7BAE2991"/>
    <w:rsid w:val="7C2784B2"/>
    <w:rsid w:val="7C3DF9B7"/>
    <w:rsid w:val="7C44993A"/>
    <w:rsid w:val="7C523704"/>
    <w:rsid w:val="7CA0B0C9"/>
    <w:rsid w:val="7CE204E5"/>
    <w:rsid w:val="7D0B54EF"/>
    <w:rsid w:val="7D42E0AF"/>
    <w:rsid w:val="7D57950D"/>
    <w:rsid w:val="7D5BE5EE"/>
    <w:rsid w:val="7D74FD30"/>
    <w:rsid w:val="7D78D2CD"/>
    <w:rsid w:val="7D8C9DD7"/>
    <w:rsid w:val="7DB855F0"/>
    <w:rsid w:val="7DB9141B"/>
    <w:rsid w:val="7DBF72A7"/>
    <w:rsid w:val="7DDF8BEB"/>
    <w:rsid w:val="7E7307ED"/>
    <w:rsid w:val="7E834AEB"/>
    <w:rsid w:val="7EDCBB5F"/>
    <w:rsid w:val="7EDEEADE"/>
    <w:rsid w:val="7EFE5F6A"/>
    <w:rsid w:val="7F20B00E"/>
    <w:rsid w:val="7F50AD61"/>
    <w:rsid w:val="7F788E99"/>
    <w:rsid w:val="7F85DCC3"/>
    <w:rsid w:val="7FDBAF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7798B7"/>
  <w14:defaultImageDpi w14:val="32767"/>
  <w15:chartTrackingRefBased/>
  <w15:docId w15:val="{C24B5A21-7D7E-430D-BA04-991FBC77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C6"/>
    <w:rPr>
      <w:rFonts w:ascii="Arial" w:hAnsi="Arial"/>
    </w:rPr>
  </w:style>
  <w:style w:type="paragraph" w:styleId="Heading1">
    <w:name w:val="heading 1"/>
    <w:basedOn w:val="Normal"/>
    <w:next w:val="BodyText"/>
    <w:link w:val="Heading1Char"/>
    <w:uiPriority w:val="9"/>
    <w:qFormat/>
    <w:rsid w:val="00714C72"/>
    <w:pPr>
      <w:keepNext/>
      <w:keepLines/>
      <w:spacing w:before="240" w:after="240"/>
      <w:ind w:left="1728" w:hanging="1728"/>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BodyText"/>
    <w:link w:val="Heading2Char"/>
    <w:uiPriority w:val="9"/>
    <w:unhideWhenUsed/>
    <w:qFormat/>
    <w:rsid w:val="00714C72"/>
    <w:pPr>
      <w:keepNext/>
      <w:keepLines/>
      <w:spacing w:before="40" w:after="220"/>
      <w:ind w:left="720" w:hanging="720"/>
      <w:outlineLvl w:val="1"/>
    </w:pPr>
    <w:rPr>
      <w:rFonts w:eastAsiaTheme="majorEastAsia" w:cs="Arial"/>
      <w:i/>
      <w:color w:val="1F497D" w:themeColor="text2"/>
      <w:sz w:val="28"/>
      <w:szCs w:val="26"/>
    </w:rPr>
  </w:style>
  <w:style w:type="paragraph" w:styleId="Heading3">
    <w:name w:val="heading 3"/>
    <w:basedOn w:val="Normal"/>
    <w:next w:val="BodyText"/>
    <w:link w:val="Heading3Char"/>
    <w:uiPriority w:val="9"/>
    <w:unhideWhenUsed/>
    <w:qFormat/>
    <w:rsid w:val="00714C72"/>
    <w:pPr>
      <w:keepNext/>
      <w:keepLines/>
      <w:tabs>
        <w:tab w:val="num" w:pos="907"/>
      </w:tabs>
      <w:spacing w:before="40"/>
      <w:ind w:left="907" w:hanging="907"/>
      <w:outlineLvl w:val="2"/>
    </w:pPr>
    <w:rPr>
      <w:rFonts w:asciiTheme="majorHAnsi" w:eastAsiaTheme="majorEastAsia" w:hAnsiTheme="majorHAnsi" w:cstheme="majorBidi"/>
      <w:color w:val="00303C"/>
      <w:sz w:val="24"/>
      <w:szCs w:val="24"/>
    </w:rPr>
  </w:style>
  <w:style w:type="paragraph" w:styleId="Heading4">
    <w:name w:val="heading 4"/>
    <w:basedOn w:val="Normal"/>
    <w:next w:val="BodyText"/>
    <w:link w:val="Heading4Char"/>
    <w:uiPriority w:val="9"/>
    <w:unhideWhenUsed/>
    <w:qFormat/>
    <w:rsid w:val="00714C72"/>
    <w:pPr>
      <w:keepNext/>
      <w:keepLines/>
      <w:tabs>
        <w:tab w:val="num" w:pos="907"/>
      </w:tabs>
      <w:spacing w:before="40"/>
      <w:ind w:left="907" w:hanging="907"/>
      <w:outlineLvl w:val="3"/>
    </w:pPr>
    <w:rPr>
      <w:rFonts w:asciiTheme="majorHAnsi" w:eastAsiaTheme="majorEastAsia" w:hAnsiTheme="majorHAnsi" w:cstheme="majorBidi"/>
      <w:i/>
      <w:iCs/>
      <w:color w:val="00495B" w:themeColor="accent1" w:themeShade="BF"/>
    </w:rPr>
  </w:style>
  <w:style w:type="paragraph" w:styleId="Heading5">
    <w:name w:val="heading 5"/>
    <w:basedOn w:val="Normal"/>
    <w:next w:val="BodyText"/>
    <w:link w:val="Heading5Char"/>
    <w:uiPriority w:val="9"/>
    <w:unhideWhenUsed/>
    <w:qFormat/>
    <w:rsid w:val="003F13A1"/>
    <w:pPr>
      <w:keepNext/>
      <w:keepLines/>
      <w:spacing w:before="40"/>
      <w:outlineLvl w:val="4"/>
    </w:pPr>
    <w:rPr>
      <w:rFonts w:asciiTheme="majorHAnsi" w:eastAsiaTheme="majorEastAsia" w:hAnsiTheme="majorHAnsi" w:cstheme="majorBidi"/>
      <w:color w:val="00495B" w:themeColor="accent1" w:themeShade="BF"/>
    </w:rPr>
  </w:style>
  <w:style w:type="paragraph" w:styleId="Heading6">
    <w:name w:val="heading 6"/>
    <w:basedOn w:val="Normal"/>
    <w:next w:val="Normal"/>
    <w:link w:val="Heading6Char"/>
    <w:uiPriority w:val="9"/>
    <w:semiHidden/>
    <w:unhideWhenUsed/>
    <w:qFormat/>
    <w:rsid w:val="0094291D"/>
    <w:pPr>
      <w:keepNext/>
      <w:keepLines/>
      <w:spacing w:before="40"/>
      <w:outlineLvl w:val="5"/>
    </w:pPr>
    <w:rPr>
      <w:rFonts w:asciiTheme="majorHAnsi" w:eastAsiaTheme="majorEastAsia" w:hAnsiTheme="majorHAnsi" w:cstheme="majorBidi"/>
      <w:color w:val="0030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204"/>
    <w:pPr>
      <w:tabs>
        <w:tab w:val="center" w:pos="4680"/>
        <w:tab w:val="right" w:pos="9360"/>
      </w:tabs>
    </w:pPr>
  </w:style>
  <w:style w:type="character" w:customStyle="1" w:styleId="HeaderChar">
    <w:name w:val="Header Char"/>
    <w:basedOn w:val="DefaultParagraphFont"/>
    <w:link w:val="Header"/>
    <w:uiPriority w:val="99"/>
    <w:rsid w:val="00115204"/>
  </w:style>
  <w:style w:type="paragraph" w:styleId="Footer">
    <w:name w:val="footer"/>
    <w:basedOn w:val="Normal"/>
    <w:link w:val="FooterChar"/>
    <w:uiPriority w:val="99"/>
    <w:unhideWhenUsed/>
    <w:qFormat/>
    <w:rsid w:val="0011636E"/>
    <w:pPr>
      <w:pBdr>
        <w:top w:val="single" w:sz="12" w:space="10" w:color="00627A" w:themeColor="accent1"/>
      </w:pBdr>
      <w:tabs>
        <w:tab w:val="right" w:pos="9360"/>
        <w:tab w:val="right" w:pos="12960"/>
      </w:tabs>
      <w:suppressAutoHyphens/>
      <w:autoSpaceDE w:val="0"/>
      <w:autoSpaceDN w:val="0"/>
      <w:adjustRightInd w:val="0"/>
      <w:spacing w:before="220"/>
      <w:textAlignment w:val="center"/>
    </w:pPr>
    <w:rPr>
      <w:rFonts w:asciiTheme="minorHAnsi" w:eastAsia="MS Gothic" w:hAnsiTheme="minorHAnsi" w:cs="MyriadPro-Regular"/>
      <w:color w:val="262626" w:themeColor="text1" w:themeTint="D9"/>
      <w:szCs w:val="16"/>
    </w:rPr>
  </w:style>
  <w:style w:type="character" w:customStyle="1" w:styleId="FooterChar">
    <w:name w:val="Footer Char"/>
    <w:basedOn w:val="DefaultParagraphFont"/>
    <w:link w:val="Footer"/>
    <w:uiPriority w:val="99"/>
    <w:rsid w:val="0011636E"/>
    <w:rPr>
      <w:rFonts w:eastAsia="MS Gothic" w:cs="MyriadPro-Regular"/>
      <w:color w:val="262626" w:themeColor="text1" w:themeTint="D9"/>
      <w:szCs w:val="16"/>
    </w:rPr>
  </w:style>
  <w:style w:type="paragraph" w:customStyle="1" w:styleId="HeaderGreenBar">
    <w:name w:val="Header Green Bar"/>
    <w:basedOn w:val="Normal"/>
    <w:next w:val="Header"/>
    <w:uiPriority w:val="99"/>
    <w:unhideWhenUsed/>
    <w:rsid w:val="00115204"/>
    <w:pPr>
      <w:pBdr>
        <w:top w:val="single" w:sz="4" w:space="2" w:color="00627A" w:themeColor="accent1"/>
        <w:left w:val="single" w:sz="4" w:space="0" w:color="00627A" w:themeColor="accent1"/>
        <w:bottom w:val="single" w:sz="4" w:space="2" w:color="00627A" w:themeColor="accent1"/>
        <w:right w:val="single" w:sz="4" w:space="0" w:color="00627A" w:themeColor="accent1"/>
      </w:pBdr>
      <w:shd w:val="clear" w:color="auto" w:fill="00627A" w:themeFill="accent1"/>
      <w:spacing w:after="180"/>
      <w:ind w:left="-1440" w:right="-1440"/>
      <w:jc w:val="center"/>
    </w:pPr>
    <w:rPr>
      <w:rFonts w:eastAsia="MS Gothic" w:cs="Times New Roman"/>
      <w:i/>
      <w:color w:val="FFFFFF" w:themeColor="background1"/>
    </w:rPr>
  </w:style>
  <w:style w:type="paragraph" w:styleId="ListParagraph">
    <w:name w:val="List Paragraph"/>
    <w:basedOn w:val="Normal"/>
    <w:link w:val="ListParagraphChar"/>
    <w:uiPriority w:val="34"/>
    <w:qFormat/>
    <w:rsid w:val="00115204"/>
    <w:pPr>
      <w:ind w:left="720"/>
      <w:contextualSpacing/>
    </w:pPr>
  </w:style>
  <w:style w:type="paragraph" w:styleId="NormalWeb">
    <w:name w:val="Normal (Web)"/>
    <w:basedOn w:val="Normal"/>
    <w:uiPriority w:val="99"/>
    <w:unhideWhenUsed/>
    <w:rsid w:val="00263DBC"/>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E644D"/>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DA2F54"/>
    <w:rPr>
      <w:rFonts w:ascii="Arial" w:eastAsiaTheme="majorEastAsia" w:hAnsi="Arial" w:cs="Arial"/>
      <w:i/>
      <w:color w:val="1F497D" w:themeColor="text2"/>
      <w:sz w:val="28"/>
      <w:szCs w:val="26"/>
    </w:rPr>
  </w:style>
  <w:style w:type="character" w:customStyle="1" w:styleId="Heading3Char">
    <w:name w:val="Heading 3 Char"/>
    <w:basedOn w:val="DefaultParagraphFont"/>
    <w:link w:val="Heading3"/>
    <w:uiPriority w:val="9"/>
    <w:rsid w:val="00146B40"/>
    <w:rPr>
      <w:rFonts w:asciiTheme="majorHAnsi" w:eastAsiaTheme="majorEastAsia" w:hAnsiTheme="majorHAnsi" w:cstheme="majorBidi"/>
      <w:color w:val="00303C"/>
      <w:sz w:val="24"/>
      <w:szCs w:val="24"/>
    </w:rPr>
  </w:style>
  <w:style w:type="character" w:styleId="Hyperlink">
    <w:name w:val="Hyperlink"/>
    <w:basedOn w:val="DefaultParagraphFont"/>
    <w:uiPriority w:val="99"/>
    <w:unhideWhenUsed/>
    <w:rsid w:val="00AF1770"/>
    <w:rPr>
      <w:color w:val="1F419A"/>
      <w:u w:val="single"/>
    </w:rPr>
  </w:style>
  <w:style w:type="paragraph" w:styleId="NoSpacing">
    <w:name w:val="No Spacing"/>
    <w:link w:val="NoSpacingChar"/>
    <w:uiPriority w:val="1"/>
    <w:qFormat/>
    <w:rsid w:val="00197118"/>
    <w:rPr>
      <w:rFonts w:eastAsiaTheme="minorEastAsia"/>
    </w:rPr>
  </w:style>
  <w:style w:type="character" w:customStyle="1" w:styleId="NoSpacingChar">
    <w:name w:val="No Spacing Char"/>
    <w:basedOn w:val="DefaultParagraphFont"/>
    <w:link w:val="NoSpacing"/>
    <w:uiPriority w:val="1"/>
    <w:rsid w:val="00197118"/>
    <w:rPr>
      <w:rFonts w:eastAsiaTheme="minorEastAsia"/>
    </w:rPr>
  </w:style>
  <w:style w:type="paragraph" w:styleId="Title">
    <w:name w:val="Title"/>
    <w:basedOn w:val="Normal"/>
    <w:next w:val="Normal"/>
    <w:link w:val="TitleChar"/>
    <w:uiPriority w:val="10"/>
    <w:qFormat/>
    <w:rsid w:val="00F51A89"/>
    <w:pPr>
      <w:pBdr>
        <w:bottom w:val="single" w:sz="24" w:space="4" w:color="961C1F" w:themeColor="accent3"/>
      </w:pBdr>
      <w:spacing w:after="120" w:line="300" w:lineRule="atLeast"/>
      <w:contextualSpacing/>
      <w:outlineLvl w:val="0"/>
    </w:pPr>
    <w:rPr>
      <w:rFonts w:asciiTheme="majorHAnsi" w:eastAsiaTheme="majorEastAsia" w:hAnsiTheme="majorHAnsi" w:cstheme="majorBidi"/>
      <w:caps/>
      <w:color w:val="FFFFFF" w:themeColor="background1"/>
      <w:spacing w:val="5"/>
      <w:kern w:val="28"/>
      <w:sz w:val="48"/>
      <w:szCs w:val="48"/>
    </w:rPr>
  </w:style>
  <w:style w:type="character" w:customStyle="1" w:styleId="TitleChar">
    <w:name w:val="Title Char"/>
    <w:basedOn w:val="DefaultParagraphFont"/>
    <w:link w:val="Title"/>
    <w:uiPriority w:val="10"/>
    <w:rsid w:val="00F51A89"/>
    <w:rPr>
      <w:rFonts w:asciiTheme="majorHAnsi" w:eastAsiaTheme="majorEastAsia" w:hAnsiTheme="majorHAnsi" w:cstheme="majorBidi"/>
      <w:caps/>
      <w:color w:val="FFFFFF" w:themeColor="background1"/>
      <w:spacing w:val="5"/>
      <w:kern w:val="28"/>
      <w:sz w:val="48"/>
      <w:szCs w:val="48"/>
    </w:rPr>
  </w:style>
  <w:style w:type="paragraph" w:styleId="Subtitle">
    <w:name w:val="Subtitle"/>
    <w:basedOn w:val="Normal"/>
    <w:next w:val="Normal"/>
    <w:link w:val="SubtitleChar"/>
    <w:uiPriority w:val="11"/>
    <w:qFormat/>
    <w:rsid w:val="005F24AE"/>
    <w:pPr>
      <w:numPr>
        <w:ilvl w:val="1"/>
      </w:numPr>
      <w:spacing w:line="300" w:lineRule="atLeast"/>
    </w:pPr>
    <w:rPr>
      <w:rFonts w:asciiTheme="majorHAnsi" w:eastAsiaTheme="majorEastAsia" w:hAnsiTheme="majorHAnsi" w:cstheme="majorBidi"/>
      <w:i/>
      <w:iCs/>
      <w:color w:val="FFFFFF" w:themeColor="background1"/>
      <w:spacing w:val="15"/>
      <w:sz w:val="28"/>
      <w:szCs w:val="28"/>
    </w:rPr>
  </w:style>
  <w:style w:type="character" w:customStyle="1" w:styleId="SubtitleChar">
    <w:name w:val="Subtitle Char"/>
    <w:basedOn w:val="DefaultParagraphFont"/>
    <w:link w:val="Subtitle"/>
    <w:uiPriority w:val="11"/>
    <w:rsid w:val="005F24AE"/>
    <w:rPr>
      <w:rFonts w:asciiTheme="majorHAnsi" w:eastAsiaTheme="majorEastAsia" w:hAnsiTheme="majorHAnsi" w:cstheme="majorBidi"/>
      <w:i/>
      <w:iCs/>
      <w:color w:val="FFFFFF" w:themeColor="background1"/>
      <w:spacing w:val="15"/>
      <w:sz w:val="28"/>
      <w:szCs w:val="28"/>
    </w:rPr>
  </w:style>
  <w:style w:type="paragraph" w:styleId="TOCHeading">
    <w:name w:val="TOC Heading"/>
    <w:basedOn w:val="Heading1"/>
    <w:next w:val="Normal"/>
    <w:uiPriority w:val="39"/>
    <w:unhideWhenUsed/>
    <w:qFormat/>
    <w:rsid w:val="005C6E20"/>
    <w:pPr>
      <w:spacing w:line="259" w:lineRule="auto"/>
      <w:ind w:left="0" w:firstLine="0"/>
      <w:jc w:val="center"/>
    </w:pPr>
    <w:rPr>
      <w:color w:val="auto"/>
    </w:rPr>
  </w:style>
  <w:style w:type="paragraph" w:styleId="TOC1">
    <w:name w:val="toc 1"/>
    <w:basedOn w:val="Normal"/>
    <w:next w:val="Normal"/>
    <w:uiPriority w:val="39"/>
    <w:unhideWhenUsed/>
    <w:rsid w:val="000F3575"/>
    <w:pPr>
      <w:spacing w:before="120" w:after="80"/>
      <w:ind w:right="720"/>
    </w:pPr>
  </w:style>
  <w:style w:type="paragraph" w:styleId="TOC2">
    <w:name w:val="toc 2"/>
    <w:basedOn w:val="Normal"/>
    <w:next w:val="Normal"/>
    <w:uiPriority w:val="39"/>
    <w:unhideWhenUsed/>
    <w:rsid w:val="000F3575"/>
    <w:pPr>
      <w:tabs>
        <w:tab w:val="left" w:pos="880"/>
        <w:tab w:val="right" w:leader="dot" w:pos="9350"/>
      </w:tabs>
      <w:spacing w:after="80"/>
      <w:ind w:left="864" w:right="720" w:hanging="648"/>
    </w:pPr>
    <w:rPr>
      <w:noProof/>
    </w:rPr>
  </w:style>
  <w:style w:type="table" w:styleId="GridTable2-Accent6">
    <w:name w:val="Grid Table 2 Accent 6"/>
    <w:basedOn w:val="TableNormal"/>
    <w:uiPriority w:val="47"/>
    <w:rsid w:val="00624DD0"/>
    <w:tblPr>
      <w:tblStyleRowBandSize w:val="1"/>
      <w:tblStyleColBandSize w:val="1"/>
      <w:tblBorders>
        <w:top w:val="single" w:sz="2" w:space="0" w:color="96ABCB" w:themeColor="accent6" w:themeTint="99"/>
        <w:bottom w:val="single" w:sz="2" w:space="0" w:color="96ABCB" w:themeColor="accent6" w:themeTint="99"/>
        <w:insideH w:val="single" w:sz="2" w:space="0" w:color="96ABCB" w:themeColor="accent6" w:themeTint="99"/>
        <w:insideV w:val="single" w:sz="2" w:space="0" w:color="96ABCB" w:themeColor="accent6" w:themeTint="99"/>
      </w:tblBorders>
    </w:tblPr>
    <w:tblStylePr w:type="firstRow">
      <w:rPr>
        <w:b/>
        <w:bCs/>
      </w:rPr>
      <w:tblPr/>
      <w:tcPr>
        <w:tcBorders>
          <w:top w:val="nil"/>
          <w:bottom w:val="single" w:sz="12" w:space="0" w:color="96ABCB" w:themeColor="accent6" w:themeTint="99"/>
          <w:insideH w:val="nil"/>
          <w:insideV w:val="nil"/>
        </w:tcBorders>
        <w:shd w:val="clear" w:color="auto" w:fill="FFFFFF" w:themeFill="background1"/>
      </w:tcPr>
    </w:tblStylePr>
    <w:tblStylePr w:type="lastRow">
      <w:rPr>
        <w:b/>
        <w:bCs/>
      </w:rPr>
      <w:tblPr/>
      <w:tcPr>
        <w:tcBorders>
          <w:top w:val="double" w:sz="2" w:space="0" w:color="96AB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table" w:styleId="GridTable4-Accent6">
    <w:name w:val="Grid Table 4 Accent 6"/>
    <w:basedOn w:val="TableNormal"/>
    <w:uiPriority w:val="49"/>
    <w:rsid w:val="00D966B3"/>
    <w:tblPr>
      <w:tblStyleRowBandSize w:val="1"/>
      <w:tblStyleCol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Pr>
    <w:tblStylePr w:type="firstRow">
      <w:rPr>
        <w:b w:val="0"/>
        <w:bCs/>
        <w:color w:val="FFFFFF" w:themeColor="background1"/>
      </w:rPr>
      <w:tblPr/>
      <w:tcPr>
        <w:tcBorders>
          <w:top w:val="single" w:sz="6" w:space="0" w:color="DCE3ED"/>
          <w:left w:val="single" w:sz="6" w:space="0" w:color="DCE3ED"/>
          <w:bottom w:val="single" w:sz="6" w:space="0" w:color="DCE3ED"/>
          <w:right w:val="single" w:sz="6" w:space="0" w:color="DCE3ED"/>
          <w:insideH w:val="single" w:sz="4" w:space="0" w:color="DCE3ED"/>
          <w:insideV w:val="single" w:sz="4" w:space="0" w:color="DCE3ED"/>
        </w:tcBorders>
        <w:shd w:val="clear" w:color="auto" w:fill="5374A7" w:themeFill="accent6"/>
      </w:tcPr>
    </w:tblStylePr>
    <w:tblStylePr w:type="lastRow">
      <w:rPr>
        <w:b/>
        <w:bCs/>
      </w:rPr>
      <w:tblPr/>
      <w:tcPr>
        <w:tcBorders>
          <w:top w:val="double" w:sz="4" w:space="0" w:color="5374A7" w:themeColor="accent6"/>
        </w:tcBorders>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paragraph" w:customStyle="1" w:styleId="BulletListTitle">
    <w:name w:val="Bullet List Title"/>
    <w:basedOn w:val="Normal"/>
    <w:uiPriority w:val="99"/>
    <w:qFormat/>
    <w:rsid w:val="00B95E79"/>
    <w:pPr>
      <w:spacing w:before="240" w:line="276" w:lineRule="auto"/>
      <w:contextualSpacing/>
    </w:pPr>
    <w:rPr>
      <w:rFonts w:asciiTheme="majorHAnsi" w:hAnsiTheme="majorHAnsi" w:cstheme="majorHAnsi"/>
      <w:b/>
    </w:rPr>
  </w:style>
  <w:style w:type="paragraph" w:styleId="ListBullet">
    <w:name w:val="List Bullet"/>
    <w:basedOn w:val="ListParagraph"/>
    <w:uiPriority w:val="99"/>
    <w:unhideWhenUsed/>
    <w:rsid w:val="00D164E2"/>
    <w:pPr>
      <w:numPr>
        <w:numId w:val="81"/>
      </w:numPr>
      <w:spacing w:before="120" w:after="120" w:line="276" w:lineRule="auto"/>
      <w:contextualSpacing w:val="0"/>
    </w:pPr>
    <w:rPr>
      <w:rFonts w:asciiTheme="majorHAnsi" w:hAnsiTheme="majorHAnsi" w:cstheme="majorHAnsi"/>
    </w:rPr>
  </w:style>
  <w:style w:type="paragraph" w:customStyle="1" w:styleId="Table-header">
    <w:name w:val="Table-header"/>
    <w:basedOn w:val="Normal"/>
    <w:qFormat/>
    <w:rsid w:val="00D966B3"/>
    <w:pPr>
      <w:spacing w:before="40" w:after="40"/>
    </w:pPr>
    <w:rPr>
      <w:b/>
      <w:bCs/>
      <w:color w:val="FFFFFF" w:themeColor="background1"/>
      <w:szCs w:val="20"/>
    </w:rPr>
  </w:style>
  <w:style w:type="table" w:styleId="TableGrid">
    <w:name w:val="Table Grid"/>
    <w:aliases w:val="Orange Table,abluebox,GBH,~PSD Table Grid,RTI NCES Table"/>
    <w:basedOn w:val="TableNormal"/>
    <w:uiPriority w:val="39"/>
    <w:rsid w:val="0009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ListParagraph"/>
    <w:qFormat/>
    <w:rsid w:val="00517214"/>
    <w:pPr>
      <w:keepLines/>
      <w:spacing w:before="60" w:after="220"/>
      <w:ind w:left="0"/>
    </w:pPr>
    <w:rPr>
      <w:color w:val="000000" w:themeColor="text1"/>
    </w:rPr>
  </w:style>
  <w:style w:type="table" w:customStyle="1" w:styleId="CPC">
    <w:name w:val="CPC+"/>
    <w:basedOn w:val="TableNormal"/>
    <w:uiPriority w:val="99"/>
    <w:rsid w:val="007E644D"/>
    <w:tblPr>
      <w:tblStyleRow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CellMar>
        <w:left w:w="86" w:type="dxa"/>
        <w:right w:w="86" w:type="dxa"/>
      </w:tblCellMar>
    </w:tblPr>
    <w:tblStylePr w:type="firstRow">
      <w:pPr>
        <w:jc w:val="center"/>
      </w:pPr>
      <w:rPr>
        <w:color w:val="FFFFFF" w:themeColor="background1"/>
      </w:rPr>
      <w:tblPr/>
      <w:tcPr>
        <w:tcBorders>
          <w:top w:val="single" w:sz="4" w:space="0" w:color="5374A7"/>
          <w:left w:val="single" w:sz="4" w:space="0" w:color="5374A7"/>
          <w:bottom w:val="single" w:sz="4" w:space="0" w:color="96ABCB"/>
          <w:right w:val="single" w:sz="4" w:space="0" w:color="5374A7"/>
          <w:insideH w:val="single" w:sz="4" w:space="0" w:color="96ABCB"/>
          <w:insideV w:val="single" w:sz="4" w:space="0" w:color="FFFFFF" w:themeColor="background1"/>
        </w:tcBorders>
        <w:shd w:val="clear" w:color="auto" w:fill="00627A"/>
      </w:tcPr>
    </w:tblStylePr>
    <w:tblStylePr w:type="band1Horz">
      <w:tblPr/>
      <w:tcPr>
        <w:shd w:val="clear" w:color="auto" w:fill="DCE3ED"/>
      </w:tcPr>
    </w:tblStylePr>
  </w:style>
  <w:style w:type="paragraph" w:styleId="ListBullet2">
    <w:name w:val="List Bullet 2"/>
    <w:basedOn w:val="ListParagraph"/>
    <w:uiPriority w:val="99"/>
    <w:unhideWhenUsed/>
    <w:rsid w:val="00CD5503"/>
    <w:pPr>
      <w:numPr>
        <w:numId w:val="71"/>
      </w:numPr>
      <w:spacing w:before="120" w:after="120" w:line="276" w:lineRule="auto"/>
      <w:ind w:left="864" w:hanging="288"/>
      <w:contextualSpacing w:val="0"/>
    </w:pPr>
    <w:rPr>
      <w:rFonts w:asciiTheme="majorHAnsi" w:hAnsiTheme="majorHAnsi" w:cstheme="majorHAnsi"/>
      <w:lang w:val="en"/>
    </w:rPr>
  </w:style>
  <w:style w:type="paragraph" w:styleId="Date">
    <w:name w:val="Date"/>
    <w:basedOn w:val="Normal"/>
    <w:next w:val="Normal"/>
    <w:link w:val="DateChar"/>
    <w:uiPriority w:val="99"/>
    <w:unhideWhenUsed/>
    <w:rsid w:val="00D61ECE"/>
    <w:rPr>
      <w:color w:val="FFFFFF" w:themeColor="background1"/>
      <w:sz w:val="32"/>
      <w:szCs w:val="32"/>
    </w:rPr>
  </w:style>
  <w:style w:type="character" w:customStyle="1" w:styleId="DateChar">
    <w:name w:val="Date Char"/>
    <w:basedOn w:val="DefaultParagraphFont"/>
    <w:link w:val="Date"/>
    <w:uiPriority w:val="99"/>
    <w:rsid w:val="00D61ECE"/>
    <w:rPr>
      <w:rFonts w:ascii="Arial" w:hAnsi="Arial"/>
      <w:color w:val="FFFFFF" w:themeColor="background1"/>
      <w:sz w:val="32"/>
      <w:szCs w:val="32"/>
    </w:rPr>
  </w:style>
  <w:style w:type="paragraph" w:customStyle="1" w:styleId="Title2">
    <w:name w:val="Title2"/>
    <w:basedOn w:val="Normal"/>
    <w:uiPriority w:val="99"/>
    <w:qFormat/>
    <w:rsid w:val="004E5F6E"/>
    <w:pPr>
      <w:spacing w:after="240"/>
      <w:jc w:val="center"/>
    </w:pPr>
    <w:rPr>
      <w:b/>
      <w:sz w:val="32"/>
    </w:rPr>
  </w:style>
  <w:style w:type="paragraph" w:styleId="BodyText">
    <w:name w:val="Body Text"/>
    <w:basedOn w:val="Normal"/>
    <w:link w:val="BodyTextChar"/>
    <w:uiPriority w:val="99"/>
    <w:unhideWhenUsed/>
    <w:qFormat/>
    <w:rsid w:val="00FB19B4"/>
    <w:pPr>
      <w:spacing w:before="220" w:after="220" w:line="276" w:lineRule="auto"/>
    </w:pPr>
  </w:style>
  <w:style w:type="character" w:customStyle="1" w:styleId="BodyTextChar">
    <w:name w:val="Body Text Char"/>
    <w:basedOn w:val="DefaultParagraphFont"/>
    <w:link w:val="BodyText"/>
    <w:uiPriority w:val="99"/>
    <w:rsid w:val="00FB19B4"/>
  </w:style>
  <w:style w:type="paragraph" w:customStyle="1" w:styleId="SectionLine">
    <w:name w:val="Section Line"/>
    <w:basedOn w:val="Normal"/>
    <w:uiPriority w:val="99"/>
    <w:qFormat/>
    <w:rsid w:val="00FF0F6E"/>
    <w:pPr>
      <w:pBdr>
        <w:top w:val="single" w:sz="6" w:space="1" w:color="00627A" w:themeColor="accent1"/>
      </w:pBdr>
      <w:spacing w:before="220" w:after="120"/>
    </w:pPr>
    <w:rPr>
      <w:sz w:val="16"/>
    </w:rPr>
  </w:style>
  <w:style w:type="paragraph" w:customStyle="1" w:styleId="Table-title">
    <w:name w:val="Table-title"/>
    <w:basedOn w:val="Caption"/>
    <w:qFormat/>
    <w:rsid w:val="00E45F97"/>
    <w:pPr>
      <w:keepNext/>
      <w:tabs>
        <w:tab w:val="left" w:pos="1170"/>
      </w:tabs>
    </w:pPr>
  </w:style>
  <w:style w:type="paragraph" w:customStyle="1" w:styleId="Figure-insert">
    <w:name w:val="Figure-insert"/>
    <w:basedOn w:val="Normal"/>
    <w:uiPriority w:val="99"/>
    <w:qFormat/>
    <w:rsid w:val="004E5F6E"/>
    <w:pPr>
      <w:keepNext/>
      <w:jc w:val="center"/>
    </w:pPr>
  </w:style>
  <w:style w:type="paragraph" w:customStyle="1" w:styleId="Table-text">
    <w:name w:val="Table-text"/>
    <w:basedOn w:val="Normal"/>
    <w:qFormat/>
    <w:rsid w:val="00D966B3"/>
    <w:pPr>
      <w:spacing w:before="40" w:after="40"/>
    </w:pPr>
    <w:rPr>
      <w:color w:val="000000" w:themeColor="text1"/>
      <w:szCs w:val="20"/>
    </w:rPr>
  </w:style>
  <w:style w:type="paragraph" w:customStyle="1" w:styleId="Table-textindent1">
    <w:name w:val="Table-text indent1"/>
    <w:basedOn w:val="Normal"/>
    <w:uiPriority w:val="99"/>
    <w:qFormat/>
    <w:rsid w:val="00D966B3"/>
    <w:pPr>
      <w:spacing w:before="40" w:after="40"/>
      <w:ind w:left="288"/>
    </w:pPr>
    <w:rPr>
      <w:color w:val="000000" w:themeColor="text1"/>
      <w:szCs w:val="20"/>
    </w:rPr>
  </w:style>
  <w:style w:type="paragraph" w:customStyle="1" w:styleId="Table-bullet1">
    <w:name w:val="Table-bullet1"/>
    <w:basedOn w:val="Table-text"/>
    <w:qFormat/>
    <w:rsid w:val="00D966B3"/>
    <w:pPr>
      <w:numPr>
        <w:numId w:val="3"/>
      </w:numPr>
    </w:pPr>
  </w:style>
  <w:style w:type="character" w:styleId="CommentReference">
    <w:name w:val="annotation reference"/>
    <w:basedOn w:val="DefaultParagraphFont"/>
    <w:uiPriority w:val="99"/>
    <w:unhideWhenUsed/>
    <w:rsid w:val="00D966B3"/>
    <w:rPr>
      <w:sz w:val="16"/>
      <w:szCs w:val="16"/>
    </w:rPr>
  </w:style>
  <w:style w:type="paragraph" w:styleId="CommentText">
    <w:name w:val="annotation text"/>
    <w:aliases w:val="t"/>
    <w:basedOn w:val="Normal"/>
    <w:link w:val="CommentTextChar"/>
    <w:uiPriority w:val="99"/>
    <w:unhideWhenUsed/>
    <w:qFormat/>
    <w:rsid w:val="00D966B3"/>
    <w:rPr>
      <w:sz w:val="20"/>
      <w:szCs w:val="20"/>
    </w:rPr>
  </w:style>
  <w:style w:type="character" w:customStyle="1" w:styleId="CommentTextChar">
    <w:name w:val="Comment Text Char"/>
    <w:aliases w:val="t Char"/>
    <w:basedOn w:val="DefaultParagraphFont"/>
    <w:link w:val="CommentText"/>
    <w:uiPriority w:val="99"/>
    <w:rsid w:val="00D966B3"/>
    <w:rPr>
      <w:sz w:val="20"/>
      <w:szCs w:val="20"/>
    </w:rPr>
  </w:style>
  <w:style w:type="paragraph" w:styleId="CommentSubject">
    <w:name w:val="annotation subject"/>
    <w:basedOn w:val="CommentText"/>
    <w:next w:val="CommentText"/>
    <w:link w:val="CommentSubjectChar"/>
    <w:uiPriority w:val="99"/>
    <w:semiHidden/>
    <w:unhideWhenUsed/>
    <w:rsid w:val="00D966B3"/>
    <w:rPr>
      <w:b/>
      <w:bCs/>
    </w:rPr>
  </w:style>
  <w:style w:type="character" w:customStyle="1" w:styleId="CommentSubjectChar">
    <w:name w:val="Comment Subject Char"/>
    <w:basedOn w:val="CommentTextChar"/>
    <w:link w:val="CommentSubject"/>
    <w:uiPriority w:val="99"/>
    <w:semiHidden/>
    <w:rsid w:val="00D966B3"/>
    <w:rPr>
      <w:b/>
      <w:bCs/>
      <w:sz w:val="20"/>
      <w:szCs w:val="20"/>
    </w:rPr>
  </w:style>
  <w:style w:type="paragraph" w:styleId="BalloonText">
    <w:name w:val="Balloon Text"/>
    <w:basedOn w:val="Normal"/>
    <w:link w:val="BalloonTextChar"/>
    <w:uiPriority w:val="99"/>
    <w:semiHidden/>
    <w:unhideWhenUsed/>
    <w:rsid w:val="00D9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6B3"/>
    <w:rPr>
      <w:rFonts w:ascii="Segoe UI" w:hAnsi="Segoe UI" w:cs="Segoe UI"/>
      <w:sz w:val="18"/>
      <w:szCs w:val="18"/>
    </w:rPr>
  </w:style>
  <w:style w:type="paragraph" w:customStyle="1" w:styleId="Heading1wLine">
    <w:name w:val="Heading 1_wLine"/>
    <w:basedOn w:val="Heading1"/>
    <w:uiPriority w:val="99"/>
    <w:qFormat/>
    <w:rsid w:val="002C1D60"/>
    <w:pPr>
      <w:pBdr>
        <w:top w:val="single" w:sz="6" w:space="1" w:color="00627A"/>
      </w:pBdr>
    </w:pPr>
  </w:style>
  <w:style w:type="paragraph" w:styleId="FootnoteText">
    <w:name w:val="footnote text"/>
    <w:basedOn w:val="Normal"/>
    <w:link w:val="FootnoteTextChar"/>
    <w:unhideWhenUsed/>
    <w:qFormat/>
    <w:rsid w:val="00C80721"/>
    <w:pPr>
      <w:spacing w:after="40"/>
      <w:ind w:left="274" w:hanging="274"/>
    </w:pPr>
    <w:rPr>
      <w:sz w:val="18"/>
      <w:szCs w:val="20"/>
    </w:rPr>
  </w:style>
  <w:style w:type="character" w:customStyle="1" w:styleId="FootnoteTextChar">
    <w:name w:val="Footnote Text Char"/>
    <w:basedOn w:val="DefaultParagraphFont"/>
    <w:link w:val="FootnoteText"/>
    <w:rsid w:val="00C80721"/>
    <w:rPr>
      <w:sz w:val="18"/>
      <w:szCs w:val="20"/>
    </w:rPr>
  </w:style>
  <w:style w:type="character" w:styleId="FootnoteReference">
    <w:name w:val="footnote reference"/>
    <w:basedOn w:val="DefaultParagraphFont"/>
    <w:unhideWhenUsed/>
    <w:qFormat/>
    <w:rsid w:val="00280C4C"/>
    <w:rPr>
      <w:rFonts w:asciiTheme="minorHAnsi" w:hAnsiTheme="minorHAnsi"/>
      <w:color w:val="auto"/>
      <w:spacing w:val="0"/>
      <w:w w:val="100"/>
      <w:kern w:val="0"/>
      <w:position w:val="0"/>
      <w:vertAlign w:val="superscript"/>
    </w:rPr>
  </w:style>
  <w:style w:type="paragraph" w:styleId="TOC3">
    <w:name w:val="toc 3"/>
    <w:basedOn w:val="Normal"/>
    <w:next w:val="Normal"/>
    <w:uiPriority w:val="39"/>
    <w:unhideWhenUsed/>
    <w:rsid w:val="00C6653A"/>
    <w:pPr>
      <w:tabs>
        <w:tab w:val="left" w:pos="1320"/>
        <w:tab w:val="right" w:leader="dot" w:pos="9350"/>
      </w:tabs>
      <w:spacing w:after="60"/>
      <w:ind w:left="1296" w:right="720" w:hanging="864"/>
    </w:pPr>
    <w:rPr>
      <w:rFonts w:cs="Arial"/>
      <w:noProof/>
    </w:rPr>
  </w:style>
  <w:style w:type="paragraph" w:styleId="TOC4">
    <w:name w:val="toc 4"/>
    <w:basedOn w:val="Normal"/>
    <w:next w:val="Normal"/>
    <w:uiPriority w:val="39"/>
    <w:unhideWhenUsed/>
    <w:rsid w:val="00280C4C"/>
    <w:pPr>
      <w:spacing w:after="100"/>
      <w:ind w:left="660"/>
    </w:pPr>
  </w:style>
  <w:style w:type="paragraph" w:styleId="TOC5">
    <w:name w:val="toc 5"/>
    <w:basedOn w:val="Normal"/>
    <w:next w:val="Normal"/>
    <w:uiPriority w:val="39"/>
    <w:unhideWhenUsed/>
    <w:rsid w:val="00280C4C"/>
    <w:pPr>
      <w:spacing w:after="100"/>
      <w:ind w:left="880"/>
    </w:pPr>
  </w:style>
  <w:style w:type="paragraph" w:styleId="TableofFigures">
    <w:name w:val="table of figures"/>
    <w:basedOn w:val="Normal"/>
    <w:next w:val="Normal"/>
    <w:uiPriority w:val="99"/>
    <w:unhideWhenUsed/>
    <w:rsid w:val="00FC11CB"/>
    <w:pPr>
      <w:tabs>
        <w:tab w:val="left" w:pos="1260"/>
        <w:tab w:val="right" w:leader="dot" w:pos="9360"/>
      </w:tabs>
      <w:spacing w:after="60"/>
      <w:ind w:left="1260" w:right="720" w:hanging="1260"/>
    </w:pPr>
    <w:rPr>
      <w:rFonts w:cs="Arial"/>
      <w:noProof/>
    </w:rPr>
  </w:style>
  <w:style w:type="paragraph" w:customStyle="1" w:styleId="TOCHead">
    <w:name w:val="TOC Head"/>
    <w:basedOn w:val="Normal"/>
    <w:uiPriority w:val="99"/>
    <w:qFormat/>
    <w:rsid w:val="00476E2B"/>
    <w:pPr>
      <w:keepNext/>
      <w:tabs>
        <w:tab w:val="right" w:pos="9360"/>
      </w:tabs>
      <w:spacing w:before="120"/>
    </w:pPr>
    <w:rPr>
      <w:rFonts w:eastAsia="Times New Roman" w:cs="Times New Roman"/>
      <w:b/>
      <w:color w:val="1F497D" w:themeColor="text2"/>
      <w:sz w:val="26"/>
      <w:szCs w:val="20"/>
    </w:rPr>
  </w:style>
  <w:style w:type="paragraph" w:customStyle="1" w:styleId="figure-note">
    <w:name w:val="figure-note"/>
    <w:basedOn w:val="table-note"/>
    <w:uiPriority w:val="99"/>
    <w:qFormat/>
    <w:rsid w:val="00517214"/>
  </w:style>
  <w:style w:type="paragraph" w:styleId="BodyText2">
    <w:name w:val="Body Text 2"/>
    <w:basedOn w:val="Normal"/>
    <w:link w:val="BodyText2Char"/>
    <w:uiPriority w:val="99"/>
    <w:unhideWhenUsed/>
    <w:rsid w:val="001637EE"/>
    <w:pPr>
      <w:spacing w:before="120" w:after="120" w:line="276" w:lineRule="auto"/>
      <w:ind w:left="2160" w:hanging="2160"/>
      <w:contextualSpacing/>
    </w:pPr>
  </w:style>
  <w:style w:type="character" w:customStyle="1" w:styleId="BodyText2Char">
    <w:name w:val="Body Text 2 Char"/>
    <w:basedOn w:val="DefaultParagraphFont"/>
    <w:link w:val="BodyText2"/>
    <w:uiPriority w:val="99"/>
    <w:rsid w:val="001637EE"/>
  </w:style>
  <w:style w:type="paragraph" w:customStyle="1" w:styleId="IntentionallyBlank">
    <w:name w:val="IntentionallyBlank"/>
    <w:basedOn w:val="Normal"/>
    <w:qFormat/>
    <w:rsid w:val="00517214"/>
    <w:pPr>
      <w:spacing w:before="220"/>
      <w:jc w:val="center"/>
    </w:pPr>
    <w:rPr>
      <w:rFonts w:eastAsia="Times New Roman" w:cs="Times New Roman"/>
      <w:i/>
      <w:szCs w:val="20"/>
    </w:rPr>
  </w:style>
  <w:style w:type="paragraph" w:styleId="Caption">
    <w:name w:val="caption"/>
    <w:basedOn w:val="Normal"/>
    <w:next w:val="Normal"/>
    <w:uiPriority w:val="35"/>
    <w:unhideWhenUsed/>
    <w:qFormat/>
    <w:rsid w:val="00517214"/>
    <w:pPr>
      <w:spacing w:before="220" w:after="220"/>
      <w:jc w:val="center"/>
    </w:pPr>
    <w:rPr>
      <w:b/>
      <w:iCs/>
      <w:szCs w:val="18"/>
    </w:rPr>
  </w:style>
  <w:style w:type="paragraph" w:styleId="ListNumber">
    <w:name w:val="List Number"/>
    <w:basedOn w:val="Normal"/>
    <w:uiPriority w:val="99"/>
    <w:unhideWhenUsed/>
    <w:rsid w:val="008B54F7"/>
    <w:pPr>
      <w:numPr>
        <w:numId w:val="4"/>
      </w:numPr>
      <w:spacing w:after="220" w:line="276" w:lineRule="auto"/>
      <w:contextualSpacing/>
    </w:pPr>
  </w:style>
  <w:style w:type="paragraph" w:styleId="ListNumber2">
    <w:name w:val="List Number 2"/>
    <w:basedOn w:val="Normal"/>
    <w:uiPriority w:val="99"/>
    <w:unhideWhenUsed/>
    <w:rsid w:val="004F5FA3"/>
    <w:pPr>
      <w:numPr>
        <w:numId w:val="5"/>
      </w:numPr>
      <w:spacing w:after="220" w:line="276" w:lineRule="auto"/>
      <w:contextualSpacing/>
    </w:pPr>
  </w:style>
  <w:style w:type="paragraph" w:styleId="ListBullet3">
    <w:name w:val="List Bullet 3"/>
    <w:basedOn w:val="Normal"/>
    <w:uiPriority w:val="99"/>
    <w:unhideWhenUsed/>
    <w:rsid w:val="00207CA4"/>
    <w:pPr>
      <w:numPr>
        <w:ilvl w:val="2"/>
        <w:numId w:val="63"/>
      </w:numPr>
      <w:spacing w:before="120" w:after="120" w:line="276" w:lineRule="auto"/>
      <w:ind w:left="1152" w:hanging="288"/>
    </w:pPr>
    <w:rPr>
      <w:lang w:val="en"/>
    </w:rPr>
  </w:style>
  <w:style w:type="paragraph" w:customStyle="1" w:styleId="Table-titleContinued">
    <w:name w:val="Table-title Continued"/>
    <w:basedOn w:val="Table-title"/>
    <w:next w:val="Normal"/>
    <w:rsid w:val="004A6CC1"/>
    <w:pPr>
      <w:keepLines/>
    </w:pPr>
    <w:rPr>
      <w:rFonts w:eastAsia="Times New Roman" w:cs="Arial"/>
      <w:iCs w:val="0"/>
      <w:szCs w:val="22"/>
    </w:rPr>
  </w:style>
  <w:style w:type="character" w:customStyle="1" w:styleId="Heading4Char">
    <w:name w:val="Heading 4 Char"/>
    <w:basedOn w:val="DefaultParagraphFont"/>
    <w:link w:val="Heading4"/>
    <w:uiPriority w:val="9"/>
    <w:rsid w:val="003443A6"/>
    <w:rPr>
      <w:rFonts w:asciiTheme="majorHAnsi" w:eastAsiaTheme="majorEastAsia" w:hAnsiTheme="majorHAnsi" w:cstheme="majorBidi"/>
      <w:i/>
      <w:iCs/>
      <w:color w:val="00495B" w:themeColor="accent1" w:themeShade="BF"/>
    </w:rPr>
  </w:style>
  <w:style w:type="character" w:customStyle="1" w:styleId="Heading5Char">
    <w:name w:val="Heading 5 Char"/>
    <w:basedOn w:val="DefaultParagraphFont"/>
    <w:link w:val="Heading5"/>
    <w:uiPriority w:val="9"/>
    <w:rsid w:val="003F13A1"/>
    <w:rPr>
      <w:rFonts w:asciiTheme="majorHAnsi" w:eastAsiaTheme="majorEastAsia" w:hAnsiTheme="majorHAnsi" w:cstheme="majorBidi"/>
      <w:color w:val="00495B" w:themeColor="accent1" w:themeShade="BF"/>
    </w:rPr>
  </w:style>
  <w:style w:type="character" w:styleId="FollowedHyperlink">
    <w:name w:val="FollowedHyperlink"/>
    <w:basedOn w:val="DefaultParagraphFont"/>
    <w:uiPriority w:val="99"/>
    <w:semiHidden/>
    <w:unhideWhenUsed/>
    <w:rsid w:val="00AF1770"/>
    <w:rPr>
      <w:color w:val="CD3835"/>
      <w:u w:val="single"/>
    </w:rPr>
  </w:style>
  <w:style w:type="character" w:customStyle="1" w:styleId="Heading6Char">
    <w:name w:val="Heading 6 Char"/>
    <w:basedOn w:val="DefaultParagraphFont"/>
    <w:link w:val="Heading6"/>
    <w:uiPriority w:val="9"/>
    <w:semiHidden/>
    <w:rsid w:val="0094291D"/>
    <w:rPr>
      <w:rFonts w:asciiTheme="majorHAnsi" w:eastAsiaTheme="majorEastAsia" w:hAnsiTheme="majorHAnsi" w:cstheme="majorBidi"/>
      <w:color w:val="00303C" w:themeColor="accent1" w:themeShade="7F"/>
    </w:rPr>
  </w:style>
  <w:style w:type="paragraph" w:customStyle="1" w:styleId="msonormal0">
    <w:name w:val="msonormal"/>
    <w:basedOn w:val="Normal"/>
    <w:uiPriority w:val="99"/>
    <w:rsid w:val="0094291D"/>
    <w:pPr>
      <w:spacing w:before="100" w:beforeAutospacing="1" w:after="100" w:afterAutospacing="1"/>
    </w:pPr>
    <w:rPr>
      <w:rFonts w:ascii="Times New Roman" w:eastAsiaTheme="minorEastAsia" w:hAnsi="Times New Roman" w:cs="Times New Roman"/>
      <w:sz w:val="24"/>
      <w:szCs w:val="24"/>
    </w:rPr>
  </w:style>
  <w:style w:type="character" w:customStyle="1" w:styleId="CommentTextChar1">
    <w:name w:val="Comment Text Char1"/>
    <w:aliases w:val="t Char1"/>
    <w:basedOn w:val="DefaultParagraphFont"/>
    <w:uiPriority w:val="99"/>
    <w:semiHidden/>
    <w:rsid w:val="0094291D"/>
    <w:rPr>
      <w:rFonts w:ascii="Arial" w:hAnsi="Arial"/>
      <w:sz w:val="20"/>
      <w:szCs w:val="20"/>
    </w:rPr>
  </w:style>
  <w:style w:type="paragraph" w:styleId="List">
    <w:name w:val="List"/>
    <w:basedOn w:val="Normal"/>
    <w:uiPriority w:val="99"/>
    <w:semiHidden/>
    <w:unhideWhenUsed/>
    <w:rsid w:val="0094291D"/>
    <w:pPr>
      <w:spacing w:after="220" w:line="276" w:lineRule="auto"/>
      <w:ind w:left="720" w:hanging="360"/>
      <w:contextualSpacing/>
    </w:pPr>
  </w:style>
  <w:style w:type="paragraph" w:styleId="List2">
    <w:name w:val="List 2"/>
    <w:basedOn w:val="Normal"/>
    <w:uiPriority w:val="99"/>
    <w:semiHidden/>
    <w:unhideWhenUsed/>
    <w:rsid w:val="0094291D"/>
    <w:pPr>
      <w:spacing w:after="220" w:line="276" w:lineRule="auto"/>
      <w:ind w:left="1440" w:hanging="360"/>
      <w:contextualSpacing/>
    </w:pPr>
  </w:style>
  <w:style w:type="paragraph" w:styleId="Revision">
    <w:name w:val="Revision"/>
    <w:uiPriority w:val="99"/>
    <w:semiHidden/>
    <w:rsid w:val="0094291D"/>
  </w:style>
  <w:style w:type="character" w:customStyle="1" w:styleId="ListParagraphChar">
    <w:name w:val="List Paragraph Char"/>
    <w:basedOn w:val="DefaultParagraphFont"/>
    <w:link w:val="ListParagraph"/>
    <w:uiPriority w:val="34"/>
    <w:qFormat/>
    <w:locked/>
    <w:rsid w:val="0094291D"/>
  </w:style>
  <w:style w:type="paragraph" w:styleId="Bibliography">
    <w:name w:val="Bibliography"/>
    <w:basedOn w:val="Normal"/>
    <w:next w:val="Normal"/>
    <w:uiPriority w:val="37"/>
    <w:unhideWhenUsed/>
    <w:rsid w:val="0094291D"/>
    <w:pPr>
      <w:spacing w:before="220" w:after="220" w:line="276" w:lineRule="auto"/>
      <w:ind w:left="720" w:hanging="720"/>
    </w:pPr>
  </w:style>
  <w:style w:type="paragraph" w:customStyle="1" w:styleId="TableParagraph">
    <w:name w:val="Table Paragraph"/>
    <w:basedOn w:val="Normal"/>
    <w:uiPriority w:val="1"/>
    <w:qFormat/>
    <w:rsid w:val="0094291D"/>
    <w:pPr>
      <w:widowControl w:val="0"/>
      <w:autoSpaceDE w:val="0"/>
      <w:autoSpaceDN w:val="0"/>
      <w:spacing w:before="37"/>
      <w:ind w:left="103"/>
    </w:pPr>
    <w:rPr>
      <w:rFonts w:eastAsia="Arial" w:cs="Arial"/>
    </w:rPr>
  </w:style>
  <w:style w:type="paragraph" w:customStyle="1" w:styleId="Figurebox">
    <w:name w:val="Figurebox"/>
    <w:basedOn w:val="Normal"/>
    <w:next w:val="Normal"/>
    <w:uiPriority w:val="99"/>
    <w:rsid w:val="0094291D"/>
    <w:pPr>
      <w:keepNext/>
      <w:pBdr>
        <w:top w:val="single" w:sz="12" w:space="1" w:color="auto"/>
        <w:left w:val="single" w:sz="12" w:space="4" w:color="auto"/>
        <w:bottom w:val="single" w:sz="12" w:space="1" w:color="auto"/>
        <w:right w:val="single" w:sz="12" w:space="4" w:color="auto"/>
      </w:pBdr>
      <w:spacing w:before="120"/>
      <w:ind w:left="144" w:right="144"/>
      <w:jc w:val="center"/>
    </w:pPr>
    <w:rPr>
      <w:rFonts w:eastAsia="Times New Roman" w:cs="Times New Roman"/>
      <w:szCs w:val="20"/>
    </w:rPr>
  </w:style>
  <w:style w:type="paragraph" w:customStyle="1" w:styleId="FigureTitle">
    <w:name w:val="Figure Title"/>
    <w:basedOn w:val="Caption"/>
    <w:next w:val="Figurebox"/>
    <w:uiPriority w:val="99"/>
    <w:rsid w:val="00724579"/>
    <w:pPr>
      <w:keepNext/>
      <w:keepLines/>
      <w:tabs>
        <w:tab w:val="left" w:pos="1080"/>
      </w:tabs>
    </w:pPr>
  </w:style>
  <w:style w:type="paragraph" w:customStyle="1" w:styleId="Default">
    <w:name w:val="Default"/>
    <w:rsid w:val="0094291D"/>
    <w:pPr>
      <w:autoSpaceDE w:val="0"/>
      <w:autoSpaceDN w:val="0"/>
      <w:adjustRightInd w:val="0"/>
    </w:pPr>
    <w:rPr>
      <w:rFonts w:ascii="Arial" w:hAnsi="Arial" w:cs="Arial"/>
      <w:color w:val="000000"/>
      <w:sz w:val="24"/>
      <w:szCs w:val="24"/>
    </w:rPr>
  </w:style>
  <w:style w:type="paragraph" w:customStyle="1" w:styleId="paragraph">
    <w:name w:val="paragraph"/>
    <w:basedOn w:val="Normal"/>
    <w:rsid w:val="0094291D"/>
    <w:pPr>
      <w:spacing w:before="100" w:beforeAutospacing="1" w:after="100" w:afterAutospacing="1"/>
    </w:pPr>
    <w:rPr>
      <w:rFonts w:ascii="Times New Roman" w:eastAsia="Times New Roman" w:hAnsi="Times New Roman" w:cs="Times New Roman"/>
      <w:sz w:val="24"/>
      <w:szCs w:val="24"/>
    </w:rPr>
  </w:style>
  <w:style w:type="paragraph" w:customStyle="1" w:styleId="BodyIndent1">
    <w:name w:val="Body Indent1"/>
    <w:basedOn w:val="BodyText"/>
    <w:uiPriority w:val="99"/>
    <w:qFormat/>
    <w:rsid w:val="003D5A10"/>
    <w:pPr>
      <w:tabs>
        <w:tab w:val="left" w:pos="1260"/>
        <w:tab w:val="left" w:pos="1620"/>
      </w:tabs>
      <w:spacing w:line="264" w:lineRule="auto"/>
      <w:ind w:left="720"/>
      <w:contextualSpacing/>
    </w:pPr>
    <w:rPr>
      <w:rFonts w:cs="Arial"/>
    </w:rPr>
  </w:style>
  <w:style w:type="paragraph" w:customStyle="1" w:styleId="FigureNObox">
    <w:name w:val="Figure_NObox"/>
    <w:basedOn w:val="Normal"/>
    <w:uiPriority w:val="99"/>
    <w:qFormat/>
    <w:rsid w:val="0094291D"/>
    <w:pPr>
      <w:keepNext/>
      <w:spacing w:before="120"/>
      <w:jc w:val="center"/>
    </w:pPr>
    <w:rPr>
      <w:rFonts w:eastAsia="Times New Roman" w:cs="Times New Roman"/>
      <w:szCs w:val="20"/>
    </w:rPr>
  </w:style>
  <w:style w:type="paragraph" w:customStyle="1" w:styleId="ESHeading2">
    <w:name w:val="ES_Heading 2"/>
    <w:basedOn w:val="Heading2"/>
    <w:next w:val="BodyText"/>
    <w:uiPriority w:val="99"/>
    <w:qFormat/>
    <w:rsid w:val="00A63E1C"/>
  </w:style>
  <w:style w:type="paragraph" w:customStyle="1" w:styleId="ESHeading1">
    <w:name w:val="ES Heading 1"/>
    <w:basedOn w:val="Heading1"/>
    <w:next w:val="BodyText"/>
    <w:uiPriority w:val="99"/>
    <w:qFormat/>
    <w:rsid w:val="00DA2F54"/>
    <w:pPr>
      <w:ind w:left="0" w:firstLine="0"/>
    </w:pPr>
    <w:rPr>
      <w:color w:val="1F497D"/>
    </w:rPr>
  </w:style>
  <w:style w:type="paragraph" w:customStyle="1" w:styleId="ESHeading3">
    <w:name w:val="ES_Heading 3"/>
    <w:basedOn w:val="Heading3"/>
    <w:next w:val="BodyText"/>
    <w:uiPriority w:val="99"/>
    <w:qFormat/>
    <w:rsid w:val="00146B40"/>
    <w:pPr>
      <w:tabs>
        <w:tab w:val="clear" w:pos="907"/>
      </w:tabs>
    </w:pPr>
    <w:rPr>
      <w:rFonts w:ascii="Arial" w:hAnsi="Arial"/>
    </w:rPr>
  </w:style>
  <w:style w:type="paragraph" w:customStyle="1" w:styleId="equation">
    <w:name w:val="equation"/>
    <w:basedOn w:val="Figure-insert"/>
    <w:uiPriority w:val="99"/>
    <w:qFormat/>
    <w:rsid w:val="006863BD"/>
    <w:pPr>
      <w:keepNext w:val="0"/>
      <w:spacing w:after="220" w:line="440" w:lineRule="atLeast"/>
    </w:pPr>
    <w:rPr>
      <w:rFonts w:ascii="Cambria Math" w:hAnsi="Cambria Math"/>
      <w:i/>
      <w:iCs/>
    </w:rPr>
  </w:style>
  <w:style w:type="character" w:customStyle="1" w:styleId="normaltextrun">
    <w:name w:val="normaltextrun"/>
    <w:basedOn w:val="DefaultParagraphFont"/>
    <w:rsid w:val="0094291D"/>
  </w:style>
  <w:style w:type="table" w:styleId="GridTable2-Accent1">
    <w:name w:val="Grid Table 2 Accent 1"/>
    <w:basedOn w:val="TableNormal"/>
    <w:uiPriority w:val="47"/>
    <w:rsid w:val="0094291D"/>
    <w:tblPr>
      <w:tblStyleRowBandSize w:val="1"/>
      <w:tblStyleColBandSize w:val="1"/>
      <w:tblInd w:w="0" w:type="nil"/>
      <w:tblBorders>
        <w:top w:val="single" w:sz="2" w:space="0" w:color="16D0FF" w:themeColor="accent1" w:themeTint="99"/>
        <w:bottom w:val="single" w:sz="2" w:space="0" w:color="16D0FF" w:themeColor="accent1" w:themeTint="99"/>
        <w:insideH w:val="single" w:sz="2" w:space="0" w:color="16D0FF" w:themeColor="accent1" w:themeTint="99"/>
        <w:insideV w:val="single" w:sz="2" w:space="0" w:color="16D0FF" w:themeColor="accent1" w:themeTint="99"/>
      </w:tblBorders>
    </w:tblPr>
    <w:tblStylePr w:type="firstRow">
      <w:rPr>
        <w:b/>
        <w:bCs/>
      </w:rPr>
      <w:tblPr/>
      <w:tcPr>
        <w:tcBorders>
          <w:top w:val="nil"/>
          <w:bottom w:val="single" w:sz="12" w:space="0" w:color="16D0FF" w:themeColor="accent1" w:themeTint="99"/>
          <w:insideH w:val="nil"/>
          <w:insideV w:val="nil"/>
        </w:tcBorders>
        <w:shd w:val="clear" w:color="auto" w:fill="FFFFFF" w:themeFill="background1"/>
      </w:tcPr>
    </w:tblStylePr>
    <w:tblStylePr w:type="lastRow">
      <w:rPr>
        <w:b/>
        <w:bCs/>
      </w:rPr>
      <w:tblPr/>
      <w:tcPr>
        <w:tcBorders>
          <w:top w:val="double" w:sz="2" w:space="0" w:color="16D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GridTable3-Accent1">
    <w:name w:val="Grid Table 3 Accent 1"/>
    <w:basedOn w:val="TableNormal"/>
    <w:uiPriority w:val="48"/>
    <w:rsid w:val="0094291D"/>
    <w:tblPr>
      <w:tblStyleRowBandSize w:val="1"/>
      <w:tblStyleColBandSize w:val="1"/>
      <w:tblInd w:w="0" w:type="nil"/>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FFF" w:themeFill="accent1" w:themeFillTint="33"/>
      </w:tcPr>
    </w:tblStylePr>
    <w:tblStylePr w:type="band1Horz">
      <w:tblPr/>
      <w:tcPr>
        <w:shd w:val="clear" w:color="auto" w:fill="B1EFFF" w:themeFill="accent1" w:themeFillTint="33"/>
      </w:tcPr>
    </w:tblStylePr>
    <w:tblStylePr w:type="neCell">
      <w:tblPr/>
      <w:tcPr>
        <w:tcBorders>
          <w:bottom w:val="single" w:sz="4" w:space="0" w:color="16D0FF" w:themeColor="accent1" w:themeTint="99"/>
        </w:tcBorders>
      </w:tcPr>
    </w:tblStylePr>
    <w:tblStylePr w:type="nwCell">
      <w:tblPr/>
      <w:tcPr>
        <w:tcBorders>
          <w:bottom w:val="single" w:sz="4" w:space="0" w:color="16D0FF" w:themeColor="accent1" w:themeTint="99"/>
        </w:tcBorders>
      </w:tcPr>
    </w:tblStylePr>
    <w:tblStylePr w:type="seCell">
      <w:tblPr/>
      <w:tcPr>
        <w:tcBorders>
          <w:top w:val="single" w:sz="4" w:space="0" w:color="16D0FF" w:themeColor="accent1" w:themeTint="99"/>
        </w:tcBorders>
      </w:tcPr>
    </w:tblStylePr>
    <w:tblStylePr w:type="swCell">
      <w:tblPr/>
      <w:tcPr>
        <w:tcBorders>
          <w:top w:val="single" w:sz="4" w:space="0" w:color="16D0FF" w:themeColor="accent1" w:themeTint="99"/>
        </w:tcBorders>
      </w:tcPr>
    </w:tblStylePr>
  </w:style>
  <w:style w:type="table" w:styleId="GridTable5Dark-Accent1">
    <w:name w:val="Grid Table 5 Dark Accent 1"/>
    <w:basedOn w:val="TableNormal"/>
    <w:uiPriority w:val="50"/>
    <w:rsid w:val="0094291D"/>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7A" w:themeFill="accent1"/>
      </w:tcPr>
    </w:tblStylePr>
    <w:tblStylePr w:type="band1Vert">
      <w:tblPr/>
      <w:tcPr>
        <w:shd w:val="clear" w:color="auto" w:fill="63DFFF" w:themeFill="accent1" w:themeFillTint="66"/>
      </w:tcPr>
    </w:tblStylePr>
    <w:tblStylePr w:type="band1Horz">
      <w:tblPr/>
      <w:tcPr>
        <w:shd w:val="clear" w:color="auto" w:fill="63DFFF" w:themeFill="accent1" w:themeFillTint="66"/>
      </w:tcPr>
    </w:tblStylePr>
  </w:style>
  <w:style w:type="table" w:styleId="GridTable4-Accent5">
    <w:name w:val="Grid Table 4 Accent 5"/>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1">
    <w:name w:val="Grid Table 4 - Accent 51"/>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2">
    <w:name w:val="Grid Table 4 - Accent 52"/>
    <w:basedOn w:val="TableNormal"/>
    <w:uiPriority w:val="49"/>
    <w:rsid w:val="0094291D"/>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CPCReport">
    <w:name w:val="CPC Report"/>
    <w:uiPriority w:val="99"/>
    <w:rsid w:val="00714C72"/>
    <w:pPr>
      <w:numPr>
        <w:numId w:val="6"/>
      </w:numPr>
    </w:pPr>
  </w:style>
  <w:style w:type="paragraph" w:styleId="TOC6">
    <w:name w:val="toc 6"/>
    <w:basedOn w:val="Normal"/>
    <w:next w:val="Normal"/>
    <w:autoRedefine/>
    <w:uiPriority w:val="39"/>
    <w:unhideWhenUsed/>
    <w:rsid w:val="005B11E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5B11E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B11E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B11E7"/>
    <w:pPr>
      <w:spacing w:after="100" w:line="259" w:lineRule="auto"/>
      <w:ind w:left="1760"/>
    </w:pPr>
    <w:rPr>
      <w:rFonts w:asciiTheme="minorHAnsi" w:eastAsiaTheme="minorEastAsia" w:hAnsiTheme="minorHAnsi"/>
    </w:rPr>
  </w:style>
  <w:style w:type="character" w:customStyle="1" w:styleId="UnresolvedMention1">
    <w:name w:val="Unresolved Mention1"/>
    <w:basedOn w:val="DefaultParagraphFont"/>
    <w:uiPriority w:val="99"/>
    <w:semiHidden/>
    <w:unhideWhenUsed/>
    <w:rsid w:val="005B11E7"/>
    <w:rPr>
      <w:color w:val="605E5C"/>
      <w:shd w:val="clear" w:color="auto" w:fill="E1DFDD"/>
    </w:rPr>
  </w:style>
  <w:style w:type="paragraph" w:customStyle="1" w:styleId="SourceTable">
    <w:name w:val="Source Table"/>
    <w:basedOn w:val="Normal"/>
    <w:rsid w:val="00701C3D"/>
    <w:pPr>
      <w:keepLines/>
      <w:spacing w:before="60" w:after="220"/>
      <w:contextualSpacing/>
    </w:pPr>
    <w:rPr>
      <w:rFonts w:eastAsia="Times New Roman" w:cs="Times New Roman"/>
      <w:szCs w:val="20"/>
    </w:rPr>
  </w:style>
  <w:style w:type="paragraph" w:customStyle="1" w:styleId="AppHeading1">
    <w:name w:val="App Heading 1"/>
    <w:basedOn w:val="Heading1"/>
    <w:next w:val="BodyText"/>
    <w:qFormat/>
    <w:rsid w:val="00A56FE3"/>
    <w:pPr>
      <w:ind w:left="2160" w:hanging="2160"/>
    </w:pPr>
  </w:style>
  <w:style w:type="paragraph" w:customStyle="1" w:styleId="Table-bulletLM">
    <w:name w:val="Table-bulletLM"/>
    <w:basedOn w:val="ListParagraph"/>
    <w:qFormat/>
    <w:rsid w:val="00681926"/>
    <w:pPr>
      <w:numPr>
        <w:numId w:val="7"/>
      </w:numPr>
      <w:spacing w:before="40" w:after="40"/>
      <w:ind w:right="288"/>
      <w:contextualSpacing w:val="0"/>
    </w:pPr>
  </w:style>
  <w:style w:type="table" w:styleId="GridTable1Light">
    <w:name w:val="Grid Table 1 Light"/>
    <w:basedOn w:val="TableNormal"/>
    <w:uiPriority w:val="46"/>
    <w:rsid w:val="007438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D5AD1"/>
    <w:rPr>
      <w:b/>
      <w:bCs/>
    </w:rPr>
  </w:style>
  <w:style w:type="paragraph" w:customStyle="1" w:styleId="ListNoNum">
    <w:name w:val="ListNoNum"/>
    <w:basedOn w:val="List"/>
    <w:qFormat/>
    <w:rsid w:val="00A63E1C"/>
    <w:pPr>
      <w:ind w:left="792" w:hanging="432"/>
    </w:pPr>
    <w:rPr>
      <w:rFonts w:cs="Arial"/>
    </w:rPr>
  </w:style>
  <w:style w:type="character" w:styleId="UnresolvedMention">
    <w:name w:val="Unresolved Mention"/>
    <w:basedOn w:val="DefaultParagraphFont"/>
    <w:uiPriority w:val="99"/>
    <w:unhideWhenUsed/>
    <w:rsid w:val="00163B3D"/>
    <w:rPr>
      <w:color w:val="605E5C"/>
      <w:shd w:val="clear" w:color="auto" w:fill="E1DFDD"/>
    </w:rPr>
  </w:style>
  <w:style w:type="character" w:styleId="Mention">
    <w:name w:val="Mention"/>
    <w:basedOn w:val="DefaultParagraphFont"/>
    <w:uiPriority w:val="99"/>
    <w:unhideWhenUsed/>
    <w:rsid w:val="00163B3D"/>
    <w:rPr>
      <w:color w:val="2B579A"/>
      <w:shd w:val="clear" w:color="auto" w:fill="E1DFDD"/>
    </w:rPr>
  </w:style>
  <w:style w:type="character" w:styleId="PageNumber">
    <w:name w:val="page number"/>
    <w:basedOn w:val="DefaultParagraphFont"/>
    <w:uiPriority w:val="99"/>
    <w:unhideWhenUsed/>
    <w:rsid w:val="0011636E"/>
    <w:rPr>
      <w:b/>
    </w:rPr>
  </w:style>
  <w:style w:type="paragraph" w:customStyle="1" w:styleId="References">
    <w:name w:val="References"/>
    <w:basedOn w:val="Normal"/>
    <w:qFormat/>
    <w:rsid w:val="00023647"/>
    <w:pPr>
      <w:spacing w:line="276" w:lineRule="auto"/>
      <w:ind w:left="720" w:hanging="720"/>
    </w:pPr>
  </w:style>
  <w:style w:type="table" w:styleId="GridTable4">
    <w:name w:val="Grid Table 4"/>
    <w:basedOn w:val="TableNormal"/>
    <w:uiPriority w:val="49"/>
    <w:rsid w:val="00DC46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4658"/>
    <w:tblPr>
      <w:tblStyleRowBandSize w:val="1"/>
      <w:tblStyleColBandSize w:val="1"/>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color w:val="FFFFFF" w:themeColor="background1"/>
      </w:rPr>
      <w:tblPr/>
      <w:tcPr>
        <w:tcBorders>
          <w:top w:val="single" w:sz="4" w:space="0" w:color="00627A" w:themeColor="accent1"/>
          <w:left w:val="single" w:sz="4" w:space="0" w:color="00627A" w:themeColor="accent1"/>
          <w:bottom w:val="single" w:sz="4" w:space="0" w:color="00627A" w:themeColor="accent1"/>
          <w:right w:val="single" w:sz="4" w:space="0" w:color="00627A" w:themeColor="accent1"/>
          <w:insideH w:val="nil"/>
          <w:insideV w:val="nil"/>
        </w:tcBorders>
        <w:shd w:val="clear" w:color="auto" w:fill="00627A" w:themeFill="accent1"/>
      </w:tcPr>
    </w:tblStylePr>
    <w:tblStylePr w:type="lastRow">
      <w:rPr>
        <w:b/>
        <w:bCs/>
      </w:rPr>
      <w:tblPr/>
      <w:tcPr>
        <w:tcBorders>
          <w:top w:val="double" w:sz="4" w:space="0" w:color="00627A" w:themeColor="accent1"/>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character" w:customStyle="1" w:styleId="eop">
    <w:name w:val="eop"/>
    <w:basedOn w:val="DefaultParagraphFont"/>
    <w:rsid w:val="00DC4658"/>
  </w:style>
  <w:style w:type="character" w:customStyle="1" w:styleId="findhit">
    <w:name w:val="findhit"/>
    <w:basedOn w:val="DefaultParagraphFont"/>
    <w:rsid w:val="00DC4658"/>
  </w:style>
  <w:style w:type="table" w:styleId="ListTable1Light-Accent1">
    <w:name w:val="List Table 1 Light Accent 1"/>
    <w:basedOn w:val="TableNormal"/>
    <w:uiPriority w:val="46"/>
    <w:rsid w:val="00DC4658"/>
    <w:tblPr>
      <w:tblStyleRowBandSize w:val="1"/>
      <w:tblStyleColBandSize w:val="1"/>
    </w:tblPr>
    <w:tblStylePr w:type="firstRow">
      <w:rPr>
        <w:b/>
        <w:bCs/>
      </w:rPr>
      <w:tblPr/>
      <w:tcPr>
        <w:tcBorders>
          <w:bottom w:val="single" w:sz="4" w:space="0" w:color="16D0FF" w:themeColor="accent1" w:themeTint="99"/>
        </w:tcBorders>
      </w:tcPr>
    </w:tblStylePr>
    <w:tblStylePr w:type="lastRow">
      <w:rPr>
        <w:b/>
        <w:bCs/>
      </w:rPr>
      <w:tblPr/>
      <w:tcPr>
        <w:tcBorders>
          <w:top w:val="single" w:sz="4" w:space="0" w:color="16D0FF" w:themeColor="accent1" w:themeTint="99"/>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ListTable3-Accent1">
    <w:name w:val="List Table 3 Accent 1"/>
    <w:basedOn w:val="TableNormal"/>
    <w:uiPriority w:val="48"/>
    <w:rsid w:val="00DC4658"/>
    <w:tblPr>
      <w:tblStyleRowBandSize w:val="1"/>
      <w:tblStyleColBandSize w:val="1"/>
      <w:tblBorders>
        <w:top w:val="single" w:sz="4" w:space="0" w:color="00627A" w:themeColor="accent1"/>
        <w:left w:val="single" w:sz="4" w:space="0" w:color="00627A" w:themeColor="accent1"/>
        <w:bottom w:val="single" w:sz="4" w:space="0" w:color="00627A" w:themeColor="accent1"/>
        <w:right w:val="single" w:sz="4" w:space="0" w:color="00627A" w:themeColor="accent1"/>
      </w:tblBorders>
    </w:tblPr>
    <w:tblStylePr w:type="firstRow">
      <w:rPr>
        <w:b/>
        <w:bCs/>
        <w:color w:val="FFFFFF" w:themeColor="background1"/>
      </w:rPr>
      <w:tblPr/>
      <w:tcPr>
        <w:shd w:val="clear" w:color="auto" w:fill="00627A" w:themeFill="accent1"/>
      </w:tcPr>
    </w:tblStylePr>
    <w:tblStylePr w:type="lastRow">
      <w:rPr>
        <w:b/>
        <w:bCs/>
      </w:rPr>
      <w:tblPr/>
      <w:tcPr>
        <w:tcBorders>
          <w:top w:val="double" w:sz="4" w:space="0" w:color="0062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A" w:themeColor="accent1"/>
          <w:right w:val="single" w:sz="4" w:space="0" w:color="00627A" w:themeColor="accent1"/>
        </w:tcBorders>
      </w:tcPr>
    </w:tblStylePr>
    <w:tblStylePr w:type="band1Horz">
      <w:tblPr/>
      <w:tcPr>
        <w:tcBorders>
          <w:top w:val="single" w:sz="4" w:space="0" w:color="00627A" w:themeColor="accent1"/>
          <w:bottom w:val="single" w:sz="4" w:space="0" w:color="0062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A" w:themeColor="accent1"/>
          <w:left w:val="nil"/>
        </w:tcBorders>
      </w:tcPr>
    </w:tblStylePr>
    <w:tblStylePr w:type="swCell">
      <w:tblPr/>
      <w:tcPr>
        <w:tcBorders>
          <w:top w:val="double" w:sz="4" w:space="0" w:color="00627A" w:themeColor="accent1"/>
          <w:right w:val="nil"/>
        </w:tcBorders>
      </w:tcPr>
    </w:tblStylePr>
  </w:style>
  <w:style w:type="character" w:styleId="BookTitle">
    <w:name w:val="Book Title"/>
    <w:basedOn w:val="DefaultParagraphFont"/>
    <w:uiPriority w:val="33"/>
    <w:rsid w:val="00DC4658"/>
    <w:rPr>
      <w:b/>
      <w:bCs/>
      <w:i/>
      <w:iCs/>
      <w:spacing w:val="5"/>
    </w:rPr>
  </w:style>
  <w:style w:type="paragraph" w:customStyle="1" w:styleId="TableHeaders">
    <w:name w:val="Table Headers"/>
    <w:basedOn w:val="Normal"/>
    <w:rsid w:val="00DC4658"/>
    <w:pPr>
      <w:keepNext/>
      <w:spacing w:before="40" w:after="40"/>
      <w:jc w:val="center"/>
    </w:pPr>
    <w:rPr>
      <w:rFonts w:ascii="Times New Roman" w:eastAsia="Times New Roman" w:hAnsi="Times New Roman" w:cs="Times New Roman"/>
      <w:b/>
      <w:snapToGrid w:val="0"/>
      <w:szCs w:val="20"/>
    </w:rPr>
  </w:style>
  <w:style w:type="paragraph" w:customStyle="1" w:styleId="TableText">
    <w:name w:val="Table Text"/>
    <w:basedOn w:val="Normal"/>
    <w:qFormat/>
    <w:rsid w:val="00DC4658"/>
    <w:pPr>
      <w:widowControl w:val="0"/>
      <w:spacing w:before="40" w:after="40"/>
    </w:pPr>
    <w:rPr>
      <w:rFonts w:ascii="Times New Roman" w:eastAsia="Batang" w:hAnsi="Times New Roman" w:cs="Times New Roman"/>
      <w:szCs w:val="20"/>
    </w:rPr>
  </w:style>
  <w:style w:type="paragraph" w:customStyle="1" w:styleId="Source">
    <w:name w:val="Source"/>
    <w:basedOn w:val="BodyText"/>
    <w:rsid w:val="00DC4658"/>
    <w:pPr>
      <w:spacing w:before="120" w:after="240" w:line="240" w:lineRule="auto"/>
    </w:pPr>
    <w:rPr>
      <w:rFonts w:ascii="Times New Roman" w:eastAsia="Times New Roman" w:hAnsi="Times New Roman" w:cs="Times New Roman"/>
      <w:sz w:val="20"/>
      <w:szCs w:val="20"/>
    </w:rPr>
  </w:style>
  <w:style w:type="paragraph" w:customStyle="1" w:styleId="ExhibitCaption">
    <w:name w:val="Exhibit Caption"/>
    <w:basedOn w:val="Caption"/>
    <w:rsid w:val="00DC4658"/>
    <w:pPr>
      <w:keepNext/>
      <w:keepLines/>
      <w:spacing w:before="0" w:after="120"/>
      <w:jc w:val="left"/>
    </w:pPr>
    <w:rPr>
      <w:rFonts w:eastAsia="Times New Roman" w:cs="Arial"/>
      <w:bCs/>
      <w:iCs w:val="0"/>
      <w:sz w:val="20"/>
      <w:szCs w:val="20"/>
    </w:rPr>
  </w:style>
  <w:style w:type="paragraph" w:customStyle="1" w:styleId="BlankPage">
    <w:name w:val="Blank Page"/>
    <w:basedOn w:val="Normal"/>
    <w:rsid w:val="00DC4658"/>
    <w:pPr>
      <w:spacing w:before="2400" w:line="240" w:lineRule="atLeast"/>
      <w:jc w:val="center"/>
    </w:pPr>
    <w:rPr>
      <w:rFonts w:ascii="Times New Roman" w:eastAsia="Times New Roman" w:hAnsi="Times New Roman" w:cs="Times New Roman"/>
      <w:szCs w:val="20"/>
    </w:rPr>
  </w:style>
  <w:style w:type="paragraph" w:customStyle="1" w:styleId="Tablebullet10">
    <w:name w:val="Table bullet 1"/>
    <w:basedOn w:val="Normal"/>
    <w:rsid w:val="00DC4658"/>
    <w:pPr>
      <w:numPr>
        <w:numId w:val="8"/>
      </w:numPr>
      <w:tabs>
        <w:tab w:val="clear" w:pos="1080"/>
      </w:tabs>
      <w:ind w:left="576" w:hanging="288"/>
    </w:pPr>
    <w:rPr>
      <w:rFonts w:ascii="Times New Roman" w:eastAsia="Times New Roman" w:hAnsi="Times New Roman" w:cs="Times New Roman"/>
      <w:szCs w:val="24"/>
    </w:rPr>
  </w:style>
  <w:style w:type="paragraph" w:customStyle="1" w:styleId="ablank">
    <w:name w:val="ablank"/>
    <w:basedOn w:val="Normal"/>
    <w:rsid w:val="002E1776"/>
    <w:pPr>
      <w:ind w:right="-14"/>
      <w:jc w:val="center"/>
    </w:pPr>
    <w:rPr>
      <w:rFonts w:ascii="Times New Roman" w:eastAsia="SimSun" w:hAnsi="Times New Roman" w:cs="Times New Roman"/>
      <w:i/>
      <w:sz w:val="24"/>
      <w:szCs w:val="24"/>
      <w:lang w:eastAsia="zh-CN"/>
    </w:rPr>
  </w:style>
  <w:style w:type="paragraph" w:customStyle="1" w:styleId="aboxtxt">
    <w:name w:val="abox_txt"/>
    <w:basedOn w:val="Normal"/>
    <w:rsid w:val="005546C5"/>
    <w:pPr>
      <w:framePr w:hSpace="72" w:wrap="around" w:vAnchor="text" w:hAnchor="text" w:xAlign="right" w:y="1"/>
      <w:spacing w:before="60" w:after="60"/>
      <w:suppressOverlap/>
    </w:pPr>
    <w:rPr>
      <w:rFonts w:ascii="Calibri" w:eastAsia="MS Mincho" w:hAnsi="Calibri" w:cs="Times New Roman"/>
      <w:b/>
      <w:i/>
      <w:noProof/>
      <w:sz w:val="18"/>
      <w:szCs w:val="20"/>
    </w:rPr>
  </w:style>
  <w:style w:type="numbering" w:customStyle="1" w:styleId="TobaccoRTI">
    <w:name w:val="Tobacco RTI"/>
    <w:uiPriority w:val="99"/>
    <w:rsid w:val="0060006B"/>
    <w:pPr>
      <w:numPr>
        <w:numId w:val="10"/>
      </w:numPr>
    </w:pPr>
  </w:style>
  <w:style w:type="paragraph" w:customStyle="1" w:styleId="SectionTitle">
    <w:name w:val="Section Title"/>
    <w:basedOn w:val="Title"/>
    <w:rsid w:val="0060006B"/>
    <w:pPr>
      <w:pBdr>
        <w:bottom w:val="none" w:sz="0" w:space="0" w:color="auto"/>
      </w:pBdr>
      <w:spacing w:after="0" w:line="240" w:lineRule="auto"/>
      <w:ind w:left="720" w:hanging="720"/>
    </w:pPr>
    <w:rPr>
      <w:rFonts w:ascii="Arial" w:hAnsi="Arial" w:cs="Arial"/>
      <w:caps w:val="0"/>
      <w:color w:val="0B2D61"/>
      <w:spacing w:val="-10"/>
      <w:sz w:val="56"/>
      <w:szCs w:val="56"/>
      <w:lang w:eastAsia="zh-CN"/>
    </w:rPr>
  </w:style>
  <w:style w:type="paragraph" w:customStyle="1" w:styleId="BodyNote">
    <w:name w:val="Body_Note"/>
    <w:basedOn w:val="BodyText"/>
    <w:qFormat/>
    <w:rsid w:val="0060006B"/>
    <w:rPr>
      <w:i/>
      <w:iCs/>
    </w:rPr>
  </w:style>
  <w:style w:type="paragraph" w:customStyle="1" w:styleId="Bodyboxed">
    <w:name w:val="Body_boxed"/>
    <w:basedOn w:val="ListParagraph"/>
    <w:qFormat/>
    <w:rsid w:val="00993DF9"/>
    <w:pPr>
      <w:pBdr>
        <w:top w:val="single" w:sz="4" w:space="3" w:color="auto"/>
        <w:left w:val="single" w:sz="4" w:space="4" w:color="auto"/>
        <w:bottom w:val="single" w:sz="4" w:space="3" w:color="auto"/>
        <w:right w:val="single" w:sz="4" w:space="4" w:color="auto"/>
      </w:pBdr>
      <w:spacing w:before="220" w:after="220"/>
    </w:pPr>
    <w:rPr>
      <w:b/>
      <w:bCs/>
    </w:rPr>
  </w:style>
  <w:style w:type="paragraph" w:customStyle="1" w:styleId="Bodyboxed2">
    <w:name w:val="Body_boxed2"/>
    <w:basedOn w:val="Bodyboxed"/>
    <w:qFormat/>
    <w:rsid w:val="00662D25"/>
    <w:pPr>
      <w:spacing w:before="120" w:after="120"/>
      <w:ind w:left="0"/>
      <w:contextualSpacing w:val="0"/>
    </w:pPr>
    <w:rPr>
      <w:b w:val="0"/>
    </w:rPr>
  </w:style>
  <w:style w:type="paragraph" w:styleId="ListNumber3">
    <w:name w:val="List Number 3"/>
    <w:basedOn w:val="Normal"/>
    <w:uiPriority w:val="99"/>
    <w:unhideWhenUsed/>
    <w:rsid w:val="00297D0E"/>
    <w:pPr>
      <w:numPr>
        <w:numId w:val="14"/>
      </w:numPr>
      <w:spacing w:after="220" w:line="276" w:lineRule="auto"/>
      <w:contextualSpacing/>
    </w:pPr>
  </w:style>
  <w:style w:type="table" w:customStyle="1" w:styleId="TableFormat3">
    <w:name w:val="Table_Format3"/>
    <w:basedOn w:val="TableNormal"/>
    <w:rsid w:val="000F3575"/>
    <w:rPr>
      <w:rFonts w:ascii="Times New Roman" w:eastAsia="Times New Roman" w:hAnsi="Times New Roman" w:cs="Times New Roman"/>
      <w:sz w:val="20"/>
      <w:szCs w:val="20"/>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rPr>
      <w:cantSplit/>
    </w:trPr>
    <w:tblStylePr w:type="firstRow">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0" w:color="auto" w:fill="auto"/>
      </w:tcPr>
    </w:tblStylePr>
  </w:style>
  <w:style w:type="paragraph" w:customStyle="1" w:styleId="Tablebullet1">
    <w:name w:val="Table bullet1"/>
    <w:basedOn w:val="TableText"/>
    <w:qFormat/>
    <w:rsid w:val="000F3575"/>
    <w:pPr>
      <w:keepNext/>
      <w:widowControl/>
      <w:numPr>
        <w:numId w:val="17"/>
      </w:numPr>
      <w:spacing w:before="80" w:after="80" w:line="240" w:lineRule="exact"/>
    </w:pPr>
    <w:rPr>
      <w:rFonts w:eastAsia="Times New Roman"/>
      <w:snapToGrid w:val="0"/>
      <w:sz w:val="20"/>
    </w:rPr>
  </w:style>
  <w:style w:type="paragraph" w:customStyle="1" w:styleId="TablebulletLM">
    <w:name w:val="Table bulletLM"/>
    <w:basedOn w:val="TableText"/>
    <w:qFormat/>
    <w:rsid w:val="000F3575"/>
    <w:pPr>
      <w:keepNext/>
      <w:widowControl/>
      <w:numPr>
        <w:numId w:val="18"/>
      </w:numPr>
      <w:spacing w:before="80" w:after="80" w:line="240" w:lineRule="exact"/>
    </w:pPr>
    <w:rPr>
      <w:rFonts w:eastAsia="Times New Roman"/>
      <w:snapToGrid w:val="0"/>
      <w:sz w:val="20"/>
    </w:rPr>
  </w:style>
  <w:style w:type="paragraph" w:customStyle="1" w:styleId="Cover-Acknowledgetext">
    <w:name w:val="Cover-Acknowledge_text"/>
    <w:basedOn w:val="Normal"/>
    <w:qFormat/>
    <w:rsid w:val="00F51A89"/>
    <w:pPr>
      <w:ind w:left="-432"/>
    </w:pPr>
  </w:style>
  <w:style w:type="paragraph" w:customStyle="1" w:styleId="Cover-AcknowledgeHeading">
    <w:name w:val="Cover-Acknowledge_Heading"/>
    <w:basedOn w:val="Cover-Acknowledgetext"/>
    <w:qFormat/>
    <w:rsid w:val="004E2A65"/>
    <w:pPr>
      <w:keepNext/>
      <w:spacing w:after="240"/>
      <w:outlineLvl w:val="1"/>
    </w:pPr>
    <w:rPr>
      <w:rFonts w:asciiTheme="majorHAnsi" w:hAnsiTheme="majorHAnsi"/>
      <w:b/>
      <w:bCs/>
      <w:caps/>
      <w:color w:val="00495B" w:themeColor="accent1" w:themeShade="BF"/>
    </w:rPr>
  </w:style>
  <w:style w:type="paragraph" w:customStyle="1" w:styleId="Listbulletcontinued">
    <w:name w:val="List bullet continued"/>
    <w:basedOn w:val="BodyText"/>
    <w:qFormat/>
    <w:rsid w:val="000768A7"/>
    <w:pPr>
      <w:spacing w:before="120"/>
      <w:ind w:left="576"/>
    </w:pPr>
  </w:style>
  <w:style w:type="paragraph" w:customStyle="1" w:styleId="Bodytextkeepw-next">
    <w:name w:val="Body text keep w-next"/>
    <w:basedOn w:val="BodyText"/>
    <w:qFormat/>
    <w:rsid w:val="00064E57"/>
    <w:pPr>
      <w:keepNext/>
      <w:spacing w:after="120"/>
    </w:pPr>
  </w:style>
  <w:style w:type="paragraph" w:customStyle="1" w:styleId="Listbullet3numbered">
    <w:name w:val="List bullet 3 numbered"/>
    <w:basedOn w:val="ListNumber2"/>
    <w:qFormat/>
    <w:rsid w:val="00D06811"/>
    <w:pPr>
      <w:numPr>
        <w:numId w:val="11"/>
      </w:numPr>
      <w:ind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950">
      <w:bodyDiv w:val="1"/>
      <w:marLeft w:val="0"/>
      <w:marRight w:val="0"/>
      <w:marTop w:val="0"/>
      <w:marBottom w:val="0"/>
      <w:divBdr>
        <w:top w:val="none" w:sz="0" w:space="0" w:color="auto"/>
        <w:left w:val="none" w:sz="0" w:space="0" w:color="auto"/>
        <w:bottom w:val="none" w:sz="0" w:space="0" w:color="auto"/>
        <w:right w:val="none" w:sz="0" w:space="0" w:color="auto"/>
      </w:divBdr>
    </w:div>
    <w:div w:id="22099020">
      <w:bodyDiv w:val="1"/>
      <w:marLeft w:val="0"/>
      <w:marRight w:val="0"/>
      <w:marTop w:val="0"/>
      <w:marBottom w:val="0"/>
      <w:divBdr>
        <w:top w:val="none" w:sz="0" w:space="0" w:color="auto"/>
        <w:left w:val="none" w:sz="0" w:space="0" w:color="auto"/>
        <w:bottom w:val="none" w:sz="0" w:space="0" w:color="auto"/>
        <w:right w:val="none" w:sz="0" w:space="0" w:color="auto"/>
      </w:divBdr>
    </w:div>
    <w:div w:id="52391253">
      <w:bodyDiv w:val="1"/>
      <w:marLeft w:val="0"/>
      <w:marRight w:val="0"/>
      <w:marTop w:val="0"/>
      <w:marBottom w:val="0"/>
      <w:divBdr>
        <w:top w:val="none" w:sz="0" w:space="0" w:color="auto"/>
        <w:left w:val="none" w:sz="0" w:space="0" w:color="auto"/>
        <w:bottom w:val="none" w:sz="0" w:space="0" w:color="auto"/>
        <w:right w:val="none" w:sz="0" w:space="0" w:color="auto"/>
      </w:divBdr>
      <w:divsChild>
        <w:div w:id="888079037">
          <w:marLeft w:val="0"/>
          <w:marRight w:val="0"/>
          <w:marTop w:val="0"/>
          <w:marBottom w:val="0"/>
          <w:divBdr>
            <w:top w:val="none" w:sz="0" w:space="0" w:color="auto"/>
            <w:left w:val="none" w:sz="0" w:space="0" w:color="auto"/>
            <w:bottom w:val="none" w:sz="0" w:space="0" w:color="auto"/>
            <w:right w:val="none" w:sz="0" w:space="0" w:color="auto"/>
          </w:divBdr>
        </w:div>
      </w:divsChild>
    </w:div>
    <w:div w:id="75443322">
      <w:bodyDiv w:val="1"/>
      <w:marLeft w:val="0"/>
      <w:marRight w:val="0"/>
      <w:marTop w:val="0"/>
      <w:marBottom w:val="0"/>
      <w:divBdr>
        <w:top w:val="none" w:sz="0" w:space="0" w:color="auto"/>
        <w:left w:val="none" w:sz="0" w:space="0" w:color="auto"/>
        <w:bottom w:val="none" w:sz="0" w:space="0" w:color="auto"/>
        <w:right w:val="none" w:sz="0" w:space="0" w:color="auto"/>
      </w:divBdr>
    </w:div>
    <w:div w:id="119500179">
      <w:bodyDiv w:val="1"/>
      <w:marLeft w:val="0"/>
      <w:marRight w:val="0"/>
      <w:marTop w:val="0"/>
      <w:marBottom w:val="0"/>
      <w:divBdr>
        <w:top w:val="none" w:sz="0" w:space="0" w:color="auto"/>
        <w:left w:val="none" w:sz="0" w:space="0" w:color="auto"/>
        <w:bottom w:val="none" w:sz="0" w:space="0" w:color="auto"/>
        <w:right w:val="none" w:sz="0" w:space="0" w:color="auto"/>
      </w:divBdr>
    </w:div>
    <w:div w:id="185169719">
      <w:bodyDiv w:val="1"/>
      <w:marLeft w:val="0"/>
      <w:marRight w:val="0"/>
      <w:marTop w:val="0"/>
      <w:marBottom w:val="0"/>
      <w:divBdr>
        <w:top w:val="none" w:sz="0" w:space="0" w:color="auto"/>
        <w:left w:val="none" w:sz="0" w:space="0" w:color="auto"/>
        <w:bottom w:val="none" w:sz="0" w:space="0" w:color="auto"/>
        <w:right w:val="none" w:sz="0" w:space="0" w:color="auto"/>
      </w:divBdr>
    </w:div>
    <w:div w:id="186527714">
      <w:bodyDiv w:val="1"/>
      <w:marLeft w:val="0"/>
      <w:marRight w:val="0"/>
      <w:marTop w:val="0"/>
      <w:marBottom w:val="0"/>
      <w:divBdr>
        <w:top w:val="none" w:sz="0" w:space="0" w:color="auto"/>
        <w:left w:val="none" w:sz="0" w:space="0" w:color="auto"/>
        <w:bottom w:val="none" w:sz="0" w:space="0" w:color="auto"/>
        <w:right w:val="none" w:sz="0" w:space="0" w:color="auto"/>
      </w:divBdr>
    </w:div>
    <w:div w:id="214246538">
      <w:bodyDiv w:val="1"/>
      <w:marLeft w:val="0"/>
      <w:marRight w:val="0"/>
      <w:marTop w:val="0"/>
      <w:marBottom w:val="0"/>
      <w:divBdr>
        <w:top w:val="none" w:sz="0" w:space="0" w:color="auto"/>
        <w:left w:val="none" w:sz="0" w:space="0" w:color="auto"/>
        <w:bottom w:val="none" w:sz="0" w:space="0" w:color="auto"/>
        <w:right w:val="none" w:sz="0" w:space="0" w:color="auto"/>
      </w:divBdr>
    </w:div>
    <w:div w:id="242878097">
      <w:bodyDiv w:val="1"/>
      <w:marLeft w:val="0"/>
      <w:marRight w:val="0"/>
      <w:marTop w:val="0"/>
      <w:marBottom w:val="0"/>
      <w:divBdr>
        <w:top w:val="none" w:sz="0" w:space="0" w:color="auto"/>
        <w:left w:val="none" w:sz="0" w:space="0" w:color="auto"/>
        <w:bottom w:val="none" w:sz="0" w:space="0" w:color="auto"/>
        <w:right w:val="none" w:sz="0" w:space="0" w:color="auto"/>
      </w:divBdr>
      <w:divsChild>
        <w:div w:id="1420756429">
          <w:marLeft w:val="0"/>
          <w:marRight w:val="0"/>
          <w:marTop w:val="0"/>
          <w:marBottom w:val="0"/>
          <w:divBdr>
            <w:top w:val="none" w:sz="0" w:space="0" w:color="auto"/>
            <w:left w:val="none" w:sz="0" w:space="0" w:color="auto"/>
            <w:bottom w:val="none" w:sz="0" w:space="0" w:color="auto"/>
            <w:right w:val="none" w:sz="0" w:space="0" w:color="auto"/>
          </w:divBdr>
        </w:div>
      </w:divsChild>
    </w:div>
    <w:div w:id="295992613">
      <w:bodyDiv w:val="1"/>
      <w:marLeft w:val="0"/>
      <w:marRight w:val="0"/>
      <w:marTop w:val="0"/>
      <w:marBottom w:val="0"/>
      <w:divBdr>
        <w:top w:val="none" w:sz="0" w:space="0" w:color="auto"/>
        <w:left w:val="none" w:sz="0" w:space="0" w:color="auto"/>
        <w:bottom w:val="none" w:sz="0" w:space="0" w:color="auto"/>
        <w:right w:val="none" w:sz="0" w:space="0" w:color="auto"/>
      </w:divBdr>
    </w:div>
    <w:div w:id="310060352">
      <w:bodyDiv w:val="1"/>
      <w:marLeft w:val="0"/>
      <w:marRight w:val="0"/>
      <w:marTop w:val="0"/>
      <w:marBottom w:val="0"/>
      <w:divBdr>
        <w:top w:val="none" w:sz="0" w:space="0" w:color="auto"/>
        <w:left w:val="none" w:sz="0" w:space="0" w:color="auto"/>
        <w:bottom w:val="none" w:sz="0" w:space="0" w:color="auto"/>
        <w:right w:val="none" w:sz="0" w:space="0" w:color="auto"/>
      </w:divBdr>
    </w:div>
    <w:div w:id="326397346">
      <w:bodyDiv w:val="1"/>
      <w:marLeft w:val="0"/>
      <w:marRight w:val="0"/>
      <w:marTop w:val="0"/>
      <w:marBottom w:val="0"/>
      <w:divBdr>
        <w:top w:val="none" w:sz="0" w:space="0" w:color="auto"/>
        <w:left w:val="none" w:sz="0" w:space="0" w:color="auto"/>
        <w:bottom w:val="none" w:sz="0" w:space="0" w:color="auto"/>
        <w:right w:val="none" w:sz="0" w:space="0" w:color="auto"/>
      </w:divBdr>
    </w:div>
    <w:div w:id="341319049">
      <w:bodyDiv w:val="1"/>
      <w:marLeft w:val="0"/>
      <w:marRight w:val="0"/>
      <w:marTop w:val="0"/>
      <w:marBottom w:val="0"/>
      <w:divBdr>
        <w:top w:val="none" w:sz="0" w:space="0" w:color="auto"/>
        <w:left w:val="none" w:sz="0" w:space="0" w:color="auto"/>
        <w:bottom w:val="none" w:sz="0" w:space="0" w:color="auto"/>
        <w:right w:val="none" w:sz="0" w:space="0" w:color="auto"/>
      </w:divBdr>
    </w:div>
    <w:div w:id="347607935">
      <w:bodyDiv w:val="1"/>
      <w:marLeft w:val="0"/>
      <w:marRight w:val="0"/>
      <w:marTop w:val="0"/>
      <w:marBottom w:val="0"/>
      <w:divBdr>
        <w:top w:val="none" w:sz="0" w:space="0" w:color="auto"/>
        <w:left w:val="none" w:sz="0" w:space="0" w:color="auto"/>
        <w:bottom w:val="none" w:sz="0" w:space="0" w:color="auto"/>
        <w:right w:val="none" w:sz="0" w:space="0" w:color="auto"/>
      </w:divBdr>
    </w:div>
    <w:div w:id="596211304">
      <w:bodyDiv w:val="1"/>
      <w:marLeft w:val="0"/>
      <w:marRight w:val="0"/>
      <w:marTop w:val="0"/>
      <w:marBottom w:val="0"/>
      <w:divBdr>
        <w:top w:val="none" w:sz="0" w:space="0" w:color="auto"/>
        <w:left w:val="none" w:sz="0" w:space="0" w:color="auto"/>
        <w:bottom w:val="none" w:sz="0" w:space="0" w:color="auto"/>
        <w:right w:val="none" w:sz="0" w:space="0" w:color="auto"/>
      </w:divBdr>
    </w:div>
    <w:div w:id="644237721">
      <w:bodyDiv w:val="1"/>
      <w:marLeft w:val="0"/>
      <w:marRight w:val="0"/>
      <w:marTop w:val="0"/>
      <w:marBottom w:val="0"/>
      <w:divBdr>
        <w:top w:val="none" w:sz="0" w:space="0" w:color="auto"/>
        <w:left w:val="none" w:sz="0" w:space="0" w:color="auto"/>
        <w:bottom w:val="none" w:sz="0" w:space="0" w:color="auto"/>
        <w:right w:val="none" w:sz="0" w:space="0" w:color="auto"/>
      </w:divBdr>
    </w:div>
    <w:div w:id="660543624">
      <w:bodyDiv w:val="1"/>
      <w:marLeft w:val="0"/>
      <w:marRight w:val="0"/>
      <w:marTop w:val="0"/>
      <w:marBottom w:val="0"/>
      <w:divBdr>
        <w:top w:val="none" w:sz="0" w:space="0" w:color="auto"/>
        <w:left w:val="none" w:sz="0" w:space="0" w:color="auto"/>
        <w:bottom w:val="none" w:sz="0" w:space="0" w:color="auto"/>
        <w:right w:val="none" w:sz="0" w:space="0" w:color="auto"/>
      </w:divBdr>
    </w:div>
    <w:div w:id="719088619">
      <w:bodyDiv w:val="1"/>
      <w:marLeft w:val="0"/>
      <w:marRight w:val="0"/>
      <w:marTop w:val="0"/>
      <w:marBottom w:val="0"/>
      <w:divBdr>
        <w:top w:val="none" w:sz="0" w:space="0" w:color="auto"/>
        <w:left w:val="none" w:sz="0" w:space="0" w:color="auto"/>
        <w:bottom w:val="none" w:sz="0" w:space="0" w:color="auto"/>
        <w:right w:val="none" w:sz="0" w:space="0" w:color="auto"/>
      </w:divBdr>
    </w:div>
    <w:div w:id="921912302">
      <w:bodyDiv w:val="1"/>
      <w:marLeft w:val="0"/>
      <w:marRight w:val="0"/>
      <w:marTop w:val="0"/>
      <w:marBottom w:val="0"/>
      <w:divBdr>
        <w:top w:val="none" w:sz="0" w:space="0" w:color="auto"/>
        <w:left w:val="none" w:sz="0" w:space="0" w:color="auto"/>
        <w:bottom w:val="none" w:sz="0" w:space="0" w:color="auto"/>
        <w:right w:val="none" w:sz="0" w:space="0" w:color="auto"/>
      </w:divBdr>
      <w:divsChild>
        <w:div w:id="831724397">
          <w:marLeft w:val="0"/>
          <w:marRight w:val="0"/>
          <w:marTop w:val="0"/>
          <w:marBottom w:val="0"/>
          <w:divBdr>
            <w:top w:val="none" w:sz="0" w:space="0" w:color="auto"/>
            <w:left w:val="none" w:sz="0" w:space="0" w:color="auto"/>
            <w:bottom w:val="none" w:sz="0" w:space="0" w:color="auto"/>
            <w:right w:val="none" w:sz="0" w:space="0" w:color="auto"/>
          </w:divBdr>
        </w:div>
      </w:divsChild>
    </w:div>
    <w:div w:id="931400432">
      <w:bodyDiv w:val="1"/>
      <w:marLeft w:val="0"/>
      <w:marRight w:val="0"/>
      <w:marTop w:val="0"/>
      <w:marBottom w:val="0"/>
      <w:divBdr>
        <w:top w:val="none" w:sz="0" w:space="0" w:color="auto"/>
        <w:left w:val="none" w:sz="0" w:space="0" w:color="auto"/>
        <w:bottom w:val="none" w:sz="0" w:space="0" w:color="auto"/>
        <w:right w:val="none" w:sz="0" w:space="0" w:color="auto"/>
      </w:divBdr>
    </w:div>
    <w:div w:id="938562153">
      <w:bodyDiv w:val="1"/>
      <w:marLeft w:val="0"/>
      <w:marRight w:val="0"/>
      <w:marTop w:val="0"/>
      <w:marBottom w:val="0"/>
      <w:divBdr>
        <w:top w:val="none" w:sz="0" w:space="0" w:color="auto"/>
        <w:left w:val="none" w:sz="0" w:space="0" w:color="auto"/>
        <w:bottom w:val="none" w:sz="0" w:space="0" w:color="auto"/>
        <w:right w:val="none" w:sz="0" w:space="0" w:color="auto"/>
      </w:divBdr>
    </w:div>
    <w:div w:id="988052383">
      <w:bodyDiv w:val="1"/>
      <w:marLeft w:val="0"/>
      <w:marRight w:val="0"/>
      <w:marTop w:val="0"/>
      <w:marBottom w:val="0"/>
      <w:divBdr>
        <w:top w:val="none" w:sz="0" w:space="0" w:color="auto"/>
        <w:left w:val="none" w:sz="0" w:space="0" w:color="auto"/>
        <w:bottom w:val="none" w:sz="0" w:space="0" w:color="auto"/>
        <w:right w:val="none" w:sz="0" w:space="0" w:color="auto"/>
      </w:divBdr>
    </w:div>
    <w:div w:id="1151599751">
      <w:bodyDiv w:val="1"/>
      <w:marLeft w:val="0"/>
      <w:marRight w:val="0"/>
      <w:marTop w:val="0"/>
      <w:marBottom w:val="0"/>
      <w:divBdr>
        <w:top w:val="none" w:sz="0" w:space="0" w:color="auto"/>
        <w:left w:val="none" w:sz="0" w:space="0" w:color="auto"/>
        <w:bottom w:val="none" w:sz="0" w:space="0" w:color="auto"/>
        <w:right w:val="none" w:sz="0" w:space="0" w:color="auto"/>
      </w:divBdr>
    </w:div>
    <w:div w:id="1204903639">
      <w:bodyDiv w:val="1"/>
      <w:marLeft w:val="0"/>
      <w:marRight w:val="0"/>
      <w:marTop w:val="0"/>
      <w:marBottom w:val="0"/>
      <w:divBdr>
        <w:top w:val="none" w:sz="0" w:space="0" w:color="auto"/>
        <w:left w:val="none" w:sz="0" w:space="0" w:color="auto"/>
        <w:bottom w:val="none" w:sz="0" w:space="0" w:color="auto"/>
        <w:right w:val="none" w:sz="0" w:space="0" w:color="auto"/>
      </w:divBdr>
    </w:div>
    <w:div w:id="1277713121">
      <w:bodyDiv w:val="1"/>
      <w:marLeft w:val="0"/>
      <w:marRight w:val="0"/>
      <w:marTop w:val="0"/>
      <w:marBottom w:val="0"/>
      <w:divBdr>
        <w:top w:val="none" w:sz="0" w:space="0" w:color="auto"/>
        <w:left w:val="none" w:sz="0" w:space="0" w:color="auto"/>
        <w:bottom w:val="none" w:sz="0" w:space="0" w:color="auto"/>
        <w:right w:val="none" w:sz="0" w:space="0" w:color="auto"/>
      </w:divBdr>
    </w:div>
    <w:div w:id="1422943310">
      <w:bodyDiv w:val="1"/>
      <w:marLeft w:val="0"/>
      <w:marRight w:val="0"/>
      <w:marTop w:val="0"/>
      <w:marBottom w:val="0"/>
      <w:divBdr>
        <w:top w:val="none" w:sz="0" w:space="0" w:color="auto"/>
        <w:left w:val="none" w:sz="0" w:space="0" w:color="auto"/>
        <w:bottom w:val="none" w:sz="0" w:space="0" w:color="auto"/>
        <w:right w:val="none" w:sz="0" w:space="0" w:color="auto"/>
      </w:divBdr>
    </w:div>
    <w:div w:id="1487043711">
      <w:bodyDiv w:val="1"/>
      <w:marLeft w:val="0"/>
      <w:marRight w:val="0"/>
      <w:marTop w:val="0"/>
      <w:marBottom w:val="0"/>
      <w:divBdr>
        <w:top w:val="none" w:sz="0" w:space="0" w:color="auto"/>
        <w:left w:val="none" w:sz="0" w:space="0" w:color="auto"/>
        <w:bottom w:val="none" w:sz="0" w:space="0" w:color="auto"/>
        <w:right w:val="none" w:sz="0" w:space="0" w:color="auto"/>
      </w:divBdr>
    </w:div>
    <w:div w:id="1593584991">
      <w:bodyDiv w:val="1"/>
      <w:marLeft w:val="0"/>
      <w:marRight w:val="0"/>
      <w:marTop w:val="0"/>
      <w:marBottom w:val="0"/>
      <w:divBdr>
        <w:top w:val="none" w:sz="0" w:space="0" w:color="auto"/>
        <w:left w:val="none" w:sz="0" w:space="0" w:color="auto"/>
        <w:bottom w:val="none" w:sz="0" w:space="0" w:color="auto"/>
        <w:right w:val="none" w:sz="0" w:space="0" w:color="auto"/>
      </w:divBdr>
    </w:div>
    <w:div w:id="1620719876">
      <w:bodyDiv w:val="1"/>
      <w:marLeft w:val="0"/>
      <w:marRight w:val="0"/>
      <w:marTop w:val="0"/>
      <w:marBottom w:val="0"/>
      <w:divBdr>
        <w:top w:val="none" w:sz="0" w:space="0" w:color="auto"/>
        <w:left w:val="none" w:sz="0" w:space="0" w:color="auto"/>
        <w:bottom w:val="none" w:sz="0" w:space="0" w:color="auto"/>
        <w:right w:val="none" w:sz="0" w:space="0" w:color="auto"/>
      </w:divBdr>
    </w:div>
    <w:div w:id="1640844105">
      <w:bodyDiv w:val="1"/>
      <w:marLeft w:val="0"/>
      <w:marRight w:val="0"/>
      <w:marTop w:val="0"/>
      <w:marBottom w:val="0"/>
      <w:divBdr>
        <w:top w:val="none" w:sz="0" w:space="0" w:color="auto"/>
        <w:left w:val="none" w:sz="0" w:space="0" w:color="auto"/>
        <w:bottom w:val="none" w:sz="0" w:space="0" w:color="auto"/>
        <w:right w:val="none" w:sz="0" w:space="0" w:color="auto"/>
      </w:divBdr>
    </w:div>
    <w:div w:id="1755930061">
      <w:bodyDiv w:val="1"/>
      <w:marLeft w:val="0"/>
      <w:marRight w:val="0"/>
      <w:marTop w:val="0"/>
      <w:marBottom w:val="0"/>
      <w:divBdr>
        <w:top w:val="none" w:sz="0" w:space="0" w:color="auto"/>
        <w:left w:val="none" w:sz="0" w:space="0" w:color="auto"/>
        <w:bottom w:val="none" w:sz="0" w:space="0" w:color="auto"/>
        <w:right w:val="none" w:sz="0" w:space="0" w:color="auto"/>
      </w:divBdr>
      <w:divsChild>
        <w:div w:id="1784374245">
          <w:marLeft w:val="0"/>
          <w:marRight w:val="0"/>
          <w:marTop w:val="0"/>
          <w:marBottom w:val="0"/>
          <w:divBdr>
            <w:top w:val="none" w:sz="0" w:space="0" w:color="auto"/>
            <w:left w:val="none" w:sz="0" w:space="0" w:color="auto"/>
            <w:bottom w:val="none" w:sz="0" w:space="0" w:color="auto"/>
            <w:right w:val="none" w:sz="0" w:space="0" w:color="auto"/>
          </w:divBdr>
          <w:divsChild>
            <w:div w:id="16822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203">
      <w:bodyDiv w:val="1"/>
      <w:marLeft w:val="0"/>
      <w:marRight w:val="0"/>
      <w:marTop w:val="0"/>
      <w:marBottom w:val="0"/>
      <w:divBdr>
        <w:top w:val="none" w:sz="0" w:space="0" w:color="auto"/>
        <w:left w:val="none" w:sz="0" w:space="0" w:color="auto"/>
        <w:bottom w:val="none" w:sz="0" w:space="0" w:color="auto"/>
        <w:right w:val="none" w:sz="0" w:space="0" w:color="auto"/>
      </w:divBdr>
    </w:div>
    <w:div w:id="1775861260">
      <w:bodyDiv w:val="1"/>
      <w:marLeft w:val="0"/>
      <w:marRight w:val="0"/>
      <w:marTop w:val="0"/>
      <w:marBottom w:val="0"/>
      <w:divBdr>
        <w:top w:val="none" w:sz="0" w:space="0" w:color="auto"/>
        <w:left w:val="none" w:sz="0" w:space="0" w:color="auto"/>
        <w:bottom w:val="none" w:sz="0" w:space="0" w:color="auto"/>
        <w:right w:val="none" w:sz="0" w:space="0" w:color="auto"/>
      </w:divBdr>
    </w:div>
    <w:div w:id="1921481531">
      <w:bodyDiv w:val="1"/>
      <w:marLeft w:val="0"/>
      <w:marRight w:val="0"/>
      <w:marTop w:val="0"/>
      <w:marBottom w:val="0"/>
      <w:divBdr>
        <w:top w:val="none" w:sz="0" w:space="0" w:color="auto"/>
        <w:left w:val="none" w:sz="0" w:space="0" w:color="auto"/>
        <w:bottom w:val="none" w:sz="0" w:space="0" w:color="auto"/>
        <w:right w:val="none" w:sz="0" w:space="0" w:color="auto"/>
      </w:divBdr>
    </w:div>
    <w:div w:id="1997682771">
      <w:bodyDiv w:val="1"/>
      <w:marLeft w:val="0"/>
      <w:marRight w:val="0"/>
      <w:marTop w:val="0"/>
      <w:marBottom w:val="0"/>
      <w:divBdr>
        <w:top w:val="none" w:sz="0" w:space="0" w:color="auto"/>
        <w:left w:val="none" w:sz="0" w:space="0" w:color="auto"/>
        <w:bottom w:val="none" w:sz="0" w:space="0" w:color="auto"/>
        <w:right w:val="none" w:sz="0" w:space="0" w:color="auto"/>
      </w:divBdr>
    </w:div>
    <w:div w:id="20168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cfpecs.org" TargetMode="External"/><Relationship Id="rId117" Type="http://schemas.microsoft.com/office/2007/relationships/diagramDrawing" Target="diagrams/drawing8.xml"/><Relationship Id="rId21" Type="http://schemas.openxmlformats.org/officeDocument/2006/relationships/footer" Target="footer3.xml"/><Relationship Id="rId42" Type="http://schemas.openxmlformats.org/officeDocument/2006/relationships/hyperlink" Target="https://pcfpecs.org" TargetMode="External"/><Relationship Id="rId47" Type="http://schemas.openxmlformats.org/officeDocument/2006/relationships/hyperlink" Target="https://pcfpecs.org" TargetMode="External"/><Relationship Id="rId63" Type="http://schemas.openxmlformats.org/officeDocument/2006/relationships/hyperlink" Target="https://pcfpecs.org" TargetMode="External"/><Relationship Id="rId68" Type="http://schemas.openxmlformats.org/officeDocument/2006/relationships/diagramQuickStyle" Target="diagrams/quickStyle1.xml"/><Relationship Id="rId84" Type="http://schemas.openxmlformats.org/officeDocument/2006/relationships/diagramLayout" Target="diagrams/layout4.xml"/><Relationship Id="rId89" Type="http://schemas.openxmlformats.org/officeDocument/2006/relationships/hyperlink" Target="https://pcfpecs.org" TargetMode="External"/><Relationship Id="rId112" Type="http://schemas.microsoft.com/office/2007/relationships/diagramDrawing" Target="diagrams/drawing7.xml"/><Relationship Id="rId133" Type="http://schemas.openxmlformats.org/officeDocument/2006/relationships/hyperlink" Target="mailto:pcfpecs@rti.org" TargetMode="External"/><Relationship Id="rId138" Type="http://schemas.openxmlformats.org/officeDocument/2006/relationships/hyperlink" Target="mailto:pcfpecs@rti.org" TargetMode="External"/><Relationship Id="rId16" Type="http://schemas.openxmlformats.org/officeDocument/2006/relationships/hyperlink" Target="https://pcfpecs.org" TargetMode="External"/><Relationship Id="rId107" Type="http://schemas.openxmlformats.org/officeDocument/2006/relationships/hyperlink" Target="https://pcfpecs.org" TargetMode="External"/><Relationship Id="rId11" Type="http://schemas.openxmlformats.org/officeDocument/2006/relationships/image" Target="media/image1.png"/><Relationship Id="rId32" Type="http://schemas.openxmlformats.org/officeDocument/2006/relationships/hyperlink" Target="https://pcfpecs.org" TargetMode="External"/><Relationship Id="rId37" Type="http://schemas.openxmlformats.org/officeDocument/2006/relationships/hyperlink" Target="https://pcfpecs.org" TargetMode="External"/><Relationship Id="rId53" Type="http://schemas.openxmlformats.org/officeDocument/2006/relationships/image" Target="media/image10.png"/><Relationship Id="rId58" Type="http://schemas.openxmlformats.org/officeDocument/2006/relationships/hyperlink" Target="https://pcfpecs.org" TargetMode="External"/><Relationship Id="rId74" Type="http://schemas.openxmlformats.org/officeDocument/2006/relationships/diagramQuickStyle" Target="diagrams/quickStyle2.xml"/><Relationship Id="rId79" Type="http://schemas.openxmlformats.org/officeDocument/2006/relationships/diagramQuickStyle" Target="diagrams/quickStyle3.xml"/><Relationship Id="rId102" Type="http://schemas.microsoft.com/office/2007/relationships/diagramDrawing" Target="diagrams/drawing6.xml"/><Relationship Id="rId123" Type="http://schemas.openxmlformats.org/officeDocument/2006/relationships/hyperlink" Target="https://www.aapor.org" TargetMode="External"/><Relationship Id="rId128" Type="http://schemas.openxmlformats.org/officeDocument/2006/relationships/diagramData" Target="diagrams/data9.xml"/><Relationship Id="rId144" Type="http://schemas.openxmlformats.org/officeDocument/2006/relationships/diagramQuickStyle" Target="diagrams/quickStyle10.xml"/><Relationship Id="rId149"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hyperlink" Target="https://pcfpecs.org" TargetMode="External"/><Relationship Id="rId95" Type="http://schemas.openxmlformats.org/officeDocument/2006/relationships/diagramColors" Target="diagrams/colors5.xml"/><Relationship Id="rId22" Type="http://schemas.openxmlformats.org/officeDocument/2006/relationships/header" Target="header2.xml"/><Relationship Id="rId27" Type="http://schemas.openxmlformats.org/officeDocument/2006/relationships/hyperlink" Target="https://pcfpecs.org" TargetMode="External"/><Relationship Id="rId43" Type="http://schemas.openxmlformats.org/officeDocument/2006/relationships/hyperlink" Target="https://pcfpecs.org/Portals/0/Docs/HowAuthorizeSurveyVendor.pdf" TargetMode="External"/><Relationship Id="rId48" Type="http://schemas.openxmlformats.org/officeDocument/2006/relationships/hyperlink" Target="https://pcfpecs.org" TargetMode="External"/><Relationship Id="rId64" Type="http://schemas.openxmlformats.org/officeDocument/2006/relationships/hyperlink" Target="https://pcfpecs.org/Survey-and-Protocols" TargetMode="External"/><Relationship Id="rId69" Type="http://schemas.openxmlformats.org/officeDocument/2006/relationships/diagramColors" Target="diagrams/colors1.xml"/><Relationship Id="rId113" Type="http://schemas.openxmlformats.org/officeDocument/2006/relationships/diagramData" Target="diagrams/data8.xml"/><Relationship Id="rId118" Type="http://schemas.openxmlformats.org/officeDocument/2006/relationships/hyperlink" Target="mailto:pcfpecs@rti.org" TargetMode="External"/><Relationship Id="rId134" Type="http://schemas.openxmlformats.org/officeDocument/2006/relationships/hyperlink" Target="https://www.pcfpecs.org" TargetMode="External"/><Relationship Id="rId139" Type="http://schemas.openxmlformats.org/officeDocument/2006/relationships/hyperlink" Target="mailto:PCF@telligen.com" TargetMode="External"/><Relationship Id="rId80" Type="http://schemas.openxmlformats.org/officeDocument/2006/relationships/diagramColors" Target="diagrams/colors3.xml"/><Relationship Id="rId85" Type="http://schemas.openxmlformats.org/officeDocument/2006/relationships/diagramQuickStyle" Target="diagrams/quickStyle4.xm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pcfpecs.org" TargetMode="External"/><Relationship Id="rId33" Type="http://schemas.openxmlformats.org/officeDocument/2006/relationships/hyperlink" Target="mailto:pcfpecs@rti.org" TargetMode="External"/><Relationship Id="rId38" Type="http://schemas.openxmlformats.org/officeDocument/2006/relationships/hyperlink" Target="https://pcfpecs.org" TargetMode="External"/><Relationship Id="rId46" Type="http://schemas.openxmlformats.org/officeDocument/2006/relationships/hyperlink" Target="https://www.hhs.gov/hipaa/for-professionals/covered-entities/sample-business-associate-agreement-provisions/index.html" TargetMode="External"/><Relationship Id="rId59" Type="http://schemas.openxmlformats.org/officeDocument/2006/relationships/hyperlink" Target="mailto:pcfpecs@rti.org" TargetMode="External"/><Relationship Id="rId67" Type="http://schemas.openxmlformats.org/officeDocument/2006/relationships/diagramLayout" Target="diagrams/layout1.xml"/><Relationship Id="rId103" Type="http://schemas.openxmlformats.org/officeDocument/2006/relationships/hyperlink" Target="https://pcfpecs.org" TargetMode="External"/><Relationship Id="rId108" Type="http://schemas.openxmlformats.org/officeDocument/2006/relationships/diagramData" Target="diagrams/data7.xml"/><Relationship Id="rId116" Type="http://schemas.openxmlformats.org/officeDocument/2006/relationships/diagramColors" Target="diagrams/colors8.xml"/><Relationship Id="rId124" Type="http://schemas.openxmlformats.org/officeDocument/2006/relationships/hyperlink" Target="https://pcfpecs.org" TargetMode="External"/><Relationship Id="rId129" Type="http://schemas.openxmlformats.org/officeDocument/2006/relationships/diagramLayout" Target="diagrams/layout9.xml"/><Relationship Id="rId137" Type="http://schemas.openxmlformats.org/officeDocument/2006/relationships/hyperlink" Target="https://pcfpecs.org/Portals/0/Docs/UsingTheOnlineValidationTool.pdf" TargetMode="External"/><Relationship Id="rId20" Type="http://schemas.openxmlformats.org/officeDocument/2006/relationships/hyperlink" Target="https://innovation.cms.gov/innovation-models/primary-care-first-model-options" TargetMode="External"/><Relationship Id="rId41" Type="http://schemas.openxmlformats.org/officeDocument/2006/relationships/hyperlink" Target="https://pcfpecs.org" TargetMode="External"/><Relationship Id="rId54" Type="http://schemas.openxmlformats.org/officeDocument/2006/relationships/hyperlink" Target="https://pcfpecs.org/Portals/0/Docs/DownloadingSampleFiles.pdf" TargetMode="External"/><Relationship Id="rId62" Type="http://schemas.openxmlformats.org/officeDocument/2006/relationships/hyperlink" Target="mailto:pcfpecs@rti.org" TargetMode="External"/><Relationship Id="rId70" Type="http://schemas.microsoft.com/office/2007/relationships/diagramDrawing" Target="diagrams/drawing1.xml"/><Relationship Id="rId75" Type="http://schemas.openxmlformats.org/officeDocument/2006/relationships/diagramColors" Target="diagrams/colors2.xml"/><Relationship Id="rId83" Type="http://schemas.openxmlformats.org/officeDocument/2006/relationships/diagramData" Target="diagrams/data4.xml"/><Relationship Id="rId88" Type="http://schemas.openxmlformats.org/officeDocument/2006/relationships/hyperlink" Target="https://pcfpecs.org" TargetMode="External"/><Relationship Id="rId91" Type="http://schemas.openxmlformats.org/officeDocument/2006/relationships/hyperlink" Target="https://pcfpecs.org" TargetMode="External"/><Relationship Id="rId96" Type="http://schemas.microsoft.com/office/2007/relationships/diagramDrawing" Target="diagrams/drawing5.xml"/><Relationship Id="rId111" Type="http://schemas.openxmlformats.org/officeDocument/2006/relationships/diagramColors" Target="diagrams/colors7.xml"/><Relationship Id="rId132" Type="http://schemas.microsoft.com/office/2007/relationships/diagramDrawing" Target="diagrams/drawing9.xml"/><Relationship Id="rId140" Type="http://schemas.openxmlformats.org/officeDocument/2006/relationships/hyperlink" Target="https://innovation.cms.gov/media/document/pcf-py22-payment-meth-vol1" TargetMode="External"/><Relationship Id="rId145"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cfpecs@rti.org" TargetMode="External"/><Relationship Id="rId23" Type="http://schemas.openxmlformats.org/officeDocument/2006/relationships/footer" Target="footer4.xml"/><Relationship Id="rId28" Type="http://schemas.openxmlformats.org/officeDocument/2006/relationships/hyperlink" Target="https://pcfpecs.org" TargetMode="External"/><Relationship Id="rId36" Type="http://schemas.openxmlformats.org/officeDocument/2006/relationships/hyperlink" Target="https://pcfpecs.org" TargetMode="External"/><Relationship Id="rId49" Type="http://schemas.openxmlformats.org/officeDocument/2006/relationships/hyperlink" Target="https://pcfpecs.org" TargetMode="External"/><Relationship Id="rId57" Type="http://schemas.openxmlformats.org/officeDocument/2006/relationships/hyperlink" Target="https://pcfpecs.org/" TargetMode="External"/><Relationship Id="rId106" Type="http://schemas.openxmlformats.org/officeDocument/2006/relationships/hyperlink" Target="https://pcfpecs.org" TargetMode="External"/><Relationship Id="rId114" Type="http://schemas.openxmlformats.org/officeDocument/2006/relationships/diagramLayout" Target="diagrams/layout8.xml"/><Relationship Id="rId119" Type="http://schemas.openxmlformats.org/officeDocument/2006/relationships/hyperlink" Target="https://www.ftc.gov/" TargetMode="External"/><Relationship Id="rId12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hyperlink" Target="https://pcfpecs.org" TargetMode="External"/><Relationship Id="rId44" Type="http://schemas.openxmlformats.org/officeDocument/2006/relationships/hyperlink" Target="mailto:pcfpecs@rti.org" TargetMode="External"/><Relationship Id="rId52" Type="http://schemas.openxmlformats.org/officeDocument/2006/relationships/image" Target="media/image9.png"/><Relationship Id="rId60" Type="http://schemas.openxmlformats.org/officeDocument/2006/relationships/hyperlink" Target="mailto:pcfpecs@rti.org" TargetMode="External"/><Relationship Id="rId65" Type="http://schemas.openxmlformats.org/officeDocument/2006/relationships/hyperlink" Target="https://pcfpecs.org" TargetMode="External"/><Relationship Id="rId73" Type="http://schemas.openxmlformats.org/officeDocument/2006/relationships/diagramLayout" Target="diagrams/layout2.xml"/><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diagramColors" Target="diagrams/colors4.xml"/><Relationship Id="rId94" Type="http://schemas.openxmlformats.org/officeDocument/2006/relationships/diagramQuickStyle" Target="diagrams/quickStyle5.xml"/><Relationship Id="rId99" Type="http://schemas.openxmlformats.org/officeDocument/2006/relationships/diagramLayout" Target="diagrams/layout6.xml"/><Relationship Id="rId101" Type="http://schemas.openxmlformats.org/officeDocument/2006/relationships/diagramColors" Target="diagrams/colors6.xml"/><Relationship Id="rId122" Type="http://schemas.openxmlformats.org/officeDocument/2006/relationships/hyperlink" Target="https://pcfpecs.org" TargetMode="External"/><Relationship Id="rId130" Type="http://schemas.openxmlformats.org/officeDocument/2006/relationships/diagramQuickStyle" Target="diagrams/quickStyle9.xml"/><Relationship Id="rId135" Type="http://schemas.openxmlformats.org/officeDocument/2006/relationships/hyperlink" Target="https://pcfpecs.org/Portals/0/Docs/UploadingInterimData.pdf" TargetMode="External"/><Relationship Id="rId143" Type="http://schemas.openxmlformats.org/officeDocument/2006/relationships/diagramLayout" Target="diagrams/layout10.xml"/><Relationship Id="rId148" Type="http://schemas.openxmlformats.org/officeDocument/2006/relationships/footer" Target="footer5.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svg"/><Relationship Id="rId39" Type="http://schemas.openxmlformats.org/officeDocument/2006/relationships/hyperlink" Target="https://pcfpecs.org/Portals/0/Docs/HowRegisterPracticeSite.pdf" TargetMode="External"/><Relationship Id="rId109" Type="http://schemas.openxmlformats.org/officeDocument/2006/relationships/diagramLayout" Target="diagrams/layout7.xml"/><Relationship Id="rId34" Type="http://schemas.openxmlformats.org/officeDocument/2006/relationships/hyperlink" Target="https://pcfpecs.org" TargetMode="External"/><Relationship Id="rId50" Type="http://schemas.openxmlformats.org/officeDocument/2006/relationships/hyperlink" Target="https://pcfpecs.org" TargetMode="External"/><Relationship Id="rId55" Type="http://schemas.openxmlformats.org/officeDocument/2006/relationships/hyperlink" Target="https://pcfpecs.org/" TargetMode="External"/><Relationship Id="rId76" Type="http://schemas.microsoft.com/office/2007/relationships/diagramDrawing" Target="diagrams/drawing2.xml"/><Relationship Id="rId97" Type="http://schemas.openxmlformats.org/officeDocument/2006/relationships/hyperlink" Target="https://pcfpecs.org" TargetMode="External"/><Relationship Id="rId104" Type="http://schemas.openxmlformats.org/officeDocument/2006/relationships/hyperlink" Target="https://pcfpecs.org" TargetMode="External"/><Relationship Id="rId120" Type="http://schemas.openxmlformats.org/officeDocument/2006/relationships/hyperlink" Target="https://www.fcc.gov/" TargetMode="External"/><Relationship Id="rId125" Type="http://schemas.openxmlformats.org/officeDocument/2006/relationships/hyperlink" Target="https://pcfpecs.org" TargetMode="External"/><Relationship Id="rId141" Type="http://schemas.openxmlformats.org/officeDocument/2006/relationships/hyperlink" Target="mailto:pcfpecs@rti.org" TargetMode="External"/><Relationship Id="rId146" Type="http://schemas.microsoft.com/office/2007/relationships/diagramDrawing" Target="diagrams/drawing10.xml"/><Relationship Id="rId7" Type="http://schemas.openxmlformats.org/officeDocument/2006/relationships/settings" Target="settings.xml"/><Relationship Id="rId71" Type="http://schemas.openxmlformats.org/officeDocument/2006/relationships/hyperlink" Target="mailto:pcfpecs@rti.org" TargetMode="External"/><Relationship Id="rId92" Type="http://schemas.openxmlformats.org/officeDocument/2006/relationships/diagramData" Target="diagrams/data5.xml"/><Relationship Id="rId2" Type="http://schemas.openxmlformats.org/officeDocument/2006/relationships/customXml" Target="../customXml/item2.xml"/><Relationship Id="rId29" Type="http://schemas.openxmlformats.org/officeDocument/2006/relationships/hyperlink" Target="https://pcfpecs.org" TargetMode="External"/><Relationship Id="rId24" Type="http://schemas.openxmlformats.org/officeDocument/2006/relationships/hyperlink" Target="https://www.ahrq.gov/cahps/index.html" TargetMode="External"/><Relationship Id="rId40" Type="http://schemas.openxmlformats.org/officeDocument/2006/relationships/hyperlink" Target="https://pcfpecs.org/Portals/0/Docs/HowRegisterPracticeSiteUser.pdf" TargetMode="External"/><Relationship Id="rId45" Type="http://schemas.openxmlformats.org/officeDocument/2006/relationships/hyperlink" Target="https://www.hhs.gov/hipaa/for-professionals/privacy/guidance/business-associates/index.html" TargetMode="External"/><Relationship Id="rId66" Type="http://schemas.openxmlformats.org/officeDocument/2006/relationships/diagramData" Target="diagrams/data1.xml"/><Relationship Id="rId87" Type="http://schemas.microsoft.com/office/2007/relationships/diagramDrawing" Target="diagrams/drawing4.xml"/><Relationship Id="rId110" Type="http://schemas.openxmlformats.org/officeDocument/2006/relationships/diagramQuickStyle" Target="diagrams/quickStyle7.xml"/><Relationship Id="rId115" Type="http://schemas.openxmlformats.org/officeDocument/2006/relationships/diagramQuickStyle" Target="diagrams/quickStyle8.xml"/><Relationship Id="rId131" Type="http://schemas.openxmlformats.org/officeDocument/2006/relationships/diagramColors" Target="diagrams/colors9.xml"/><Relationship Id="rId136" Type="http://schemas.openxmlformats.org/officeDocument/2006/relationships/hyperlink" Target="https://pcfpecs.org/Portals/0/Docs/UploadingFinalData.pdf" TargetMode="External"/><Relationship Id="rId61" Type="http://schemas.openxmlformats.org/officeDocument/2006/relationships/hyperlink" Target="mailto:pcfpecs@rti.org" TargetMode="External"/><Relationship Id="rId82" Type="http://schemas.openxmlformats.org/officeDocument/2006/relationships/hyperlink" Target="https://pcfpecs.org" TargetMode="External"/><Relationship Id="rId19" Type="http://schemas.openxmlformats.org/officeDocument/2006/relationships/hyperlink" Target="mailto:PCF@telligen.com" TargetMode="External"/><Relationship Id="rId14" Type="http://schemas.openxmlformats.org/officeDocument/2006/relationships/footer" Target="footer2.xml"/><Relationship Id="rId30" Type="http://schemas.openxmlformats.org/officeDocument/2006/relationships/hyperlink" Target="mailto:pcfpecs@rti.org" TargetMode="External"/><Relationship Id="rId35" Type="http://schemas.openxmlformats.org/officeDocument/2006/relationships/hyperlink" Target="https://pcfpecs.org" TargetMode="External"/><Relationship Id="rId56" Type="http://schemas.openxmlformats.org/officeDocument/2006/relationships/hyperlink" Target="https://pcfpecs.org/Data-Submission/Example-Sample-File" TargetMode="External"/><Relationship Id="rId77" Type="http://schemas.openxmlformats.org/officeDocument/2006/relationships/diagramData" Target="diagrams/data3.xml"/><Relationship Id="rId100" Type="http://schemas.openxmlformats.org/officeDocument/2006/relationships/diagramQuickStyle" Target="diagrams/quickStyle6.xml"/><Relationship Id="rId105" Type="http://schemas.openxmlformats.org/officeDocument/2006/relationships/hyperlink" Target="https://pcfpecs.org" TargetMode="External"/><Relationship Id="rId126" Type="http://schemas.openxmlformats.org/officeDocument/2006/relationships/hyperlink" Target="https://pcfpecs.org" TargetMode="External"/><Relationship Id="rId147" Type="http://schemas.openxmlformats.org/officeDocument/2006/relationships/hyperlink" Target="https://pcfpecs.org/Portals/0/SurveyMaterials/PECSInterviewerMonitoringForm.pdf"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diagramData" Target="diagrams/data2.xml"/><Relationship Id="rId93" Type="http://schemas.openxmlformats.org/officeDocument/2006/relationships/diagramLayout" Target="diagrams/layout5.xml"/><Relationship Id="rId98" Type="http://schemas.openxmlformats.org/officeDocument/2006/relationships/diagramData" Target="diagrams/data6.xml"/><Relationship Id="rId121" Type="http://schemas.openxmlformats.org/officeDocument/2006/relationships/hyperlink" Target="https://pcfpecs.org" TargetMode="External"/><Relationship Id="rId142" Type="http://schemas.openxmlformats.org/officeDocument/2006/relationships/diagramData" Target="diagrams/data10.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aapor.org/Standards-Ethics/Institutional-Review-Boards/Additional-IRB-Resources.aspx" TargetMode="External"/><Relationship Id="rId1" Type="http://schemas.openxmlformats.org/officeDocument/2006/relationships/hyperlink" Target="https://pcfpecs.org/Portals/0/Docs/PracticeSiteResponsibilities.pdf" TargetMode="External"/><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an\Downloads\PCF_508_Template_Long_2020060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 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10/3/2022</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10/10/2022</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10/31/2022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11/21/2022 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12/18/2022</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7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15FBD7-32BC-417C-8BF2-6ED34ED70018}" type="doc">
      <dgm:prSet loTypeId="urn:microsoft.com/office/officeart/2005/8/layout/hProcess11" loCatId="process" qsTypeId="urn:microsoft.com/office/officeart/2005/8/quickstyle/simple1" qsCatId="simple" csTypeId="urn:microsoft.com/office/officeart/2005/8/colors/accent0_1" csCatId="mainScheme" phldr="1"/>
      <dgm:spPr/>
      <dgm:t>
        <a:bodyPr/>
        <a:lstStyle/>
        <a:p>
          <a:endParaRPr lang="en-US"/>
        </a:p>
      </dgm:t>
    </dgm:pt>
    <dgm:pt modelId="{42B8DC1D-641C-403F-872A-4F7D156B5990}">
      <dgm:prSet phldrT="[Text]" custT="1"/>
      <dgm:spPr/>
      <dgm:t>
        <a:bodyPr lIns="0" rIns="0"/>
        <a:lstStyle/>
        <a:p>
          <a:pPr algn="ctr"/>
          <a:r>
            <a:rPr lang="en-US" sz="900"/>
            <a:t>4/8/2022</a:t>
          </a:r>
        </a:p>
        <a:p>
          <a:pPr algn="ctr"/>
          <a:r>
            <a:rPr lang="en-US" sz="900"/>
            <a:t>QAP revisions due from returning vendors, where required</a:t>
          </a:r>
        </a:p>
      </dgm:t>
    </dgm:pt>
    <dgm:pt modelId="{6C89E999-D8F5-4C56-85C8-ACF06FC68D17}" type="parTrans" cxnId="{27CD074E-B000-43A7-9AC0-8F594E57EB72}">
      <dgm:prSet/>
      <dgm:spPr/>
      <dgm:t>
        <a:bodyPr/>
        <a:lstStyle/>
        <a:p>
          <a:pPr algn="ctr"/>
          <a:endParaRPr lang="en-US"/>
        </a:p>
      </dgm:t>
    </dgm:pt>
    <dgm:pt modelId="{BC5097A0-26FD-4578-93D4-2B634A73554A}" type="sibTrans" cxnId="{27CD074E-B000-43A7-9AC0-8F594E57EB72}">
      <dgm:prSet/>
      <dgm:spPr/>
      <dgm:t>
        <a:bodyPr/>
        <a:lstStyle/>
        <a:p>
          <a:pPr algn="ctr"/>
          <a:endParaRPr lang="en-US"/>
        </a:p>
      </dgm:t>
    </dgm:pt>
    <dgm:pt modelId="{27A99ADD-183B-4822-A1B0-FBE75EA7FC97}">
      <dgm:prSet phldrT="[Text]" custT="1"/>
      <dgm:spPr/>
      <dgm:t>
        <a:bodyPr lIns="0" rIns="0"/>
        <a:lstStyle/>
        <a:p>
          <a:pPr algn="ctr"/>
          <a:r>
            <a:rPr lang="en-US" sz="900"/>
            <a:t>5/19/2022 </a:t>
          </a:r>
        </a:p>
        <a:p>
          <a:pPr algn="ctr"/>
          <a:r>
            <a:rPr lang="en-US" sz="900"/>
            <a:t>List of Fully Approved Vendors disseminated</a:t>
          </a:r>
        </a:p>
      </dgm:t>
    </dgm:pt>
    <dgm:pt modelId="{7EA57502-C6DC-4D08-B237-90EE84FEAF5D}" type="parTrans" cxnId="{557E7A53-3CC7-4F56-B126-2BDD0842C831}">
      <dgm:prSet/>
      <dgm:spPr/>
      <dgm:t>
        <a:bodyPr/>
        <a:lstStyle/>
        <a:p>
          <a:pPr algn="ctr"/>
          <a:endParaRPr lang="en-US"/>
        </a:p>
      </dgm:t>
    </dgm:pt>
    <dgm:pt modelId="{CB2A1CF1-E255-4518-8167-A6AE3E8AFA62}" type="sibTrans" cxnId="{557E7A53-3CC7-4F56-B126-2BDD0842C831}">
      <dgm:prSet/>
      <dgm:spPr/>
      <dgm:t>
        <a:bodyPr/>
        <a:lstStyle/>
        <a:p>
          <a:pPr algn="ctr"/>
          <a:endParaRPr lang="en-US"/>
        </a:p>
      </dgm:t>
    </dgm:pt>
    <dgm:pt modelId="{A0C1B766-8DCB-4EF1-BFD8-B923B72476B0}">
      <dgm:prSet phldrT="[Text]" custT="1"/>
      <dgm:spPr/>
      <dgm:t>
        <a:bodyPr lIns="0" rIns="0"/>
        <a:lstStyle/>
        <a:p>
          <a:pPr algn="ctr"/>
          <a:r>
            <a:rPr lang="en-US" sz="900"/>
            <a:t>6/24/2022</a:t>
          </a:r>
        </a:p>
        <a:p>
          <a:pPr algn="ctr"/>
          <a:r>
            <a:rPr lang="en-US" sz="900"/>
            <a:t>Returning vendors resubmit QAP with mail and telephone materials</a:t>
          </a:r>
        </a:p>
      </dgm:t>
    </dgm:pt>
    <dgm:pt modelId="{BB253DC6-B49D-4F08-A1C0-8587C4BC94E0}" type="parTrans" cxnId="{D14B9D9D-9340-46C0-BAC5-7B2F6A74D3A9}">
      <dgm:prSet/>
      <dgm:spPr/>
      <dgm:t>
        <a:bodyPr/>
        <a:lstStyle/>
        <a:p>
          <a:pPr algn="ctr"/>
          <a:endParaRPr lang="en-US"/>
        </a:p>
      </dgm:t>
    </dgm:pt>
    <dgm:pt modelId="{949559B2-C896-4867-A7B4-0E362F0571F7}" type="sibTrans" cxnId="{D14B9D9D-9340-46C0-BAC5-7B2F6A74D3A9}">
      <dgm:prSet/>
      <dgm:spPr/>
      <dgm:t>
        <a:bodyPr/>
        <a:lstStyle/>
        <a:p>
          <a:pPr algn="ctr"/>
          <a:endParaRPr lang="en-US"/>
        </a:p>
      </dgm:t>
    </dgm:pt>
    <dgm:pt modelId="{AABB1C40-8172-4A67-B627-B0796198E362}">
      <dgm:prSet phldrT="[Text]" custT="1"/>
      <dgm:spPr/>
      <dgm:t>
        <a:bodyPr lIns="0" rIns="0"/>
        <a:lstStyle/>
        <a:p>
          <a:pPr algn="ctr"/>
          <a:r>
            <a:rPr lang="en-US" sz="900"/>
            <a:t>3/25/2022 </a:t>
          </a:r>
        </a:p>
        <a:p>
          <a:pPr algn="ctr"/>
          <a:r>
            <a:rPr lang="en-US" sz="900"/>
            <a:t>QAPs due for new vendors </a:t>
          </a:r>
        </a:p>
      </dgm:t>
    </dgm:pt>
    <dgm:pt modelId="{97715A0A-141F-4ED2-87F9-011E7BA744E8}" type="sibTrans" cxnId="{B3C9D811-8CDA-4819-8482-C7219C3D6306}">
      <dgm:prSet/>
      <dgm:spPr/>
      <dgm:t>
        <a:bodyPr/>
        <a:lstStyle/>
        <a:p>
          <a:pPr algn="ctr"/>
          <a:endParaRPr lang="en-US"/>
        </a:p>
      </dgm:t>
    </dgm:pt>
    <dgm:pt modelId="{D364B596-A2A5-4625-BEFE-DDE230AC61C9}" type="parTrans" cxnId="{B3C9D811-8CDA-4819-8482-C7219C3D6306}">
      <dgm:prSet/>
      <dgm:spPr/>
      <dgm:t>
        <a:bodyPr/>
        <a:lstStyle/>
        <a:p>
          <a:pPr algn="ctr"/>
          <a:endParaRPr lang="en-US"/>
        </a:p>
      </dgm:t>
    </dgm:pt>
    <dgm:pt modelId="{EBF3EAFE-0F66-4E69-8F1A-C7B030EB74CF}">
      <dgm:prSet phldrT="[Text]" custT="1"/>
      <dgm:spPr/>
      <dgm:t>
        <a:bodyPr lIns="0" rIns="0"/>
        <a:lstStyle/>
        <a:p>
          <a:pPr algn="ctr"/>
          <a:r>
            <a:rPr lang="en-US" sz="900"/>
            <a:t>3/18/2022</a:t>
          </a:r>
        </a:p>
        <a:p>
          <a:pPr algn="ctr"/>
          <a:r>
            <a:rPr lang="en-US" sz="900"/>
            <a:t>QAP updates due for returning vendors</a:t>
          </a:r>
        </a:p>
      </dgm:t>
    </dgm:pt>
    <dgm:pt modelId="{2BFD0016-1B46-4BD8-9E45-1A8C75AD5602}" type="parTrans" cxnId="{AAF2B94F-7553-4B5B-9736-49FCF282786F}">
      <dgm:prSet/>
      <dgm:spPr/>
      <dgm:t>
        <a:bodyPr/>
        <a:lstStyle/>
        <a:p>
          <a:endParaRPr lang="en-US"/>
        </a:p>
      </dgm:t>
    </dgm:pt>
    <dgm:pt modelId="{28D060DD-241F-417D-877B-E9715E917156}" type="sibTrans" cxnId="{AAF2B94F-7553-4B5B-9736-49FCF282786F}">
      <dgm:prSet/>
      <dgm:spPr/>
      <dgm:t>
        <a:bodyPr/>
        <a:lstStyle/>
        <a:p>
          <a:endParaRPr lang="en-US"/>
        </a:p>
      </dgm:t>
    </dgm:pt>
    <dgm:pt modelId="{0851F461-5F92-4EBA-B853-99A1208331D9}">
      <dgm:prSet phldrT="[Text]" custT="1"/>
      <dgm:spPr/>
      <dgm:t>
        <a:bodyPr lIns="0" rIns="0"/>
        <a:lstStyle/>
        <a:p>
          <a:pPr algn="ctr"/>
          <a:r>
            <a:rPr lang="en-US" sz="900"/>
            <a:t>4/15/2022     </a:t>
          </a:r>
        </a:p>
        <a:p>
          <a:pPr algn="ctr"/>
          <a:r>
            <a:rPr lang="en-US" sz="900"/>
            <a:t>QAP revisions due from new vendors, where required</a:t>
          </a:r>
        </a:p>
      </dgm:t>
    </dgm:pt>
    <dgm:pt modelId="{5E66DC05-6356-427F-9732-4C9E99A36953}" type="parTrans" cxnId="{78D17C5A-3624-4B6C-B7A2-4CD18A7E2EE5}">
      <dgm:prSet/>
      <dgm:spPr/>
      <dgm:t>
        <a:bodyPr/>
        <a:lstStyle/>
        <a:p>
          <a:endParaRPr lang="en-US"/>
        </a:p>
      </dgm:t>
    </dgm:pt>
    <dgm:pt modelId="{F326577B-C995-4BCE-8BCF-287E92DC5429}" type="sibTrans" cxnId="{78D17C5A-3624-4B6C-B7A2-4CD18A7E2EE5}">
      <dgm:prSet/>
      <dgm:spPr/>
      <dgm:t>
        <a:bodyPr/>
        <a:lstStyle/>
        <a:p>
          <a:endParaRPr lang="en-US"/>
        </a:p>
      </dgm:t>
    </dgm:pt>
    <dgm:pt modelId="{972D208D-E1FD-4FC5-B8BC-C19A54BEAB3A}">
      <dgm:prSet phldrT="[Text]" custT="1"/>
      <dgm:spPr/>
      <dgm:t>
        <a:bodyPr lIns="0" rIns="0"/>
        <a:lstStyle/>
        <a:p>
          <a:pPr algn="ctr"/>
          <a:r>
            <a:rPr lang="en-US" sz="900"/>
            <a:t>7/29/2022   </a:t>
          </a:r>
        </a:p>
        <a:p>
          <a:pPr algn="ctr"/>
          <a:r>
            <a:rPr lang="en-US" sz="900"/>
            <a:t>New vendors resubmit QAP with mail and telephone materials</a:t>
          </a:r>
        </a:p>
      </dgm:t>
    </dgm:pt>
    <dgm:pt modelId="{D3DF6523-11B6-4F38-981D-1903A4AE4955}" type="parTrans" cxnId="{4AD60572-511C-4A17-87F7-8CFCC766B103}">
      <dgm:prSet/>
      <dgm:spPr/>
      <dgm:t>
        <a:bodyPr/>
        <a:lstStyle/>
        <a:p>
          <a:endParaRPr lang="en-US"/>
        </a:p>
      </dgm:t>
    </dgm:pt>
    <dgm:pt modelId="{A7AF8754-2F9F-4020-8468-40A6C39B330D}" type="sibTrans" cxnId="{4AD60572-511C-4A17-87F7-8CFCC766B103}">
      <dgm:prSet/>
      <dgm:spPr/>
      <dgm:t>
        <a:bodyPr/>
        <a:lstStyle/>
        <a:p>
          <a:endParaRPr lang="en-US"/>
        </a:p>
      </dgm:t>
    </dgm:pt>
    <dgm:pt modelId="{E6DF3475-66B2-47A9-BC79-BBD6D49AA224}" type="pres">
      <dgm:prSet presAssocID="{2A15FBD7-32BC-417C-8BF2-6ED34ED70018}" presName="Name0" presStyleCnt="0">
        <dgm:presLayoutVars>
          <dgm:dir/>
          <dgm:resizeHandles val="exact"/>
        </dgm:presLayoutVars>
      </dgm:prSet>
      <dgm:spPr/>
    </dgm:pt>
    <dgm:pt modelId="{B18884BE-3291-4D92-A115-BB8E63AC0B57}" type="pres">
      <dgm:prSet presAssocID="{2A15FBD7-32BC-417C-8BF2-6ED34ED70018}" presName="arrow" presStyleLbl="bgShp" presStyleIdx="0" presStyleCnt="1" custScaleY="93284"/>
      <dgm:spPr>
        <a:solidFill>
          <a:srgbClr val="DDCCCC"/>
        </a:solidFill>
        <a:ln>
          <a:solidFill>
            <a:schemeClr val="bg1"/>
          </a:solidFill>
        </a:ln>
      </dgm:spPr>
    </dgm:pt>
    <dgm:pt modelId="{BB8AB2EB-1DF3-4225-956D-26D974F47171}" type="pres">
      <dgm:prSet presAssocID="{2A15FBD7-32BC-417C-8BF2-6ED34ED70018}" presName="points" presStyleCnt="0"/>
      <dgm:spPr/>
    </dgm:pt>
    <dgm:pt modelId="{DE0D027B-735E-4116-9DEE-11019F07B4BB}" type="pres">
      <dgm:prSet presAssocID="{EBF3EAFE-0F66-4E69-8F1A-C7B030EB74CF}" presName="compositeA" presStyleCnt="0"/>
      <dgm:spPr/>
    </dgm:pt>
    <dgm:pt modelId="{A7849CAF-A192-4D66-A860-F4D77C5547F5}" type="pres">
      <dgm:prSet presAssocID="{EBF3EAFE-0F66-4E69-8F1A-C7B030EB74CF}" presName="textA" presStyleLbl="revTx" presStyleIdx="0" presStyleCnt="7" custLinFactNeighborX="17689">
        <dgm:presLayoutVars>
          <dgm:bulletEnabled val="1"/>
        </dgm:presLayoutVars>
      </dgm:prSet>
      <dgm:spPr/>
    </dgm:pt>
    <dgm:pt modelId="{0EBFC379-EB6D-40EE-B96C-613F4BD725BB}" type="pres">
      <dgm:prSet presAssocID="{EBF3EAFE-0F66-4E69-8F1A-C7B030EB74CF}" presName="circleA" presStyleLbl="node1" presStyleIdx="0" presStyleCnt="7" custScaleX="94145" custScaleY="94145" custLinFactNeighborX="47272"/>
      <dgm:spPr>
        <a:solidFill>
          <a:srgbClr val="711517"/>
        </a:solidFill>
        <a:ln>
          <a:solidFill>
            <a:schemeClr val="bg1"/>
          </a:solidFill>
        </a:ln>
      </dgm:spPr>
    </dgm:pt>
    <dgm:pt modelId="{8EE36362-C985-46B3-97D3-D923B353D0AA}" type="pres">
      <dgm:prSet presAssocID="{EBF3EAFE-0F66-4E69-8F1A-C7B030EB74CF}" presName="spaceA" presStyleCnt="0"/>
      <dgm:spPr/>
    </dgm:pt>
    <dgm:pt modelId="{1544F409-E6CA-4C8B-BE23-7D97AD0DB522}" type="pres">
      <dgm:prSet presAssocID="{28D060DD-241F-417D-877B-E9715E917156}" presName="space" presStyleCnt="0"/>
      <dgm:spPr/>
    </dgm:pt>
    <dgm:pt modelId="{81E89F80-FA16-42EA-8FEE-7995C27B7DC9}" type="pres">
      <dgm:prSet presAssocID="{AABB1C40-8172-4A67-B627-B0796198E362}" presName="compositeB" presStyleCnt="0"/>
      <dgm:spPr/>
    </dgm:pt>
    <dgm:pt modelId="{97BCF24E-13DF-4FB6-A2B8-287DA8227EA6}" type="pres">
      <dgm:prSet presAssocID="{AABB1C40-8172-4A67-B627-B0796198E362}" presName="textB" presStyleLbl="revTx" presStyleIdx="1" presStyleCnt="7" custLinFactNeighborX="15827">
        <dgm:presLayoutVars>
          <dgm:bulletEnabled val="1"/>
        </dgm:presLayoutVars>
      </dgm:prSet>
      <dgm:spPr/>
    </dgm:pt>
    <dgm:pt modelId="{EB24BEC4-95E3-4992-98EB-75DD41492E0D}" type="pres">
      <dgm:prSet presAssocID="{AABB1C40-8172-4A67-B627-B0796198E362}" presName="circleB" presStyleLbl="node1" presStyleIdx="1" presStyleCnt="7" custScaleX="94145" custScaleY="94145" custLinFactNeighborX="42296"/>
      <dgm:spPr>
        <a:solidFill>
          <a:srgbClr val="AF5D17"/>
        </a:solidFill>
        <a:ln>
          <a:solidFill>
            <a:schemeClr val="bg1"/>
          </a:solidFill>
        </a:ln>
      </dgm:spPr>
    </dgm:pt>
    <dgm:pt modelId="{56F12FDD-1B9B-4321-BAC9-72C8025C7D89}" type="pres">
      <dgm:prSet presAssocID="{AABB1C40-8172-4A67-B627-B0796198E362}" presName="spaceB" presStyleCnt="0"/>
      <dgm:spPr/>
    </dgm:pt>
    <dgm:pt modelId="{11D55717-FE08-44F3-87C6-EC2C4DE22414}" type="pres">
      <dgm:prSet presAssocID="{97715A0A-141F-4ED2-87F9-011E7BA744E8}" presName="space" presStyleCnt="0"/>
      <dgm:spPr/>
    </dgm:pt>
    <dgm:pt modelId="{F1E01BA9-ED8E-4B87-A0E1-25D63A15E501}" type="pres">
      <dgm:prSet presAssocID="{42B8DC1D-641C-403F-872A-4F7D156B5990}" presName="compositeA" presStyleCnt="0"/>
      <dgm:spPr/>
    </dgm:pt>
    <dgm:pt modelId="{0048A8B6-326F-4A8D-9DDD-7AD4798C2256}" type="pres">
      <dgm:prSet presAssocID="{42B8DC1D-641C-403F-872A-4F7D156B5990}" presName="textA" presStyleLbl="revTx" presStyleIdx="2" presStyleCnt="7" custLinFactNeighborX="13965">
        <dgm:presLayoutVars>
          <dgm:bulletEnabled val="1"/>
        </dgm:presLayoutVars>
      </dgm:prSet>
      <dgm:spPr/>
    </dgm:pt>
    <dgm:pt modelId="{75D89335-EBA7-421C-B87E-EC79256AAF03}" type="pres">
      <dgm:prSet presAssocID="{42B8DC1D-641C-403F-872A-4F7D156B5990}" presName="circleA" presStyleLbl="node1" presStyleIdx="2" presStyleCnt="7" custScaleX="94145" custScaleY="94145" custLinFactNeighborX="37320"/>
      <dgm:spPr>
        <a:solidFill>
          <a:srgbClr val="1F497D"/>
        </a:solidFill>
        <a:ln>
          <a:solidFill>
            <a:schemeClr val="bg1"/>
          </a:solidFill>
        </a:ln>
      </dgm:spPr>
    </dgm:pt>
    <dgm:pt modelId="{53A9B047-A160-4449-89C6-6E9E3169607F}" type="pres">
      <dgm:prSet presAssocID="{42B8DC1D-641C-403F-872A-4F7D156B5990}" presName="spaceA" presStyleCnt="0"/>
      <dgm:spPr/>
    </dgm:pt>
    <dgm:pt modelId="{EAF9CB38-1A6A-4229-94AF-5770D4C336E3}" type="pres">
      <dgm:prSet presAssocID="{BC5097A0-26FD-4578-93D4-2B634A73554A}" presName="space" presStyleCnt="0"/>
      <dgm:spPr/>
    </dgm:pt>
    <dgm:pt modelId="{1F73A8FA-A92B-4C22-9D8D-6F6B814C9C0E}" type="pres">
      <dgm:prSet presAssocID="{0851F461-5F92-4EBA-B853-99A1208331D9}" presName="compositeB" presStyleCnt="0"/>
      <dgm:spPr/>
    </dgm:pt>
    <dgm:pt modelId="{584A15A8-98A5-4ACC-BA3F-E3E141102D25}" type="pres">
      <dgm:prSet presAssocID="{0851F461-5F92-4EBA-B853-99A1208331D9}" presName="textB" presStyleLbl="revTx" presStyleIdx="3" presStyleCnt="7" custLinFactNeighborX="12103">
        <dgm:presLayoutVars>
          <dgm:bulletEnabled val="1"/>
        </dgm:presLayoutVars>
      </dgm:prSet>
      <dgm:spPr/>
    </dgm:pt>
    <dgm:pt modelId="{E2C67DCB-8EDB-4E4E-BA11-B1434DEC2A57}" type="pres">
      <dgm:prSet presAssocID="{0851F461-5F92-4EBA-B853-99A1208331D9}" presName="circleB" presStyleLbl="node1" presStyleIdx="3" presStyleCnt="7" custScaleX="94145" custScaleY="94145" custLinFactNeighborX="32344"/>
      <dgm:spPr>
        <a:solidFill>
          <a:srgbClr val="5C631F"/>
        </a:solidFill>
        <a:ln>
          <a:solidFill>
            <a:schemeClr val="bg1"/>
          </a:solidFill>
        </a:ln>
      </dgm:spPr>
    </dgm:pt>
    <dgm:pt modelId="{FE4BF255-5D16-4B46-9E46-A36ADC091342}" type="pres">
      <dgm:prSet presAssocID="{0851F461-5F92-4EBA-B853-99A1208331D9}" presName="spaceB" presStyleCnt="0"/>
      <dgm:spPr/>
    </dgm:pt>
    <dgm:pt modelId="{4DB98F31-749F-4406-80C5-767EA27F3C5E}" type="pres">
      <dgm:prSet presAssocID="{F326577B-C995-4BCE-8BCF-287E92DC5429}" presName="space" presStyleCnt="0"/>
      <dgm:spPr/>
    </dgm:pt>
    <dgm:pt modelId="{1B5C93CD-F3A3-4F3A-B3C3-36BFCEAECF02}" type="pres">
      <dgm:prSet presAssocID="{27A99ADD-183B-4822-A1B0-FBE75EA7FC97}" presName="compositeA" presStyleCnt="0"/>
      <dgm:spPr/>
    </dgm:pt>
    <dgm:pt modelId="{6E993F99-6598-46F5-8730-978B7AD5B942}" type="pres">
      <dgm:prSet presAssocID="{27A99ADD-183B-4822-A1B0-FBE75EA7FC97}" presName="textA" presStyleLbl="revTx" presStyleIdx="4" presStyleCnt="7" custLinFactNeighborX="10241">
        <dgm:presLayoutVars>
          <dgm:bulletEnabled val="1"/>
        </dgm:presLayoutVars>
      </dgm:prSet>
      <dgm:spPr/>
    </dgm:pt>
    <dgm:pt modelId="{7FB68AD1-F42A-451E-AD4F-EFD7E7624361}" type="pres">
      <dgm:prSet presAssocID="{27A99ADD-183B-4822-A1B0-FBE75EA7FC97}" presName="circleA" presStyleLbl="node1" presStyleIdx="4" presStyleCnt="7" custScaleX="94145" custScaleY="94145" custLinFactNeighborX="27368"/>
      <dgm:spPr>
        <a:solidFill>
          <a:srgbClr val="4A452A"/>
        </a:solidFill>
        <a:ln>
          <a:solidFill>
            <a:schemeClr val="bg1"/>
          </a:solidFill>
        </a:ln>
      </dgm:spPr>
    </dgm:pt>
    <dgm:pt modelId="{A6A71941-525D-462D-8B6F-03961E612A20}" type="pres">
      <dgm:prSet presAssocID="{27A99ADD-183B-4822-A1B0-FBE75EA7FC97}" presName="spaceA" presStyleCnt="0"/>
      <dgm:spPr/>
    </dgm:pt>
    <dgm:pt modelId="{05947CC1-4DD0-4826-803D-16219BF40E7A}" type="pres">
      <dgm:prSet presAssocID="{CB2A1CF1-E255-4518-8167-A6AE3E8AFA62}" presName="space" presStyleCnt="0"/>
      <dgm:spPr/>
    </dgm:pt>
    <dgm:pt modelId="{28B48716-AEDC-46E5-A88F-D108E30EF87A}" type="pres">
      <dgm:prSet presAssocID="{A0C1B766-8DCB-4EF1-BFD8-B923B72476B0}" presName="compositeB" presStyleCnt="0"/>
      <dgm:spPr/>
    </dgm:pt>
    <dgm:pt modelId="{BEAE08F0-8E95-4CDC-9BD5-7B0D24F57E50}" type="pres">
      <dgm:prSet presAssocID="{A0C1B766-8DCB-4EF1-BFD8-B923B72476B0}" presName="textB" presStyleLbl="revTx" presStyleIdx="5" presStyleCnt="7" custLinFactNeighborX="9310">
        <dgm:presLayoutVars>
          <dgm:bulletEnabled val="1"/>
        </dgm:presLayoutVars>
      </dgm:prSet>
      <dgm:spPr/>
    </dgm:pt>
    <dgm:pt modelId="{DAFF7C1B-8715-464E-BAD3-922BD1CA79FA}" type="pres">
      <dgm:prSet presAssocID="{A0C1B766-8DCB-4EF1-BFD8-B923B72476B0}" presName="circleB" presStyleLbl="node1" presStyleIdx="5" presStyleCnt="7" custScaleX="94145" custScaleY="94145" custLinFactNeighborX="24880"/>
      <dgm:spPr>
        <a:solidFill>
          <a:srgbClr val="7B5F0F"/>
        </a:solidFill>
        <a:ln>
          <a:solidFill>
            <a:schemeClr val="bg1"/>
          </a:solidFill>
        </a:ln>
      </dgm:spPr>
    </dgm:pt>
    <dgm:pt modelId="{B353DD3A-EBBD-4C8C-B961-4B4F89DD3C3A}" type="pres">
      <dgm:prSet presAssocID="{A0C1B766-8DCB-4EF1-BFD8-B923B72476B0}" presName="spaceB" presStyleCnt="0"/>
      <dgm:spPr/>
    </dgm:pt>
    <dgm:pt modelId="{AE2144AB-5D36-419B-A7EE-13E65713E57C}" type="pres">
      <dgm:prSet presAssocID="{949559B2-C896-4867-A7B4-0E362F0571F7}" presName="space" presStyleCnt="0"/>
      <dgm:spPr/>
    </dgm:pt>
    <dgm:pt modelId="{E2254389-6664-4836-B99F-CB890BF9D85F}" type="pres">
      <dgm:prSet presAssocID="{972D208D-E1FD-4FC5-B8BC-C19A54BEAB3A}" presName="compositeA" presStyleCnt="0"/>
      <dgm:spPr/>
    </dgm:pt>
    <dgm:pt modelId="{FE0FAF85-B9E7-43C6-B253-8AD985DE1A02}" type="pres">
      <dgm:prSet presAssocID="{972D208D-E1FD-4FC5-B8BC-C19A54BEAB3A}" presName="textA" presStyleLbl="revTx" presStyleIdx="6" presStyleCnt="7" custLinFactNeighborX="6517">
        <dgm:presLayoutVars>
          <dgm:bulletEnabled val="1"/>
        </dgm:presLayoutVars>
      </dgm:prSet>
      <dgm:spPr/>
    </dgm:pt>
    <dgm:pt modelId="{330A68D9-B4AD-458B-8A2D-4A2E63A28FA9}" type="pres">
      <dgm:prSet presAssocID="{972D208D-E1FD-4FC5-B8BC-C19A54BEAB3A}" presName="circleA" presStyleLbl="node1" presStyleIdx="6" presStyleCnt="7" custScaleX="94145" custScaleY="94145" custLinFactNeighborX="17416"/>
      <dgm:spPr>
        <a:solidFill>
          <a:srgbClr val="00627A"/>
        </a:solidFill>
        <a:ln>
          <a:solidFill>
            <a:schemeClr val="bg1"/>
          </a:solidFill>
        </a:ln>
      </dgm:spPr>
    </dgm:pt>
    <dgm:pt modelId="{3A467EDC-4DD0-4C22-A5D5-45C9C7572EAD}" type="pres">
      <dgm:prSet presAssocID="{972D208D-E1FD-4FC5-B8BC-C19A54BEAB3A}" presName="spaceA" presStyleCnt="0"/>
      <dgm:spPr/>
    </dgm:pt>
  </dgm:ptLst>
  <dgm:cxnLst>
    <dgm:cxn modelId="{A96D4007-F7D0-43C4-9443-4650ED77C832}" type="presOf" srcId="{27A99ADD-183B-4822-A1B0-FBE75EA7FC97}" destId="{6E993F99-6598-46F5-8730-978B7AD5B942}" srcOrd="0" destOrd="0" presId="urn:microsoft.com/office/officeart/2005/8/layout/hProcess11"/>
    <dgm:cxn modelId="{B3C9D811-8CDA-4819-8482-C7219C3D6306}" srcId="{2A15FBD7-32BC-417C-8BF2-6ED34ED70018}" destId="{AABB1C40-8172-4A67-B627-B0796198E362}" srcOrd="1" destOrd="0" parTransId="{D364B596-A2A5-4625-BEFE-DDE230AC61C9}" sibTransId="{97715A0A-141F-4ED2-87F9-011E7BA744E8}"/>
    <dgm:cxn modelId="{10970C5B-391D-4F95-9831-6101721A7577}" type="presOf" srcId="{A0C1B766-8DCB-4EF1-BFD8-B923B72476B0}" destId="{BEAE08F0-8E95-4CDC-9BD5-7B0D24F57E50}" srcOrd="0" destOrd="0" presId="urn:microsoft.com/office/officeart/2005/8/layout/hProcess11"/>
    <dgm:cxn modelId="{27CD074E-B000-43A7-9AC0-8F594E57EB72}" srcId="{2A15FBD7-32BC-417C-8BF2-6ED34ED70018}" destId="{42B8DC1D-641C-403F-872A-4F7D156B5990}" srcOrd="2" destOrd="0" parTransId="{6C89E999-D8F5-4C56-85C8-ACF06FC68D17}" sibTransId="{BC5097A0-26FD-4578-93D4-2B634A73554A}"/>
    <dgm:cxn modelId="{AAF2B94F-7553-4B5B-9736-49FCF282786F}" srcId="{2A15FBD7-32BC-417C-8BF2-6ED34ED70018}" destId="{EBF3EAFE-0F66-4E69-8F1A-C7B030EB74CF}" srcOrd="0" destOrd="0" parTransId="{2BFD0016-1B46-4BD8-9E45-1A8C75AD5602}" sibTransId="{28D060DD-241F-417D-877B-E9715E917156}"/>
    <dgm:cxn modelId="{4AD60572-511C-4A17-87F7-8CFCC766B103}" srcId="{2A15FBD7-32BC-417C-8BF2-6ED34ED70018}" destId="{972D208D-E1FD-4FC5-B8BC-C19A54BEAB3A}" srcOrd="6" destOrd="0" parTransId="{D3DF6523-11B6-4F38-981D-1903A4AE4955}" sibTransId="{A7AF8754-2F9F-4020-8468-40A6C39B330D}"/>
    <dgm:cxn modelId="{557E7A53-3CC7-4F56-B126-2BDD0842C831}" srcId="{2A15FBD7-32BC-417C-8BF2-6ED34ED70018}" destId="{27A99ADD-183B-4822-A1B0-FBE75EA7FC97}" srcOrd="4" destOrd="0" parTransId="{7EA57502-C6DC-4D08-B237-90EE84FEAF5D}" sibTransId="{CB2A1CF1-E255-4518-8167-A6AE3E8AFA62}"/>
    <dgm:cxn modelId="{78D17C5A-3624-4B6C-B7A2-4CD18A7E2EE5}" srcId="{2A15FBD7-32BC-417C-8BF2-6ED34ED70018}" destId="{0851F461-5F92-4EBA-B853-99A1208331D9}" srcOrd="3" destOrd="0" parTransId="{5E66DC05-6356-427F-9732-4C9E99A36953}" sibTransId="{F326577B-C995-4BCE-8BCF-287E92DC5429}"/>
    <dgm:cxn modelId="{1689A391-BB81-4BC9-BB9C-A25FECC21EC1}" type="presOf" srcId="{972D208D-E1FD-4FC5-B8BC-C19A54BEAB3A}" destId="{FE0FAF85-B9E7-43C6-B253-8AD985DE1A02}" srcOrd="0" destOrd="0" presId="urn:microsoft.com/office/officeart/2005/8/layout/hProcess11"/>
    <dgm:cxn modelId="{B192729A-3459-43E1-8762-8AE2EFE23706}" type="presOf" srcId="{AABB1C40-8172-4A67-B627-B0796198E362}" destId="{97BCF24E-13DF-4FB6-A2B8-287DA8227EA6}" srcOrd="0" destOrd="0" presId="urn:microsoft.com/office/officeart/2005/8/layout/hProcess11"/>
    <dgm:cxn modelId="{D14B9D9D-9340-46C0-BAC5-7B2F6A74D3A9}" srcId="{2A15FBD7-32BC-417C-8BF2-6ED34ED70018}" destId="{A0C1B766-8DCB-4EF1-BFD8-B923B72476B0}" srcOrd="5" destOrd="0" parTransId="{BB253DC6-B49D-4F08-A1C0-8587C4BC94E0}" sibTransId="{949559B2-C896-4867-A7B4-0E362F0571F7}"/>
    <dgm:cxn modelId="{6C76A3A0-70F7-4E91-8997-9D999F240682}" type="presOf" srcId="{2A15FBD7-32BC-417C-8BF2-6ED34ED70018}" destId="{E6DF3475-66B2-47A9-BC79-BBD6D49AA224}" srcOrd="0" destOrd="0" presId="urn:microsoft.com/office/officeart/2005/8/layout/hProcess11"/>
    <dgm:cxn modelId="{19C742AB-A8B1-4F85-B5EE-E954E28D4120}" type="presOf" srcId="{42B8DC1D-641C-403F-872A-4F7D156B5990}" destId="{0048A8B6-326F-4A8D-9DDD-7AD4798C2256}" srcOrd="0" destOrd="0" presId="urn:microsoft.com/office/officeart/2005/8/layout/hProcess11"/>
    <dgm:cxn modelId="{DEEC90B1-EDEB-4854-B77F-454E619C2C00}" type="presOf" srcId="{EBF3EAFE-0F66-4E69-8F1A-C7B030EB74CF}" destId="{A7849CAF-A192-4D66-A860-F4D77C5547F5}" srcOrd="0" destOrd="0" presId="urn:microsoft.com/office/officeart/2005/8/layout/hProcess11"/>
    <dgm:cxn modelId="{E0C6DBEA-3C01-4E7E-853C-AFC11307C0CF}" type="presOf" srcId="{0851F461-5F92-4EBA-B853-99A1208331D9}" destId="{584A15A8-98A5-4ACC-BA3F-E3E141102D25}" srcOrd="0" destOrd="0" presId="urn:microsoft.com/office/officeart/2005/8/layout/hProcess11"/>
    <dgm:cxn modelId="{7B4C99DE-9E00-4FB7-B30F-FAF80B49D96F}" type="presParOf" srcId="{E6DF3475-66B2-47A9-BC79-BBD6D49AA224}" destId="{B18884BE-3291-4D92-A115-BB8E63AC0B57}" srcOrd="0" destOrd="0" presId="urn:microsoft.com/office/officeart/2005/8/layout/hProcess11"/>
    <dgm:cxn modelId="{CB29A14B-CBCB-49F3-B277-A457ED9D14FB}" type="presParOf" srcId="{E6DF3475-66B2-47A9-BC79-BBD6D49AA224}" destId="{BB8AB2EB-1DF3-4225-956D-26D974F47171}" srcOrd="1" destOrd="0" presId="urn:microsoft.com/office/officeart/2005/8/layout/hProcess11"/>
    <dgm:cxn modelId="{FCCB7564-8847-43F4-B6C6-4CD32D809EA4}" type="presParOf" srcId="{BB8AB2EB-1DF3-4225-956D-26D974F47171}" destId="{DE0D027B-735E-4116-9DEE-11019F07B4BB}" srcOrd="0" destOrd="0" presId="urn:microsoft.com/office/officeart/2005/8/layout/hProcess11"/>
    <dgm:cxn modelId="{76FF5CDF-6F19-45F0-B0E4-570AE308649A}" type="presParOf" srcId="{DE0D027B-735E-4116-9DEE-11019F07B4BB}" destId="{A7849CAF-A192-4D66-A860-F4D77C5547F5}" srcOrd="0" destOrd="0" presId="urn:microsoft.com/office/officeart/2005/8/layout/hProcess11"/>
    <dgm:cxn modelId="{BC773BD5-4D44-42FE-BCE6-420F68DEED02}" type="presParOf" srcId="{DE0D027B-735E-4116-9DEE-11019F07B4BB}" destId="{0EBFC379-EB6D-40EE-B96C-613F4BD725BB}" srcOrd="1" destOrd="0" presId="urn:microsoft.com/office/officeart/2005/8/layout/hProcess11"/>
    <dgm:cxn modelId="{A16EFF9B-2E17-40FC-B493-681CE5057DDA}" type="presParOf" srcId="{DE0D027B-735E-4116-9DEE-11019F07B4BB}" destId="{8EE36362-C985-46B3-97D3-D923B353D0AA}" srcOrd="2" destOrd="0" presId="urn:microsoft.com/office/officeart/2005/8/layout/hProcess11"/>
    <dgm:cxn modelId="{385B7AC8-6B1C-440F-B0B3-4CB88B2F6755}" type="presParOf" srcId="{BB8AB2EB-1DF3-4225-956D-26D974F47171}" destId="{1544F409-E6CA-4C8B-BE23-7D97AD0DB522}" srcOrd="1" destOrd="0" presId="urn:microsoft.com/office/officeart/2005/8/layout/hProcess11"/>
    <dgm:cxn modelId="{8CDF8EA6-CECA-4CFA-9A9C-A790B74B83B1}" type="presParOf" srcId="{BB8AB2EB-1DF3-4225-956D-26D974F47171}" destId="{81E89F80-FA16-42EA-8FEE-7995C27B7DC9}" srcOrd="2" destOrd="0" presId="urn:microsoft.com/office/officeart/2005/8/layout/hProcess11"/>
    <dgm:cxn modelId="{F55A60A1-4664-40A8-BF0B-D1BFAA41A82F}" type="presParOf" srcId="{81E89F80-FA16-42EA-8FEE-7995C27B7DC9}" destId="{97BCF24E-13DF-4FB6-A2B8-287DA8227EA6}" srcOrd="0" destOrd="0" presId="urn:microsoft.com/office/officeart/2005/8/layout/hProcess11"/>
    <dgm:cxn modelId="{7F5EC92E-69F8-43C0-AD53-41B6B538C1EE}" type="presParOf" srcId="{81E89F80-FA16-42EA-8FEE-7995C27B7DC9}" destId="{EB24BEC4-95E3-4992-98EB-75DD41492E0D}" srcOrd="1" destOrd="0" presId="urn:microsoft.com/office/officeart/2005/8/layout/hProcess11"/>
    <dgm:cxn modelId="{5448F289-710E-4709-948E-7E7FC78940B8}" type="presParOf" srcId="{81E89F80-FA16-42EA-8FEE-7995C27B7DC9}" destId="{56F12FDD-1B9B-4321-BAC9-72C8025C7D89}" srcOrd="2" destOrd="0" presId="urn:microsoft.com/office/officeart/2005/8/layout/hProcess11"/>
    <dgm:cxn modelId="{CE2EC4F5-3C1F-400A-910C-284B3D969D83}" type="presParOf" srcId="{BB8AB2EB-1DF3-4225-956D-26D974F47171}" destId="{11D55717-FE08-44F3-87C6-EC2C4DE22414}" srcOrd="3" destOrd="0" presId="urn:microsoft.com/office/officeart/2005/8/layout/hProcess11"/>
    <dgm:cxn modelId="{BF43AD6F-BF0F-409E-A168-37F3732AE5EA}" type="presParOf" srcId="{BB8AB2EB-1DF3-4225-956D-26D974F47171}" destId="{F1E01BA9-ED8E-4B87-A0E1-25D63A15E501}" srcOrd="4" destOrd="0" presId="urn:microsoft.com/office/officeart/2005/8/layout/hProcess11"/>
    <dgm:cxn modelId="{66AC66B5-0DB5-479E-92D2-CF646EECC0EC}" type="presParOf" srcId="{F1E01BA9-ED8E-4B87-A0E1-25D63A15E501}" destId="{0048A8B6-326F-4A8D-9DDD-7AD4798C2256}" srcOrd="0" destOrd="0" presId="urn:microsoft.com/office/officeart/2005/8/layout/hProcess11"/>
    <dgm:cxn modelId="{FC858734-45A4-4EE8-8114-F835E1B5326F}" type="presParOf" srcId="{F1E01BA9-ED8E-4B87-A0E1-25D63A15E501}" destId="{75D89335-EBA7-421C-B87E-EC79256AAF03}" srcOrd="1" destOrd="0" presId="urn:microsoft.com/office/officeart/2005/8/layout/hProcess11"/>
    <dgm:cxn modelId="{4221BFF4-969C-4533-B26F-03DEB21F5044}" type="presParOf" srcId="{F1E01BA9-ED8E-4B87-A0E1-25D63A15E501}" destId="{53A9B047-A160-4449-89C6-6E9E3169607F}" srcOrd="2" destOrd="0" presId="urn:microsoft.com/office/officeart/2005/8/layout/hProcess11"/>
    <dgm:cxn modelId="{63A1B301-1E5A-4D5A-9BDA-166F8A0265EA}" type="presParOf" srcId="{BB8AB2EB-1DF3-4225-956D-26D974F47171}" destId="{EAF9CB38-1A6A-4229-94AF-5770D4C336E3}" srcOrd="5" destOrd="0" presId="urn:microsoft.com/office/officeart/2005/8/layout/hProcess11"/>
    <dgm:cxn modelId="{DEED1339-E764-4B3E-89AB-0B87E6CAD6C5}" type="presParOf" srcId="{BB8AB2EB-1DF3-4225-956D-26D974F47171}" destId="{1F73A8FA-A92B-4C22-9D8D-6F6B814C9C0E}" srcOrd="6" destOrd="0" presId="urn:microsoft.com/office/officeart/2005/8/layout/hProcess11"/>
    <dgm:cxn modelId="{CCCED4FC-4D72-409E-A832-CF51BD93028E}" type="presParOf" srcId="{1F73A8FA-A92B-4C22-9D8D-6F6B814C9C0E}" destId="{584A15A8-98A5-4ACC-BA3F-E3E141102D25}" srcOrd="0" destOrd="0" presId="urn:microsoft.com/office/officeart/2005/8/layout/hProcess11"/>
    <dgm:cxn modelId="{EADE8F80-CFCD-4C4E-990D-527ED469C147}" type="presParOf" srcId="{1F73A8FA-A92B-4C22-9D8D-6F6B814C9C0E}" destId="{E2C67DCB-8EDB-4E4E-BA11-B1434DEC2A57}" srcOrd="1" destOrd="0" presId="urn:microsoft.com/office/officeart/2005/8/layout/hProcess11"/>
    <dgm:cxn modelId="{05750F39-DCA6-4062-B697-2AD461E29BCA}" type="presParOf" srcId="{1F73A8FA-A92B-4C22-9D8D-6F6B814C9C0E}" destId="{FE4BF255-5D16-4B46-9E46-A36ADC091342}" srcOrd="2" destOrd="0" presId="urn:microsoft.com/office/officeart/2005/8/layout/hProcess11"/>
    <dgm:cxn modelId="{379A4376-68AF-485F-AF46-702C78EB4BC0}" type="presParOf" srcId="{BB8AB2EB-1DF3-4225-956D-26D974F47171}" destId="{4DB98F31-749F-4406-80C5-767EA27F3C5E}" srcOrd="7" destOrd="0" presId="urn:microsoft.com/office/officeart/2005/8/layout/hProcess11"/>
    <dgm:cxn modelId="{786E3143-E4C8-43A6-8302-D73350B990F6}" type="presParOf" srcId="{BB8AB2EB-1DF3-4225-956D-26D974F47171}" destId="{1B5C93CD-F3A3-4F3A-B3C3-36BFCEAECF02}" srcOrd="8" destOrd="0" presId="urn:microsoft.com/office/officeart/2005/8/layout/hProcess11"/>
    <dgm:cxn modelId="{009FC551-0E29-470D-B659-9248B586F68B}" type="presParOf" srcId="{1B5C93CD-F3A3-4F3A-B3C3-36BFCEAECF02}" destId="{6E993F99-6598-46F5-8730-978B7AD5B942}" srcOrd="0" destOrd="0" presId="urn:microsoft.com/office/officeart/2005/8/layout/hProcess11"/>
    <dgm:cxn modelId="{41C0AAB2-4114-4DFE-BAAD-AB96E21A8A0B}" type="presParOf" srcId="{1B5C93CD-F3A3-4F3A-B3C3-36BFCEAECF02}" destId="{7FB68AD1-F42A-451E-AD4F-EFD7E7624361}" srcOrd="1" destOrd="0" presId="urn:microsoft.com/office/officeart/2005/8/layout/hProcess11"/>
    <dgm:cxn modelId="{7CEFB310-361A-4F98-A3F8-DB338F3C53DE}" type="presParOf" srcId="{1B5C93CD-F3A3-4F3A-B3C3-36BFCEAECF02}" destId="{A6A71941-525D-462D-8B6F-03961E612A20}" srcOrd="2" destOrd="0" presId="urn:microsoft.com/office/officeart/2005/8/layout/hProcess11"/>
    <dgm:cxn modelId="{F5B50D37-200A-4448-A847-EA08B8410677}" type="presParOf" srcId="{BB8AB2EB-1DF3-4225-956D-26D974F47171}" destId="{05947CC1-4DD0-4826-803D-16219BF40E7A}" srcOrd="9" destOrd="0" presId="urn:microsoft.com/office/officeart/2005/8/layout/hProcess11"/>
    <dgm:cxn modelId="{634E547A-C1A3-4832-AE0D-1F04B27226F9}" type="presParOf" srcId="{BB8AB2EB-1DF3-4225-956D-26D974F47171}" destId="{28B48716-AEDC-46E5-A88F-D108E30EF87A}" srcOrd="10" destOrd="0" presId="urn:microsoft.com/office/officeart/2005/8/layout/hProcess11"/>
    <dgm:cxn modelId="{707254D6-8003-4002-A2E9-85D8CDD1AC74}" type="presParOf" srcId="{28B48716-AEDC-46E5-A88F-D108E30EF87A}" destId="{BEAE08F0-8E95-4CDC-9BD5-7B0D24F57E50}" srcOrd="0" destOrd="0" presId="urn:microsoft.com/office/officeart/2005/8/layout/hProcess11"/>
    <dgm:cxn modelId="{FB3D91EF-D771-4C9A-9392-44A9422742B7}" type="presParOf" srcId="{28B48716-AEDC-46E5-A88F-D108E30EF87A}" destId="{DAFF7C1B-8715-464E-BAD3-922BD1CA79FA}" srcOrd="1" destOrd="0" presId="urn:microsoft.com/office/officeart/2005/8/layout/hProcess11"/>
    <dgm:cxn modelId="{319055C0-C10E-45C6-A193-12682DE4ECC5}" type="presParOf" srcId="{28B48716-AEDC-46E5-A88F-D108E30EF87A}" destId="{B353DD3A-EBBD-4C8C-B961-4B4F89DD3C3A}" srcOrd="2" destOrd="0" presId="urn:microsoft.com/office/officeart/2005/8/layout/hProcess11"/>
    <dgm:cxn modelId="{C1E3DF1A-FFC6-495F-8581-5BEF5667BAC1}" type="presParOf" srcId="{BB8AB2EB-1DF3-4225-956D-26D974F47171}" destId="{AE2144AB-5D36-419B-A7EE-13E65713E57C}" srcOrd="11" destOrd="0" presId="urn:microsoft.com/office/officeart/2005/8/layout/hProcess11"/>
    <dgm:cxn modelId="{8E399CDD-5044-416C-AD24-37E25E02E1EC}" type="presParOf" srcId="{BB8AB2EB-1DF3-4225-956D-26D974F47171}" destId="{E2254389-6664-4836-B99F-CB890BF9D85F}" srcOrd="12" destOrd="0" presId="urn:microsoft.com/office/officeart/2005/8/layout/hProcess11"/>
    <dgm:cxn modelId="{1E9889AD-DE94-457E-A518-CB8C8579086E}" type="presParOf" srcId="{E2254389-6664-4836-B99F-CB890BF9D85F}" destId="{FE0FAF85-B9E7-43C6-B253-8AD985DE1A02}" srcOrd="0" destOrd="0" presId="urn:microsoft.com/office/officeart/2005/8/layout/hProcess11"/>
    <dgm:cxn modelId="{DB4ADAAD-95FF-407B-8766-7C3F0B183C22}" type="presParOf" srcId="{E2254389-6664-4836-B99F-CB890BF9D85F}" destId="{330A68D9-B4AD-458B-8A2D-4A2E63A28FA9}" srcOrd="1" destOrd="0" presId="urn:microsoft.com/office/officeart/2005/8/layout/hProcess11"/>
    <dgm:cxn modelId="{30F6A36A-80DF-4505-A53D-97FD62DC6581}" type="presParOf" srcId="{E2254389-6664-4836-B99F-CB890BF9D85F}" destId="{3A467EDC-4DD0-4C22-A5D5-45C9C7572EA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A4D602-D29C-40F6-A609-9595415B4B2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7625137-AC51-4E7E-9615-6A4864BBBC46}">
      <dgm:prSet phldrT="[Text]"/>
      <dgm:spPr/>
      <dgm:t>
        <a:bodyPr/>
        <a:lstStyle/>
        <a:p>
          <a:r>
            <a:rPr lang="en-US"/>
            <a:t>Proxy Permitted</a:t>
          </a:r>
        </a:p>
      </dgm:t>
    </dgm:pt>
    <dgm:pt modelId="{7F7FEC16-A97C-4930-8E5A-23A553343D10}" type="parTrans" cxnId="{01C50B3B-8AA9-4AF8-BFA3-0F90B7D40232}">
      <dgm:prSet/>
      <dgm:spPr/>
      <dgm:t>
        <a:bodyPr/>
        <a:lstStyle/>
        <a:p>
          <a:endParaRPr lang="en-US"/>
        </a:p>
      </dgm:t>
    </dgm:pt>
    <dgm:pt modelId="{EF3571A0-9EC6-4DBF-915F-F24570BF7799}" type="sibTrans" cxnId="{01C50B3B-8AA9-4AF8-BFA3-0F90B7D40232}">
      <dgm:prSet/>
      <dgm:spPr/>
      <dgm:t>
        <a:bodyPr/>
        <a:lstStyle/>
        <a:p>
          <a:endParaRPr lang="en-US"/>
        </a:p>
      </dgm:t>
    </dgm:pt>
    <dgm:pt modelId="{8C009CCF-D36F-47B6-985F-726F5549C848}">
      <dgm:prSet phldrT="[Text]"/>
      <dgm:spPr/>
      <dgm:t>
        <a:bodyPr/>
        <a:lstStyle/>
        <a:p>
          <a:r>
            <a:rPr lang="en-US"/>
            <a:t>Physically or Mentally Incapable</a:t>
          </a:r>
        </a:p>
      </dgm:t>
    </dgm:pt>
    <dgm:pt modelId="{835E2C3E-2EEA-4DC4-84A1-C1E207FE0328}" type="parTrans" cxnId="{2B75CF7C-F3AF-44DC-911C-17C634FEAF71}">
      <dgm:prSet/>
      <dgm:spPr/>
      <dgm:t>
        <a:bodyPr/>
        <a:lstStyle/>
        <a:p>
          <a:endParaRPr lang="en-US"/>
        </a:p>
      </dgm:t>
    </dgm:pt>
    <dgm:pt modelId="{3A9A0B17-C69A-4C12-9B52-BADECEDEDFB4}" type="sibTrans" cxnId="{2B75CF7C-F3AF-44DC-911C-17C634FEAF71}">
      <dgm:prSet/>
      <dgm:spPr/>
      <dgm:t>
        <a:bodyPr/>
        <a:lstStyle/>
        <a:p>
          <a:endParaRPr lang="en-US"/>
        </a:p>
      </dgm:t>
    </dgm:pt>
    <dgm:pt modelId="{EC571971-1E39-40CB-AC7B-29B4215B5696}">
      <dgm:prSet phldrT="[Text]"/>
      <dgm:spPr/>
      <dgm:t>
        <a:bodyPr/>
        <a:lstStyle/>
        <a:p>
          <a:r>
            <a:rPr lang="en-US"/>
            <a:t>Assisted Living/Group Home</a:t>
          </a:r>
        </a:p>
      </dgm:t>
    </dgm:pt>
    <dgm:pt modelId="{5B9779D5-9110-4FBD-856C-35A7898CFAB0}" type="parTrans" cxnId="{57F23052-1253-4940-AC45-7753BFFAD4FE}">
      <dgm:prSet/>
      <dgm:spPr/>
      <dgm:t>
        <a:bodyPr/>
        <a:lstStyle/>
        <a:p>
          <a:endParaRPr lang="en-US"/>
        </a:p>
      </dgm:t>
    </dgm:pt>
    <dgm:pt modelId="{DBB6D988-E8E4-4628-9032-5384BA02F984}" type="sibTrans" cxnId="{57F23052-1253-4940-AC45-7753BFFAD4FE}">
      <dgm:prSet/>
      <dgm:spPr/>
      <dgm:t>
        <a:bodyPr/>
        <a:lstStyle/>
        <a:p>
          <a:endParaRPr lang="en-US"/>
        </a:p>
      </dgm:t>
    </dgm:pt>
    <dgm:pt modelId="{F4E1E9A7-8F3C-4605-8B7D-B4BA05040E0D}">
      <dgm:prSet phldrT="[Text]"/>
      <dgm:spPr/>
      <dgm:t>
        <a:bodyPr/>
        <a:lstStyle/>
        <a:p>
          <a:r>
            <a:rPr lang="en-US"/>
            <a:t>Proxy Not Permitted</a:t>
          </a:r>
        </a:p>
      </dgm:t>
    </dgm:pt>
    <dgm:pt modelId="{032CEEBC-9B72-4A79-B69E-637C80582226}" type="parTrans" cxnId="{43F5B713-683E-410F-8171-EB625235295C}">
      <dgm:prSet/>
      <dgm:spPr/>
      <dgm:t>
        <a:bodyPr/>
        <a:lstStyle/>
        <a:p>
          <a:endParaRPr lang="en-US"/>
        </a:p>
      </dgm:t>
    </dgm:pt>
    <dgm:pt modelId="{26340E9F-FB30-474D-95C1-1251087D5E4F}" type="sibTrans" cxnId="{43F5B713-683E-410F-8171-EB625235295C}">
      <dgm:prSet/>
      <dgm:spPr/>
      <dgm:t>
        <a:bodyPr/>
        <a:lstStyle/>
        <a:p>
          <a:endParaRPr lang="en-US"/>
        </a:p>
      </dgm:t>
    </dgm:pt>
    <dgm:pt modelId="{87819C7D-E0C5-49CC-8FCD-0E575904C2FC}">
      <dgm:prSet phldrT="[Text]"/>
      <dgm:spPr/>
      <dgm:t>
        <a:bodyPr/>
        <a:lstStyle/>
        <a:p>
          <a:r>
            <a:rPr lang="en-US"/>
            <a:t>Deceased</a:t>
          </a:r>
        </a:p>
      </dgm:t>
    </dgm:pt>
    <dgm:pt modelId="{6496B565-6B49-40BD-9913-D0636CEFAE31}" type="parTrans" cxnId="{E426234D-9380-4CEB-A577-6BE1E87DB641}">
      <dgm:prSet/>
      <dgm:spPr/>
      <dgm:t>
        <a:bodyPr/>
        <a:lstStyle/>
        <a:p>
          <a:endParaRPr lang="en-US"/>
        </a:p>
      </dgm:t>
    </dgm:pt>
    <dgm:pt modelId="{DF3D8E43-8C92-49AF-B426-032EA47D75FD}" type="sibTrans" cxnId="{E426234D-9380-4CEB-A577-6BE1E87DB641}">
      <dgm:prSet/>
      <dgm:spPr/>
      <dgm:t>
        <a:bodyPr/>
        <a:lstStyle/>
        <a:p>
          <a:endParaRPr lang="en-US"/>
        </a:p>
      </dgm:t>
    </dgm:pt>
    <dgm:pt modelId="{A447761C-5BFF-4CE5-A852-82CA78533B15}">
      <dgm:prSet phldrT="[Text]"/>
      <dgm:spPr/>
      <dgm:t>
        <a:bodyPr/>
        <a:lstStyle/>
        <a:p>
          <a:r>
            <a:rPr lang="en-US"/>
            <a:t>Language Barrier other than Spanish</a:t>
          </a:r>
        </a:p>
      </dgm:t>
    </dgm:pt>
    <dgm:pt modelId="{790EED4D-A7E9-4A6C-AD13-3A29A7448BF5}" type="parTrans" cxnId="{F045F157-09BD-4CF2-AD7B-E697475C6870}">
      <dgm:prSet/>
      <dgm:spPr/>
      <dgm:t>
        <a:bodyPr/>
        <a:lstStyle/>
        <a:p>
          <a:endParaRPr lang="en-US"/>
        </a:p>
      </dgm:t>
    </dgm:pt>
    <dgm:pt modelId="{7EEA80DD-34B1-4A0F-A0EC-E15081BEDCEC}" type="sibTrans" cxnId="{F045F157-09BD-4CF2-AD7B-E697475C6870}">
      <dgm:prSet/>
      <dgm:spPr/>
      <dgm:t>
        <a:bodyPr/>
        <a:lstStyle/>
        <a:p>
          <a:endParaRPr lang="en-US"/>
        </a:p>
      </dgm:t>
    </dgm:pt>
    <dgm:pt modelId="{062D268D-4733-4D68-9DF1-0CB9E5569172}">
      <dgm:prSet phldrT="[Text]"/>
      <dgm:spPr/>
      <dgm:t>
        <a:bodyPr/>
        <a:lstStyle/>
        <a:p>
          <a:r>
            <a:rPr lang="en-US"/>
            <a:t>Under 18 years old</a:t>
          </a:r>
        </a:p>
      </dgm:t>
    </dgm:pt>
    <dgm:pt modelId="{B995AB14-218F-4F75-BFE2-4C5CDD50C561}" type="parTrans" cxnId="{80195EAE-89D3-4562-9C64-CF931B1FEA66}">
      <dgm:prSet/>
      <dgm:spPr/>
      <dgm:t>
        <a:bodyPr/>
        <a:lstStyle/>
        <a:p>
          <a:endParaRPr lang="en-US"/>
        </a:p>
      </dgm:t>
    </dgm:pt>
    <dgm:pt modelId="{C284F5F2-95AF-4CAD-8103-4277FCB48FAB}" type="sibTrans" cxnId="{80195EAE-89D3-4562-9C64-CF931B1FEA66}">
      <dgm:prSet/>
      <dgm:spPr/>
      <dgm:t>
        <a:bodyPr/>
        <a:lstStyle/>
        <a:p>
          <a:endParaRPr lang="en-US"/>
        </a:p>
      </dgm:t>
    </dgm:pt>
    <dgm:pt modelId="{7E68482D-82EC-4020-B90A-B9A5C78DCB32}">
      <dgm:prSet phldrT="[Text]"/>
      <dgm:spPr/>
      <dgm:t>
        <a:bodyPr/>
        <a:lstStyle/>
        <a:p>
          <a:r>
            <a:rPr lang="en-US"/>
            <a:t>Unavailable/Out of Country</a:t>
          </a:r>
        </a:p>
      </dgm:t>
    </dgm:pt>
    <dgm:pt modelId="{DB16C1FA-45FC-4CE3-A593-CCA9E7F75C26}" type="parTrans" cxnId="{2693D8B5-E3EE-438E-B034-F126FC78E086}">
      <dgm:prSet/>
      <dgm:spPr/>
      <dgm:t>
        <a:bodyPr/>
        <a:lstStyle/>
        <a:p>
          <a:endParaRPr lang="en-US"/>
        </a:p>
      </dgm:t>
    </dgm:pt>
    <dgm:pt modelId="{472722D6-1CB8-4420-A2B7-5453C627AFD3}" type="sibTrans" cxnId="{2693D8B5-E3EE-438E-B034-F126FC78E086}">
      <dgm:prSet/>
      <dgm:spPr/>
      <dgm:t>
        <a:bodyPr/>
        <a:lstStyle/>
        <a:p>
          <a:endParaRPr lang="en-US"/>
        </a:p>
      </dgm:t>
    </dgm:pt>
    <dgm:pt modelId="{37CDE194-AADB-43C5-9099-A8A8BB2EA8AE}">
      <dgm:prSet phldrT="[Text]"/>
      <dgm:spPr/>
      <dgm:t>
        <a:bodyPr/>
        <a:lstStyle/>
        <a:p>
          <a:r>
            <a:rPr lang="en-US"/>
            <a:t>Institutionalized (Nursing Home/Jail/Prison)</a:t>
          </a:r>
        </a:p>
      </dgm:t>
    </dgm:pt>
    <dgm:pt modelId="{8C5287FA-021F-46EE-82C3-856663E3C841}" type="parTrans" cxnId="{D0D52615-E837-4E64-941B-5128C37F0DD6}">
      <dgm:prSet/>
      <dgm:spPr/>
      <dgm:t>
        <a:bodyPr/>
        <a:lstStyle/>
        <a:p>
          <a:endParaRPr lang="en-US"/>
        </a:p>
      </dgm:t>
    </dgm:pt>
    <dgm:pt modelId="{3DBC4135-5EC6-4A79-B2FA-5D6F48DDB957}" type="sibTrans" cxnId="{D0D52615-E837-4E64-941B-5128C37F0DD6}">
      <dgm:prSet/>
      <dgm:spPr/>
      <dgm:t>
        <a:bodyPr/>
        <a:lstStyle/>
        <a:p>
          <a:endParaRPr lang="en-US"/>
        </a:p>
      </dgm:t>
    </dgm:pt>
    <dgm:pt modelId="{FB4FE886-C665-4AAA-9C43-C690CD9AC5E4}">
      <dgm:prSet phldrT="[Text]"/>
      <dgm:spPr/>
      <dgm:t>
        <a:bodyPr/>
        <a:lstStyle/>
        <a:p>
          <a:r>
            <a:rPr lang="en-US"/>
            <a:t>Does not want to do survey</a:t>
          </a:r>
        </a:p>
      </dgm:t>
    </dgm:pt>
    <dgm:pt modelId="{C4F81645-FBBC-487E-973C-352F43721610}" type="parTrans" cxnId="{913E6812-7FE8-47D2-8841-6576BDE00048}">
      <dgm:prSet/>
      <dgm:spPr/>
      <dgm:t>
        <a:bodyPr/>
        <a:lstStyle/>
        <a:p>
          <a:endParaRPr lang="en-US"/>
        </a:p>
      </dgm:t>
    </dgm:pt>
    <dgm:pt modelId="{D3A73803-E121-4C36-B70E-D66C0DA7AF32}" type="sibTrans" cxnId="{913E6812-7FE8-47D2-8841-6576BDE00048}">
      <dgm:prSet/>
      <dgm:spPr/>
      <dgm:t>
        <a:bodyPr/>
        <a:lstStyle/>
        <a:p>
          <a:endParaRPr lang="en-US"/>
        </a:p>
      </dgm:t>
    </dgm:pt>
    <dgm:pt modelId="{B54D9B8E-E82B-47A9-998F-1ACA07435295}" type="pres">
      <dgm:prSet presAssocID="{50A4D602-D29C-40F6-A609-9595415B4B20}" presName="Name0" presStyleCnt="0">
        <dgm:presLayoutVars>
          <dgm:dir/>
          <dgm:animLvl val="lvl"/>
          <dgm:resizeHandles val="exact"/>
        </dgm:presLayoutVars>
      </dgm:prSet>
      <dgm:spPr/>
    </dgm:pt>
    <dgm:pt modelId="{997E1D4B-9868-4842-9EC6-E28351B9C7C8}" type="pres">
      <dgm:prSet presAssocID="{27625137-AC51-4E7E-9615-6A4864BBBC46}" presName="composite" presStyleCnt="0"/>
      <dgm:spPr/>
    </dgm:pt>
    <dgm:pt modelId="{347D85CD-E33F-4C08-AE32-DB61C9A8EF38}" type="pres">
      <dgm:prSet presAssocID="{27625137-AC51-4E7E-9615-6A4864BBBC46}" presName="parTx" presStyleLbl="alignNode1" presStyleIdx="0" presStyleCnt="2">
        <dgm:presLayoutVars>
          <dgm:chMax val="0"/>
          <dgm:chPref val="0"/>
          <dgm:bulletEnabled val="1"/>
        </dgm:presLayoutVars>
      </dgm:prSet>
      <dgm:spPr/>
    </dgm:pt>
    <dgm:pt modelId="{4170D3AA-8126-44A1-A943-5D49D55F9C33}" type="pres">
      <dgm:prSet presAssocID="{27625137-AC51-4E7E-9615-6A4864BBBC46}" presName="desTx" presStyleLbl="alignAccFollowNode1" presStyleIdx="0" presStyleCnt="2">
        <dgm:presLayoutVars>
          <dgm:bulletEnabled val="1"/>
        </dgm:presLayoutVars>
      </dgm:prSet>
      <dgm:spPr/>
    </dgm:pt>
    <dgm:pt modelId="{AFD77F0A-1E10-4903-9A9A-150F70290900}" type="pres">
      <dgm:prSet presAssocID="{EF3571A0-9EC6-4DBF-915F-F24570BF7799}" presName="space" presStyleCnt="0"/>
      <dgm:spPr/>
    </dgm:pt>
    <dgm:pt modelId="{43FD0DBC-C275-4A6D-893B-31C2915C3ECE}" type="pres">
      <dgm:prSet presAssocID="{F4E1E9A7-8F3C-4605-8B7D-B4BA05040E0D}" presName="composite" presStyleCnt="0"/>
      <dgm:spPr/>
    </dgm:pt>
    <dgm:pt modelId="{1E9FADC6-F437-4D43-8C7E-3D487DAAA57D}" type="pres">
      <dgm:prSet presAssocID="{F4E1E9A7-8F3C-4605-8B7D-B4BA05040E0D}" presName="parTx" presStyleLbl="alignNode1" presStyleIdx="1" presStyleCnt="2">
        <dgm:presLayoutVars>
          <dgm:chMax val="0"/>
          <dgm:chPref val="0"/>
          <dgm:bulletEnabled val="1"/>
        </dgm:presLayoutVars>
      </dgm:prSet>
      <dgm:spPr/>
    </dgm:pt>
    <dgm:pt modelId="{8A4E6789-0093-4510-88E1-7A69CBBDC6AA}" type="pres">
      <dgm:prSet presAssocID="{F4E1E9A7-8F3C-4605-8B7D-B4BA05040E0D}" presName="desTx" presStyleLbl="alignAccFollowNode1" presStyleIdx="1" presStyleCnt="2">
        <dgm:presLayoutVars>
          <dgm:bulletEnabled val="1"/>
        </dgm:presLayoutVars>
      </dgm:prSet>
      <dgm:spPr/>
    </dgm:pt>
  </dgm:ptLst>
  <dgm:cxnLst>
    <dgm:cxn modelId="{7D3ACB02-DA48-4886-B7CE-5865DB72210E}" type="presOf" srcId="{50A4D602-D29C-40F6-A609-9595415B4B20}" destId="{B54D9B8E-E82B-47A9-998F-1ACA07435295}" srcOrd="0" destOrd="0" presId="urn:microsoft.com/office/officeart/2005/8/layout/hList1"/>
    <dgm:cxn modelId="{913E6812-7FE8-47D2-8841-6576BDE00048}" srcId="{F4E1E9A7-8F3C-4605-8B7D-B4BA05040E0D}" destId="{FB4FE886-C665-4AAA-9C43-C690CD9AC5E4}" srcOrd="4" destOrd="0" parTransId="{C4F81645-FBBC-487E-973C-352F43721610}" sibTransId="{D3A73803-E121-4C36-B70E-D66C0DA7AF32}"/>
    <dgm:cxn modelId="{43F5B713-683E-410F-8171-EB625235295C}" srcId="{50A4D602-D29C-40F6-A609-9595415B4B20}" destId="{F4E1E9A7-8F3C-4605-8B7D-B4BA05040E0D}" srcOrd="1" destOrd="0" parTransId="{032CEEBC-9B72-4A79-B69E-637C80582226}" sibTransId="{26340E9F-FB30-474D-95C1-1251087D5E4F}"/>
    <dgm:cxn modelId="{D0D52615-E837-4E64-941B-5128C37F0DD6}" srcId="{F4E1E9A7-8F3C-4605-8B7D-B4BA05040E0D}" destId="{37CDE194-AADB-43C5-9099-A8A8BB2EA8AE}" srcOrd="3" destOrd="0" parTransId="{8C5287FA-021F-46EE-82C3-856663E3C841}" sibTransId="{3DBC4135-5EC6-4A79-B2FA-5D6F48DDB957}"/>
    <dgm:cxn modelId="{515FE727-120C-4EF4-9974-B31440B6C6CC}" type="presOf" srcId="{7E68482D-82EC-4020-B90A-B9A5C78DCB32}" destId="{8A4E6789-0093-4510-88E1-7A69CBBDC6AA}" srcOrd="0" destOrd="2" presId="urn:microsoft.com/office/officeart/2005/8/layout/hList1"/>
    <dgm:cxn modelId="{3B13A639-6779-455C-9C3D-C1AADF467334}" type="presOf" srcId="{87819C7D-E0C5-49CC-8FCD-0E575904C2FC}" destId="{8A4E6789-0093-4510-88E1-7A69CBBDC6AA}" srcOrd="0" destOrd="0" presId="urn:microsoft.com/office/officeart/2005/8/layout/hList1"/>
    <dgm:cxn modelId="{01C50B3B-8AA9-4AF8-BFA3-0F90B7D40232}" srcId="{50A4D602-D29C-40F6-A609-9595415B4B20}" destId="{27625137-AC51-4E7E-9615-6A4864BBBC46}" srcOrd="0" destOrd="0" parTransId="{7F7FEC16-A97C-4930-8E5A-23A553343D10}" sibTransId="{EF3571A0-9EC6-4DBF-915F-F24570BF7799}"/>
    <dgm:cxn modelId="{544F4142-30A8-426E-86D8-E02AB4FC320D}" type="presOf" srcId="{FB4FE886-C665-4AAA-9C43-C690CD9AC5E4}" destId="{8A4E6789-0093-4510-88E1-7A69CBBDC6AA}" srcOrd="0" destOrd="4" presId="urn:microsoft.com/office/officeart/2005/8/layout/hList1"/>
    <dgm:cxn modelId="{40B6134C-4D41-4526-9869-599D02874A8E}" type="presOf" srcId="{EC571971-1E39-40CB-AC7B-29B4215B5696}" destId="{4170D3AA-8126-44A1-A943-5D49D55F9C33}" srcOrd="0" destOrd="1" presId="urn:microsoft.com/office/officeart/2005/8/layout/hList1"/>
    <dgm:cxn modelId="{E426234D-9380-4CEB-A577-6BE1E87DB641}" srcId="{F4E1E9A7-8F3C-4605-8B7D-B4BA05040E0D}" destId="{87819C7D-E0C5-49CC-8FCD-0E575904C2FC}" srcOrd="0" destOrd="0" parTransId="{6496B565-6B49-40BD-9913-D0636CEFAE31}" sibTransId="{DF3D8E43-8C92-49AF-B426-032EA47D75FD}"/>
    <dgm:cxn modelId="{57F23052-1253-4940-AC45-7753BFFAD4FE}" srcId="{27625137-AC51-4E7E-9615-6A4864BBBC46}" destId="{EC571971-1E39-40CB-AC7B-29B4215B5696}" srcOrd="1" destOrd="0" parTransId="{5B9779D5-9110-4FBD-856C-35A7898CFAB0}" sibTransId="{DBB6D988-E8E4-4628-9032-5384BA02F984}"/>
    <dgm:cxn modelId="{9C326875-DE94-4083-8444-6AB1009BF3FE}" type="presOf" srcId="{A447761C-5BFF-4CE5-A852-82CA78533B15}" destId="{4170D3AA-8126-44A1-A943-5D49D55F9C33}" srcOrd="0" destOrd="2" presId="urn:microsoft.com/office/officeart/2005/8/layout/hList1"/>
    <dgm:cxn modelId="{F045F157-09BD-4CF2-AD7B-E697475C6870}" srcId="{27625137-AC51-4E7E-9615-6A4864BBBC46}" destId="{A447761C-5BFF-4CE5-A852-82CA78533B15}" srcOrd="2" destOrd="0" parTransId="{790EED4D-A7E9-4A6C-AD13-3A29A7448BF5}" sibTransId="{7EEA80DD-34B1-4A0F-A0EC-E15081BEDCEC}"/>
    <dgm:cxn modelId="{2B75CF7C-F3AF-44DC-911C-17C634FEAF71}" srcId="{27625137-AC51-4E7E-9615-6A4864BBBC46}" destId="{8C009CCF-D36F-47B6-985F-726F5549C848}" srcOrd="0" destOrd="0" parTransId="{835E2C3E-2EEA-4DC4-84A1-C1E207FE0328}" sibTransId="{3A9A0B17-C69A-4C12-9B52-BADECEDEDFB4}"/>
    <dgm:cxn modelId="{8E5A0A86-87CF-459E-AA58-8D1B3BC4656C}" type="presOf" srcId="{27625137-AC51-4E7E-9615-6A4864BBBC46}" destId="{347D85CD-E33F-4C08-AE32-DB61C9A8EF38}" srcOrd="0" destOrd="0" presId="urn:microsoft.com/office/officeart/2005/8/layout/hList1"/>
    <dgm:cxn modelId="{F154DA8C-E4EA-4758-B025-F632266ADF78}" type="presOf" srcId="{8C009CCF-D36F-47B6-985F-726F5549C848}" destId="{4170D3AA-8126-44A1-A943-5D49D55F9C33}" srcOrd="0" destOrd="0" presId="urn:microsoft.com/office/officeart/2005/8/layout/hList1"/>
    <dgm:cxn modelId="{80195EAE-89D3-4562-9C64-CF931B1FEA66}" srcId="{F4E1E9A7-8F3C-4605-8B7D-B4BA05040E0D}" destId="{062D268D-4733-4D68-9DF1-0CB9E5569172}" srcOrd="1" destOrd="0" parTransId="{B995AB14-218F-4F75-BFE2-4C5CDD50C561}" sibTransId="{C284F5F2-95AF-4CAD-8103-4277FCB48FAB}"/>
    <dgm:cxn modelId="{2693D8B5-E3EE-438E-B034-F126FC78E086}" srcId="{F4E1E9A7-8F3C-4605-8B7D-B4BA05040E0D}" destId="{7E68482D-82EC-4020-B90A-B9A5C78DCB32}" srcOrd="2" destOrd="0" parTransId="{DB16C1FA-45FC-4CE3-A593-CCA9E7F75C26}" sibTransId="{472722D6-1CB8-4420-A2B7-5453C627AFD3}"/>
    <dgm:cxn modelId="{22B65CBB-AF58-435F-BE37-FF28F4A6DD68}" type="presOf" srcId="{F4E1E9A7-8F3C-4605-8B7D-B4BA05040E0D}" destId="{1E9FADC6-F437-4D43-8C7E-3D487DAAA57D}" srcOrd="0" destOrd="0" presId="urn:microsoft.com/office/officeart/2005/8/layout/hList1"/>
    <dgm:cxn modelId="{185405C4-B874-45FA-9781-8D8347ECAD81}" type="presOf" srcId="{062D268D-4733-4D68-9DF1-0CB9E5569172}" destId="{8A4E6789-0093-4510-88E1-7A69CBBDC6AA}" srcOrd="0" destOrd="1" presId="urn:microsoft.com/office/officeart/2005/8/layout/hList1"/>
    <dgm:cxn modelId="{B6243FF2-8E7B-4263-AFDF-7BC18E31555A}" type="presOf" srcId="{37CDE194-AADB-43C5-9099-A8A8BB2EA8AE}" destId="{8A4E6789-0093-4510-88E1-7A69CBBDC6AA}" srcOrd="0" destOrd="3" presId="urn:microsoft.com/office/officeart/2005/8/layout/hList1"/>
    <dgm:cxn modelId="{164743E3-C63B-4F5A-AB81-B82406B202E7}" type="presParOf" srcId="{B54D9B8E-E82B-47A9-998F-1ACA07435295}" destId="{997E1D4B-9868-4842-9EC6-E28351B9C7C8}" srcOrd="0" destOrd="0" presId="urn:microsoft.com/office/officeart/2005/8/layout/hList1"/>
    <dgm:cxn modelId="{76F2E092-FBF9-47F5-8363-3227952F5179}" type="presParOf" srcId="{997E1D4B-9868-4842-9EC6-E28351B9C7C8}" destId="{347D85CD-E33F-4C08-AE32-DB61C9A8EF38}" srcOrd="0" destOrd="0" presId="urn:microsoft.com/office/officeart/2005/8/layout/hList1"/>
    <dgm:cxn modelId="{FDCEDDC8-CA11-4FBC-B568-9875D4DEC5B8}" type="presParOf" srcId="{997E1D4B-9868-4842-9EC6-E28351B9C7C8}" destId="{4170D3AA-8126-44A1-A943-5D49D55F9C33}" srcOrd="1" destOrd="0" presId="urn:microsoft.com/office/officeart/2005/8/layout/hList1"/>
    <dgm:cxn modelId="{C4B581C6-6F1B-4AC2-8B9F-272B232C60B3}" type="presParOf" srcId="{B54D9B8E-E82B-47A9-998F-1ACA07435295}" destId="{AFD77F0A-1E10-4903-9A9A-150F70290900}" srcOrd="1" destOrd="0" presId="urn:microsoft.com/office/officeart/2005/8/layout/hList1"/>
    <dgm:cxn modelId="{22B5905D-39B4-4549-843D-6738A9D01327}" type="presParOf" srcId="{B54D9B8E-E82B-47A9-998F-1ACA07435295}" destId="{43FD0DBC-C275-4A6D-893B-31C2915C3ECE}" srcOrd="2" destOrd="0" presId="urn:microsoft.com/office/officeart/2005/8/layout/hList1"/>
    <dgm:cxn modelId="{33EBF00E-5DA1-4E3C-A8A1-EFDCAE7D94DC}" type="presParOf" srcId="{43FD0DBC-C275-4A6D-893B-31C2915C3ECE}" destId="{1E9FADC6-F437-4D43-8C7E-3D487DAAA57D}" srcOrd="0" destOrd="0" presId="urn:microsoft.com/office/officeart/2005/8/layout/hList1"/>
    <dgm:cxn modelId="{15E22B3A-202E-4F17-89D2-371CC9318BD3}" type="presParOf" srcId="{43FD0DBC-C275-4A6D-893B-31C2915C3ECE}" destId="{8A4E6789-0093-4510-88E1-7A69CBBDC6AA}" srcOrd="1" destOrd="0" presId="urn:microsoft.com/office/officeart/2005/8/layout/h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 </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10/3/2022</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3">
        <dgm:presLayoutVars>
          <dgm:bulletEnabled val="1"/>
        </dgm:presLayoutVars>
      </dgm:prSet>
      <dgm:spPr/>
    </dgm:pt>
    <dgm:pt modelId="{089479FC-BCC1-48BD-9115-7D33C9319C16}" type="pres">
      <dgm:prSet presAssocID="{8A0C8144-3DBB-4433-AA7D-ABB69962A05D}" presName="circleA" presStyleLbl="node1" presStyleIdx="0" presStyleCnt="3"/>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3">
        <dgm:presLayoutVars>
          <dgm:bulletEnabled val="1"/>
        </dgm:presLayoutVars>
      </dgm:prSet>
      <dgm:spPr/>
    </dgm:pt>
    <dgm:pt modelId="{26E48E33-1CDF-4B26-B94C-B2AF6EA03DF9}" type="pres">
      <dgm:prSet presAssocID="{8599985C-16AD-4EED-92E4-BD84D3B37705}" presName="circleB" presStyleLbl="node1" presStyleIdx="1" presStyleCnt="3"/>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3">
        <dgm:presLayoutVars>
          <dgm:bulletEnabled val="1"/>
        </dgm:presLayoutVars>
      </dgm:prSet>
      <dgm:spPr/>
    </dgm:pt>
    <dgm:pt modelId="{89CDE3CF-3E87-43DC-BE6C-C0155C7A7A1C}" type="pres">
      <dgm:prSet presAssocID="{75035BB5-A1AD-48FD-B9A4-04BE3E83A1FB}" presName="circleA" presStyleLbl="node1" presStyleIdx="2" presStyleCnt="3"/>
      <dgm:spPr>
        <a:solidFill>
          <a:schemeClr val="tx2"/>
        </a:solidFill>
      </dgm:spPr>
    </dgm:pt>
    <dgm:pt modelId="{2E0D76F1-32FF-4C64-9B52-34278E209680}" type="pres">
      <dgm:prSet presAssocID="{75035BB5-A1AD-48FD-B9A4-04BE3E83A1FB}" presName="spaceA" presStyleCnt="0"/>
      <dgm:spPr/>
    </dgm:pt>
  </dgm:ptLst>
  <dgm:cxnLst>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10/3/2022</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10/10/2022</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4">
        <dgm:presLayoutVars>
          <dgm:bulletEnabled val="1"/>
        </dgm:presLayoutVars>
      </dgm:prSet>
      <dgm:spPr/>
    </dgm:pt>
    <dgm:pt modelId="{089479FC-BCC1-48BD-9115-7D33C9319C16}" type="pres">
      <dgm:prSet presAssocID="{8A0C8144-3DBB-4433-AA7D-ABB69962A05D}" presName="circleA" presStyleLbl="node1" presStyleIdx="0" presStyleCnt="4"/>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4">
        <dgm:presLayoutVars>
          <dgm:bulletEnabled val="1"/>
        </dgm:presLayoutVars>
      </dgm:prSet>
      <dgm:spPr/>
    </dgm:pt>
    <dgm:pt modelId="{26E48E33-1CDF-4B26-B94C-B2AF6EA03DF9}" type="pres">
      <dgm:prSet presAssocID="{8599985C-16AD-4EED-92E4-BD84D3B37705}" presName="circleB" presStyleLbl="node1" presStyleIdx="1" presStyleCnt="4"/>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4">
        <dgm:presLayoutVars>
          <dgm:bulletEnabled val="1"/>
        </dgm:presLayoutVars>
      </dgm:prSet>
      <dgm:spPr/>
    </dgm:pt>
    <dgm:pt modelId="{89CDE3CF-3E87-43DC-BE6C-C0155C7A7A1C}" type="pres">
      <dgm:prSet presAssocID="{75035BB5-A1AD-48FD-B9A4-04BE3E83A1FB}" presName="circleA" presStyleLbl="node1" presStyleIdx="2" presStyleCnt="4"/>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4">
        <dgm:presLayoutVars>
          <dgm:bulletEnabled val="1"/>
        </dgm:presLayoutVars>
      </dgm:prSet>
      <dgm:spPr/>
    </dgm:pt>
    <dgm:pt modelId="{A2428F06-9906-44F3-BC9E-580F696EEA0D}" type="pres">
      <dgm:prSet presAssocID="{D5E3742D-8185-4384-94F4-DECFDFBF0F9E}" presName="circleB" presStyleLbl="node1" presStyleIdx="3" presStyleCnt="4"/>
      <dgm:spPr>
        <a:solidFill>
          <a:schemeClr val="accent4">
            <a:lumMod val="50000"/>
          </a:schemeClr>
        </a:solidFill>
      </dgm:spPr>
    </dgm:pt>
    <dgm:pt modelId="{2B3ACF44-5285-4830-891D-A156664452B3}" type="pres">
      <dgm:prSet presAssocID="{D5E3742D-8185-4384-94F4-DECFDFBF0F9E}" presName="spaceB" presStyleCnt="0"/>
      <dgm:spPr/>
    </dgm:pt>
  </dgm:ptLst>
  <dgm:cxnLst>
    <dgm:cxn modelId="{CFFABD02-0FCB-4BA6-9D3A-DD7E4A0F4C51}" type="presOf" srcId="{D5E3742D-8185-4384-94F4-DECFDFBF0F9E}" destId="{16B47693-771E-4E56-8B40-4CEDD54A2983}"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10/3/2022</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10/10/2022</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10/31/2022 </a:t>
          </a:r>
          <a:br>
            <a:rPr lang="en-US" sz="900"/>
          </a:br>
          <a:r>
            <a:rPr lang="en-US" sz="900"/>
            <a:t>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5">
        <dgm:presLayoutVars>
          <dgm:bulletEnabled val="1"/>
        </dgm:presLayoutVars>
      </dgm:prSet>
      <dgm:spPr/>
    </dgm:pt>
    <dgm:pt modelId="{089479FC-BCC1-48BD-9115-7D33C9319C16}" type="pres">
      <dgm:prSet presAssocID="{8A0C8144-3DBB-4433-AA7D-ABB69962A05D}" presName="circleA" presStyleLbl="node1" presStyleIdx="0" presStyleCnt="5"/>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5">
        <dgm:presLayoutVars>
          <dgm:bulletEnabled val="1"/>
        </dgm:presLayoutVars>
      </dgm:prSet>
      <dgm:spPr/>
    </dgm:pt>
    <dgm:pt modelId="{26E48E33-1CDF-4B26-B94C-B2AF6EA03DF9}" type="pres">
      <dgm:prSet presAssocID="{8599985C-16AD-4EED-92E4-BD84D3B37705}" presName="circleB" presStyleLbl="node1" presStyleIdx="1" presStyleCnt="5"/>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5">
        <dgm:presLayoutVars>
          <dgm:bulletEnabled val="1"/>
        </dgm:presLayoutVars>
      </dgm:prSet>
      <dgm:spPr/>
    </dgm:pt>
    <dgm:pt modelId="{89CDE3CF-3E87-43DC-BE6C-C0155C7A7A1C}" type="pres">
      <dgm:prSet presAssocID="{75035BB5-A1AD-48FD-B9A4-04BE3E83A1FB}" presName="circleA" presStyleLbl="node1" presStyleIdx="2" presStyleCnt="5"/>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5">
        <dgm:presLayoutVars>
          <dgm:bulletEnabled val="1"/>
        </dgm:presLayoutVars>
      </dgm:prSet>
      <dgm:spPr/>
    </dgm:pt>
    <dgm:pt modelId="{A2428F06-9906-44F3-BC9E-580F696EEA0D}" type="pres">
      <dgm:prSet presAssocID="{D5E3742D-8185-4384-94F4-DECFDFBF0F9E}" presName="circleB" presStyleLbl="node1" presStyleIdx="3" presStyleCnt="5"/>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5">
        <dgm:presLayoutVars>
          <dgm:bulletEnabled val="1"/>
        </dgm:presLayoutVars>
      </dgm:prSet>
      <dgm:spPr/>
    </dgm:pt>
    <dgm:pt modelId="{716FE79C-12EA-4A2E-BE57-9853F64A0446}" type="pres">
      <dgm:prSet presAssocID="{D30FBDB5-85AD-48A9-9F74-85F79AF63784}" presName="circleA" presStyleLbl="node1" presStyleIdx="4" presStyleCnt="5"/>
      <dgm:spPr>
        <a:solidFill>
          <a:schemeClr val="bg2">
            <a:lumMod val="25000"/>
          </a:schemeClr>
        </a:solidFill>
      </dgm:spPr>
    </dgm:pt>
    <dgm:pt modelId="{4BB8E580-414B-428E-ACA9-33B5B6E99877}" type="pres">
      <dgm:prSet presAssocID="{D30FBDB5-85AD-48A9-9F74-85F79AF63784}"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0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a:t>
          </a:r>
        </a:p>
        <a:p>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10/3/2022</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10/10/2022</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10/31/2022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11/21/2022</a:t>
          </a:r>
        </a:p>
        <a:p>
          <a:r>
            <a:rPr lang="en-US" sz="900"/>
            <a:t>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12/18/2022</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11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9/26/2022</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9/27/2022</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1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7760FC-C9B2-44DE-8D8B-0A240912682D}" type="doc">
      <dgm:prSet loTypeId="urn:microsoft.com/office/officeart/2005/8/layout/hProcess11" loCatId="process" qsTypeId="urn:microsoft.com/office/officeart/2005/8/quickstyle/simple1" qsCatId="simple" csTypeId="urn:microsoft.com/office/officeart/2005/8/colors/accent1_2" csCatId="accent1" phldr="1"/>
      <dgm:spPr/>
    </dgm:pt>
    <dgm:pt modelId="{CD421E51-DFFD-418B-8A4C-542C0300BBEE}">
      <dgm:prSet phldrT="[Text]" custT="1"/>
      <dgm:spPr/>
      <dgm:t>
        <a:bodyPr lIns="0" rIns="0"/>
        <a:lstStyle/>
        <a:p>
          <a:r>
            <a:rPr lang="en-US" sz="900"/>
            <a:t>12/18/2022</a:t>
          </a:r>
        </a:p>
        <a:p>
          <a:r>
            <a:rPr lang="en-US" sz="900"/>
            <a:t>Phone and Mail data collection ends</a:t>
          </a:r>
        </a:p>
      </dgm:t>
    </dgm:pt>
    <dgm:pt modelId="{AFD56321-2AB9-43DA-AABF-2BEB35EB0E17}" type="parTrans" cxnId="{DE2B8F79-8E2C-42D1-9821-24F631C795A9}">
      <dgm:prSet/>
      <dgm:spPr/>
      <dgm:t>
        <a:bodyPr/>
        <a:lstStyle/>
        <a:p>
          <a:endParaRPr lang="en-US"/>
        </a:p>
      </dgm:t>
    </dgm:pt>
    <dgm:pt modelId="{BF4EE4F9-14D5-400D-8F41-7F0AF07ECA1F}" type="sibTrans" cxnId="{DE2B8F79-8E2C-42D1-9821-24F631C795A9}">
      <dgm:prSet/>
      <dgm:spPr/>
      <dgm:t>
        <a:bodyPr/>
        <a:lstStyle/>
        <a:p>
          <a:endParaRPr lang="en-US"/>
        </a:p>
      </dgm:t>
    </dgm:pt>
    <dgm:pt modelId="{EA1CE504-E98D-4EB8-BC06-19AB6C9BF7B3}">
      <dgm:prSet phldrT="[Text]" custT="1"/>
      <dgm:spPr/>
      <dgm:t>
        <a:bodyPr lIns="0" rIns="0"/>
        <a:lstStyle/>
        <a:p>
          <a:r>
            <a:rPr lang="en-US" sz="900"/>
            <a:t>1/17/2023</a:t>
          </a:r>
        </a:p>
        <a:p>
          <a:r>
            <a:rPr lang="en-US" sz="900"/>
            <a:t>Submit final patient data to RTI </a:t>
          </a:r>
        </a:p>
      </dgm:t>
    </dgm:pt>
    <dgm:pt modelId="{AA405080-9372-4214-ABDB-755E614FB4FA}" type="parTrans" cxnId="{055EA6B1-769F-4C26-92F6-275EDED14CAA}">
      <dgm:prSet/>
      <dgm:spPr/>
      <dgm:t>
        <a:bodyPr/>
        <a:lstStyle/>
        <a:p>
          <a:endParaRPr lang="en-US"/>
        </a:p>
      </dgm:t>
    </dgm:pt>
    <dgm:pt modelId="{46F49D76-561F-432E-B0DC-4E93011E0A78}" type="sibTrans" cxnId="{055EA6B1-769F-4C26-92F6-275EDED14CAA}">
      <dgm:prSet/>
      <dgm:spPr/>
      <dgm:t>
        <a:bodyPr/>
        <a:lstStyle/>
        <a:p>
          <a:endParaRPr lang="en-US"/>
        </a:p>
      </dgm:t>
    </dgm:pt>
    <dgm:pt modelId="{AF2510CF-DB4F-4171-B65E-940E55517D41}">
      <dgm:prSet phldrT="[Text]" custT="1"/>
      <dgm:spPr/>
      <dgm:t>
        <a:bodyPr lIns="0" rIns="0"/>
        <a:lstStyle/>
        <a:p>
          <a:r>
            <a:rPr lang="en-US" sz="900"/>
            <a:t>10/24/2022</a:t>
          </a:r>
        </a:p>
        <a:p>
          <a:r>
            <a:rPr lang="en-US" sz="900"/>
            <a:t>Submit interim (mail-only) file</a:t>
          </a:r>
        </a:p>
      </dgm:t>
    </dgm:pt>
    <dgm:pt modelId="{B9A17501-7B6C-4988-8F05-AB5489CC3DDA}" type="parTrans" cxnId="{737838AD-F4C8-4339-A014-5286C2D48CC9}">
      <dgm:prSet/>
      <dgm:spPr/>
      <dgm:t>
        <a:bodyPr/>
        <a:lstStyle/>
        <a:p>
          <a:endParaRPr lang="en-US"/>
        </a:p>
      </dgm:t>
    </dgm:pt>
    <dgm:pt modelId="{C9AE7D88-EE43-49BE-ABC8-9623252EDE9A}" type="sibTrans" cxnId="{737838AD-F4C8-4339-A014-5286C2D48CC9}">
      <dgm:prSet/>
      <dgm:spPr/>
      <dgm:t>
        <a:bodyPr/>
        <a:lstStyle/>
        <a:p>
          <a:endParaRPr lang="en-US"/>
        </a:p>
      </dgm:t>
    </dgm:pt>
    <dgm:pt modelId="{FF1DAC2E-3B74-405A-A973-952074BD398E}">
      <dgm:prSet phldrT="[Text]" custT="1"/>
      <dgm:spPr/>
      <dgm:t>
        <a:bodyPr/>
        <a:lstStyle/>
        <a:p>
          <a:r>
            <a:rPr lang="en-US" sz="900"/>
            <a:t>11/29/2022</a:t>
          </a:r>
        </a:p>
        <a:p>
          <a:r>
            <a:rPr lang="en-US" sz="900"/>
            <a:t>Submit interim (CATI/mail) file</a:t>
          </a:r>
        </a:p>
      </dgm:t>
    </dgm:pt>
    <dgm:pt modelId="{1FCFFDF9-5BB2-454B-9793-284887B85782}" type="parTrans" cxnId="{C96F8478-6054-4B2A-9313-4764DAA0E151}">
      <dgm:prSet/>
      <dgm:spPr/>
      <dgm:t>
        <a:bodyPr/>
        <a:lstStyle/>
        <a:p>
          <a:endParaRPr lang="en-US"/>
        </a:p>
      </dgm:t>
    </dgm:pt>
    <dgm:pt modelId="{6E2B9F58-612D-45BA-99E8-C0EA5659C11D}" type="sibTrans" cxnId="{C96F8478-6054-4B2A-9313-4764DAA0E151}">
      <dgm:prSet/>
      <dgm:spPr/>
      <dgm:t>
        <a:bodyPr/>
        <a:lstStyle/>
        <a:p>
          <a:endParaRPr lang="en-US"/>
        </a:p>
      </dgm:t>
    </dgm:pt>
    <dgm:pt modelId="{BB32A319-D3DE-49AD-89B4-9F11A075070D}">
      <dgm:prSet phldrT="[Text]" custT="1"/>
      <dgm:spPr/>
      <dgm:t>
        <a:bodyPr lIns="0" rIns="0"/>
        <a:lstStyle/>
        <a:p>
          <a:r>
            <a:rPr lang="en-US" sz="900"/>
            <a:t>10/3/2022 Questionnaire #1 is mailed</a:t>
          </a:r>
        </a:p>
      </dgm:t>
    </dgm:pt>
    <dgm:pt modelId="{2B777825-B20A-46B9-875A-1B50DF62DDDE}" type="parTrans" cxnId="{CD3C07DF-0BE0-4736-AF49-58DC7D24080A}">
      <dgm:prSet/>
      <dgm:spPr/>
      <dgm:t>
        <a:bodyPr/>
        <a:lstStyle/>
        <a:p>
          <a:endParaRPr lang="en-US"/>
        </a:p>
      </dgm:t>
    </dgm:pt>
    <dgm:pt modelId="{A493C724-AA73-41CC-9FAD-C782484B10FB}" type="sibTrans" cxnId="{CD3C07DF-0BE0-4736-AF49-58DC7D24080A}">
      <dgm:prSet/>
      <dgm:spPr/>
      <dgm:t>
        <a:bodyPr/>
        <a:lstStyle/>
        <a:p>
          <a:endParaRPr lang="en-US"/>
        </a:p>
      </dgm:t>
    </dgm:pt>
    <dgm:pt modelId="{E3981EEC-5845-4B0E-8905-9019951AF53A}">
      <dgm:prSet phldrT="[Text]" custT="1"/>
      <dgm:spPr/>
      <dgm:t>
        <a:bodyPr lIns="0" rIns="0"/>
        <a:lstStyle/>
        <a:p>
          <a:r>
            <a:rPr lang="en-US" sz="900"/>
            <a:t>11/21/2022 CATI starts</a:t>
          </a:r>
        </a:p>
      </dgm:t>
    </dgm:pt>
    <dgm:pt modelId="{9D66EA46-66A1-44D7-9312-F0574E888DBD}" type="parTrans" cxnId="{5D92A1BB-0C57-4DD5-BD2B-1C87192459A0}">
      <dgm:prSet/>
      <dgm:spPr/>
      <dgm:t>
        <a:bodyPr/>
        <a:lstStyle/>
        <a:p>
          <a:endParaRPr lang="en-US"/>
        </a:p>
      </dgm:t>
    </dgm:pt>
    <dgm:pt modelId="{113CFF77-C9D1-48A1-B552-5AE5855B996F}" type="sibTrans" cxnId="{5D92A1BB-0C57-4DD5-BD2B-1C87192459A0}">
      <dgm:prSet/>
      <dgm:spPr/>
      <dgm:t>
        <a:bodyPr/>
        <a:lstStyle/>
        <a:p>
          <a:endParaRPr lang="en-US"/>
        </a:p>
      </dgm:t>
    </dgm:pt>
    <dgm:pt modelId="{5A755C59-BE16-4D12-9924-64EA16DA5A6D}" type="pres">
      <dgm:prSet presAssocID="{DC7760FC-C9B2-44DE-8D8B-0A240912682D}" presName="Name0" presStyleCnt="0">
        <dgm:presLayoutVars>
          <dgm:dir/>
          <dgm:resizeHandles val="exact"/>
        </dgm:presLayoutVars>
      </dgm:prSet>
      <dgm:spPr/>
    </dgm:pt>
    <dgm:pt modelId="{D93A0826-49B7-4538-A098-2F3D06AEA417}" type="pres">
      <dgm:prSet presAssocID="{DC7760FC-C9B2-44DE-8D8B-0A240912682D}" presName="arrow" presStyleLbl="bgShp" presStyleIdx="0" presStyleCnt="1" custScaleY="78686"/>
      <dgm:spPr>
        <a:solidFill>
          <a:schemeClr val="bg1">
            <a:lumMod val="85000"/>
          </a:schemeClr>
        </a:solidFill>
      </dgm:spPr>
    </dgm:pt>
    <dgm:pt modelId="{8D73D0FD-79A3-477C-87A9-CBC2F8C32598}" type="pres">
      <dgm:prSet presAssocID="{DC7760FC-C9B2-44DE-8D8B-0A240912682D}" presName="points" presStyleCnt="0"/>
      <dgm:spPr/>
    </dgm:pt>
    <dgm:pt modelId="{4C479A56-BD2E-4590-A37C-6F8DB4AB7224}" type="pres">
      <dgm:prSet presAssocID="{BB32A319-D3DE-49AD-89B4-9F11A075070D}" presName="compositeA" presStyleCnt="0"/>
      <dgm:spPr/>
    </dgm:pt>
    <dgm:pt modelId="{8373A5CD-7DB2-4B9D-820F-9789D7CFE4E0}" type="pres">
      <dgm:prSet presAssocID="{BB32A319-D3DE-49AD-89B4-9F11A075070D}" presName="textA" presStyleLbl="revTx" presStyleIdx="0" presStyleCnt="6" custScaleX="151899">
        <dgm:presLayoutVars>
          <dgm:bulletEnabled val="1"/>
        </dgm:presLayoutVars>
      </dgm:prSet>
      <dgm:spPr/>
    </dgm:pt>
    <dgm:pt modelId="{4C8F771F-D63C-46D5-9603-7944FF64B499}" type="pres">
      <dgm:prSet presAssocID="{BB32A319-D3DE-49AD-89B4-9F11A075070D}" presName="circleA" presStyleLbl="node1" presStyleIdx="0" presStyleCnt="6"/>
      <dgm:spPr>
        <a:solidFill>
          <a:schemeClr val="accent3">
            <a:lumMod val="75000"/>
          </a:schemeClr>
        </a:solidFill>
      </dgm:spPr>
    </dgm:pt>
    <dgm:pt modelId="{F6BADAE1-C41B-44D3-A192-AF141EC3E489}" type="pres">
      <dgm:prSet presAssocID="{BB32A319-D3DE-49AD-89B4-9F11A075070D}" presName="spaceA" presStyleCnt="0"/>
      <dgm:spPr/>
    </dgm:pt>
    <dgm:pt modelId="{F5A13C8A-516B-40A1-9A8C-6EE06EC51F7D}" type="pres">
      <dgm:prSet presAssocID="{A493C724-AA73-41CC-9FAD-C782484B10FB}" presName="space" presStyleCnt="0"/>
      <dgm:spPr/>
    </dgm:pt>
    <dgm:pt modelId="{FDD6A54D-6302-4994-B5D1-8CBC63190D67}" type="pres">
      <dgm:prSet presAssocID="{AF2510CF-DB4F-4171-B65E-940E55517D41}" presName="compositeB" presStyleCnt="0"/>
      <dgm:spPr/>
    </dgm:pt>
    <dgm:pt modelId="{DEC80FDA-4998-4985-9CFC-743B2F94D7A9}" type="pres">
      <dgm:prSet presAssocID="{AF2510CF-DB4F-4171-B65E-940E55517D41}" presName="textB" presStyleLbl="revTx" presStyleIdx="1" presStyleCnt="6" custScaleX="156402">
        <dgm:presLayoutVars>
          <dgm:bulletEnabled val="1"/>
        </dgm:presLayoutVars>
      </dgm:prSet>
      <dgm:spPr/>
    </dgm:pt>
    <dgm:pt modelId="{6A3FEA47-0D49-4CF6-8946-592239F0C4E6}" type="pres">
      <dgm:prSet presAssocID="{AF2510CF-DB4F-4171-B65E-940E55517D41}" presName="circleB" presStyleLbl="node1" presStyleIdx="1" presStyleCnt="6"/>
      <dgm:spPr>
        <a:solidFill>
          <a:schemeClr val="accent2">
            <a:lumMod val="75000"/>
          </a:schemeClr>
        </a:solidFill>
      </dgm:spPr>
    </dgm:pt>
    <dgm:pt modelId="{D5145C1A-4116-482A-AC25-40D6F68627A9}" type="pres">
      <dgm:prSet presAssocID="{AF2510CF-DB4F-4171-B65E-940E55517D41}" presName="spaceB" presStyleCnt="0"/>
      <dgm:spPr/>
    </dgm:pt>
    <dgm:pt modelId="{B703BBAE-760D-4AAE-9742-E519160B7DEE}" type="pres">
      <dgm:prSet presAssocID="{C9AE7D88-EE43-49BE-ABC8-9623252EDE9A}" presName="space" presStyleCnt="0"/>
      <dgm:spPr/>
    </dgm:pt>
    <dgm:pt modelId="{CE07A089-8F1A-4ED2-ACF5-0857B996E0B9}" type="pres">
      <dgm:prSet presAssocID="{E3981EEC-5845-4B0E-8905-9019951AF53A}" presName="compositeA" presStyleCnt="0"/>
      <dgm:spPr/>
    </dgm:pt>
    <dgm:pt modelId="{84678B4F-A3F7-4AE6-93C0-E91E4AF5F404}" type="pres">
      <dgm:prSet presAssocID="{E3981EEC-5845-4B0E-8905-9019951AF53A}" presName="textA" presStyleLbl="revTx" presStyleIdx="2" presStyleCnt="6" custScaleX="144215">
        <dgm:presLayoutVars>
          <dgm:bulletEnabled val="1"/>
        </dgm:presLayoutVars>
      </dgm:prSet>
      <dgm:spPr/>
    </dgm:pt>
    <dgm:pt modelId="{0887C21A-C809-4FF3-94E3-B1527155C157}" type="pres">
      <dgm:prSet presAssocID="{E3981EEC-5845-4B0E-8905-9019951AF53A}" presName="circleA" presStyleLbl="node1" presStyleIdx="2" presStyleCnt="6"/>
      <dgm:spPr>
        <a:solidFill>
          <a:schemeClr val="tx2"/>
        </a:solidFill>
      </dgm:spPr>
    </dgm:pt>
    <dgm:pt modelId="{457ADF43-0FFD-4DB0-80FC-B34C90395FEE}" type="pres">
      <dgm:prSet presAssocID="{E3981EEC-5845-4B0E-8905-9019951AF53A}" presName="spaceA" presStyleCnt="0"/>
      <dgm:spPr/>
    </dgm:pt>
    <dgm:pt modelId="{0A5D27BF-CE9A-4B7A-B94B-C33DDC5EC48F}" type="pres">
      <dgm:prSet presAssocID="{113CFF77-C9D1-48A1-B552-5AE5855B996F}" presName="space" presStyleCnt="0"/>
      <dgm:spPr/>
    </dgm:pt>
    <dgm:pt modelId="{2C93C7DE-85C8-496C-BCA2-6193B38A979F}" type="pres">
      <dgm:prSet presAssocID="{FF1DAC2E-3B74-405A-A973-952074BD398E}" presName="compositeB" presStyleCnt="0"/>
      <dgm:spPr/>
    </dgm:pt>
    <dgm:pt modelId="{5598DD7E-CFAB-4320-8410-4914554175CA}" type="pres">
      <dgm:prSet presAssocID="{FF1DAC2E-3B74-405A-A973-952074BD398E}" presName="textB" presStyleLbl="revTx" presStyleIdx="3" presStyleCnt="6" custScaleX="162922">
        <dgm:presLayoutVars>
          <dgm:bulletEnabled val="1"/>
        </dgm:presLayoutVars>
      </dgm:prSet>
      <dgm:spPr/>
    </dgm:pt>
    <dgm:pt modelId="{7DF01960-B273-4786-B1F2-0DE5819F6EE9}" type="pres">
      <dgm:prSet presAssocID="{FF1DAC2E-3B74-405A-A973-952074BD398E}" presName="circleB" presStyleLbl="node1" presStyleIdx="3" presStyleCnt="6"/>
      <dgm:spPr>
        <a:solidFill>
          <a:schemeClr val="accent4">
            <a:lumMod val="50000"/>
          </a:schemeClr>
        </a:solidFill>
      </dgm:spPr>
    </dgm:pt>
    <dgm:pt modelId="{8A7BE9DA-8D18-40E4-853A-3866B16CCD73}" type="pres">
      <dgm:prSet presAssocID="{FF1DAC2E-3B74-405A-A973-952074BD398E}" presName="spaceB" presStyleCnt="0"/>
      <dgm:spPr/>
    </dgm:pt>
    <dgm:pt modelId="{AD086A69-F869-4826-992A-D39472BE65CC}" type="pres">
      <dgm:prSet presAssocID="{6E2B9F58-612D-45BA-99E8-C0EA5659C11D}" presName="space" presStyleCnt="0"/>
      <dgm:spPr/>
    </dgm:pt>
    <dgm:pt modelId="{96E00583-1F1C-4BCB-89CB-2A9F094A913C}" type="pres">
      <dgm:prSet presAssocID="{CD421E51-DFFD-418B-8A4C-542C0300BBEE}" presName="compositeA" presStyleCnt="0"/>
      <dgm:spPr/>
    </dgm:pt>
    <dgm:pt modelId="{C40F8A2E-50D5-4152-8803-EBE17D92F304}" type="pres">
      <dgm:prSet presAssocID="{CD421E51-DFFD-418B-8A4C-542C0300BBEE}" presName="textA" presStyleLbl="revTx" presStyleIdx="4" presStyleCnt="6" custScaleX="143487">
        <dgm:presLayoutVars>
          <dgm:bulletEnabled val="1"/>
        </dgm:presLayoutVars>
      </dgm:prSet>
      <dgm:spPr/>
    </dgm:pt>
    <dgm:pt modelId="{705AC0F7-DD18-459D-AD3D-28E1A48FE90A}" type="pres">
      <dgm:prSet presAssocID="{CD421E51-DFFD-418B-8A4C-542C0300BBEE}" presName="circleA" presStyleLbl="node1" presStyleIdx="4" presStyleCnt="6"/>
      <dgm:spPr>
        <a:solidFill>
          <a:schemeClr val="bg2">
            <a:lumMod val="25000"/>
          </a:schemeClr>
        </a:solidFill>
      </dgm:spPr>
    </dgm:pt>
    <dgm:pt modelId="{CA00F59A-DD63-4112-A34C-1635775F3D4F}" type="pres">
      <dgm:prSet presAssocID="{CD421E51-DFFD-418B-8A4C-542C0300BBEE}" presName="spaceA" presStyleCnt="0"/>
      <dgm:spPr/>
    </dgm:pt>
    <dgm:pt modelId="{BF5425C5-65F1-4B42-B70E-854DE8E64699}" type="pres">
      <dgm:prSet presAssocID="{BF4EE4F9-14D5-400D-8F41-7F0AF07ECA1F}" presName="space" presStyleCnt="0"/>
      <dgm:spPr/>
    </dgm:pt>
    <dgm:pt modelId="{0FECB973-0E6B-4ED4-913B-D8E2AB2F2E14}" type="pres">
      <dgm:prSet presAssocID="{EA1CE504-E98D-4EB8-BC06-19AB6C9BF7B3}" presName="compositeB" presStyleCnt="0"/>
      <dgm:spPr/>
    </dgm:pt>
    <dgm:pt modelId="{78107C1C-6C32-48CB-9C41-F919F27DD68B}" type="pres">
      <dgm:prSet presAssocID="{EA1CE504-E98D-4EB8-BC06-19AB6C9BF7B3}" presName="textB" presStyleLbl="revTx" presStyleIdx="5" presStyleCnt="6" custScaleX="129021">
        <dgm:presLayoutVars>
          <dgm:bulletEnabled val="1"/>
        </dgm:presLayoutVars>
      </dgm:prSet>
      <dgm:spPr/>
    </dgm:pt>
    <dgm:pt modelId="{8F91BA96-9107-4726-85F2-6A0505626DC0}" type="pres">
      <dgm:prSet presAssocID="{EA1CE504-E98D-4EB8-BC06-19AB6C9BF7B3}" presName="circleB" presStyleLbl="node1" presStyleIdx="5" presStyleCnt="6"/>
      <dgm:spPr>
        <a:solidFill>
          <a:schemeClr val="accent5">
            <a:lumMod val="50000"/>
          </a:schemeClr>
        </a:solidFill>
      </dgm:spPr>
    </dgm:pt>
    <dgm:pt modelId="{21526D81-D8BC-4AD4-A444-854CBD7138C7}" type="pres">
      <dgm:prSet presAssocID="{EA1CE504-E98D-4EB8-BC06-19AB6C9BF7B3}" presName="spaceB" presStyleCnt="0"/>
      <dgm:spPr/>
    </dgm:pt>
  </dgm:ptLst>
  <dgm:cxnLst>
    <dgm:cxn modelId="{F633B61C-6BEE-43B2-9076-8D614B56732B}" type="presOf" srcId="{CD421E51-DFFD-418B-8A4C-542C0300BBEE}" destId="{C40F8A2E-50D5-4152-8803-EBE17D92F304}" srcOrd="0" destOrd="0" presId="urn:microsoft.com/office/officeart/2005/8/layout/hProcess11"/>
    <dgm:cxn modelId="{886EC15B-B1D9-4EB4-B344-C1A039957758}" type="presOf" srcId="{FF1DAC2E-3B74-405A-A973-952074BD398E}" destId="{5598DD7E-CFAB-4320-8410-4914554175CA}" srcOrd="0" destOrd="0" presId="urn:microsoft.com/office/officeart/2005/8/layout/hProcess11"/>
    <dgm:cxn modelId="{CD99FC56-57C3-4CF0-A445-F60DEDD52E7C}" type="presOf" srcId="{E3981EEC-5845-4B0E-8905-9019951AF53A}" destId="{84678B4F-A3F7-4AE6-93C0-E91E4AF5F404}" srcOrd="0" destOrd="0" presId="urn:microsoft.com/office/officeart/2005/8/layout/hProcess11"/>
    <dgm:cxn modelId="{C96F8478-6054-4B2A-9313-4764DAA0E151}" srcId="{DC7760FC-C9B2-44DE-8D8B-0A240912682D}" destId="{FF1DAC2E-3B74-405A-A973-952074BD398E}" srcOrd="3" destOrd="0" parTransId="{1FCFFDF9-5BB2-454B-9793-284887B85782}" sibTransId="{6E2B9F58-612D-45BA-99E8-C0EA5659C11D}"/>
    <dgm:cxn modelId="{DE2B8F79-8E2C-42D1-9821-24F631C795A9}" srcId="{DC7760FC-C9B2-44DE-8D8B-0A240912682D}" destId="{CD421E51-DFFD-418B-8A4C-542C0300BBEE}" srcOrd="4" destOrd="0" parTransId="{AFD56321-2AB9-43DA-AABF-2BEB35EB0E17}" sibTransId="{BF4EE4F9-14D5-400D-8F41-7F0AF07ECA1F}"/>
    <dgm:cxn modelId="{737838AD-F4C8-4339-A014-5286C2D48CC9}" srcId="{DC7760FC-C9B2-44DE-8D8B-0A240912682D}" destId="{AF2510CF-DB4F-4171-B65E-940E55517D41}" srcOrd="1" destOrd="0" parTransId="{B9A17501-7B6C-4988-8F05-AB5489CC3DDA}" sibTransId="{C9AE7D88-EE43-49BE-ABC8-9623252EDE9A}"/>
    <dgm:cxn modelId="{055EA6B1-769F-4C26-92F6-275EDED14CAA}" srcId="{DC7760FC-C9B2-44DE-8D8B-0A240912682D}" destId="{EA1CE504-E98D-4EB8-BC06-19AB6C9BF7B3}" srcOrd="5" destOrd="0" parTransId="{AA405080-9372-4214-ABDB-755E614FB4FA}" sibTransId="{46F49D76-561F-432E-B0DC-4E93011E0A78}"/>
    <dgm:cxn modelId="{958DD3B3-CA9F-47D4-978E-06D9BD168425}" type="presOf" srcId="{AF2510CF-DB4F-4171-B65E-940E55517D41}" destId="{DEC80FDA-4998-4985-9CFC-743B2F94D7A9}" srcOrd="0" destOrd="0" presId="urn:microsoft.com/office/officeart/2005/8/layout/hProcess11"/>
    <dgm:cxn modelId="{5D92A1BB-0C57-4DD5-BD2B-1C87192459A0}" srcId="{DC7760FC-C9B2-44DE-8D8B-0A240912682D}" destId="{E3981EEC-5845-4B0E-8905-9019951AF53A}" srcOrd="2" destOrd="0" parTransId="{9D66EA46-66A1-44D7-9312-F0574E888DBD}" sibTransId="{113CFF77-C9D1-48A1-B552-5AE5855B996F}"/>
    <dgm:cxn modelId="{CD3C07DF-0BE0-4736-AF49-58DC7D24080A}" srcId="{DC7760FC-C9B2-44DE-8D8B-0A240912682D}" destId="{BB32A319-D3DE-49AD-89B4-9F11A075070D}" srcOrd="0" destOrd="0" parTransId="{2B777825-B20A-46B9-875A-1B50DF62DDDE}" sibTransId="{A493C724-AA73-41CC-9FAD-C782484B10FB}"/>
    <dgm:cxn modelId="{6EE022E5-634A-4870-9C2C-405B9D000DA0}" type="presOf" srcId="{BB32A319-D3DE-49AD-89B4-9F11A075070D}" destId="{8373A5CD-7DB2-4B9D-820F-9789D7CFE4E0}" srcOrd="0" destOrd="0" presId="urn:microsoft.com/office/officeart/2005/8/layout/hProcess11"/>
    <dgm:cxn modelId="{6BAA59F9-E6D7-4E31-A6FF-61AF96F5983F}" type="presOf" srcId="{DC7760FC-C9B2-44DE-8D8B-0A240912682D}" destId="{5A755C59-BE16-4D12-9924-64EA16DA5A6D}" srcOrd="0" destOrd="0" presId="urn:microsoft.com/office/officeart/2005/8/layout/hProcess11"/>
    <dgm:cxn modelId="{58DECAF9-5F18-4A46-9715-4AEF31CFB1E3}" type="presOf" srcId="{EA1CE504-E98D-4EB8-BC06-19AB6C9BF7B3}" destId="{78107C1C-6C32-48CB-9C41-F919F27DD68B}" srcOrd="0" destOrd="0" presId="urn:microsoft.com/office/officeart/2005/8/layout/hProcess11"/>
    <dgm:cxn modelId="{07FE9D66-E942-48ED-BFE3-413E56154955}" type="presParOf" srcId="{5A755C59-BE16-4D12-9924-64EA16DA5A6D}" destId="{D93A0826-49B7-4538-A098-2F3D06AEA417}" srcOrd="0" destOrd="0" presId="urn:microsoft.com/office/officeart/2005/8/layout/hProcess11"/>
    <dgm:cxn modelId="{DACE6D1B-41CA-4264-A1F9-4555233B8953}" type="presParOf" srcId="{5A755C59-BE16-4D12-9924-64EA16DA5A6D}" destId="{8D73D0FD-79A3-477C-87A9-CBC2F8C32598}" srcOrd="1" destOrd="0" presId="urn:microsoft.com/office/officeart/2005/8/layout/hProcess11"/>
    <dgm:cxn modelId="{D2BCF123-FB39-475B-8BB6-6A2C9383E333}" type="presParOf" srcId="{8D73D0FD-79A3-477C-87A9-CBC2F8C32598}" destId="{4C479A56-BD2E-4590-A37C-6F8DB4AB7224}" srcOrd="0" destOrd="0" presId="urn:microsoft.com/office/officeart/2005/8/layout/hProcess11"/>
    <dgm:cxn modelId="{4956F55A-DA61-4DBF-90E0-CBF7501BA3CE}" type="presParOf" srcId="{4C479A56-BD2E-4590-A37C-6F8DB4AB7224}" destId="{8373A5CD-7DB2-4B9D-820F-9789D7CFE4E0}" srcOrd="0" destOrd="0" presId="urn:microsoft.com/office/officeart/2005/8/layout/hProcess11"/>
    <dgm:cxn modelId="{332EE2C1-9A02-4EE7-85D1-35FA20ADC785}" type="presParOf" srcId="{4C479A56-BD2E-4590-A37C-6F8DB4AB7224}" destId="{4C8F771F-D63C-46D5-9603-7944FF64B499}" srcOrd="1" destOrd="0" presId="urn:microsoft.com/office/officeart/2005/8/layout/hProcess11"/>
    <dgm:cxn modelId="{A097B341-0670-4370-B27F-8AEF4D44D65D}" type="presParOf" srcId="{4C479A56-BD2E-4590-A37C-6F8DB4AB7224}" destId="{F6BADAE1-C41B-44D3-A192-AF141EC3E489}" srcOrd="2" destOrd="0" presId="urn:microsoft.com/office/officeart/2005/8/layout/hProcess11"/>
    <dgm:cxn modelId="{32B634E1-CCC5-417D-8E96-52C5B1DC9513}" type="presParOf" srcId="{8D73D0FD-79A3-477C-87A9-CBC2F8C32598}" destId="{F5A13C8A-516B-40A1-9A8C-6EE06EC51F7D}" srcOrd="1" destOrd="0" presId="urn:microsoft.com/office/officeart/2005/8/layout/hProcess11"/>
    <dgm:cxn modelId="{2B99C00B-A69A-4CF3-B6BC-10AC9A2DC996}" type="presParOf" srcId="{8D73D0FD-79A3-477C-87A9-CBC2F8C32598}" destId="{FDD6A54D-6302-4994-B5D1-8CBC63190D67}" srcOrd="2" destOrd="0" presId="urn:microsoft.com/office/officeart/2005/8/layout/hProcess11"/>
    <dgm:cxn modelId="{C9DCBFCB-41BF-4A89-8406-8721E5BEFCBA}" type="presParOf" srcId="{FDD6A54D-6302-4994-B5D1-8CBC63190D67}" destId="{DEC80FDA-4998-4985-9CFC-743B2F94D7A9}" srcOrd="0" destOrd="0" presId="urn:microsoft.com/office/officeart/2005/8/layout/hProcess11"/>
    <dgm:cxn modelId="{D577E5AD-788C-420F-89BA-D4A527211854}" type="presParOf" srcId="{FDD6A54D-6302-4994-B5D1-8CBC63190D67}" destId="{6A3FEA47-0D49-4CF6-8946-592239F0C4E6}" srcOrd="1" destOrd="0" presId="urn:microsoft.com/office/officeart/2005/8/layout/hProcess11"/>
    <dgm:cxn modelId="{CF5CB90B-6426-4456-B525-B3987AB865CC}" type="presParOf" srcId="{FDD6A54D-6302-4994-B5D1-8CBC63190D67}" destId="{D5145C1A-4116-482A-AC25-40D6F68627A9}" srcOrd="2" destOrd="0" presId="urn:microsoft.com/office/officeart/2005/8/layout/hProcess11"/>
    <dgm:cxn modelId="{F414E0CA-A61A-4C64-9042-20F664192820}" type="presParOf" srcId="{8D73D0FD-79A3-477C-87A9-CBC2F8C32598}" destId="{B703BBAE-760D-4AAE-9742-E519160B7DEE}" srcOrd="3" destOrd="0" presId="urn:microsoft.com/office/officeart/2005/8/layout/hProcess11"/>
    <dgm:cxn modelId="{9B6135A6-FFC8-48A2-AE53-CC1097506F01}" type="presParOf" srcId="{8D73D0FD-79A3-477C-87A9-CBC2F8C32598}" destId="{CE07A089-8F1A-4ED2-ACF5-0857B996E0B9}" srcOrd="4" destOrd="0" presId="urn:microsoft.com/office/officeart/2005/8/layout/hProcess11"/>
    <dgm:cxn modelId="{0E4EFE69-D1C5-4226-98CA-CCF08D40A78F}" type="presParOf" srcId="{CE07A089-8F1A-4ED2-ACF5-0857B996E0B9}" destId="{84678B4F-A3F7-4AE6-93C0-E91E4AF5F404}" srcOrd="0" destOrd="0" presId="urn:microsoft.com/office/officeart/2005/8/layout/hProcess11"/>
    <dgm:cxn modelId="{AE0055AD-2473-4D2A-9331-8163D5A5B4C2}" type="presParOf" srcId="{CE07A089-8F1A-4ED2-ACF5-0857B996E0B9}" destId="{0887C21A-C809-4FF3-94E3-B1527155C157}" srcOrd="1" destOrd="0" presId="urn:microsoft.com/office/officeart/2005/8/layout/hProcess11"/>
    <dgm:cxn modelId="{528CD869-20CB-4C96-B715-825D97E54F1E}" type="presParOf" srcId="{CE07A089-8F1A-4ED2-ACF5-0857B996E0B9}" destId="{457ADF43-0FFD-4DB0-80FC-B34C90395FEE}" srcOrd="2" destOrd="0" presId="urn:microsoft.com/office/officeart/2005/8/layout/hProcess11"/>
    <dgm:cxn modelId="{8BD18139-0E55-42C2-ACFD-E81B04A862BB}" type="presParOf" srcId="{8D73D0FD-79A3-477C-87A9-CBC2F8C32598}" destId="{0A5D27BF-CE9A-4B7A-B94B-C33DDC5EC48F}" srcOrd="5" destOrd="0" presId="urn:microsoft.com/office/officeart/2005/8/layout/hProcess11"/>
    <dgm:cxn modelId="{9A54DF7A-3EF9-4325-B7EC-9ED11E926200}" type="presParOf" srcId="{8D73D0FD-79A3-477C-87A9-CBC2F8C32598}" destId="{2C93C7DE-85C8-496C-BCA2-6193B38A979F}" srcOrd="6" destOrd="0" presId="urn:microsoft.com/office/officeart/2005/8/layout/hProcess11"/>
    <dgm:cxn modelId="{5501909B-2F2A-465B-87A0-0A8BFBE0A743}" type="presParOf" srcId="{2C93C7DE-85C8-496C-BCA2-6193B38A979F}" destId="{5598DD7E-CFAB-4320-8410-4914554175CA}" srcOrd="0" destOrd="0" presId="urn:microsoft.com/office/officeart/2005/8/layout/hProcess11"/>
    <dgm:cxn modelId="{33FCCEFD-7EF7-4102-A383-77912CB2138E}" type="presParOf" srcId="{2C93C7DE-85C8-496C-BCA2-6193B38A979F}" destId="{7DF01960-B273-4786-B1F2-0DE5819F6EE9}" srcOrd="1" destOrd="0" presId="urn:microsoft.com/office/officeart/2005/8/layout/hProcess11"/>
    <dgm:cxn modelId="{14C58FE4-089A-4F19-9E45-12530099EA72}" type="presParOf" srcId="{2C93C7DE-85C8-496C-BCA2-6193B38A979F}" destId="{8A7BE9DA-8D18-40E4-853A-3866B16CCD73}" srcOrd="2" destOrd="0" presId="urn:microsoft.com/office/officeart/2005/8/layout/hProcess11"/>
    <dgm:cxn modelId="{A36AA400-1B5C-4EFF-9D38-C83044D2B284}" type="presParOf" srcId="{8D73D0FD-79A3-477C-87A9-CBC2F8C32598}" destId="{AD086A69-F869-4826-992A-D39472BE65CC}" srcOrd="7" destOrd="0" presId="urn:microsoft.com/office/officeart/2005/8/layout/hProcess11"/>
    <dgm:cxn modelId="{39E77224-2AA1-4789-8149-B7E4211A36B1}" type="presParOf" srcId="{8D73D0FD-79A3-477C-87A9-CBC2F8C32598}" destId="{96E00583-1F1C-4BCB-89CB-2A9F094A913C}" srcOrd="8" destOrd="0" presId="urn:microsoft.com/office/officeart/2005/8/layout/hProcess11"/>
    <dgm:cxn modelId="{A24FFFE2-723B-47CC-9E4D-2F73C39DDD10}" type="presParOf" srcId="{96E00583-1F1C-4BCB-89CB-2A9F094A913C}" destId="{C40F8A2E-50D5-4152-8803-EBE17D92F304}" srcOrd="0" destOrd="0" presId="urn:microsoft.com/office/officeart/2005/8/layout/hProcess11"/>
    <dgm:cxn modelId="{E89EAD3F-BF30-44EF-B98E-A0F2AD59FC4E}" type="presParOf" srcId="{96E00583-1F1C-4BCB-89CB-2A9F094A913C}" destId="{705AC0F7-DD18-459D-AD3D-28E1A48FE90A}" srcOrd="1" destOrd="0" presId="urn:microsoft.com/office/officeart/2005/8/layout/hProcess11"/>
    <dgm:cxn modelId="{14832F1E-F77C-4759-BE13-ABA8E26178B0}" type="presParOf" srcId="{96E00583-1F1C-4BCB-89CB-2A9F094A913C}" destId="{CA00F59A-DD63-4112-A34C-1635775F3D4F}" srcOrd="2" destOrd="0" presId="urn:microsoft.com/office/officeart/2005/8/layout/hProcess11"/>
    <dgm:cxn modelId="{68FEBF4B-E16F-48DF-BD5A-7A78D1FCD86F}" type="presParOf" srcId="{8D73D0FD-79A3-477C-87A9-CBC2F8C32598}" destId="{BF5425C5-65F1-4B42-B70E-854DE8E64699}" srcOrd="9" destOrd="0" presId="urn:microsoft.com/office/officeart/2005/8/layout/hProcess11"/>
    <dgm:cxn modelId="{48A3DBFD-553A-444E-98E2-BB3DD8EE86FE}" type="presParOf" srcId="{8D73D0FD-79A3-477C-87A9-CBC2F8C32598}" destId="{0FECB973-0E6B-4ED4-913B-D8E2AB2F2E14}" srcOrd="10" destOrd="0" presId="urn:microsoft.com/office/officeart/2005/8/layout/hProcess11"/>
    <dgm:cxn modelId="{7E723034-8FE3-4FB0-83FF-880AEBEAC553}" type="presParOf" srcId="{0FECB973-0E6B-4ED4-913B-D8E2AB2F2E14}" destId="{78107C1C-6C32-48CB-9C41-F919F27DD68B}" srcOrd="0" destOrd="0" presId="urn:microsoft.com/office/officeart/2005/8/layout/hProcess11"/>
    <dgm:cxn modelId="{63669F11-BC12-4A81-82C9-65F678FDF8B2}" type="presParOf" srcId="{0FECB973-0E6B-4ED4-913B-D8E2AB2F2E14}" destId="{8F91BA96-9107-4726-85F2-6A0505626DC0}" srcOrd="1" destOrd="0" presId="urn:microsoft.com/office/officeart/2005/8/layout/hProcess11"/>
    <dgm:cxn modelId="{5A4427D9-A802-4339-8BB9-B328C5DE5B3F}" type="presParOf" srcId="{0FECB973-0E6B-4ED4-913B-D8E2AB2F2E14}" destId="{21526D81-D8BC-4AD4-A444-854CBD7138C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 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10/10/2022</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10/31/2022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11/21/2022 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12/18/2022</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884BE-3291-4D92-A115-BB8E63AC0B57}">
      <dsp:nvSpPr>
        <dsp:cNvPr id="0" name=""/>
        <dsp:cNvSpPr/>
      </dsp:nvSpPr>
      <dsp:spPr>
        <a:xfrm>
          <a:off x="0" y="821953"/>
          <a:ext cx="5943600" cy="978523"/>
        </a:xfrm>
        <a:prstGeom prst="notchedRightArrow">
          <a:avLst/>
        </a:prstGeom>
        <a:solidFill>
          <a:srgbClr val="DDCCCC"/>
        </a:solidFill>
        <a:ln>
          <a:solidFill>
            <a:schemeClr val="bg1"/>
          </a:solidFill>
        </a:ln>
        <a:effectLst/>
      </dsp:spPr>
      <dsp:style>
        <a:lnRef idx="0">
          <a:scrgbClr r="0" g="0" b="0"/>
        </a:lnRef>
        <a:fillRef idx="1">
          <a:scrgbClr r="0" g="0" b="0"/>
        </a:fillRef>
        <a:effectRef idx="0">
          <a:scrgbClr r="0" g="0" b="0"/>
        </a:effectRef>
        <a:fontRef idx="minor"/>
      </dsp:style>
    </dsp:sp>
    <dsp:sp modelId="{A7849CAF-A192-4D66-A860-F4D77C5547F5}">
      <dsp:nvSpPr>
        <dsp:cNvPr id="0" name=""/>
        <dsp:cNvSpPr/>
      </dsp:nvSpPr>
      <dsp:spPr>
        <a:xfrm>
          <a:off x="130055" y="0"/>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3/18/2022</a:t>
          </a:r>
        </a:p>
        <a:p>
          <a:pPr marL="0" lvl="0" indent="0" algn="ctr" defTabSz="400050">
            <a:lnSpc>
              <a:spcPct val="90000"/>
            </a:lnSpc>
            <a:spcBef>
              <a:spcPct val="0"/>
            </a:spcBef>
            <a:spcAft>
              <a:spcPct val="35000"/>
            </a:spcAft>
            <a:buNone/>
          </a:pPr>
          <a:r>
            <a:rPr lang="en-US" sz="900" kern="1200"/>
            <a:t>QAP updates due for returning vendors</a:t>
          </a:r>
        </a:p>
      </dsp:txBody>
      <dsp:txXfrm>
        <a:off x="130055" y="0"/>
        <a:ext cx="732647" cy="1048972"/>
      </dsp:txXfrm>
    </dsp:sp>
    <dsp:sp modelId="{0EBFC379-EB6D-40EE-B96C-613F4BD725BB}">
      <dsp:nvSpPr>
        <dsp:cNvPr id="0" name=""/>
        <dsp:cNvSpPr/>
      </dsp:nvSpPr>
      <dsp:spPr>
        <a:xfrm>
          <a:off x="367303" y="1187770"/>
          <a:ext cx="246888" cy="246888"/>
        </a:xfrm>
        <a:prstGeom prst="ellipse">
          <a:avLst/>
        </a:prstGeom>
        <a:solidFill>
          <a:srgbClr val="7115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97BCF24E-13DF-4FB6-A2B8-287DA8227EA6}">
      <dsp:nvSpPr>
        <dsp:cNvPr id="0" name=""/>
        <dsp:cNvSpPr/>
      </dsp:nvSpPr>
      <dsp:spPr>
        <a:xfrm>
          <a:off x="885692" y="1573458"/>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3/25/2022 </a:t>
          </a:r>
        </a:p>
        <a:p>
          <a:pPr marL="0" lvl="0" indent="0" algn="ctr" defTabSz="400050">
            <a:lnSpc>
              <a:spcPct val="90000"/>
            </a:lnSpc>
            <a:spcBef>
              <a:spcPct val="0"/>
            </a:spcBef>
            <a:spcAft>
              <a:spcPct val="35000"/>
            </a:spcAft>
            <a:buNone/>
          </a:pPr>
          <a:r>
            <a:rPr lang="en-US" sz="900" kern="1200"/>
            <a:t>QAPs due for new vendors </a:t>
          </a:r>
        </a:p>
      </dsp:txBody>
      <dsp:txXfrm>
        <a:off x="885692" y="1573458"/>
        <a:ext cx="732647" cy="1048972"/>
      </dsp:txXfrm>
    </dsp:sp>
    <dsp:sp modelId="{EB24BEC4-95E3-4992-98EB-75DD41492E0D}">
      <dsp:nvSpPr>
        <dsp:cNvPr id="0" name=""/>
        <dsp:cNvSpPr/>
      </dsp:nvSpPr>
      <dsp:spPr>
        <a:xfrm>
          <a:off x="1123534" y="1187770"/>
          <a:ext cx="246888" cy="246888"/>
        </a:xfrm>
        <a:prstGeom prst="ellipse">
          <a:avLst/>
        </a:prstGeom>
        <a:solidFill>
          <a:srgbClr val="AF5D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0048A8B6-326F-4A8D-9DDD-7AD4798C2256}">
      <dsp:nvSpPr>
        <dsp:cNvPr id="0" name=""/>
        <dsp:cNvSpPr/>
      </dsp:nvSpPr>
      <dsp:spPr>
        <a:xfrm>
          <a:off x="1641330" y="0"/>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4/8/2022</a:t>
          </a:r>
        </a:p>
        <a:p>
          <a:pPr marL="0" lvl="0" indent="0" algn="ctr" defTabSz="400050">
            <a:lnSpc>
              <a:spcPct val="90000"/>
            </a:lnSpc>
            <a:spcBef>
              <a:spcPct val="0"/>
            </a:spcBef>
            <a:spcAft>
              <a:spcPct val="35000"/>
            </a:spcAft>
            <a:buNone/>
          </a:pPr>
          <a:r>
            <a:rPr lang="en-US" sz="900" kern="1200"/>
            <a:t>QAP revisions due from returning vendors, where required</a:t>
          </a:r>
        </a:p>
      </dsp:txBody>
      <dsp:txXfrm>
        <a:off x="1641330" y="0"/>
        <a:ext cx="732647" cy="1048972"/>
      </dsp:txXfrm>
    </dsp:sp>
    <dsp:sp modelId="{75D89335-EBA7-421C-B87E-EC79256AAF03}">
      <dsp:nvSpPr>
        <dsp:cNvPr id="0" name=""/>
        <dsp:cNvSpPr/>
      </dsp:nvSpPr>
      <dsp:spPr>
        <a:xfrm>
          <a:off x="1879765" y="1187770"/>
          <a:ext cx="246888" cy="246888"/>
        </a:xfrm>
        <a:prstGeom prst="ellipse">
          <a:avLst/>
        </a:prstGeom>
        <a:solidFill>
          <a:srgbClr val="1F497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584A15A8-98A5-4ACC-BA3F-E3E141102D25}">
      <dsp:nvSpPr>
        <dsp:cNvPr id="0" name=""/>
        <dsp:cNvSpPr/>
      </dsp:nvSpPr>
      <dsp:spPr>
        <a:xfrm>
          <a:off x="2396968" y="1573458"/>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4/15/2022     </a:t>
          </a:r>
        </a:p>
        <a:p>
          <a:pPr marL="0" lvl="0" indent="0" algn="ctr" defTabSz="400050">
            <a:lnSpc>
              <a:spcPct val="90000"/>
            </a:lnSpc>
            <a:spcBef>
              <a:spcPct val="0"/>
            </a:spcBef>
            <a:spcAft>
              <a:spcPct val="35000"/>
            </a:spcAft>
            <a:buNone/>
          </a:pPr>
          <a:r>
            <a:rPr lang="en-US" sz="900" kern="1200"/>
            <a:t>QAP revisions due from new vendors, where required</a:t>
          </a:r>
        </a:p>
      </dsp:txBody>
      <dsp:txXfrm>
        <a:off x="2396968" y="1573458"/>
        <a:ext cx="732647" cy="1048972"/>
      </dsp:txXfrm>
    </dsp:sp>
    <dsp:sp modelId="{E2C67DCB-8EDB-4E4E-BA11-B1434DEC2A57}">
      <dsp:nvSpPr>
        <dsp:cNvPr id="0" name=""/>
        <dsp:cNvSpPr/>
      </dsp:nvSpPr>
      <dsp:spPr>
        <a:xfrm>
          <a:off x="2635995" y="1187770"/>
          <a:ext cx="246888" cy="246888"/>
        </a:xfrm>
        <a:prstGeom prst="ellipse">
          <a:avLst/>
        </a:prstGeom>
        <a:solidFill>
          <a:srgbClr val="5C631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6E993F99-6598-46F5-8730-978B7AD5B942}">
      <dsp:nvSpPr>
        <dsp:cNvPr id="0" name=""/>
        <dsp:cNvSpPr/>
      </dsp:nvSpPr>
      <dsp:spPr>
        <a:xfrm>
          <a:off x="3152606" y="0"/>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5/19/2022 </a:t>
          </a:r>
        </a:p>
        <a:p>
          <a:pPr marL="0" lvl="0" indent="0" algn="ctr" defTabSz="400050">
            <a:lnSpc>
              <a:spcPct val="90000"/>
            </a:lnSpc>
            <a:spcBef>
              <a:spcPct val="0"/>
            </a:spcBef>
            <a:spcAft>
              <a:spcPct val="35000"/>
            </a:spcAft>
            <a:buNone/>
          </a:pPr>
          <a:r>
            <a:rPr lang="en-US" sz="900" kern="1200"/>
            <a:t>List of Fully Approved Vendors disseminated</a:t>
          </a:r>
        </a:p>
      </dsp:txBody>
      <dsp:txXfrm>
        <a:off x="3152606" y="0"/>
        <a:ext cx="732647" cy="1048972"/>
      </dsp:txXfrm>
    </dsp:sp>
    <dsp:sp modelId="{7FB68AD1-F42A-451E-AD4F-EFD7E7624361}">
      <dsp:nvSpPr>
        <dsp:cNvPr id="0" name=""/>
        <dsp:cNvSpPr/>
      </dsp:nvSpPr>
      <dsp:spPr>
        <a:xfrm>
          <a:off x="3392226" y="1187770"/>
          <a:ext cx="246888" cy="246888"/>
        </a:xfrm>
        <a:prstGeom prst="ellipse">
          <a:avLst/>
        </a:prstGeom>
        <a:solidFill>
          <a:srgbClr val="4A452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BEAE08F0-8E95-4CDC-9BD5-7B0D24F57E50}">
      <dsp:nvSpPr>
        <dsp:cNvPr id="0" name=""/>
        <dsp:cNvSpPr/>
      </dsp:nvSpPr>
      <dsp:spPr>
        <a:xfrm>
          <a:off x="3915065" y="1573458"/>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6/24/2022</a:t>
          </a:r>
        </a:p>
        <a:p>
          <a:pPr marL="0" lvl="0" indent="0" algn="ctr" defTabSz="400050">
            <a:lnSpc>
              <a:spcPct val="90000"/>
            </a:lnSpc>
            <a:spcBef>
              <a:spcPct val="0"/>
            </a:spcBef>
            <a:spcAft>
              <a:spcPct val="35000"/>
            </a:spcAft>
            <a:buNone/>
          </a:pPr>
          <a:r>
            <a:rPr lang="en-US" sz="900" kern="1200"/>
            <a:t>Returning vendors resubmit QAP with mail and telephone materials</a:t>
          </a:r>
        </a:p>
      </dsp:txBody>
      <dsp:txXfrm>
        <a:off x="3915065" y="1573458"/>
        <a:ext cx="732647" cy="1048972"/>
      </dsp:txXfrm>
    </dsp:sp>
    <dsp:sp modelId="{DAFF7C1B-8715-464E-BAD3-922BD1CA79FA}">
      <dsp:nvSpPr>
        <dsp:cNvPr id="0" name=""/>
        <dsp:cNvSpPr/>
      </dsp:nvSpPr>
      <dsp:spPr>
        <a:xfrm>
          <a:off x="4154981" y="1187770"/>
          <a:ext cx="246888" cy="246888"/>
        </a:xfrm>
        <a:prstGeom prst="ellipse">
          <a:avLst/>
        </a:prstGeom>
        <a:solidFill>
          <a:srgbClr val="7B5F0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FE0FAF85-B9E7-43C6-B253-8AD985DE1A02}">
      <dsp:nvSpPr>
        <dsp:cNvPr id="0" name=""/>
        <dsp:cNvSpPr/>
      </dsp:nvSpPr>
      <dsp:spPr>
        <a:xfrm>
          <a:off x="4663882" y="0"/>
          <a:ext cx="732647" cy="104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7/29/2022   </a:t>
          </a:r>
        </a:p>
        <a:p>
          <a:pPr marL="0" lvl="0" indent="0" algn="ctr" defTabSz="400050">
            <a:lnSpc>
              <a:spcPct val="90000"/>
            </a:lnSpc>
            <a:spcBef>
              <a:spcPct val="0"/>
            </a:spcBef>
            <a:spcAft>
              <a:spcPct val="35000"/>
            </a:spcAft>
            <a:buNone/>
          </a:pPr>
          <a:r>
            <a:rPr lang="en-US" sz="900" kern="1200"/>
            <a:t>New vendors resubmit QAP with mail and telephone materials</a:t>
          </a:r>
        </a:p>
      </dsp:txBody>
      <dsp:txXfrm>
        <a:off x="4663882" y="0"/>
        <a:ext cx="732647" cy="1048972"/>
      </dsp:txXfrm>
    </dsp:sp>
    <dsp:sp modelId="{330A68D9-B4AD-458B-8A2D-4A2E63A28FA9}">
      <dsp:nvSpPr>
        <dsp:cNvPr id="0" name=""/>
        <dsp:cNvSpPr/>
      </dsp:nvSpPr>
      <dsp:spPr>
        <a:xfrm>
          <a:off x="4904687" y="1187770"/>
          <a:ext cx="246888" cy="246888"/>
        </a:xfrm>
        <a:prstGeom prst="ellipse">
          <a:avLst/>
        </a:prstGeom>
        <a:solidFill>
          <a:srgbClr val="00627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D85CD-E33F-4C08-AE32-DB61C9A8EF38}">
      <dsp:nvSpPr>
        <dsp:cNvPr id="0" name=""/>
        <dsp:cNvSpPr/>
      </dsp:nvSpPr>
      <dsp:spPr>
        <a:xfrm>
          <a:off x="23" y="13996"/>
          <a:ext cx="2240281"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US" sz="1500" kern="1200"/>
            <a:t>Proxy Permitted</a:t>
          </a:r>
        </a:p>
      </dsp:txBody>
      <dsp:txXfrm>
        <a:off x="23" y="13996"/>
        <a:ext cx="2240281" cy="432000"/>
      </dsp:txXfrm>
    </dsp:sp>
    <dsp:sp modelId="{4170D3AA-8126-44A1-A943-5D49D55F9C33}">
      <dsp:nvSpPr>
        <dsp:cNvPr id="0" name=""/>
        <dsp:cNvSpPr/>
      </dsp:nvSpPr>
      <dsp:spPr>
        <a:xfrm>
          <a:off x="23" y="445996"/>
          <a:ext cx="2240281" cy="213080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Physically or Mentally Incapable</a:t>
          </a:r>
        </a:p>
        <a:p>
          <a:pPr marL="114300" lvl="1" indent="-114300" algn="l" defTabSz="666750">
            <a:lnSpc>
              <a:spcPct val="90000"/>
            </a:lnSpc>
            <a:spcBef>
              <a:spcPct val="0"/>
            </a:spcBef>
            <a:spcAft>
              <a:spcPct val="15000"/>
            </a:spcAft>
            <a:buChar char="•"/>
          </a:pPr>
          <a:r>
            <a:rPr lang="en-US" sz="1500" kern="1200"/>
            <a:t>Assisted Living/Group Home</a:t>
          </a:r>
        </a:p>
        <a:p>
          <a:pPr marL="114300" lvl="1" indent="-114300" algn="l" defTabSz="666750">
            <a:lnSpc>
              <a:spcPct val="90000"/>
            </a:lnSpc>
            <a:spcBef>
              <a:spcPct val="0"/>
            </a:spcBef>
            <a:spcAft>
              <a:spcPct val="15000"/>
            </a:spcAft>
            <a:buChar char="•"/>
          </a:pPr>
          <a:r>
            <a:rPr lang="en-US" sz="1500" kern="1200"/>
            <a:t>Language Barrier other than Spanish</a:t>
          </a:r>
        </a:p>
      </dsp:txBody>
      <dsp:txXfrm>
        <a:off x="23" y="445996"/>
        <a:ext cx="2240281" cy="2130806"/>
      </dsp:txXfrm>
    </dsp:sp>
    <dsp:sp modelId="{1E9FADC6-F437-4D43-8C7E-3D487DAAA57D}">
      <dsp:nvSpPr>
        <dsp:cNvPr id="0" name=""/>
        <dsp:cNvSpPr/>
      </dsp:nvSpPr>
      <dsp:spPr>
        <a:xfrm>
          <a:off x="2553944" y="13996"/>
          <a:ext cx="2240281"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US" sz="1500" kern="1200"/>
            <a:t>Proxy Not Permitted</a:t>
          </a:r>
        </a:p>
      </dsp:txBody>
      <dsp:txXfrm>
        <a:off x="2553944" y="13996"/>
        <a:ext cx="2240281" cy="432000"/>
      </dsp:txXfrm>
    </dsp:sp>
    <dsp:sp modelId="{8A4E6789-0093-4510-88E1-7A69CBBDC6AA}">
      <dsp:nvSpPr>
        <dsp:cNvPr id="0" name=""/>
        <dsp:cNvSpPr/>
      </dsp:nvSpPr>
      <dsp:spPr>
        <a:xfrm>
          <a:off x="2553944" y="445996"/>
          <a:ext cx="2240281" cy="213080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Deceased</a:t>
          </a:r>
        </a:p>
        <a:p>
          <a:pPr marL="114300" lvl="1" indent="-114300" algn="l" defTabSz="666750">
            <a:lnSpc>
              <a:spcPct val="90000"/>
            </a:lnSpc>
            <a:spcBef>
              <a:spcPct val="0"/>
            </a:spcBef>
            <a:spcAft>
              <a:spcPct val="15000"/>
            </a:spcAft>
            <a:buChar char="•"/>
          </a:pPr>
          <a:r>
            <a:rPr lang="en-US" sz="1500" kern="1200"/>
            <a:t>Under 18 years old</a:t>
          </a:r>
        </a:p>
        <a:p>
          <a:pPr marL="114300" lvl="1" indent="-114300" algn="l" defTabSz="666750">
            <a:lnSpc>
              <a:spcPct val="90000"/>
            </a:lnSpc>
            <a:spcBef>
              <a:spcPct val="0"/>
            </a:spcBef>
            <a:spcAft>
              <a:spcPct val="15000"/>
            </a:spcAft>
            <a:buChar char="•"/>
          </a:pPr>
          <a:r>
            <a:rPr lang="en-US" sz="1500" kern="1200"/>
            <a:t>Unavailable/Out of Country</a:t>
          </a:r>
        </a:p>
        <a:p>
          <a:pPr marL="114300" lvl="1" indent="-114300" algn="l" defTabSz="666750">
            <a:lnSpc>
              <a:spcPct val="90000"/>
            </a:lnSpc>
            <a:spcBef>
              <a:spcPct val="0"/>
            </a:spcBef>
            <a:spcAft>
              <a:spcPct val="15000"/>
            </a:spcAft>
            <a:buChar char="•"/>
          </a:pPr>
          <a:r>
            <a:rPr lang="en-US" sz="1500" kern="1200"/>
            <a:t>Institutionalized (Nursing Home/Jail/Prison)</a:t>
          </a:r>
        </a:p>
        <a:p>
          <a:pPr marL="114300" lvl="1" indent="-114300" algn="l" defTabSz="666750">
            <a:lnSpc>
              <a:spcPct val="90000"/>
            </a:lnSpc>
            <a:spcBef>
              <a:spcPct val="0"/>
            </a:spcBef>
            <a:spcAft>
              <a:spcPct val="15000"/>
            </a:spcAft>
            <a:buChar char="•"/>
          </a:pPr>
          <a:r>
            <a:rPr lang="en-US" sz="1500" kern="1200"/>
            <a:t>Does not want to do survey</a:t>
          </a:r>
        </a:p>
      </dsp:txBody>
      <dsp:txXfrm>
        <a:off x="2553944" y="445996"/>
        <a:ext cx="2240281" cy="21308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2922"/>
          <a:ext cx="4572000" cy="69723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 </a:t>
          </a:r>
          <a:br>
            <a:rPr lang="en-US" sz="900" kern="1200"/>
          </a:br>
          <a:r>
            <a:rPr lang="en-US" sz="900" kern="1200"/>
            <a:t>Teaser Postcard</a:t>
          </a:r>
        </a:p>
      </dsp:txBody>
      <dsp:txXfrm>
        <a:off x="50" y="0"/>
        <a:ext cx="2007170" cy="697230"/>
      </dsp:txXfrm>
    </dsp:sp>
    <dsp:sp modelId="{089479FC-BCC1-48BD-9115-7D33C9319C16}">
      <dsp:nvSpPr>
        <dsp:cNvPr id="0" name=""/>
        <dsp:cNvSpPr/>
      </dsp:nvSpPr>
      <dsp:spPr>
        <a:xfrm>
          <a:off x="916481" y="784383"/>
          <a:ext cx="174307" cy="17430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1045845"/>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 </a:t>
          </a:r>
          <a:br>
            <a:rPr lang="en-US" sz="900" kern="1200"/>
          </a:br>
          <a:r>
            <a:rPr lang="en-US" sz="900" kern="1200"/>
            <a:t>Help Desk Opens</a:t>
          </a:r>
        </a:p>
      </dsp:txBody>
      <dsp:txXfrm>
        <a:off x="2107579" y="1045845"/>
        <a:ext cx="2007170" cy="697230"/>
      </dsp:txXfrm>
    </dsp:sp>
    <dsp:sp modelId="{26E48E33-1CDF-4B26-B94C-B2AF6EA03DF9}">
      <dsp:nvSpPr>
        <dsp:cNvPr id="0" name=""/>
        <dsp:cNvSpPr/>
      </dsp:nvSpPr>
      <dsp:spPr>
        <a:xfrm>
          <a:off x="3024010" y="784383"/>
          <a:ext cx="174307" cy="17430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1207"/>
          <a:ext cx="5029199" cy="694944"/>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210"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a:t>
          </a:r>
          <a:br>
            <a:rPr lang="en-US" sz="900" kern="1200"/>
          </a:br>
          <a:r>
            <a:rPr lang="en-US" sz="900" kern="1200"/>
            <a:t>Teaser Postcard</a:t>
          </a:r>
        </a:p>
      </dsp:txBody>
      <dsp:txXfrm>
        <a:off x="2210" y="0"/>
        <a:ext cx="1458664" cy="694944"/>
      </dsp:txXfrm>
    </dsp:sp>
    <dsp:sp modelId="{089479FC-BCC1-48BD-9115-7D33C9319C16}">
      <dsp:nvSpPr>
        <dsp:cNvPr id="0" name=""/>
        <dsp:cNvSpPr/>
      </dsp:nvSpPr>
      <dsp:spPr>
        <a:xfrm>
          <a:off x="644674" y="781812"/>
          <a:ext cx="173736" cy="173736"/>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533807" y="1042415"/>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 </a:t>
          </a:r>
          <a:br>
            <a:rPr lang="en-US" sz="900" kern="1200"/>
          </a:br>
          <a:r>
            <a:rPr lang="en-US" sz="900" kern="1200"/>
            <a:t>Help Desk Opens</a:t>
          </a:r>
        </a:p>
      </dsp:txBody>
      <dsp:txXfrm>
        <a:off x="1533807" y="1042415"/>
        <a:ext cx="1458664" cy="694944"/>
      </dsp:txXfrm>
    </dsp:sp>
    <dsp:sp modelId="{26E48E33-1CDF-4B26-B94C-B2AF6EA03DF9}">
      <dsp:nvSpPr>
        <dsp:cNvPr id="0" name=""/>
        <dsp:cNvSpPr/>
      </dsp:nvSpPr>
      <dsp:spPr>
        <a:xfrm>
          <a:off x="2176272" y="781812"/>
          <a:ext cx="173736" cy="1737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3065405"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a:t>
          </a:r>
        </a:p>
        <a:p>
          <a:pPr marL="0" lvl="0" indent="0" algn="ctr" defTabSz="400050">
            <a:lnSpc>
              <a:spcPct val="90000"/>
            </a:lnSpc>
            <a:spcBef>
              <a:spcPct val="0"/>
            </a:spcBef>
            <a:spcAft>
              <a:spcPct val="35000"/>
            </a:spcAft>
            <a:buNone/>
          </a:pPr>
          <a:r>
            <a:rPr lang="en-US" sz="900" kern="1200"/>
            <a:t>First Mailing</a:t>
          </a:r>
        </a:p>
      </dsp:txBody>
      <dsp:txXfrm>
        <a:off x="3065405" y="0"/>
        <a:ext cx="1458664" cy="694944"/>
      </dsp:txXfrm>
    </dsp:sp>
    <dsp:sp modelId="{89CDE3CF-3E87-43DC-BE6C-C0155C7A7A1C}">
      <dsp:nvSpPr>
        <dsp:cNvPr id="0" name=""/>
        <dsp:cNvSpPr/>
      </dsp:nvSpPr>
      <dsp:spPr>
        <a:xfrm>
          <a:off x="3707869" y="781812"/>
          <a:ext cx="173736" cy="173736"/>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48639"/>
          <a:ext cx="5486400" cy="73152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471"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a:t>
          </a:r>
          <a:br>
            <a:rPr lang="en-US" sz="900" kern="1200"/>
          </a:br>
          <a:r>
            <a:rPr lang="en-US" sz="900" kern="1200"/>
            <a:t>Teaser Postcard</a:t>
          </a:r>
        </a:p>
      </dsp:txBody>
      <dsp:txXfrm>
        <a:off x="2471" y="0"/>
        <a:ext cx="1188630" cy="731520"/>
      </dsp:txXfrm>
    </dsp:sp>
    <dsp:sp modelId="{089479FC-BCC1-48BD-9115-7D33C9319C16}">
      <dsp:nvSpPr>
        <dsp:cNvPr id="0" name=""/>
        <dsp:cNvSpPr/>
      </dsp:nvSpPr>
      <dsp:spPr>
        <a:xfrm>
          <a:off x="505346"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250533"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a:t>
          </a:r>
          <a:br>
            <a:rPr lang="en-US" sz="900" kern="1200"/>
          </a:br>
          <a:r>
            <a:rPr lang="en-US" sz="900" kern="1200"/>
            <a:t>Help Desk Opens</a:t>
          </a:r>
        </a:p>
      </dsp:txBody>
      <dsp:txXfrm>
        <a:off x="1250533" y="1097279"/>
        <a:ext cx="1188630" cy="731520"/>
      </dsp:txXfrm>
    </dsp:sp>
    <dsp:sp modelId="{26E48E33-1CDF-4B26-B94C-B2AF6EA03DF9}">
      <dsp:nvSpPr>
        <dsp:cNvPr id="0" name=""/>
        <dsp:cNvSpPr/>
      </dsp:nvSpPr>
      <dsp:spPr>
        <a:xfrm>
          <a:off x="1753408"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2498595"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a:t>
          </a:r>
        </a:p>
        <a:p>
          <a:pPr marL="0" lvl="0" indent="0" algn="ctr" defTabSz="400050">
            <a:lnSpc>
              <a:spcPct val="90000"/>
            </a:lnSpc>
            <a:spcBef>
              <a:spcPct val="0"/>
            </a:spcBef>
            <a:spcAft>
              <a:spcPct val="35000"/>
            </a:spcAft>
            <a:buNone/>
          </a:pPr>
          <a:r>
            <a:rPr lang="en-US" sz="900" kern="1200"/>
            <a:t>First Mailing</a:t>
          </a:r>
        </a:p>
      </dsp:txBody>
      <dsp:txXfrm>
        <a:off x="2498595" y="0"/>
        <a:ext cx="1188630" cy="731520"/>
      </dsp:txXfrm>
    </dsp:sp>
    <dsp:sp modelId="{89CDE3CF-3E87-43DC-BE6C-C0155C7A7A1C}">
      <dsp:nvSpPr>
        <dsp:cNvPr id="0" name=""/>
        <dsp:cNvSpPr/>
      </dsp:nvSpPr>
      <dsp:spPr>
        <a:xfrm>
          <a:off x="3001471"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3746658"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10/10/2022</a:t>
          </a:r>
        </a:p>
        <a:p>
          <a:pPr marL="0" lvl="0" indent="0" algn="ctr" defTabSz="400050">
            <a:lnSpc>
              <a:spcPct val="90000"/>
            </a:lnSpc>
            <a:spcBef>
              <a:spcPct val="0"/>
            </a:spcBef>
            <a:spcAft>
              <a:spcPct val="35000"/>
            </a:spcAft>
            <a:buNone/>
          </a:pPr>
          <a:r>
            <a:rPr lang="en-US" sz="900" kern="1200"/>
            <a:t>Reminder Postcard</a:t>
          </a:r>
        </a:p>
      </dsp:txBody>
      <dsp:txXfrm>
        <a:off x="3746658" y="1097279"/>
        <a:ext cx="1188630" cy="731520"/>
      </dsp:txXfrm>
    </dsp:sp>
    <dsp:sp modelId="{A2428F06-9906-44F3-BC9E-580F696EEA0D}">
      <dsp:nvSpPr>
        <dsp:cNvPr id="0" name=""/>
        <dsp:cNvSpPr/>
      </dsp:nvSpPr>
      <dsp:spPr>
        <a:xfrm>
          <a:off x="4249533"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76072"/>
          <a:ext cx="5486400" cy="768096"/>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169"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a:t>
          </a:r>
          <a:br>
            <a:rPr lang="en-US" sz="900" kern="1200"/>
          </a:br>
          <a:r>
            <a:rPr lang="en-US" sz="900" kern="1200"/>
            <a:t>Teaser Postcard</a:t>
          </a:r>
        </a:p>
      </dsp:txBody>
      <dsp:txXfrm>
        <a:off x="2169" y="0"/>
        <a:ext cx="948734" cy="768096"/>
      </dsp:txXfrm>
    </dsp:sp>
    <dsp:sp modelId="{089479FC-BCC1-48BD-9115-7D33C9319C16}">
      <dsp:nvSpPr>
        <dsp:cNvPr id="0" name=""/>
        <dsp:cNvSpPr/>
      </dsp:nvSpPr>
      <dsp:spPr>
        <a:xfrm>
          <a:off x="380525" y="864108"/>
          <a:ext cx="192024" cy="192024"/>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998341"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a:t>
          </a:r>
          <a:br>
            <a:rPr lang="en-US" sz="900" kern="1200"/>
          </a:br>
          <a:r>
            <a:rPr lang="en-US" sz="900" kern="1200"/>
            <a:t>Help Desk Opens</a:t>
          </a:r>
        </a:p>
      </dsp:txBody>
      <dsp:txXfrm>
        <a:off x="998341" y="1152144"/>
        <a:ext cx="948734" cy="768096"/>
      </dsp:txXfrm>
    </dsp:sp>
    <dsp:sp modelId="{26E48E33-1CDF-4B26-B94C-B2AF6EA03DF9}">
      <dsp:nvSpPr>
        <dsp:cNvPr id="0" name=""/>
        <dsp:cNvSpPr/>
      </dsp:nvSpPr>
      <dsp:spPr>
        <a:xfrm>
          <a:off x="1376696" y="864108"/>
          <a:ext cx="192024" cy="192024"/>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994512"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a:t>
          </a:r>
        </a:p>
        <a:p>
          <a:pPr marL="0" lvl="0" indent="0" algn="ctr" defTabSz="400050">
            <a:lnSpc>
              <a:spcPct val="90000"/>
            </a:lnSpc>
            <a:spcBef>
              <a:spcPct val="0"/>
            </a:spcBef>
            <a:spcAft>
              <a:spcPct val="35000"/>
            </a:spcAft>
            <a:buNone/>
          </a:pPr>
          <a:r>
            <a:rPr lang="en-US" sz="900" kern="1200"/>
            <a:t>First Mailing</a:t>
          </a:r>
        </a:p>
      </dsp:txBody>
      <dsp:txXfrm>
        <a:off x="1994512" y="0"/>
        <a:ext cx="948734" cy="768096"/>
      </dsp:txXfrm>
    </dsp:sp>
    <dsp:sp modelId="{89CDE3CF-3E87-43DC-BE6C-C0155C7A7A1C}">
      <dsp:nvSpPr>
        <dsp:cNvPr id="0" name=""/>
        <dsp:cNvSpPr/>
      </dsp:nvSpPr>
      <dsp:spPr>
        <a:xfrm>
          <a:off x="2372868" y="864108"/>
          <a:ext cx="192024" cy="192024"/>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990684"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10/10/2022</a:t>
          </a:r>
        </a:p>
        <a:p>
          <a:pPr marL="0" lvl="0" indent="0" algn="ctr" defTabSz="400050">
            <a:lnSpc>
              <a:spcPct val="90000"/>
            </a:lnSpc>
            <a:spcBef>
              <a:spcPct val="0"/>
            </a:spcBef>
            <a:spcAft>
              <a:spcPct val="35000"/>
            </a:spcAft>
            <a:buNone/>
          </a:pPr>
          <a:r>
            <a:rPr lang="en-US" sz="900" kern="1200"/>
            <a:t>Reminder Postcard</a:t>
          </a:r>
        </a:p>
      </dsp:txBody>
      <dsp:txXfrm>
        <a:off x="2990684" y="1152144"/>
        <a:ext cx="948734" cy="768096"/>
      </dsp:txXfrm>
    </dsp:sp>
    <dsp:sp modelId="{A2428F06-9906-44F3-BC9E-580F696EEA0D}">
      <dsp:nvSpPr>
        <dsp:cNvPr id="0" name=""/>
        <dsp:cNvSpPr/>
      </dsp:nvSpPr>
      <dsp:spPr>
        <a:xfrm>
          <a:off x="3369039" y="864108"/>
          <a:ext cx="192024" cy="192024"/>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986855"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10/31/2022 </a:t>
          </a:r>
          <a:br>
            <a:rPr lang="en-US" sz="900" kern="1200"/>
          </a:br>
          <a:r>
            <a:rPr lang="en-US" sz="900" kern="1200"/>
            <a:t>Second Mailing</a:t>
          </a:r>
        </a:p>
      </dsp:txBody>
      <dsp:txXfrm>
        <a:off x="3986855" y="0"/>
        <a:ext cx="948734" cy="768096"/>
      </dsp:txXfrm>
    </dsp:sp>
    <dsp:sp modelId="{716FE79C-12EA-4A2E-BE57-9853F64A0446}">
      <dsp:nvSpPr>
        <dsp:cNvPr id="0" name=""/>
        <dsp:cNvSpPr/>
      </dsp:nvSpPr>
      <dsp:spPr>
        <a:xfrm>
          <a:off x="4365210" y="864108"/>
          <a:ext cx="192024" cy="192024"/>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a:t>
          </a:r>
        </a:p>
        <a:p>
          <a:pPr marL="0" lvl="0" indent="0" algn="ctr" defTabSz="400050">
            <a:lnSpc>
              <a:spcPct val="90000"/>
            </a:lnSpc>
            <a:spcBef>
              <a:spcPct val="0"/>
            </a:spcBef>
            <a:spcAft>
              <a:spcPct val="35000"/>
            </a:spcAft>
            <a:buNone/>
          </a:pPr>
          <a:r>
            <a:rPr lang="en-US" sz="900" kern="1200"/>
            <a:t>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10/10/2022</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10/31/2022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11/21/2022</a:t>
          </a:r>
        </a:p>
        <a:p>
          <a:pPr marL="0" lvl="0" indent="0" algn="ctr" defTabSz="400050">
            <a:lnSpc>
              <a:spcPct val="90000"/>
            </a:lnSpc>
            <a:spcBef>
              <a:spcPct val="0"/>
            </a:spcBef>
            <a:spcAft>
              <a:spcPct val="35000"/>
            </a:spcAft>
            <a:buNone/>
          </a:pPr>
          <a:r>
            <a:rPr lang="en-US" sz="900" kern="1200"/>
            <a:t>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12/18/2022</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448627"/>
          <a:ext cx="4572000" cy="59817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9/26/2022</a:t>
          </a:r>
          <a:br>
            <a:rPr lang="en-US" sz="900" kern="1200"/>
          </a:br>
          <a:r>
            <a:rPr lang="en-US" sz="900" kern="1200"/>
            <a:t>Teaser Postcard</a:t>
          </a:r>
        </a:p>
      </dsp:txBody>
      <dsp:txXfrm>
        <a:off x="50" y="0"/>
        <a:ext cx="2007170" cy="598170"/>
      </dsp:txXfrm>
    </dsp:sp>
    <dsp:sp modelId="{089479FC-BCC1-48BD-9115-7D33C9319C16}">
      <dsp:nvSpPr>
        <dsp:cNvPr id="0" name=""/>
        <dsp:cNvSpPr/>
      </dsp:nvSpPr>
      <dsp:spPr>
        <a:xfrm>
          <a:off x="928864" y="672941"/>
          <a:ext cx="149542" cy="149542"/>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897255"/>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9/27/2022</a:t>
          </a:r>
          <a:br>
            <a:rPr lang="en-US" sz="900" kern="1200"/>
          </a:br>
          <a:r>
            <a:rPr lang="en-US" sz="900" kern="1200"/>
            <a:t>Help Desk Opens</a:t>
          </a:r>
        </a:p>
      </dsp:txBody>
      <dsp:txXfrm>
        <a:off x="2107579" y="897255"/>
        <a:ext cx="2007170" cy="598170"/>
      </dsp:txXfrm>
    </dsp:sp>
    <dsp:sp modelId="{26E48E33-1CDF-4B26-B94C-B2AF6EA03DF9}">
      <dsp:nvSpPr>
        <dsp:cNvPr id="0" name=""/>
        <dsp:cNvSpPr/>
      </dsp:nvSpPr>
      <dsp:spPr>
        <a:xfrm>
          <a:off x="3036393" y="672941"/>
          <a:ext cx="149542" cy="149542"/>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A0826-49B7-4538-A098-2F3D06AEA417}">
      <dsp:nvSpPr>
        <dsp:cNvPr id="0" name=""/>
        <dsp:cNvSpPr/>
      </dsp:nvSpPr>
      <dsp:spPr>
        <a:xfrm>
          <a:off x="0" y="626598"/>
          <a:ext cx="5534025" cy="575603"/>
        </a:xfrm>
        <a:prstGeom prst="notched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8373A5CD-7DB2-4B9D-820F-9789D7CFE4E0}">
      <dsp:nvSpPr>
        <dsp:cNvPr id="0" name=""/>
        <dsp:cNvSpPr/>
      </dsp:nvSpPr>
      <dsp:spPr>
        <a:xfrm>
          <a:off x="873" y="0"/>
          <a:ext cx="828401"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10/3/2022 Questionnaire #1 is mailed</a:t>
          </a:r>
        </a:p>
      </dsp:txBody>
      <dsp:txXfrm>
        <a:off x="873" y="0"/>
        <a:ext cx="828401" cy="731520"/>
      </dsp:txXfrm>
    </dsp:sp>
    <dsp:sp modelId="{4C8F771F-D63C-46D5-9603-7944FF64B499}">
      <dsp:nvSpPr>
        <dsp:cNvPr id="0" name=""/>
        <dsp:cNvSpPr/>
      </dsp:nvSpPr>
      <dsp:spPr>
        <a:xfrm>
          <a:off x="323634"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C80FDA-4998-4985-9CFC-743B2F94D7A9}">
      <dsp:nvSpPr>
        <dsp:cNvPr id="0" name=""/>
        <dsp:cNvSpPr/>
      </dsp:nvSpPr>
      <dsp:spPr>
        <a:xfrm>
          <a:off x="856543" y="1097279"/>
          <a:ext cx="852959"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10/24/2022</a:t>
          </a:r>
        </a:p>
        <a:p>
          <a:pPr marL="0" lvl="0" indent="0" algn="ctr" defTabSz="400050">
            <a:lnSpc>
              <a:spcPct val="90000"/>
            </a:lnSpc>
            <a:spcBef>
              <a:spcPct val="0"/>
            </a:spcBef>
            <a:spcAft>
              <a:spcPct val="35000"/>
            </a:spcAft>
            <a:buNone/>
          </a:pPr>
          <a:r>
            <a:rPr lang="en-US" sz="900" kern="1200"/>
            <a:t>Submit interim (mail-only) file</a:t>
          </a:r>
        </a:p>
      </dsp:txBody>
      <dsp:txXfrm>
        <a:off x="856543" y="1097279"/>
        <a:ext cx="852959" cy="731520"/>
      </dsp:txXfrm>
    </dsp:sp>
    <dsp:sp modelId="{6A3FEA47-0D49-4CF6-8946-592239F0C4E6}">
      <dsp:nvSpPr>
        <dsp:cNvPr id="0" name=""/>
        <dsp:cNvSpPr/>
      </dsp:nvSpPr>
      <dsp:spPr>
        <a:xfrm>
          <a:off x="1191583"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678B4F-A3F7-4AE6-93C0-E91E4AF5F404}">
      <dsp:nvSpPr>
        <dsp:cNvPr id="0" name=""/>
        <dsp:cNvSpPr/>
      </dsp:nvSpPr>
      <dsp:spPr>
        <a:xfrm>
          <a:off x="1736771" y="0"/>
          <a:ext cx="786496"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11/21/2022 CATI starts</a:t>
          </a:r>
        </a:p>
      </dsp:txBody>
      <dsp:txXfrm>
        <a:off x="1736771" y="0"/>
        <a:ext cx="786496" cy="731520"/>
      </dsp:txXfrm>
    </dsp:sp>
    <dsp:sp modelId="{0887C21A-C809-4FF3-94E3-B1527155C157}">
      <dsp:nvSpPr>
        <dsp:cNvPr id="0" name=""/>
        <dsp:cNvSpPr/>
      </dsp:nvSpPr>
      <dsp:spPr>
        <a:xfrm>
          <a:off x="2038579"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8DD7E-CFAB-4320-8410-4914554175CA}">
      <dsp:nvSpPr>
        <dsp:cNvPr id="0" name=""/>
        <dsp:cNvSpPr/>
      </dsp:nvSpPr>
      <dsp:spPr>
        <a:xfrm>
          <a:off x="2550535" y="1097279"/>
          <a:ext cx="888517"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11/29/2022</a:t>
          </a:r>
        </a:p>
        <a:p>
          <a:pPr marL="0" lvl="0" indent="0" algn="ctr" defTabSz="400050">
            <a:lnSpc>
              <a:spcPct val="90000"/>
            </a:lnSpc>
            <a:spcBef>
              <a:spcPct val="0"/>
            </a:spcBef>
            <a:spcAft>
              <a:spcPct val="35000"/>
            </a:spcAft>
            <a:buNone/>
          </a:pPr>
          <a:r>
            <a:rPr lang="en-US" sz="900" kern="1200"/>
            <a:t>Submit interim (CATI/mail) file</a:t>
          </a:r>
        </a:p>
      </dsp:txBody>
      <dsp:txXfrm>
        <a:off x="2550535" y="1097279"/>
        <a:ext cx="888517" cy="731520"/>
      </dsp:txXfrm>
    </dsp:sp>
    <dsp:sp modelId="{7DF01960-B273-4786-B1F2-0DE5819F6EE9}">
      <dsp:nvSpPr>
        <dsp:cNvPr id="0" name=""/>
        <dsp:cNvSpPr/>
      </dsp:nvSpPr>
      <dsp:spPr>
        <a:xfrm>
          <a:off x="2903354"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0F8A2E-50D5-4152-8803-EBE17D92F304}">
      <dsp:nvSpPr>
        <dsp:cNvPr id="0" name=""/>
        <dsp:cNvSpPr/>
      </dsp:nvSpPr>
      <dsp:spPr>
        <a:xfrm>
          <a:off x="3466321" y="0"/>
          <a:ext cx="782525"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12/18/2022</a:t>
          </a:r>
        </a:p>
        <a:p>
          <a:pPr marL="0" lvl="0" indent="0" algn="ctr" defTabSz="400050">
            <a:lnSpc>
              <a:spcPct val="90000"/>
            </a:lnSpc>
            <a:spcBef>
              <a:spcPct val="0"/>
            </a:spcBef>
            <a:spcAft>
              <a:spcPct val="35000"/>
            </a:spcAft>
            <a:buNone/>
          </a:pPr>
          <a:r>
            <a:rPr lang="en-US" sz="900" kern="1200"/>
            <a:t>Phone and Mail data collection ends</a:t>
          </a:r>
        </a:p>
      </dsp:txBody>
      <dsp:txXfrm>
        <a:off x="3466321" y="0"/>
        <a:ext cx="782525" cy="731520"/>
      </dsp:txXfrm>
    </dsp:sp>
    <dsp:sp modelId="{705AC0F7-DD18-459D-AD3D-28E1A48FE90A}">
      <dsp:nvSpPr>
        <dsp:cNvPr id="0" name=""/>
        <dsp:cNvSpPr/>
      </dsp:nvSpPr>
      <dsp:spPr>
        <a:xfrm>
          <a:off x="3766144" y="822960"/>
          <a:ext cx="182880" cy="182880"/>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107C1C-6C32-48CB-9C41-F919F27DD68B}">
      <dsp:nvSpPr>
        <dsp:cNvPr id="0" name=""/>
        <dsp:cNvSpPr/>
      </dsp:nvSpPr>
      <dsp:spPr>
        <a:xfrm>
          <a:off x="4276115" y="1097279"/>
          <a:ext cx="703633"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1/17/2023</a:t>
          </a:r>
        </a:p>
        <a:p>
          <a:pPr marL="0" lvl="0" indent="0" algn="ctr" defTabSz="400050">
            <a:lnSpc>
              <a:spcPct val="90000"/>
            </a:lnSpc>
            <a:spcBef>
              <a:spcPct val="0"/>
            </a:spcBef>
            <a:spcAft>
              <a:spcPct val="35000"/>
            </a:spcAft>
            <a:buNone/>
          </a:pPr>
          <a:r>
            <a:rPr lang="en-US" sz="900" kern="1200"/>
            <a:t>Submit final patient data to RTI </a:t>
          </a:r>
        </a:p>
      </dsp:txBody>
      <dsp:txXfrm>
        <a:off x="4276115" y="1097279"/>
        <a:ext cx="703633" cy="731520"/>
      </dsp:txXfrm>
    </dsp:sp>
    <dsp:sp modelId="{8F91BA96-9107-4726-85F2-6A0505626DC0}">
      <dsp:nvSpPr>
        <dsp:cNvPr id="0" name=""/>
        <dsp:cNvSpPr/>
      </dsp:nvSpPr>
      <dsp:spPr>
        <a:xfrm>
          <a:off x="4536491" y="822960"/>
          <a:ext cx="182880" cy="182880"/>
        </a:xfrm>
        <a:prstGeom prst="ellipse">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PC Theme">
  <a:themeElements>
    <a:clrScheme name="CPC Colors">
      <a:dk1>
        <a:sysClr val="windowText" lastClr="000000"/>
      </a:dk1>
      <a:lt1>
        <a:sysClr val="window" lastClr="FFFFFF"/>
      </a:lt1>
      <a:dk2>
        <a:srgbClr val="1F497D"/>
      </a:dk2>
      <a:lt2>
        <a:srgbClr val="EEECE1"/>
      </a:lt2>
      <a:accent1>
        <a:srgbClr val="00627A"/>
      </a:accent1>
      <a:accent2>
        <a:srgbClr val="E27D26"/>
      </a:accent2>
      <a:accent3>
        <a:srgbClr val="961C1F"/>
      </a:accent3>
      <a:accent4>
        <a:srgbClr val="B5C440"/>
      </a:accent4>
      <a:accent5>
        <a:srgbClr val="ECC65F"/>
      </a:accent5>
      <a:accent6>
        <a:srgbClr val="5374A7"/>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oAutofit/>
      </a:bodyPr>
      <a:lstStyle>
        <a:defPPr>
          <a:defRPr sz="1600" b="1" dirty="0">
            <a:solidFill>
              <a:schemeClr val="accent3"/>
            </a:solidFill>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CPC Theme" id="{516BFC9C-2395-4D48-8358-B917C70BB3DA}" vid="{43EBD5AC-3D9F-46F3-8394-940E231DC33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30A70B125EDB45A058DBC3A711952B" ma:contentTypeVersion="14" ma:contentTypeDescription="Create a new document." ma:contentTypeScope="" ma:versionID="40bdfbc2fe1fb5df28b26a0205f1fae3">
  <xsd:schema xmlns:xsd="http://www.w3.org/2001/XMLSchema" xmlns:xs="http://www.w3.org/2001/XMLSchema" xmlns:p="http://schemas.microsoft.com/office/2006/metadata/properties" xmlns:ns1="http://schemas.microsoft.com/sharepoint/v3" xmlns:ns2="57632ec0-6303-4300-9f0c-e4ad6bedb4df" xmlns:ns3="041ef328-8cf4-4c33-90bf-c833bf1b699d" targetNamespace="http://schemas.microsoft.com/office/2006/metadata/properties" ma:root="true" ma:fieldsID="5227ecf440c1c144423451cb4e1c84b7" ns1:_="" ns2:_="" ns3:_="">
    <xsd:import namespace="http://schemas.microsoft.com/sharepoint/v3"/>
    <xsd:import namespace="57632ec0-6303-4300-9f0c-e4ad6bedb4df"/>
    <xsd:import namespace="041ef328-8cf4-4c33-90bf-c833bf1b69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632ec0-6303-4300-9f0c-e4ad6bedb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1ef328-8cf4-4c33-90bf-c833bf1b69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41ef328-8cf4-4c33-90bf-c833bf1b699d">
      <UserInfo>
        <DisplayName>Holloman, Jane</DisplayName>
        <AccountId>91</AccountId>
        <AccountType/>
      </UserInfo>
      <UserInfo>
        <DisplayName>Dean, Leah</DisplayName>
        <AccountId>19</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0BE56-B0B5-4A1B-9482-DBDDBA34A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632ec0-6303-4300-9f0c-e4ad6bedb4df"/>
    <ds:schemaRef ds:uri="041ef328-8cf4-4c33-90bf-c833bf1b6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23578-22B7-473F-A559-5429D56C28AA}">
  <ds:schemaRefs>
    <ds:schemaRef ds:uri="http://schemas.microsoft.com/office/2006/metadata/properties"/>
    <ds:schemaRef ds:uri="http://schemas.microsoft.com/office/infopath/2007/PartnerControls"/>
    <ds:schemaRef ds:uri="041ef328-8cf4-4c33-90bf-c833bf1b699d"/>
    <ds:schemaRef ds:uri="http://schemas.microsoft.com/sharepoint/v3"/>
  </ds:schemaRefs>
</ds:datastoreItem>
</file>

<file path=customXml/itemProps3.xml><?xml version="1.0" encoding="utf-8"?>
<ds:datastoreItem xmlns:ds="http://schemas.openxmlformats.org/officeDocument/2006/customXml" ds:itemID="{777EB30B-E05D-484B-A0AE-6C7B555663B3}">
  <ds:schemaRefs>
    <ds:schemaRef ds:uri="http://schemas.microsoft.com/sharepoint/v3/contenttype/forms"/>
  </ds:schemaRefs>
</ds:datastoreItem>
</file>

<file path=customXml/itemProps4.xml><?xml version="1.0" encoding="utf-8"?>
<ds:datastoreItem xmlns:ds="http://schemas.openxmlformats.org/officeDocument/2006/customXml" ds:itemID="{D8815BA0-1A03-4297-AC6C-48413B72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PCF_508_Template_Long_20200608</Template>
  <TotalTime>27</TotalTime>
  <Pages>130</Pages>
  <Words>37234</Words>
  <Characters>212236</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PCF PECS Quality Assurance Guidelines</vt:lpstr>
    </vt:vector>
  </TitlesOfParts>
  <Company>CMS</Company>
  <LinksUpToDate>false</LinksUpToDate>
  <CharactersWithSpaces>248973</CharactersWithSpaces>
  <SharedDoc>false</SharedDoc>
  <HLinks>
    <vt:vector size="1332" baseType="variant">
      <vt:variant>
        <vt:i4>7274608</vt:i4>
      </vt:variant>
      <vt:variant>
        <vt:i4>1101</vt:i4>
      </vt:variant>
      <vt:variant>
        <vt:i4>0</vt:i4>
      </vt:variant>
      <vt:variant>
        <vt:i4>5</vt:i4>
      </vt:variant>
      <vt:variant>
        <vt:lpwstr>https://pcfpecs.org/Portals/0/SurveyMaterials/PECSInterviewerMonitoringForm.pdf</vt:lpwstr>
      </vt:variant>
      <vt:variant>
        <vt:lpwstr/>
      </vt:variant>
      <vt:variant>
        <vt:i4>7405650</vt:i4>
      </vt:variant>
      <vt:variant>
        <vt:i4>1098</vt:i4>
      </vt:variant>
      <vt:variant>
        <vt:i4>0</vt:i4>
      </vt:variant>
      <vt:variant>
        <vt:i4>5</vt:i4>
      </vt:variant>
      <vt:variant>
        <vt:lpwstr>mailto:pcfpecs@rti.org</vt:lpwstr>
      </vt:variant>
      <vt:variant>
        <vt:lpwstr/>
      </vt:variant>
      <vt:variant>
        <vt:i4>4390926</vt:i4>
      </vt:variant>
      <vt:variant>
        <vt:i4>1095</vt:i4>
      </vt:variant>
      <vt:variant>
        <vt:i4>0</vt:i4>
      </vt:variant>
      <vt:variant>
        <vt:i4>5</vt:i4>
      </vt:variant>
      <vt:variant>
        <vt:lpwstr>https://innovation.cms.gov/media/document/pcf-py22-payment-meth-vol1</vt:lpwstr>
      </vt:variant>
      <vt:variant>
        <vt:lpwstr/>
      </vt:variant>
      <vt:variant>
        <vt:i4>2162698</vt:i4>
      </vt:variant>
      <vt:variant>
        <vt:i4>1092</vt:i4>
      </vt:variant>
      <vt:variant>
        <vt:i4>0</vt:i4>
      </vt:variant>
      <vt:variant>
        <vt:i4>5</vt:i4>
      </vt:variant>
      <vt:variant>
        <vt:lpwstr>mailto:PCF@telligen.com</vt:lpwstr>
      </vt:variant>
      <vt:variant>
        <vt:lpwstr/>
      </vt:variant>
      <vt:variant>
        <vt:i4>7405650</vt:i4>
      </vt:variant>
      <vt:variant>
        <vt:i4>1089</vt:i4>
      </vt:variant>
      <vt:variant>
        <vt:i4>0</vt:i4>
      </vt:variant>
      <vt:variant>
        <vt:i4>5</vt:i4>
      </vt:variant>
      <vt:variant>
        <vt:lpwstr>mailto:pcfpecs@rti.org</vt:lpwstr>
      </vt:variant>
      <vt:variant>
        <vt:lpwstr/>
      </vt:variant>
      <vt:variant>
        <vt:i4>3342387</vt:i4>
      </vt:variant>
      <vt:variant>
        <vt:i4>1086</vt:i4>
      </vt:variant>
      <vt:variant>
        <vt:i4>0</vt:i4>
      </vt:variant>
      <vt:variant>
        <vt:i4>5</vt:i4>
      </vt:variant>
      <vt:variant>
        <vt:lpwstr>https://pcfpecs.org/Portals/0/Docs/UsingTheOnlineValidationTool.pdf</vt:lpwstr>
      </vt:variant>
      <vt:variant>
        <vt:lpwstr/>
      </vt:variant>
      <vt:variant>
        <vt:i4>6094913</vt:i4>
      </vt:variant>
      <vt:variant>
        <vt:i4>1083</vt:i4>
      </vt:variant>
      <vt:variant>
        <vt:i4>0</vt:i4>
      </vt:variant>
      <vt:variant>
        <vt:i4>5</vt:i4>
      </vt:variant>
      <vt:variant>
        <vt:lpwstr>https://pcfpecs.org/Portals/0/Docs/UploadingFinalData.pdf</vt:lpwstr>
      </vt:variant>
      <vt:variant>
        <vt:lpwstr/>
      </vt:variant>
      <vt:variant>
        <vt:i4>3604519</vt:i4>
      </vt:variant>
      <vt:variant>
        <vt:i4>1080</vt:i4>
      </vt:variant>
      <vt:variant>
        <vt:i4>0</vt:i4>
      </vt:variant>
      <vt:variant>
        <vt:i4>5</vt:i4>
      </vt:variant>
      <vt:variant>
        <vt:lpwstr>https://pcfpecs.org/Portals/0/Docs/UploadingInterimData.pdf</vt:lpwstr>
      </vt:variant>
      <vt:variant>
        <vt:lpwstr/>
      </vt:variant>
      <vt:variant>
        <vt:i4>4915272</vt:i4>
      </vt:variant>
      <vt:variant>
        <vt:i4>1077</vt:i4>
      </vt:variant>
      <vt:variant>
        <vt:i4>0</vt:i4>
      </vt:variant>
      <vt:variant>
        <vt:i4>5</vt:i4>
      </vt:variant>
      <vt:variant>
        <vt:lpwstr>https://www.pcfpecs.org/</vt:lpwstr>
      </vt:variant>
      <vt:variant>
        <vt:lpwstr/>
      </vt:variant>
      <vt:variant>
        <vt:i4>7405650</vt:i4>
      </vt:variant>
      <vt:variant>
        <vt:i4>1074</vt:i4>
      </vt:variant>
      <vt:variant>
        <vt:i4>0</vt:i4>
      </vt:variant>
      <vt:variant>
        <vt:i4>5</vt:i4>
      </vt:variant>
      <vt:variant>
        <vt:lpwstr>mailto:pcfpecs@rti.org</vt:lpwstr>
      </vt:variant>
      <vt:variant>
        <vt:lpwstr/>
      </vt:variant>
      <vt:variant>
        <vt:i4>1179720</vt:i4>
      </vt:variant>
      <vt:variant>
        <vt:i4>1071</vt:i4>
      </vt:variant>
      <vt:variant>
        <vt:i4>0</vt:i4>
      </vt:variant>
      <vt:variant>
        <vt:i4>5</vt:i4>
      </vt:variant>
      <vt:variant>
        <vt:lpwstr>https://pcfpecs.org/</vt:lpwstr>
      </vt:variant>
      <vt:variant>
        <vt:lpwstr/>
      </vt:variant>
      <vt:variant>
        <vt:i4>1179720</vt:i4>
      </vt:variant>
      <vt:variant>
        <vt:i4>1068</vt:i4>
      </vt:variant>
      <vt:variant>
        <vt:i4>0</vt:i4>
      </vt:variant>
      <vt:variant>
        <vt:i4>5</vt:i4>
      </vt:variant>
      <vt:variant>
        <vt:lpwstr>https://pcfpecs.org/</vt:lpwstr>
      </vt:variant>
      <vt:variant>
        <vt:lpwstr/>
      </vt:variant>
      <vt:variant>
        <vt:i4>1179720</vt:i4>
      </vt:variant>
      <vt:variant>
        <vt:i4>1065</vt:i4>
      </vt:variant>
      <vt:variant>
        <vt:i4>0</vt:i4>
      </vt:variant>
      <vt:variant>
        <vt:i4>5</vt:i4>
      </vt:variant>
      <vt:variant>
        <vt:lpwstr>https://pcfpecs.org/</vt:lpwstr>
      </vt:variant>
      <vt:variant>
        <vt:lpwstr/>
      </vt:variant>
      <vt:variant>
        <vt:i4>3473451</vt:i4>
      </vt:variant>
      <vt:variant>
        <vt:i4>1062</vt:i4>
      </vt:variant>
      <vt:variant>
        <vt:i4>0</vt:i4>
      </vt:variant>
      <vt:variant>
        <vt:i4>5</vt:i4>
      </vt:variant>
      <vt:variant>
        <vt:lpwstr>https://www.aapor.org/</vt:lpwstr>
      </vt:variant>
      <vt:variant>
        <vt:lpwstr/>
      </vt:variant>
      <vt:variant>
        <vt:i4>1179720</vt:i4>
      </vt:variant>
      <vt:variant>
        <vt:i4>1059</vt:i4>
      </vt:variant>
      <vt:variant>
        <vt:i4>0</vt:i4>
      </vt:variant>
      <vt:variant>
        <vt:i4>5</vt:i4>
      </vt:variant>
      <vt:variant>
        <vt:lpwstr>https://pcfpecs.org/</vt:lpwstr>
      </vt:variant>
      <vt:variant>
        <vt:lpwstr/>
      </vt:variant>
      <vt:variant>
        <vt:i4>1179720</vt:i4>
      </vt:variant>
      <vt:variant>
        <vt:i4>1056</vt:i4>
      </vt:variant>
      <vt:variant>
        <vt:i4>0</vt:i4>
      </vt:variant>
      <vt:variant>
        <vt:i4>5</vt:i4>
      </vt:variant>
      <vt:variant>
        <vt:lpwstr>https://pcfpecs.org/</vt:lpwstr>
      </vt:variant>
      <vt:variant>
        <vt:lpwstr/>
      </vt:variant>
      <vt:variant>
        <vt:i4>4522068</vt:i4>
      </vt:variant>
      <vt:variant>
        <vt:i4>1053</vt:i4>
      </vt:variant>
      <vt:variant>
        <vt:i4>0</vt:i4>
      </vt:variant>
      <vt:variant>
        <vt:i4>5</vt:i4>
      </vt:variant>
      <vt:variant>
        <vt:lpwstr>https://www.fcc.gov/</vt:lpwstr>
      </vt:variant>
      <vt:variant>
        <vt:lpwstr/>
      </vt:variant>
      <vt:variant>
        <vt:i4>5374036</vt:i4>
      </vt:variant>
      <vt:variant>
        <vt:i4>1050</vt:i4>
      </vt:variant>
      <vt:variant>
        <vt:i4>0</vt:i4>
      </vt:variant>
      <vt:variant>
        <vt:i4>5</vt:i4>
      </vt:variant>
      <vt:variant>
        <vt:lpwstr>https://www.ftc.gov/</vt:lpwstr>
      </vt:variant>
      <vt:variant>
        <vt:lpwstr/>
      </vt:variant>
      <vt:variant>
        <vt:i4>7405650</vt:i4>
      </vt:variant>
      <vt:variant>
        <vt:i4>1047</vt:i4>
      </vt:variant>
      <vt:variant>
        <vt:i4>0</vt:i4>
      </vt:variant>
      <vt:variant>
        <vt:i4>5</vt:i4>
      </vt:variant>
      <vt:variant>
        <vt:lpwstr>mailto:pcfpecs@rti.org</vt:lpwstr>
      </vt:variant>
      <vt:variant>
        <vt:lpwstr/>
      </vt:variant>
      <vt:variant>
        <vt:i4>6226018</vt:i4>
      </vt:variant>
      <vt:variant>
        <vt:i4>1044</vt:i4>
      </vt:variant>
      <vt:variant>
        <vt:i4>0</vt:i4>
      </vt:variant>
      <vt:variant>
        <vt:i4>5</vt:i4>
      </vt:variant>
      <vt:variant>
        <vt:lpwstr>mailto:patientsurvey@surveyvendor.com</vt:lpwstr>
      </vt:variant>
      <vt:variant>
        <vt:lpwstr/>
      </vt:variant>
      <vt:variant>
        <vt:i4>1179720</vt:i4>
      </vt:variant>
      <vt:variant>
        <vt:i4>1041</vt:i4>
      </vt:variant>
      <vt:variant>
        <vt:i4>0</vt:i4>
      </vt:variant>
      <vt:variant>
        <vt:i4>5</vt:i4>
      </vt:variant>
      <vt:variant>
        <vt:lpwstr>https://pcfpecs.org/</vt:lpwstr>
      </vt:variant>
      <vt:variant>
        <vt:lpwstr/>
      </vt:variant>
      <vt:variant>
        <vt:i4>1179720</vt:i4>
      </vt:variant>
      <vt:variant>
        <vt:i4>1038</vt:i4>
      </vt:variant>
      <vt:variant>
        <vt:i4>0</vt:i4>
      </vt:variant>
      <vt:variant>
        <vt:i4>5</vt:i4>
      </vt:variant>
      <vt:variant>
        <vt:lpwstr>https://pcfpecs.org/</vt:lpwstr>
      </vt:variant>
      <vt:variant>
        <vt:lpwstr/>
      </vt:variant>
      <vt:variant>
        <vt:i4>1179720</vt:i4>
      </vt:variant>
      <vt:variant>
        <vt:i4>1035</vt:i4>
      </vt:variant>
      <vt:variant>
        <vt:i4>0</vt:i4>
      </vt:variant>
      <vt:variant>
        <vt:i4>5</vt:i4>
      </vt:variant>
      <vt:variant>
        <vt:lpwstr>https://pcfpecs.org/</vt:lpwstr>
      </vt:variant>
      <vt:variant>
        <vt:lpwstr/>
      </vt:variant>
      <vt:variant>
        <vt:i4>1179720</vt:i4>
      </vt:variant>
      <vt:variant>
        <vt:i4>1032</vt:i4>
      </vt:variant>
      <vt:variant>
        <vt:i4>0</vt:i4>
      </vt:variant>
      <vt:variant>
        <vt:i4>5</vt:i4>
      </vt:variant>
      <vt:variant>
        <vt:lpwstr>https://pcfpecs.org/</vt:lpwstr>
      </vt:variant>
      <vt:variant>
        <vt:lpwstr/>
      </vt:variant>
      <vt:variant>
        <vt:i4>1179720</vt:i4>
      </vt:variant>
      <vt:variant>
        <vt:i4>1029</vt:i4>
      </vt:variant>
      <vt:variant>
        <vt:i4>0</vt:i4>
      </vt:variant>
      <vt:variant>
        <vt:i4>5</vt:i4>
      </vt:variant>
      <vt:variant>
        <vt:lpwstr>https://pcfpecs.org/</vt:lpwstr>
      </vt:variant>
      <vt:variant>
        <vt:lpwstr/>
      </vt:variant>
      <vt:variant>
        <vt:i4>1179720</vt:i4>
      </vt:variant>
      <vt:variant>
        <vt:i4>1026</vt:i4>
      </vt:variant>
      <vt:variant>
        <vt:i4>0</vt:i4>
      </vt:variant>
      <vt:variant>
        <vt:i4>5</vt:i4>
      </vt:variant>
      <vt:variant>
        <vt:lpwstr>https://pcfpecs.org/</vt:lpwstr>
      </vt:variant>
      <vt:variant>
        <vt:lpwstr/>
      </vt:variant>
      <vt:variant>
        <vt:i4>1179720</vt:i4>
      </vt:variant>
      <vt:variant>
        <vt:i4>1023</vt:i4>
      </vt:variant>
      <vt:variant>
        <vt:i4>0</vt:i4>
      </vt:variant>
      <vt:variant>
        <vt:i4>5</vt:i4>
      </vt:variant>
      <vt:variant>
        <vt:lpwstr>https://pcfpecs.org/</vt:lpwstr>
      </vt:variant>
      <vt:variant>
        <vt:lpwstr/>
      </vt:variant>
      <vt:variant>
        <vt:i4>1179720</vt:i4>
      </vt:variant>
      <vt:variant>
        <vt:i4>1020</vt:i4>
      </vt:variant>
      <vt:variant>
        <vt:i4>0</vt:i4>
      </vt:variant>
      <vt:variant>
        <vt:i4>5</vt:i4>
      </vt:variant>
      <vt:variant>
        <vt:lpwstr>https://pcfpecs.org/</vt:lpwstr>
      </vt:variant>
      <vt:variant>
        <vt:lpwstr/>
      </vt:variant>
      <vt:variant>
        <vt:i4>1179720</vt:i4>
      </vt:variant>
      <vt:variant>
        <vt:i4>1017</vt:i4>
      </vt:variant>
      <vt:variant>
        <vt:i4>0</vt:i4>
      </vt:variant>
      <vt:variant>
        <vt:i4>5</vt:i4>
      </vt:variant>
      <vt:variant>
        <vt:lpwstr>https://pcfpecs.org/</vt:lpwstr>
      </vt:variant>
      <vt:variant>
        <vt:lpwstr/>
      </vt:variant>
      <vt:variant>
        <vt:i4>1179720</vt:i4>
      </vt:variant>
      <vt:variant>
        <vt:i4>1014</vt:i4>
      </vt:variant>
      <vt:variant>
        <vt:i4>0</vt:i4>
      </vt:variant>
      <vt:variant>
        <vt:i4>5</vt:i4>
      </vt:variant>
      <vt:variant>
        <vt:lpwstr>https://pcfpecs.org/</vt:lpwstr>
      </vt:variant>
      <vt:variant>
        <vt:lpwstr/>
      </vt:variant>
      <vt:variant>
        <vt:i4>1179720</vt:i4>
      </vt:variant>
      <vt:variant>
        <vt:i4>1011</vt:i4>
      </vt:variant>
      <vt:variant>
        <vt:i4>0</vt:i4>
      </vt:variant>
      <vt:variant>
        <vt:i4>5</vt:i4>
      </vt:variant>
      <vt:variant>
        <vt:lpwstr>https://pcfpecs.org/</vt:lpwstr>
      </vt:variant>
      <vt:variant>
        <vt:lpwstr/>
      </vt:variant>
      <vt:variant>
        <vt:i4>7405650</vt:i4>
      </vt:variant>
      <vt:variant>
        <vt:i4>1008</vt:i4>
      </vt:variant>
      <vt:variant>
        <vt:i4>0</vt:i4>
      </vt:variant>
      <vt:variant>
        <vt:i4>5</vt:i4>
      </vt:variant>
      <vt:variant>
        <vt:lpwstr>mailto:pcfpecs@rti.org</vt:lpwstr>
      </vt:variant>
      <vt:variant>
        <vt:lpwstr/>
      </vt:variant>
      <vt:variant>
        <vt:i4>1179720</vt:i4>
      </vt:variant>
      <vt:variant>
        <vt:i4>1002</vt:i4>
      </vt:variant>
      <vt:variant>
        <vt:i4>0</vt:i4>
      </vt:variant>
      <vt:variant>
        <vt:i4>5</vt:i4>
      </vt:variant>
      <vt:variant>
        <vt:lpwstr>https://pcfpecs.org/</vt:lpwstr>
      </vt:variant>
      <vt:variant>
        <vt:lpwstr/>
      </vt:variant>
      <vt:variant>
        <vt:i4>65611</vt:i4>
      </vt:variant>
      <vt:variant>
        <vt:i4>999</vt:i4>
      </vt:variant>
      <vt:variant>
        <vt:i4>0</vt:i4>
      </vt:variant>
      <vt:variant>
        <vt:i4>5</vt:i4>
      </vt:variant>
      <vt:variant>
        <vt:lpwstr>https://pcfpecs.org/Survey-and-Protocols</vt:lpwstr>
      </vt:variant>
      <vt:variant>
        <vt:lpwstr/>
      </vt:variant>
      <vt:variant>
        <vt:i4>1179720</vt:i4>
      </vt:variant>
      <vt:variant>
        <vt:i4>996</vt:i4>
      </vt:variant>
      <vt:variant>
        <vt:i4>0</vt:i4>
      </vt:variant>
      <vt:variant>
        <vt:i4>5</vt:i4>
      </vt:variant>
      <vt:variant>
        <vt:lpwstr>https://pcfpecs.org/</vt:lpwstr>
      </vt:variant>
      <vt:variant>
        <vt:lpwstr/>
      </vt:variant>
      <vt:variant>
        <vt:i4>7405650</vt:i4>
      </vt:variant>
      <vt:variant>
        <vt:i4>993</vt:i4>
      </vt:variant>
      <vt:variant>
        <vt:i4>0</vt:i4>
      </vt:variant>
      <vt:variant>
        <vt:i4>5</vt:i4>
      </vt:variant>
      <vt:variant>
        <vt:lpwstr>mailto:pcfpecs@rti.org</vt:lpwstr>
      </vt:variant>
      <vt:variant>
        <vt:lpwstr/>
      </vt:variant>
      <vt:variant>
        <vt:i4>7405650</vt:i4>
      </vt:variant>
      <vt:variant>
        <vt:i4>990</vt:i4>
      </vt:variant>
      <vt:variant>
        <vt:i4>0</vt:i4>
      </vt:variant>
      <vt:variant>
        <vt:i4>5</vt:i4>
      </vt:variant>
      <vt:variant>
        <vt:lpwstr>mailto:pcfpecs@rti.org</vt:lpwstr>
      </vt:variant>
      <vt:variant>
        <vt:lpwstr/>
      </vt:variant>
      <vt:variant>
        <vt:i4>7405650</vt:i4>
      </vt:variant>
      <vt:variant>
        <vt:i4>987</vt:i4>
      </vt:variant>
      <vt:variant>
        <vt:i4>0</vt:i4>
      </vt:variant>
      <vt:variant>
        <vt:i4>5</vt:i4>
      </vt:variant>
      <vt:variant>
        <vt:lpwstr>mailto:pcfpecs@rti.org</vt:lpwstr>
      </vt:variant>
      <vt:variant>
        <vt:lpwstr/>
      </vt:variant>
      <vt:variant>
        <vt:i4>7405650</vt:i4>
      </vt:variant>
      <vt:variant>
        <vt:i4>984</vt:i4>
      </vt:variant>
      <vt:variant>
        <vt:i4>0</vt:i4>
      </vt:variant>
      <vt:variant>
        <vt:i4>5</vt:i4>
      </vt:variant>
      <vt:variant>
        <vt:lpwstr>mailto:pcfpecs@rti.org</vt:lpwstr>
      </vt:variant>
      <vt:variant>
        <vt:lpwstr/>
      </vt:variant>
      <vt:variant>
        <vt:i4>1179720</vt:i4>
      </vt:variant>
      <vt:variant>
        <vt:i4>981</vt:i4>
      </vt:variant>
      <vt:variant>
        <vt:i4>0</vt:i4>
      </vt:variant>
      <vt:variant>
        <vt:i4>5</vt:i4>
      </vt:variant>
      <vt:variant>
        <vt:lpwstr>https://pcfpecs.org/</vt:lpwstr>
      </vt:variant>
      <vt:variant>
        <vt:lpwstr/>
      </vt:variant>
      <vt:variant>
        <vt:i4>1179720</vt:i4>
      </vt:variant>
      <vt:variant>
        <vt:i4>978</vt:i4>
      </vt:variant>
      <vt:variant>
        <vt:i4>0</vt:i4>
      </vt:variant>
      <vt:variant>
        <vt:i4>5</vt:i4>
      </vt:variant>
      <vt:variant>
        <vt:lpwstr>https://pcfpecs.org/</vt:lpwstr>
      </vt:variant>
      <vt:variant>
        <vt:lpwstr/>
      </vt:variant>
      <vt:variant>
        <vt:i4>7536702</vt:i4>
      </vt:variant>
      <vt:variant>
        <vt:i4>975</vt:i4>
      </vt:variant>
      <vt:variant>
        <vt:i4>0</vt:i4>
      </vt:variant>
      <vt:variant>
        <vt:i4>5</vt:i4>
      </vt:variant>
      <vt:variant>
        <vt:lpwstr>https://pcfpecs.org/Data-Submission/Example-Sample-File</vt:lpwstr>
      </vt:variant>
      <vt:variant>
        <vt:lpwstr/>
      </vt:variant>
      <vt:variant>
        <vt:i4>1179720</vt:i4>
      </vt:variant>
      <vt:variant>
        <vt:i4>972</vt:i4>
      </vt:variant>
      <vt:variant>
        <vt:i4>0</vt:i4>
      </vt:variant>
      <vt:variant>
        <vt:i4>5</vt:i4>
      </vt:variant>
      <vt:variant>
        <vt:lpwstr>https://pcfpecs.org/</vt:lpwstr>
      </vt:variant>
      <vt:variant>
        <vt:lpwstr/>
      </vt:variant>
      <vt:variant>
        <vt:i4>5963871</vt:i4>
      </vt:variant>
      <vt:variant>
        <vt:i4>969</vt:i4>
      </vt:variant>
      <vt:variant>
        <vt:i4>0</vt:i4>
      </vt:variant>
      <vt:variant>
        <vt:i4>5</vt:i4>
      </vt:variant>
      <vt:variant>
        <vt:lpwstr>https://pcfpecs.org/Portals/0/Docs/DownloadingSampleFiles.pdf</vt:lpwstr>
      </vt:variant>
      <vt:variant>
        <vt:lpwstr/>
      </vt:variant>
      <vt:variant>
        <vt:i4>1179720</vt:i4>
      </vt:variant>
      <vt:variant>
        <vt:i4>966</vt:i4>
      </vt:variant>
      <vt:variant>
        <vt:i4>0</vt:i4>
      </vt:variant>
      <vt:variant>
        <vt:i4>5</vt:i4>
      </vt:variant>
      <vt:variant>
        <vt:lpwstr>https://pcfpecs.org/</vt:lpwstr>
      </vt:variant>
      <vt:variant>
        <vt:lpwstr/>
      </vt:variant>
      <vt:variant>
        <vt:i4>1179720</vt:i4>
      </vt:variant>
      <vt:variant>
        <vt:i4>963</vt:i4>
      </vt:variant>
      <vt:variant>
        <vt:i4>0</vt:i4>
      </vt:variant>
      <vt:variant>
        <vt:i4>5</vt:i4>
      </vt:variant>
      <vt:variant>
        <vt:lpwstr>https://pcfpecs.org/</vt:lpwstr>
      </vt:variant>
      <vt:variant>
        <vt:lpwstr/>
      </vt:variant>
      <vt:variant>
        <vt:i4>1179720</vt:i4>
      </vt:variant>
      <vt:variant>
        <vt:i4>960</vt:i4>
      </vt:variant>
      <vt:variant>
        <vt:i4>0</vt:i4>
      </vt:variant>
      <vt:variant>
        <vt:i4>5</vt:i4>
      </vt:variant>
      <vt:variant>
        <vt:lpwstr>https://pcfpecs.org/</vt:lpwstr>
      </vt:variant>
      <vt:variant>
        <vt:lpwstr/>
      </vt:variant>
      <vt:variant>
        <vt:i4>1179720</vt:i4>
      </vt:variant>
      <vt:variant>
        <vt:i4>957</vt:i4>
      </vt:variant>
      <vt:variant>
        <vt:i4>0</vt:i4>
      </vt:variant>
      <vt:variant>
        <vt:i4>5</vt:i4>
      </vt:variant>
      <vt:variant>
        <vt:lpwstr>https://pcfpecs.org/</vt:lpwstr>
      </vt:variant>
      <vt:variant>
        <vt:lpwstr/>
      </vt:variant>
      <vt:variant>
        <vt:i4>7536689</vt:i4>
      </vt:variant>
      <vt:variant>
        <vt:i4>954</vt:i4>
      </vt:variant>
      <vt:variant>
        <vt:i4>0</vt:i4>
      </vt:variant>
      <vt:variant>
        <vt:i4>5</vt:i4>
      </vt:variant>
      <vt:variant>
        <vt:lpwstr>https://www.hhs.gov/hipaa/for-professionals/covered-entities/sample-business-associate-agreement-provisions/index.html</vt:lpwstr>
      </vt:variant>
      <vt:variant>
        <vt:lpwstr/>
      </vt:variant>
      <vt:variant>
        <vt:i4>7929968</vt:i4>
      </vt:variant>
      <vt:variant>
        <vt:i4>951</vt:i4>
      </vt:variant>
      <vt:variant>
        <vt:i4>0</vt:i4>
      </vt:variant>
      <vt:variant>
        <vt:i4>5</vt:i4>
      </vt:variant>
      <vt:variant>
        <vt:lpwstr>https://www.hhs.gov/hipaa/for-professionals/privacy/guidance/business-associates/index.html</vt:lpwstr>
      </vt:variant>
      <vt:variant>
        <vt:lpwstr/>
      </vt:variant>
      <vt:variant>
        <vt:i4>7405650</vt:i4>
      </vt:variant>
      <vt:variant>
        <vt:i4>948</vt:i4>
      </vt:variant>
      <vt:variant>
        <vt:i4>0</vt:i4>
      </vt:variant>
      <vt:variant>
        <vt:i4>5</vt:i4>
      </vt:variant>
      <vt:variant>
        <vt:lpwstr>mailto:pcfpecs@rti.org</vt:lpwstr>
      </vt:variant>
      <vt:variant>
        <vt:lpwstr/>
      </vt:variant>
      <vt:variant>
        <vt:i4>2752544</vt:i4>
      </vt:variant>
      <vt:variant>
        <vt:i4>945</vt:i4>
      </vt:variant>
      <vt:variant>
        <vt:i4>0</vt:i4>
      </vt:variant>
      <vt:variant>
        <vt:i4>5</vt:i4>
      </vt:variant>
      <vt:variant>
        <vt:lpwstr>https://pcfpecs.org/Portals/0/Docs/HowAuthorizeSurveyVendor.pdf</vt:lpwstr>
      </vt:variant>
      <vt:variant>
        <vt:lpwstr/>
      </vt:variant>
      <vt:variant>
        <vt:i4>1179720</vt:i4>
      </vt:variant>
      <vt:variant>
        <vt:i4>942</vt:i4>
      </vt:variant>
      <vt:variant>
        <vt:i4>0</vt:i4>
      </vt:variant>
      <vt:variant>
        <vt:i4>5</vt:i4>
      </vt:variant>
      <vt:variant>
        <vt:lpwstr>https://pcfpecs.org/</vt:lpwstr>
      </vt:variant>
      <vt:variant>
        <vt:lpwstr/>
      </vt:variant>
      <vt:variant>
        <vt:i4>1179720</vt:i4>
      </vt:variant>
      <vt:variant>
        <vt:i4>939</vt:i4>
      </vt:variant>
      <vt:variant>
        <vt:i4>0</vt:i4>
      </vt:variant>
      <vt:variant>
        <vt:i4>5</vt:i4>
      </vt:variant>
      <vt:variant>
        <vt:lpwstr>https://pcfpecs.org/</vt:lpwstr>
      </vt:variant>
      <vt:variant>
        <vt:lpwstr/>
      </vt:variant>
      <vt:variant>
        <vt:i4>6946935</vt:i4>
      </vt:variant>
      <vt:variant>
        <vt:i4>936</vt:i4>
      </vt:variant>
      <vt:variant>
        <vt:i4>0</vt:i4>
      </vt:variant>
      <vt:variant>
        <vt:i4>5</vt:i4>
      </vt:variant>
      <vt:variant>
        <vt:lpwstr>https://pcfpecs.org/Portals/0/Docs/HowRegisterPracticeSiteUser.pdf</vt:lpwstr>
      </vt:variant>
      <vt:variant>
        <vt:lpwstr/>
      </vt:variant>
      <vt:variant>
        <vt:i4>7012455</vt:i4>
      </vt:variant>
      <vt:variant>
        <vt:i4>933</vt:i4>
      </vt:variant>
      <vt:variant>
        <vt:i4>0</vt:i4>
      </vt:variant>
      <vt:variant>
        <vt:i4>5</vt:i4>
      </vt:variant>
      <vt:variant>
        <vt:lpwstr>https://pcfpecs.org/Portals/0/Docs/HowRegisterPracticeSite.pdf</vt:lpwstr>
      </vt:variant>
      <vt:variant>
        <vt:lpwstr/>
      </vt:variant>
      <vt:variant>
        <vt:i4>1179720</vt:i4>
      </vt:variant>
      <vt:variant>
        <vt:i4>930</vt:i4>
      </vt:variant>
      <vt:variant>
        <vt:i4>0</vt:i4>
      </vt:variant>
      <vt:variant>
        <vt:i4>5</vt:i4>
      </vt:variant>
      <vt:variant>
        <vt:lpwstr>https://pcfpecs.org/</vt:lpwstr>
      </vt:variant>
      <vt:variant>
        <vt:lpwstr/>
      </vt:variant>
      <vt:variant>
        <vt:i4>1179720</vt:i4>
      </vt:variant>
      <vt:variant>
        <vt:i4>927</vt:i4>
      </vt:variant>
      <vt:variant>
        <vt:i4>0</vt:i4>
      </vt:variant>
      <vt:variant>
        <vt:i4>5</vt:i4>
      </vt:variant>
      <vt:variant>
        <vt:lpwstr>https://pcfpecs.org/</vt:lpwstr>
      </vt:variant>
      <vt:variant>
        <vt:lpwstr/>
      </vt:variant>
      <vt:variant>
        <vt:i4>1179720</vt:i4>
      </vt:variant>
      <vt:variant>
        <vt:i4>924</vt:i4>
      </vt:variant>
      <vt:variant>
        <vt:i4>0</vt:i4>
      </vt:variant>
      <vt:variant>
        <vt:i4>5</vt:i4>
      </vt:variant>
      <vt:variant>
        <vt:lpwstr>https://pcfpecs.org/</vt:lpwstr>
      </vt:variant>
      <vt:variant>
        <vt:lpwstr/>
      </vt:variant>
      <vt:variant>
        <vt:i4>1179720</vt:i4>
      </vt:variant>
      <vt:variant>
        <vt:i4>921</vt:i4>
      </vt:variant>
      <vt:variant>
        <vt:i4>0</vt:i4>
      </vt:variant>
      <vt:variant>
        <vt:i4>5</vt:i4>
      </vt:variant>
      <vt:variant>
        <vt:lpwstr>https://pcfpecs.org/</vt:lpwstr>
      </vt:variant>
      <vt:variant>
        <vt:lpwstr/>
      </vt:variant>
      <vt:variant>
        <vt:i4>1179720</vt:i4>
      </vt:variant>
      <vt:variant>
        <vt:i4>918</vt:i4>
      </vt:variant>
      <vt:variant>
        <vt:i4>0</vt:i4>
      </vt:variant>
      <vt:variant>
        <vt:i4>5</vt:i4>
      </vt:variant>
      <vt:variant>
        <vt:lpwstr>https://pcfpecs.org/</vt:lpwstr>
      </vt:variant>
      <vt:variant>
        <vt:lpwstr/>
      </vt:variant>
      <vt:variant>
        <vt:i4>7405650</vt:i4>
      </vt:variant>
      <vt:variant>
        <vt:i4>915</vt:i4>
      </vt:variant>
      <vt:variant>
        <vt:i4>0</vt:i4>
      </vt:variant>
      <vt:variant>
        <vt:i4>5</vt:i4>
      </vt:variant>
      <vt:variant>
        <vt:lpwstr>mailto:pcfpecs@rti.org</vt:lpwstr>
      </vt:variant>
      <vt:variant>
        <vt:lpwstr/>
      </vt:variant>
      <vt:variant>
        <vt:i4>1179720</vt:i4>
      </vt:variant>
      <vt:variant>
        <vt:i4>912</vt:i4>
      </vt:variant>
      <vt:variant>
        <vt:i4>0</vt:i4>
      </vt:variant>
      <vt:variant>
        <vt:i4>5</vt:i4>
      </vt:variant>
      <vt:variant>
        <vt:lpwstr>https://pcfpecs.org/</vt:lpwstr>
      </vt:variant>
      <vt:variant>
        <vt:lpwstr/>
      </vt:variant>
      <vt:variant>
        <vt:i4>1179720</vt:i4>
      </vt:variant>
      <vt:variant>
        <vt:i4>909</vt:i4>
      </vt:variant>
      <vt:variant>
        <vt:i4>0</vt:i4>
      </vt:variant>
      <vt:variant>
        <vt:i4>5</vt:i4>
      </vt:variant>
      <vt:variant>
        <vt:lpwstr>https://pcfpecs.org/</vt:lpwstr>
      </vt:variant>
      <vt:variant>
        <vt:lpwstr/>
      </vt:variant>
      <vt:variant>
        <vt:i4>1179720</vt:i4>
      </vt:variant>
      <vt:variant>
        <vt:i4>906</vt:i4>
      </vt:variant>
      <vt:variant>
        <vt:i4>0</vt:i4>
      </vt:variant>
      <vt:variant>
        <vt:i4>5</vt:i4>
      </vt:variant>
      <vt:variant>
        <vt:lpwstr>https://pcfpecs.org/</vt:lpwstr>
      </vt:variant>
      <vt:variant>
        <vt:lpwstr/>
      </vt:variant>
      <vt:variant>
        <vt:i4>7405650</vt:i4>
      </vt:variant>
      <vt:variant>
        <vt:i4>903</vt:i4>
      </vt:variant>
      <vt:variant>
        <vt:i4>0</vt:i4>
      </vt:variant>
      <vt:variant>
        <vt:i4>5</vt:i4>
      </vt:variant>
      <vt:variant>
        <vt:lpwstr>mailto:pcfpecs@rti.org</vt:lpwstr>
      </vt:variant>
      <vt:variant>
        <vt:lpwstr/>
      </vt:variant>
      <vt:variant>
        <vt:i4>1179720</vt:i4>
      </vt:variant>
      <vt:variant>
        <vt:i4>900</vt:i4>
      </vt:variant>
      <vt:variant>
        <vt:i4>0</vt:i4>
      </vt:variant>
      <vt:variant>
        <vt:i4>5</vt:i4>
      </vt:variant>
      <vt:variant>
        <vt:lpwstr>https://pcfpecs.org/</vt:lpwstr>
      </vt:variant>
      <vt:variant>
        <vt:lpwstr/>
      </vt:variant>
      <vt:variant>
        <vt:i4>1179720</vt:i4>
      </vt:variant>
      <vt:variant>
        <vt:i4>897</vt:i4>
      </vt:variant>
      <vt:variant>
        <vt:i4>0</vt:i4>
      </vt:variant>
      <vt:variant>
        <vt:i4>5</vt:i4>
      </vt:variant>
      <vt:variant>
        <vt:lpwstr>https://pcfpecs.org/</vt:lpwstr>
      </vt:variant>
      <vt:variant>
        <vt:lpwstr/>
      </vt:variant>
      <vt:variant>
        <vt:i4>1179720</vt:i4>
      </vt:variant>
      <vt:variant>
        <vt:i4>894</vt:i4>
      </vt:variant>
      <vt:variant>
        <vt:i4>0</vt:i4>
      </vt:variant>
      <vt:variant>
        <vt:i4>5</vt:i4>
      </vt:variant>
      <vt:variant>
        <vt:lpwstr>https://pcfpecs.org/</vt:lpwstr>
      </vt:variant>
      <vt:variant>
        <vt:lpwstr/>
      </vt:variant>
      <vt:variant>
        <vt:i4>1179720</vt:i4>
      </vt:variant>
      <vt:variant>
        <vt:i4>891</vt:i4>
      </vt:variant>
      <vt:variant>
        <vt:i4>0</vt:i4>
      </vt:variant>
      <vt:variant>
        <vt:i4>5</vt:i4>
      </vt:variant>
      <vt:variant>
        <vt:lpwstr>https://pcfpecs.org/</vt:lpwstr>
      </vt:variant>
      <vt:variant>
        <vt:lpwstr/>
      </vt:variant>
      <vt:variant>
        <vt:i4>1179720</vt:i4>
      </vt:variant>
      <vt:variant>
        <vt:i4>888</vt:i4>
      </vt:variant>
      <vt:variant>
        <vt:i4>0</vt:i4>
      </vt:variant>
      <vt:variant>
        <vt:i4>5</vt:i4>
      </vt:variant>
      <vt:variant>
        <vt:lpwstr>https://pcfpecs.org/</vt:lpwstr>
      </vt:variant>
      <vt:variant>
        <vt:lpwstr/>
      </vt:variant>
      <vt:variant>
        <vt:i4>4718674</vt:i4>
      </vt:variant>
      <vt:variant>
        <vt:i4>885</vt:i4>
      </vt:variant>
      <vt:variant>
        <vt:i4>0</vt:i4>
      </vt:variant>
      <vt:variant>
        <vt:i4>5</vt:i4>
      </vt:variant>
      <vt:variant>
        <vt:lpwstr>https://www.ahrq.gov/cahps/index.html</vt:lpwstr>
      </vt:variant>
      <vt:variant>
        <vt:lpwstr/>
      </vt:variant>
      <vt:variant>
        <vt:i4>458834</vt:i4>
      </vt:variant>
      <vt:variant>
        <vt:i4>882</vt:i4>
      </vt:variant>
      <vt:variant>
        <vt:i4>0</vt:i4>
      </vt:variant>
      <vt:variant>
        <vt:i4>5</vt:i4>
      </vt:variant>
      <vt:variant>
        <vt:lpwstr>http://www.innovation.cms.gov/innovation-models/primary-care-first-model-options</vt:lpwstr>
      </vt:variant>
      <vt:variant>
        <vt:lpwstr/>
      </vt:variant>
      <vt:variant>
        <vt:i4>2162698</vt:i4>
      </vt:variant>
      <vt:variant>
        <vt:i4>879</vt:i4>
      </vt:variant>
      <vt:variant>
        <vt:i4>0</vt:i4>
      </vt:variant>
      <vt:variant>
        <vt:i4>5</vt:i4>
      </vt:variant>
      <vt:variant>
        <vt:lpwstr>mailto:PCF@telligen.com</vt:lpwstr>
      </vt:variant>
      <vt:variant>
        <vt:lpwstr/>
      </vt:variant>
      <vt:variant>
        <vt:i4>1179720</vt:i4>
      </vt:variant>
      <vt:variant>
        <vt:i4>876</vt:i4>
      </vt:variant>
      <vt:variant>
        <vt:i4>0</vt:i4>
      </vt:variant>
      <vt:variant>
        <vt:i4>5</vt:i4>
      </vt:variant>
      <vt:variant>
        <vt:lpwstr>https://pcfpecs.org/</vt:lpwstr>
      </vt:variant>
      <vt:variant>
        <vt:lpwstr/>
      </vt:variant>
      <vt:variant>
        <vt:i4>7405650</vt:i4>
      </vt:variant>
      <vt:variant>
        <vt:i4>873</vt:i4>
      </vt:variant>
      <vt:variant>
        <vt:i4>0</vt:i4>
      </vt:variant>
      <vt:variant>
        <vt:i4>5</vt:i4>
      </vt:variant>
      <vt:variant>
        <vt:lpwstr>mailto:pcfpecs@rti.org</vt:lpwstr>
      </vt:variant>
      <vt:variant>
        <vt:lpwstr/>
      </vt:variant>
      <vt:variant>
        <vt:i4>1114166</vt:i4>
      </vt:variant>
      <vt:variant>
        <vt:i4>866</vt:i4>
      </vt:variant>
      <vt:variant>
        <vt:i4>0</vt:i4>
      </vt:variant>
      <vt:variant>
        <vt:i4>5</vt:i4>
      </vt:variant>
      <vt:variant>
        <vt:lpwstr/>
      </vt:variant>
      <vt:variant>
        <vt:lpwstr>_Toc65576337</vt:lpwstr>
      </vt:variant>
      <vt:variant>
        <vt:i4>1048630</vt:i4>
      </vt:variant>
      <vt:variant>
        <vt:i4>860</vt:i4>
      </vt:variant>
      <vt:variant>
        <vt:i4>0</vt:i4>
      </vt:variant>
      <vt:variant>
        <vt:i4>5</vt:i4>
      </vt:variant>
      <vt:variant>
        <vt:lpwstr/>
      </vt:variant>
      <vt:variant>
        <vt:lpwstr>_Toc65576336</vt:lpwstr>
      </vt:variant>
      <vt:variant>
        <vt:i4>1245238</vt:i4>
      </vt:variant>
      <vt:variant>
        <vt:i4>854</vt:i4>
      </vt:variant>
      <vt:variant>
        <vt:i4>0</vt:i4>
      </vt:variant>
      <vt:variant>
        <vt:i4>5</vt:i4>
      </vt:variant>
      <vt:variant>
        <vt:lpwstr/>
      </vt:variant>
      <vt:variant>
        <vt:lpwstr>_Toc65576335</vt:lpwstr>
      </vt:variant>
      <vt:variant>
        <vt:i4>1179702</vt:i4>
      </vt:variant>
      <vt:variant>
        <vt:i4>848</vt:i4>
      </vt:variant>
      <vt:variant>
        <vt:i4>0</vt:i4>
      </vt:variant>
      <vt:variant>
        <vt:i4>5</vt:i4>
      </vt:variant>
      <vt:variant>
        <vt:lpwstr/>
      </vt:variant>
      <vt:variant>
        <vt:lpwstr>_Toc65576334</vt:lpwstr>
      </vt:variant>
      <vt:variant>
        <vt:i4>1376310</vt:i4>
      </vt:variant>
      <vt:variant>
        <vt:i4>842</vt:i4>
      </vt:variant>
      <vt:variant>
        <vt:i4>0</vt:i4>
      </vt:variant>
      <vt:variant>
        <vt:i4>5</vt:i4>
      </vt:variant>
      <vt:variant>
        <vt:lpwstr/>
      </vt:variant>
      <vt:variant>
        <vt:lpwstr>_Toc65576333</vt:lpwstr>
      </vt:variant>
      <vt:variant>
        <vt:i4>1310774</vt:i4>
      </vt:variant>
      <vt:variant>
        <vt:i4>836</vt:i4>
      </vt:variant>
      <vt:variant>
        <vt:i4>0</vt:i4>
      </vt:variant>
      <vt:variant>
        <vt:i4>5</vt:i4>
      </vt:variant>
      <vt:variant>
        <vt:lpwstr/>
      </vt:variant>
      <vt:variant>
        <vt:lpwstr>_Toc65576332</vt:lpwstr>
      </vt:variant>
      <vt:variant>
        <vt:i4>2031672</vt:i4>
      </vt:variant>
      <vt:variant>
        <vt:i4>827</vt:i4>
      </vt:variant>
      <vt:variant>
        <vt:i4>0</vt:i4>
      </vt:variant>
      <vt:variant>
        <vt:i4>5</vt:i4>
      </vt:variant>
      <vt:variant>
        <vt:lpwstr/>
      </vt:variant>
      <vt:variant>
        <vt:lpwstr>_Toc65588336</vt:lpwstr>
      </vt:variant>
      <vt:variant>
        <vt:i4>1835064</vt:i4>
      </vt:variant>
      <vt:variant>
        <vt:i4>821</vt:i4>
      </vt:variant>
      <vt:variant>
        <vt:i4>0</vt:i4>
      </vt:variant>
      <vt:variant>
        <vt:i4>5</vt:i4>
      </vt:variant>
      <vt:variant>
        <vt:lpwstr/>
      </vt:variant>
      <vt:variant>
        <vt:lpwstr>_Toc65588335</vt:lpwstr>
      </vt:variant>
      <vt:variant>
        <vt:i4>1900600</vt:i4>
      </vt:variant>
      <vt:variant>
        <vt:i4>815</vt:i4>
      </vt:variant>
      <vt:variant>
        <vt:i4>0</vt:i4>
      </vt:variant>
      <vt:variant>
        <vt:i4>5</vt:i4>
      </vt:variant>
      <vt:variant>
        <vt:lpwstr/>
      </vt:variant>
      <vt:variant>
        <vt:lpwstr>_Toc65588334</vt:lpwstr>
      </vt:variant>
      <vt:variant>
        <vt:i4>1703992</vt:i4>
      </vt:variant>
      <vt:variant>
        <vt:i4>809</vt:i4>
      </vt:variant>
      <vt:variant>
        <vt:i4>0</vt:i4>
      </vt:variant>
      <vt:variant>
        <vt:i4>5</vt:i4>
      </vt:variant>
      <vt:variant>
        <vt:lpwstr/>
      </vt:variant>
      <vt:variant>
        <vt:lpwstr>_Toc65588333</vt:lpwstr>
      </vt:variant>
      <vt:variant>
        <vt:i4>1769528</vt:i4>
      </vt:variant>
      <vt:variant>
        <vt:i4>803</vt:i4>
      </vt:variant>
      <vt:variant>
        <vt:i4>0</vt:i4>
      </vt:variant>
      <vt:variant>
        <vt:i4>5</vt:i4>
      </vt:variant>
      <vt:variant>
        <vt:lpwstr/>
      </vt:variant>
      <vt:variant>
        <vt:lpwstr>_Toc65588332</vt:lpwstr>
      </vt:variant>
      <vt:variant>
        <vt:i4>1572920</vt:i4>
      </vt:variant>
      <vt:variant>
        <vt:i4>797</vt:i4>
      </vt:variant>
      <vt:variant>
        <vt:i4>0</vt:i4>
      </vt:variant>
      <vt:variant>
        <vt:i4>5</vt:i4>
      </vt:variant>
      <vt:variant>
        <vt:lpwstr/>
      </vt:variant>
      <vt:variant>
        <vt:lpwstr>_Toc65588331</vt:lpwstr>
      </vt:variant>
      <vt:variant>
        <vt:i4>1638456</vt:i4>
      </vt:variant>
      <vt:variant>
        <vt:i4>791</vt:i4>
      </vt:variant>
      <vt:variant>
        <vt:i4>0</vt:i4>
      </vt:variant>
      <vt:variant>
        <vt:i4>5</vt:i4>
      </vt:variant>
      <vt:variant>
        <vt:lpwstr/>
      </vt:variant>
      <vt:variant>
        <vt:lpwstr>_Toc65588330</vt:lpwstr>
      </vt:variant>
      <vt:variant>
        <vt:i4>1048633</vt:i4>
      </vt:variant>
      <vt:variant>
        <vt:i4>785</vt:i4>
      </vt:variant>
      <vt:variant>
        <vt:i4>0</vt:i4>
      </vt:variant>
      <vt:variant>
        <vt:i4>5</vt:i4>
      </vt:variant>
      <vt:variant>
        <vt:lpwstr/>
      </vt:variant>
      <vt:variant>
        <vt:lpwstr>_Toc65588329</vt:lpwstr>
      </vt:variant>
      <vt:variant>
        <vt:i4>1114169</vt:i4>
      </vt:variant>
      <vt:variant>
        <vt:i4>779</vt:i4>
      </vt:variant>
      <vt:variant>
        <vt:i4>0</vt:i4>
      </vt:variant>
      <vt:variant>
        <vt:i4>5</vt:i4>
      </vt:variant>
      <vt:variant>
        <vt:lpwstr/>
      </vt:variant>
      <vt:variant>
        <vt:lpwstr>_Toc65588328</vt:lpwstr>
      </vt:variant>
      <vt:variant>
        <vt:i4>1638459</vt:i4>
      </vt:variant>
      <vt:variant>
        <vt:i4>770</vt:i4>
      </vt:variant>
      <vt:variant>
        <vt:i4>0</vt:i4>
      </vt:variant>
      <vt:variant>
        <vt:i4>5</vt:i4>
      </vt:variant>
      <vt:variant>
        <vt:lpwstr/>
      </vt:variant>
      <vt:variant>
        <vt:lpwstr>_Toc86390607</vt:lpwstr>
      </vt:variant>
      <vt:variant>
        <vt:i4>1572923</vt:i4>
      </vt:variant>
      <vt:variant>
        <vt:i4>764</vt:i4>
      </vt:variant>
      <vt:variant>
        <vt:i4>0</vt:i4>
      </vt:variant>
      <vt:variant>
        <vt:i4>5</vt:i4>
      </vt:variant>
      <vt:variant>
        <vt:lpwstr/>
      </vt:variant>
      <vt:variant>
        <vt:lpwstr>_Toc86390606</vt:lpwstr>
      </vt:variant>
      <vt:variant>
        <vt:i4>1769531</vt:i4>
      </vt:variant>
      <vt:variant>
        <vt:i4>758</vt:i4>
      </vt:variant>
      <vt:variant>
        <vt:i4>0</vt:i4>
      </vt:variant>
      <vt:variant>
        <vt:i4>5</vt:i4>
      </vt:variant>
      <vt:variant>
        <vt:lpwstr/>
      </vt:variant>
      <vt:variant>
        <vt:lpwstr>_Toc86390605</vt:lpwstr>
      </vt:variant>
      <vt:variant>
        <vt:i4>1703995</vt:i4>
      </vt:variant>
      <vt:variant>
        <vt:i4>752</vt:i4>
      </vt:variant>
      <vt:variant>
        <vt:i4>0</vt:i4>
      </vt:variant>
      <vt:variant>
        <vt:i4>5</vt:i4>
      </vt:variant>
      <vt:variant>
        <vt:lpwstr/>
      </vt:variant>
      <vt:variant>
        <vt:lpwstr>_Toc86390604</vt:lpwstr>
      </vt:variant>
      <vt:variant>
        <vt:i4>1900603</vt:i4>
      </vt:variant>
      <vt:variant>
        <vt:i4>746</vt:i4>
      </vt:variant>
      <vt:variant>
        <vt:i4>0</vt:i4>
      </vt:variant>
      <vt:variant>
        <vt:i4>5</vt:i4>
      </vt:variant>
      <vt:variant>
        <vt:lpwstr/>
      </vt:variant>
      <vt:variant>
        <vt:lpwstr>_Toc86390603</vt:lpwstr>
      </vt:variant>
      <vt:variant>
        <vt:i4>1835067</vt:i4>
      </vt:variant>
      <vt:variant>
        <vt:i4>740</vt:i4>
      </vt:variant>
      <vt:variant>
        <vt:i4>0</vt:i4>
      </vt:variant>
      <vt:variant>
        <vt:i4>5</vt:i4>
      </vt:variant>
      <vt:variant>
        <vt:lpwstr/>
      </vt:variant>
      <vt:variant>
        <vt:lpwstr>_Toc86390602</vt:lpwstr>
      </vt:variant>
      <vt:variant>
        <vt:i4>2031675</vt:i4>
      </vt:variant>
      <vt:variant>
        <vt:i4>734</vt:i4>
      </vt:variant>
      <vt:variant>
        <vt:i4>0</vt:i4>
      </vt:variant>
      <vt:variant>
        <vt:i4>5</vt:i4>
      </vt:variant>
      <vt:variant>
        <vt:lpwstr/>
      </vt:variant>
      <vt:variant>
        <vt:lpwstr>_Toc86390601</vt:lpwstr>
      </vt:variant>
      <vt:variant>
        <vt:i4>1966139</vt:i4>
      </vt:variant>
      <vt:variant>
        <vt:i4>728</vt:i4>
      </vt:variant>
      <vt:variant>
        <vt:i4>0</vt:i4>
      </vt:variant>
      <vt:variant>
        <vt:i4>5</vt:i4>
      </vt:variant>
      <vt:variant>
        <vt:lpwstr/>
      </vt:variant>
      <vt:variant>
        <vt:lpwstr>_Toc86390600</vt:lpwstr>
      </vt:variant>
      <vt:variant>
        <vt:i4>1310770</vt:i4>
      </vt:variant>
      <vt:variant>
        <vt:i4>722</vt:i4>
      </vt:variant>
      <vt:variant>
        <vt:i4>0</vt:i4>
      </vt:variant>
      <vt:variant>
        <vt:i4>5</vt:i4>
      </vt:variant>
      <vt:variant>
        <vt:lpwstr/>
      </vt:variant>
      <vt:variant>
        <vt:lpwstr>_Toc86390599</vt:lpwstr>
      </vt:variant>
      <vt:variant>
        <vt:i4>1376306</vt:i4>
      </vt:variant>
      <vt:variant>
        <vt:i4>716</vt:i4>
      </vt:variant>
      <vt:variant>
        <vt:i4>0</vt:i4>
      </vt:variant>
      <vt:variant>
        <vt:i4>5</vt:i4>
      </vt:variant>
      <vt:variant>
        <vt:lpwstr/>
      </vt:variant>
      <vt:variant>
        <vt:lpwstr>_Toc86390598</vt:lpwstr>
      </vt:variant>
      <vt:variant>
        <vt:i4>1703986</vt:i4>
      </vt:variant>
      <vt:variant>
        <vt:i4>710</vt:i4>
      </vt:variant>
      <vt:variant>
        <vt:i4>0</vt:i4>
      </vt:variant>
      <vt:variant>
        <vt:i4>5</vt:i4>
      </vt:variant>
      <vt:variant>
        <vt:lpwstr/>
      </vt:variant>
      <vt:variant>
        <vt:lpwstr>_Toc86390597</vt:lpwstr>
      </vt:variant>
      <vt:variant>
        <vt:i4>1769522</vt:i4>
      </vt:variant>
      <vt:variant>
        <vt:i4>704</vt:i4>
      </vt:variant>
      <vt:variant>
        <vt:i4>0</vt:i4>
      </vt:variant>
      <vt:variant>
        <vt:i4>5</vt:i4>
      </vt:variant>
      <vt:variant>
        <vt:lpwstr/>
      </vt:variant>
      <vt:variant>
        <vt:lpwstr>_Toc86390596</vt:lpwstr>
      </vt:variant>
      <vt:variant>
        <vt:i4>1572914</vt:i4>
      </vt:variant>
      <vt:variant>
        <vt:i4>698</vt:i4>
      </vt:variant>
      <vt:variant>
        <vt:i4>0</vt:i4>
      </vt:variant>
      <vt:variant>
        <vt:i4>5</vt:i4>
      </vt:variant>
      <vt:variant>
        <vt:lpwstr/>
      </vt:variant>
      <vt:variant>
        <vt:lpwstr>_Toc86390595</vt:lpwstr>
      </vt:variant>
      <vt:variant>
        <vt:i4>1638450</vt:i4>
      </vt:variant>
      <vt:variant>
        <vt:i4>692</vt:i4>
      </vt:variant>
      <vt:variant>
        <vt:i4>0</vt:i4>
      </vt:variant>
      <vt:variant>
        <vt:i4>5</vt:i4>
      </vt:variant>
      <vt:variant>
        <vt:lpwstr/>
      </vt:variant>
      <vt:variant>
        <vt:lpwstr>_Toc86390594</vt:lpwstr>
      </vt:variant>
      <vt:variant>
        <vt:i4>1966130</vt:i4>
      </vt:variant>
      <vt:variant>
        <vt:i4>686</vt:i4>
      </vt:variant>
      <vt:variant>
        <vt:i4>0</vt:i4>
      </vt:variant>
      <vt:variant>
        <vt:i4>5</vt:i4>
      </vt:variant>
      <vt:variant>
        <vt:lpwstr/>
      </vt:variant>
      <vt:variant>
        <vt:lpwstr>_Toc86390593</vt:lpwstr>
      </vt:variant>
      <vt:variant>
        <vt:i4>2031666</vt:i4>
      </vt:variant>
      <vt:variant>
        <vt:i4>680</vt:i4>
      </vt:variant>
      <vt:variant>
        <vt:i4>0</vt:i4>
      </vt:variant>
      <vt:variant>
        <vt:i4>5</vt:i4>
      </vt:variant>
      <vt:variant>
        <vt:lpwstr/>
      </vt:variant>
      <vt:variant>
        <vt:lpwstr>_Toc86390592</vt:lpwstr>
      </vt:variant>
      <vt:variant>
        <vt:i4>1835058</vt:i4>
      </vt:variant>
      <vt:variant>
        <vt:i4>674</vt:i4>
      </vt:variant>
      <vt:variant>
        <vt:i4>0</vt:i4>
      </vt:variant>
      <vt:variant>
        <vt:i4>5</vt:i4>
      </vt:variant>
      <vt:variant>
        <vt:lpwstr/>
      </vt:variant>
      <vt:variant>
        <vt:lpwstr>_Toc86390591</vt:lpwstr>
      </vt:variant>
      <vt:variant>
        <vt:i4>1900594</vt:i4>
      </vt:variant>
      <vt:variant>
        <vt:i4>668</vt:i4>
      </vt:variant>
      <vt:variant>
        <vt:i4>0</vt:i4>
      </vt:variant>
      <vt:variant>
        <vt:i4>5</vt:i4>
      </vt:variant>
      <vt:variant>
        <vt:lpwstr/>
      </vt:variant>
      <vt:variant>
        <vt:lpwstr>_Toc86390590</vt:lpwstr>
      </vt:variant>
      <vt:variant>
        <vt:i4>1310771</vt:i4>
      </vt:variant>
      <vt:variant>
        <vt:i4>662</vt:i4>
      </vt:variant>
      <vt:variant>
        <vt:i4>0</vt:i4>
      </vt:variant>
      <vt:variant>
        <vt:i4>5</vt:i4>
      </vt:variant>
      <vt:variant>
        <vt:lpwstr/>
      </vt:variant>
      <vt:variant>
        <vt:lpwstr>_Toc86390589</vt:lpwstr>
      </vt:variant>
      <vt:variant>
        <vt:i4>1376307</vt:i4>
      </vt:variant>
      <vt:variant>
        <vt:i4>656</vt:i4>
      </vt:variant>
      <vt:variant>
        <vt:i4>0</vt:i4>
      </vt:variant>
      <vt:variant>
        <vt:i4>5</vt:i4>
      </vt:variant>
      <vt:variant>
        <vt:lpwstr/>
      </vt:variant>
      <vt:variant>
        <vt:lpwstr>_Toc86390588</vt:lpwstr>
      </vt:variant>
      <vt:variant>
        <vt:i4>1703987</vt:i4>
      </vt:variant>
      <vt:variant>
        <vt:i4>650</vt:i4>
      </vt:variant>
      <vt:variant>
        <vt:i4>0</vt:i4>
      </vt:variant>
      <vt:variant>
        <vt:i4>5</vt:i4>
      </vt:variant>
      <vt:variant>
        <vt:lpwstr/>
      </vt:variant>
      <vt:variant>
        <vt:lpwstr>_Toc86390587</vt:lpwstr>
      </vt:variant>
      <vt:variant>
        <vt:i4>1769523</vt:i4>
      </vt:variant>
      <vt:variant>
        <vt:i4>644</vt:i4>
      </vt:variant>
      <vt:variant>
        <vt:i4>0</vt:i4>
      </vt:variant>
      <vt:variant>
        <vt:i4>5</vt:i4>
      </vt:variant>
      <vt:variant>
        <vt:lpwstr/>
      </vt:variant>
      <vt:variant>
        <vt:lpwstr>_Toc86390586</vt:lpwstr>
      </vt:variant>
      <vt:variant>
        <vt:i4>1572915</vt:i4>
      </vt:variant>
      <vt:variant>
        <vt:i4>638</vt:i4>
      </vt:variant>
      <vt:variant>
        <vt:i4>0</vt:i4>
      </vt:variant>
      <vt:variant>
        <vt:i4>5</vt:i4>
      </vt:variant>
      <vt:variant>
        <vt:lpwstr/>
      </vt:variant>
      <vt:variant>
        <vt:lpwstr>_Toc86390585</vt:lpwstr>
      </vt:variant>
      <vt:variant>
        <vt:i4>1638451</vt:i4>
      </vt:variant>
      <vt:variant>
        <vt:i4>632</vt:i4>
      </vt:variant>
      <vt:variant>
        <vt:i4>0</vt:i4>
      </vt:variant>
      <vt:variant>
        <vt:i4>5</vt:i4>
      </vt:variant>
      <vt:variant>
        <vt:lpwstr/>
      </vt:variant>
      <vt:variant>
        <vt:lpwstr>_Toc86390584</vt:lpwstr>
      </vt:variant>
      <vt:variant>
        <vt:i4>1966131</vt:i4>
      </vt:variant>
      <vt:variant>
        <vt:i4>626</vt:i4>
      </vt:variant>
      <vt:variant>
        <vt:i4>0</vt:i4>
      </vt:variant>
      <vt:variant>
        <vt:i4>5</vt:i4>
      </vt:variant>
      <vt:variant>
        <vt:lpwstr/>
      </vt:variant>
      <vt:variant>
        <vt:lpwstr>_Toc86390583</vt:lpwstr>
      </vt:variant>
      <vt:variant>
        <vt:i4>2031667</vt:i4>
      </vt:variant>
      <vt:variant>
        <vt:i4>620</vt:i4>
      </vt:variant>
      <vt:variant>
        <vt:i4>0</vt:i4>
      </vt:variant>
      <vt:variant>
        <vt:i4>5</vt:i4>
      </vt:variant>
      <vt:variant>
        <vt:lpwstr/>
      </vt:variant>
      <vt:variant>
        <vt:lpwstr>_Toc86390582</vt:lpwstr>
      </vt:variant>
      <vt:variant>
        <vt:i4>1835059</vt:i4>
      </vt:variant>
      <vt:variant>
        <vt:i4>614</vt:i4>
      </vt:variant>
      <vt:variant>
        <vt:i4>0</vt:i4>
      </vt:variant>
      <vt:variant>
        <vt:i4>5</vt:i4>
      </vt:variant>
      <vt:variant>
        <vt:lpwstr/>
      </vt:variant>
      <vt:variant>
        <vt:lpwstr>_Toc86390581</vt:lpwstr>
      </vt:variant>
      <vt:variant>
        <vt:i4>1900595</vt:i4>
      </vt:variant>
      <vt:variant>
        <vt:i4>608</vt:i4>
      </vt:variant>
      <vt:variant>
        <vt:i4>0</vt:i4>
      </vt:variant>
      <vt:variant>
        <vt:i4>5</vt:i4>
      </vt:variant>
      <vt:variant>
        <vt:lpwstr/>
      </vt:variant>
      <vt:variant>
        <vt:lpwstr>_Toc86390580</vt:lpwstr>
      </vt:variant>
      <vt:variant>
        <vt:i4>1310780</vt:i4>
      </vt:variant>
      <vt:variant>
        <vt:i4>602</vt:i4>
      </vt:variant>
      <vt:variant>
        <vt:i4>0</vt:i4>
      </vt:variant>
      <vt:variant>
        <vt:i4>5</vt:i4>
      </vt:variant>
      <vt:variant>
        <vt:lpwstr/>
      </vt:variant>
      <vt:variant>
        <vt:lpwstr>_Toc86390579</vt:lpwstr>
      </vt:variant>
      <vt:variant>
        <vt:i4>1376316</vt:i4>
      </vt:variant>
      <vt:variant>
        <vt:i4>596</vt:i4>
      </vt:variant>
      <vt:variant>
        <vt:i4>0</vt:i4>
      </vt:variant>
      <vt:variant>
        <vt:i4>5</vt:i4>
      </vt:variant>
      <vt:variant>
        <vt:lpwstr/>
      </vt:variant>
      <vt:variant>
        <vt:lpwstr>_Toc86390578</vt:lpwstr>
      </vt:variant>
      <vt:variant>
        <vt:i4>1703996</vt:i4>
      </vt:variant>
      <vt:variant>
        <vt:i4>590</vt:i4>
      </vt:variant>
      <vt:variant>
        <vt:i4>0</vt:i4>
      </vt:variant>
      <vt:variant>
        <vt:i4>5</vt:i4>
      </vt:variant>
      <vt:variant>
        <vt:lpwstr/>
      </vt:variant>
      <vt:variant>
        <vt:lpwstr>_Toc86390577</vt:lpwstr>
      </vt:variant>
      <vt:variant>
        <vt:i4>1769532</vt:i4>
      </vt:variant>
      <vt:variant>
        <vt:i4>584</vt:i4>
      </vt:variant>
      <vt:variant>
        <vt:i4>0</vt:i4>
      </vt:variant>
      <vt:variant>
        <vt:i4>5</vt:i4>
      </vt:variant>
      <vt:variant>
        <vt:lpwstr/>
      </vt:variant>
      <vt:variant>
        <vt:lpwstr>_Toc86390576</vt:lpwstr>
      </vt:variant>
      <vt:variant>
        <vt:i4>1572924</vt:i4>
      </vt:variant>
      <vt:variant>
        <vt:i4>578</vt:i4>
      </vt:variant>
      <vt:variant>
        <vt:i4>0</vt:i4>
      </vt:variant>
      <vt:variant>
        <vt:i4>5</vt:i4>
      </vt:variant>
      <vt:variant>
        <vt:lpwstr/>
      </vt:variant>
      <vt:variant>
        <vt:lpwstr>_Toc86390575</vt:lpwstr>
      </vt:variant>
      <vt:variant>
        <vt:i4>1638460</vt:i4>
      </vt:variant>
      <vt:variant>
        <vt:i4>572</vt:i4>
      </vt:variant>
      <vt:variant>
        <vt:i4>0</vt:i4>
      </vt:variant>
      <vt:variant>
        <vt:i4>5</vt:i4>
      </vt:variant>
      <vt:variant>
        <vt:lpwstr/>
      </vt:variant>
      <vt:variant>
        <vt:lpwstr>_Toc86390574</vt:lpwstr>
      </vt:variant>
      <vt:variant>
        <vt:i4>1966140</vt:i4>
      </vt:variant>
      <vt:variant>
        <vt:i4>566</vt:i4>
      </vt:variant>
      <vt:variant>
        <vt:i4>0</vt:i4>
      </vt:variant>
      <vt:variant>
        <vt:i4>5</vt:i4>
      </vt:variant>
      <vt:variant>
        <vt:lpwstr/>
      </vt:variant>
      <vt:variant>
        <vt:lpwstr>_Toc86390573</vt:lpwstr>
      </vt:variant>
      <vt:variant>
        <vt:i4>2031676</vt:i4>
      </vt:variant>
      <vt:variant>
        <vt:i4>560</vt:i4>
      </vt:variant>
      <vt:variant>
        <vt:i4>0</vt:i4>
      </vt:variant>
      <vt:variant>
        <vt:i4>5</vt:i4>
      </vt:variant>
      <vt:variant>
        <vt:lpwstr/>
      </vt:variant>
      <vt:variant>
        <vt:lpwstr>_Toc86390572</vt:lpwstr>
      </vt:variant>
      <vt:variant>
        <vt:i4>1835068</vt:i4>
      </vt:variant>
      <vt:variant>
        <vt:i4>554</vt:i4>
      </vt:variant>
      <vt:variant>
        <vt:i4>0</vt:i4>
      </vt:variant>
      <vt:variant>
        <vt:i4>5</vt:i4>
      </vt:variant>
      <vt:variant>
        <vt:lpwstr/>
      </vt:variant>
      <vt:variant>
        <vt:lpwstr>_Toc86390571</vt:lpwstr>
      </vt:variant>
      <vt:variant>
        <vt:i4>1900604</vt:i4>
      </vt:variant>
      <vt:variant>
        <vt:i4>548</vt:i4>
      </vt:variant>
      <vt:variant>
        <vt:i4>0</vt:i4>
      </vt:variant>
      <vt:variant>
        <vt:i4>5</vt:i4>
      </vt:variant>
      <vt:variant>
        <vt:lpwstr/>
      </vt:variant>
      <vt:variant>
        <vt:lpwstr>_Toc86390570</vt:lpwstr>
      </vt:variant>
      <vt:variant>
        <vt:i4>1310781</vt:i4>
      </vt:variant>
      <vt:variant>
        <vt:i4>542</vt:i4>
      </vt:variant>
      <vt:variant>
        <vt:i4>0</vt:i4>
      </vt:variant>
      <vt:variant>
        <vt:i4>5</vt:i4>
      </vt:variant>
      <vt:variant>
        <vt:lpwstr/>
      </vt:variant>
      <vt:variant>
        <vt:lpwstr>_Toc86390569</vt:lpwstr>
      </vt:variant>
      <vt:variant>
        <vt:i4>1376317</vt:i4>
      </vt:variant>
      <vt:variant>
        <vt:i4>536</vt:i4>
      </vt:variant>
      <vt:variant>
        <vt:i4>0</vt:i4>
      </vt:variant>
      <vt:variant>
        <vt:i4>5</vt:i4>
      </vt:variant>
      <vt:variant>
        <vt:lpwstr/>
      </vt:variant>
      <vt:variant>
        <vt:lpwstr>_Toc86390568</vt:lpwstr>
      </vt:variant>
      <vt:variant>
        <vt:i4>1703997</vt:i4>
      </vt:variant>
      <vt:variant>
        <vt:i4>530</vt:i4>
      </vt:variant>
      <vt:variant>
        <vt:i4>0</vt:i4>
      </vt:variant>
      <vt:variant>
        <vt:i4>5</vt:i4>
      </vt:variant>
      <vt:variant>
        <vt:lpwstr/>
      </vt:variant>
      <vt:variant>
        <vt:lpwstr>_Toc86390567</vt:lpwstr>
      </vt:variant>
      <vt:variant>
        <vt:i4>1769533</vt:i4>
      </vt:variant>
      <vt:variant>
        <vt:i4>524</vt:i4>
      </vt:variant>
      <vt:variant>
        <vt:i4>0</vt:i4>
      </vt:variant>
      <vt:variant>
        <vt:i4>5</vt:i4>
      </vt:variant>
      <vt:variant>
        <vt:lpwstr/>
      </vt:variant>
      <vt:variant>
        <vt:lpwstr>_Toc86390566</vt:lpwstr>
      </vt:variant>
      <vt:variant>
        <vt:i4>1572925</vt:i4>
      </vt:variant>
      <vt:variant>
        <vt:i4>518</vt:i4>
      </vt:variant>
      <vt:variant>
        <vt:i4>0</vt:i4>
      </vt:variant>
      <vt:variant>
        <vt:i4>5</vt:i4>
      </vt:variant>
      <vt:variant>
        <vt:lpwstr/>
      </vt:variant>
      <vt:variant>
        <vt:lpwstr>_Toc86390565</vt:lpwstr>
      </vt:variant>
      <vt:variant>
        <vt:i4>1638461</vt:i4>
      </vt:variant>
      <vt:variant>
        <vt:i4>512</vt:i4>
      </vt:variant>
      <vt:variant>
        <vt:i4>0</vt:i4>
      </vt:variant>
      <vt:variant>
        <vt:i4>5</vt:i4>
      </vt:variant>
      <vt:variant>
        <vt:lpwstr/>
      </vt:variant>
      <vt:variant>
        <vt:lpwstr>_Toc86390564</vt:lpwstr>
      </vt:variant>
      <vt:variant>
        <vt:i4>1966141</vt:i4>
      </vt:variant>
      <vt:variant>
        <vt:i4>506</vt:i4>
      </vt:variant>
      <vt:variant>
        <vt:i4>0</vt:i4>
      </vt:variant>
      <vt:variant>
        <vt:i4>5</vt:i4>
      </vt:variant>
      <vt:variant>
        <vt:lpwstr/>
      </vt:variant>
      <vt:variant>
        <vt:lpwstr>_Toc86390563</vt:lpwstr>
      </vt:variant>
      <vt:variant>
        <vt:i4>2031677</vt:i4>
      </vt:variant>
      <vt:variant>
        <vt:i4>500</vt:i4>
      </vt:variant>
      <vt:variant>
        <vt:i4>0</vt:i4>
      </vt:variant>
      <vt:variant>
        <vt:i4>5</vt:i4>
      </vt:variant>
      <vt:variant>
        <vt:lpwstr/>
      </vt:variant>
      <vt:variant>
        <vt:lpwstr>_Toc86390562</vt:lpwstr>
      </vt:variant>
      <vt:variant>
        <vt:i4>1835069</vt:i4>
      </vt:variant>
      <vt:variant>
        <vt:i4>494</vt:i4>
      </vt:variant>
      <vt:variant>
        <vt:i4>0</vt:i4>
      </vt:variant>
      <vt:variant>
        <vt:i4>5</vt:i4>
      </vt:variant>
      <vt:variant>
        <vt:lpwstr/>
      </vt:variant>
      <vt:variant>
        <vt:lpwstr>_Toc86390561</vt:lpwstr>
      </vt:variant>
      <vt:variant>
        <vt:i4>1900605</vt:i4>
      </vt:variant>
      <vt:variant>
        <vt:i4>488</vt:i4>
      </vt:variant>
      <vt:variant>
        <vt:i4>0</vt:i4>
      </vt:variant>
      <vt:variant>
        <vt:i4>5</vt:i4>
      </vt:variant>
      <vt:variant>
        <vt:lpwstr/>
      </vt:variant>
      <vt:variant>
        <vt:lpwstr>_Toc86390560</vt:lpwstr>
      </vt:variant>
      <vt:variant>
        <vt:i4>1310782</vt:i4>
      </vt:variant>
      <vt:variant>
        <vt:i4>482</vt:i4>
      </vt:variant>
      <vt:variant>
        <vt:i4>0</vt:i4>
      </vt:variant>
      <vt:variant>
        <vt:i4>5</vt:i4>
      </vt:variant>
      <vt:variant>
        <vt:lpwstr/>
      </vt:variant>
      <vt:variant>
        <vt:lpwstr>_Toc86390559</vt:lpwstr>
      </vt:variant>
      <vt:variant>
        <vt:i4>1376318</vt:i4>
      </vt:variant>
      <vt:variant>
        <vt:i4>476</vt:i4>
      </vt:variant>
      <vt:variant>
        <vt:i4>0</vt:i4>
      </vt:variant>
      <vt:variant>
        <vt:i4>5</vt:i4>
      </vt:variant>
      <vt:variant>
        <vt:lpwstr/>
      </vt:variant>
      <vt:variant>
        <vt:lpwstr>_Toc86390558</vt:lpwstr>
      </vt:variant>
      <vt:variant>
        <vt:i4>1703998</vt:i4>
      </vt:variant>
      <vt:variant>
        <vt:i4>470</vt:i4>
      </vt:variant>
      <vt:variant>
        <vt:i4>0</vt:i4>
      </vt:variant>
      <vt:variant>
        <vt:i4>5</vt:i4>
      </vt:variant>
      <vt:variant>
        <vt:lpwstr/>
      </vt:variant>
      <vt:variant>
        <vt:lpwstr>_Toc86390557</vt:lpwstr>
      </vt:variant>
      <vt:variant>
        <vt:i4>1769534</vt:i4>
      </vt:variant>
      <vt:variant>
        <vt:i4>464</vt:i4>
      </vt:variant>
      <vt:variant>
        <vt:i4>0</vt:i4>
      </vt:variant>
      <vt:variant>
        <vt:i4>5</vt:i4>
      </vt:variant>
      <vt:variant>
        <vt:lpwstr/>
      </vt:variant>
      <vt:variant>
        <vt:lpwstr>_Toc86390556</vt:lpwstr>
      </vt:variant>
      <vt:variant>
        <vt:i4>1572926</vt:i4>
      </vt:variant>
      <vt:variant>
        <vt:i4>458</vt:i4>
      </vt:variant>
      <vt:variant>
        <vt:i4>0</vt:i4>
      </vt:variant>
      <vt:variant>
        <vt:i4>5</vt:i4>
      </vt:variant>
      <vt:variant>
        <vt:lpwstr/>
      </vt:variant>
      <vt:variant>
        <vt:lpwstr>_Toc86390555</vt:lpwstr>
      </vt:variant>
      <vt:variant>
        <vt:i4>1638462</vt:i4>
      </vt:variant>
      <vt:variant>
        <vt:i4>452</vt:i4>
      </vt:variant>
      <vt:variant>
        <vt:i4>0</vt:i4>
      </vt:variant>
      <vt:variant>
        <vt:i4>5</vt:i4>
      </vt:variant>
      <vt:variant>
        <vt:lpwstr/>
      </vt:variant>
      <vt:variant>
        <vt:lpwstr>_Toc86390554</vt:lpwstr>
      </vt:variant>
      <vt:variant>
        <vt:i4>1966142</vt:i4>
      </vt:variant>
      <vt:variant>
        <vt:i4>446</vt:i4>
      </vt:variant>
      <vt:variant>
        <vt:i4>0</vt:i4>
      </vt:variant>
      <vt:variant>
        <vt:i4>5</vt:i4>
      </vt:variant>
      <vt:variant>
        <vt:lpwstr/>
      </vt:variant>
      <vt:variant>
        <vt:lpwstr>_Toc86390553</vt:lpwstr>
      </vt:variant>
      <vt:variant>
        <vt:i4>2031678</vt:i4>
      </vt:variant>
      <vt:variant>
        <vt:i4>440</vt:i4>
      </vt:variant>
      <vt:variant>
        <vt:i4>0</vt:i4>
      </vt:variant>
      <vt:variant>
        <vt:i4>5</vt:i4>
      </vt:variant>
      <vt:variant>
        <vt:lpwstr/>
      </vt:variant>
      <vt:variant>
        <vt:lpwstr>_Toc86390552</vt:lpwstr>
      </vt:variant>
      <vt:variant>
        <vt:i4>1835070</vt:i4>
      </vt:variant>
      <vt:variant>
        <vt:i4>434</vt:i4>
      </vt:variant>
      <vt:variant>
        <vt:i4>0</vt:i4>
      </vt:variant>
      <vt:variant>
        <vt:i4>5</vt:i4>
      </vt:variant>
      <vt:variant>
        <vt:lpwstr/>
      </vt:variant>
      <vt:variant>
        <vt:lpwstr>_Toc86390551</vt:lpwstr>
      </vt:variant>
      <vt:variant>
        <vt:i4>1900606</vt:i4>
      </vt:variant>
      <vt:variant>
        <vt:i4>428</vt:i4>
      </vt:variant>
      <vt:variant>
        <vt:i4>0</vt:i4>
      </vt:variant>
      <vt:variant>
        <vt:i4>5</vt:i4>
      </vt:variant>
      <vt:variant>
        <vt:lpwstr/>
      </vt:variant>
      <vt:variant>
        <vt:lpwstr>_Toc86390550</vt:lpwstr>
      </vt:variant>
      <vt:variant>
        <vt:i4>1310783</vt:i4>
      </vt:variant>
      <vt:variant>
        <vt:i4>422</vt:i4>
      </vt:variant>
      <vt:variant>
        <vt:i4>0</vt:i4>
      </vt:variant>
      <vt:variant>
        <vt:i4>5</vt:i4>
      </vt:variant>
      <vt:variant>
        <vt:lpwstr/>
      </vt:variant>
      <vt:variant>
        <vt:lpwstr>_Toc86390549</vt:lpwstr>
      </vt:variant>
      <vt:variant>
        <vt:i4>1376319</vt:i4>
      </vt:variant>
      <vt:variant>
        <vt:i4>416</vt:i4>
      </vt:variant>
      <vt:variant>
        <vt:i4>0</vt:i4>
      </vt:variant>
      <vt:variant>
        <vt:i4>5</vt:i4>
      </vt:variant>
      <vt:variant>
        <vt:lpwstr/>
      </vt:variant>
      <vt:variant>
        <vt:lpwstr>_Toc86390548</vt:lpwstr>
      </vt:variant>
      <vt:variant>
        <vt:i4>1703999</vt:i4>
      </vt:variant>
      <vt:variant>
        <vt:i4>410</vt:i4>
      </vt:variant>
      <vt:variant>
        <vt:i4>0</vt:i4>
      </vt:variant>
      <vt:variant>
        <vt:i4>5</vt:i4>
      </vt:variant>
      <vt:variant>
        <vt:lpwstr/>
      </vt:variant>
      <vt:variant>
        <vt:lpwstr>_Toc86390547</vt:lpwstr>
      </vt:variant>
      <vt:variant>
        <vt:i4>1769535</vt:i4>
      </vt:variant>
      <vt:variant>
        <vt:i4>404</vt:i4>
      </vt:variant>
      <vt:variant>
        <vt:i4>0</vt:i4>
      </vt:variant>
      <vt:variant>
        <vt:i4>5</vt:i4>
      </vt:variant>
      <vt:variant>
        <vt:lpwstr/>
      </vt:variant>
      <vt:variant>
        <vt:lpwstr>_Toc86390546</vt:lpwstr>
      </vt:variant>
      <vt:variant>
        <vt:i4>1572927</vt:i4>
      </vt:variant>
      <vt:variant>
        <vt:i4>398</vt:i4>
      </vt:variant>
      <vt:variant>
        <vt:i4>0</vt:i4>
      </vt:variant>
      <vt:variant>
        <vt:i4>5</vt:i4>
      </vt:variant>
      <vt:variant>
        <vt:lpwstr/>
      </vt:variant>
      <vt:variant>
        <vt:lpwstr>_Toc86390545</vt:lpwstr>
      </vt:variant>
      <vt:variant>
        <vt:i4>1638463</vt:i4>
      </vt:variant>
      <vt:variant>
        <vt:i4>392</vt:i4>
      </vt:variant>
      <vt:variant>
        <vt:i4>0</vt:i4>
      </vt:variant>
      <vt:variant>
        <vt:i4>5</vt:i4>
      </vt:variant>
      <vt:variant>
        <vt:lpwstr/>
      </vt:variant>
      <vt:variant>
        <vt:lpwstr>_Toc86390544</vt:lpwstr>
      </vt:variant>
      <vt:variant>
        <vt:i4>1966143</vt:i4>
      </vt:variant>
      <vt:variant>
        <vt:i4>386</vt:i4>
      </vt:variant>
      <vt:variant>
        <vt:i4>0</vt:i4>
      </vt:variant>
      <vt:variant>
        <vt:i4>5</vt:i4>
      </vt:variant>
      <vt:variant>
        <vt:lpwstr/>
      </vt:variant>
      <vt:variant>
        <vt:lpwstr>_Toc86390543</vt:lpwstr>
      </vt:variant>
      <vt:variant>
        <vt:i4>2031679</vt:i4>
      </vt:variant>
      <vt:variant>
        <vt:i4>380</vt:i4>
      </vt:variant>
      <vt:variant>
        <vt:i4>0</vt:i4>
      </vt:variant>
      <vt:variant>
        <vt:i4>5</vt:i4>
      </vt:variant>
      <vt:variant>
        <vt:lpwstr/>
      </vt:variant>
      <vt:variant>
        <vt:lpwstr>_Toc86390542</vt:lpwstr>
      </vt:variant>
      <vt:variant>
        <vt:i4>1835071</vt:i4>
      </vt:variant>
      <vt:variant>
        <vt:i4>374</vt:i4>
      </vt:variant>
      <vt:variant>
        <vt:i4>0</vt:i4>
      </vt:variant>
      <vt:variant>
        <vt:i4>5</vt:i4>
      </vt:variant>
      <vt:variant>
        <vt:lpwstr/>
      </vt:variant>
      <vt:variant>
        <vt:lpwstr>_Toc86390541</vt:lpwstr>
      </vt:variant>
      <vt:variant>
        <vt:i4>1900607</vt:i4>
      </vt:variant>
      <vt:variant>
        <vt:i4>368</vt:i4>
      </vt:variant>
      <vt:variant>
        <vt:i4>0</vt:i4>
      </vt:variant>
      <vt:variant>
        <vt:i4>5</vt:i4>
      </vt:variant>
      <vt:variant>
        <vt:lpwstr/>
      </vt:variant>
      <vt:variant>
        <vt:lpwstr>_Toc86390540</vt:lpwstr>
      </vt:variant>
      <vt:variant>
        <vt:i4>1310776</vt:i4>
      </vt:variant>
      <vt:variant>
        <vt:i4>362</vt:i4>
      </vt:variant>
      <vt:variant>
        <vt:i4>0</vt:i4>
      </vt:variant>
      <vt:variant>
        <vt:i4>5</vt:i4>
      </vt:variant>
      <vt:variant>
        <vt:lpwstr/>
      </vt:variant>
      <vt:variant>
        <vt:lpwstr>_Toc86390539</vt:lpwstr>
      </vt:variant>
      <vt:variant>
        <vt:i4>1376312</vt:i4>
      </vt:variant>
      <vt:variant>
        <vt:i4>356</vt:i4>
      </vt:variant>
      <vt:variant>
        <vt:i4>0</vt:i4>
      </vt:variant>
      <vt:variant>
        <vt:i4>5</vt:i4>
      </vt:variant>
      <vt:variant>
        <vt:lpwstr/>
      </vt:variant>
      <vt:variant>
        <vt:lpwstr>_Toc86390538</vt:lpwstr>
      </vt:variant>
      <vt:variant>
        <vt:i4>1703992</vt:i4>
      </vt:variant>
      <vt:variant>
        <vt:i4>350</vt:i4>
      </vt:variant>
      <vt:variant>
        <vt:i4>0</vt:i4>
      </vt:variant>
      <vt:variant>
        <vt:i4>5</vt:i4>
      </vt:variant>
      <vt:variant>
        <vt:lpwstr/>
      </vt:variant>
      <vt:variant>
        <vt:lpwstr>_Toc86390537</vt:lpwstr>
      </vt:variant>
      <vt:variant>
        <vt:i4>1769528</vt:i4>
      </vt:variant>
      <vt:variant>
        <vt:i4>344</vt:i4>
      </vt:variant>
      <vt:variant>
        <vt:i4>0</vt:i4>
      </vt:variant>
      <vt:variant>
        <vt:i4>5</vt:i4>
      </vt:variant>
      <vt:variant>
        <vt:lpwstr/>
      </vt:variant>
      <vt:variant>
        <vt:lpwstr>_Toc86390536</vt:lpwstr>
      </vt:variant>
      <vt:variant>
        <vt:i4>1572920</vt:i4>
      </vt:variant>
      <vt:variant>
        <vt:i4>338</vt:i4>
      </vt:variant>
      <vt:variant>
        <vt:i4>0</vt:i4>
      </vt:variant>
      <vt:variant>
        <vt:i4>5</vt:i4>
      </vt:variant>
      <vt:variant>
        <vt:lpwstr/>
      </vt:variant>
      <vt:variant>
        <vt:lpwstr>_Toc86390535</vt:lpwstr>
      </vt:variant>
      <vt:variant>
        <vt:i4>1638456</vt:i4>
      </vt:variant>
      <vt:variant>
        <vt:i4>332</vt:i4>
      </vt:variant>
      <vt:variant>
        <vt:i4>0</vt:i4>
      </vt:variant>
      <vt:variant>
        <vt:i4>5</vt:i4>
      </vt:variant>
      <vt:variant>
        <vt:lpwstr/>
      </vt:variant>
      <vt:variant>
        <vt:lpwstr>_Toc86390534</vt:lpwstr>
      </vt:variant>
      <vt:variant>
        <vt:i4>1966136</vt:i4>
      </vt:variant>
      <vt:variant>
        <vt:i4>326</vt:i4>
      </vt:variant>
      <vt:variant>
        <vt:i4>0</vt:i4>
      </vt:variant>
      <vt:variant>
        <vt:i4>5</vt:i4>
      </vt:variant>
      <vt:variant>
        <vt:lpwstr/>
      </vt:variant>
      <vt:variant>
        <vt:lpwstr>_Toc86390533</vt:lpwstr>
      </vt:variant>
      <vt:variant>
        <vt:i4>2031672</vt:i4>
      </vt:variant>
      <vt:variant>
        <vt:i4>320</vt:i4>
      </vt:variant>
      <vt:variant>
        <vt:i4>0</vt:i4>
      </vt:variant>
      <vt:variant>
        <vt:i4>5</vt:i4>
      </vt:variant>
      <vt:variant>
        <vt:lpwstr/>
      </vt:variant>
      <vt:variant>
        <vt:lpwstr>_Toc86390532</vt:lpwstr>
      </vt:variant>
      <vt:variant>
        <vt:i4>1835064</vt:i4>
      </vt:variant>
      <vt:variant>
        <vt:i4>314</vt:i4>
      </vt:variant>
      <vt:variant>
        <vt:i4>0</vt:i4>
      </vt:variant>
      <vt:variant>
        <vt:i4>5</vt:i4>
      </vt:variant>
      <vt:variant>
        <vt:lpwstr/>
      </vt:variant>
      <vt:variant>
        <vt:lpwstr>_Toc86390531</vt:lpwstr>
      </vt:variant>
      <vt:variant>
        <vt:i4>1900600</vt:i4>
      </vt:variant>
      <vt:variant>
        <vt:i4>308</vt:i4>
      </vt:variant>
      <vt:variant>
        <vt:i4>0</vt:i4>
      </vt:variant>
      <vt:variant>
        <vt:i4>5</vt:i4>
      </vt:variant>
      <vt:variant>
        <vt:lpwstr/>
      </vt:variant>
      <vt:variant>
        <vt:lpwstr>_Toc86390530</vt:lpwstr>
      </vt:variant>
      <vt:variant>
        <vt:i4>1310777</vt:i4>
      </vt:variant>
      <vt:variant>
        <vt:i4>302</vt:i4>
      </vt:variant>
      <vt:variant>
        <vt:i4>0</vt:i4>
      </vt:variant>
      <vt:variant>
        <vt:i4>5</vt:i4>
      </vt:variant>
      <vt:variant>
        <vt:lpwstr/>
      </vt:variant>
      <vt:variant>
        <vt:lpwstr>_Toc86390529</vt:lpwstr>
      </vt:variant>
      <vt:variant>
        <vt:i4>1376313</vt:i4>
      </vt:variant>
      <vt:variant>
        <vt:i4>296</vt:i4>
      </vt:variant>
      <vt:variant>
        <vt:i4>0</vt:i4>
      </vt:variant>
      <vt:variant>
        <vt:i4>5</vt:i4>
      </vt:variant>
      <vt:variant>
        <vt:lpwstr/>
      </vt:variant>
      <vt:variant>
        <vt:lpwstr>_Toc86390528</vt:lpwstr>
      </vt:variant>
      <vt:variant>
        <vt:i4>1703993</vt:i4>
      </vt:variant>
      <vt:variant>
        <vt:i4>290</vt:i4>
      </vt:variant>
      <vt:variant>
        <vt:i4>0</vt:i4>
      </vt:variant>
      <vt:variant>
        <vt:i4>5</vt:i4>
      </vt:variant>
      <vt:variant>
        <vt:lpwstr/>
      </vt:variant>
      <vt:variant>
        <vt:lpwstr>_Toc86390527</vt:lpwstr>
      </vt:variant>
      <vt:variant>
        <vt:i4>1769529</vt:i4>
      </vt:variant>
      <vt:variant>
        <vt:i4>284</vt:i4>
      </vt:variant>
      <vt:variant>
        <vt:i4>0</vt:i4>
      </vt:variant>
      <vt:variant>
        <vt:i4>5</vt:i4>
      </vt:variant>
      <vt:variant>
        <vt:lpwstr/>
      </vt:variant>
      <vt:variant>
        <vt:lpwstr>_Toc86390526</vt:lpwstr>
      </vt:variant>
      <vt:variant>
        <vt:i4>1572921</vt:i4>
      </vt:variant>
      <vt:variant>
        <vt:i4>278</vt:i4>
      </vt:variant>
      <vt:variant>
        <vt:i4>0</vt:i4>
      </vt:variant>
      <vt:variant>
        <vt:i4>5</vt:i4>
      </vt:variant>
      <vt:variant>
        <vt:lpwstr/>
      </vt:variant>
      <vt:variant>
        <vt:lpwstr>_Toc86390525</vt:lpwstr>
      </vt:variant>
      <vt:variant>
        <vt:i4>1638457</vt:i4>
      </vt:variant>
      <vt:variant>
        <vt:i4>272</vt:i4>
      </vt:variant>
      <vt:variant>
        <vt:i4>0</vt:i4>
      </vt:variant>
      <vt:variant>
        <vt:i4>5</vt:i4>
      </vt:variant>
      <vt:variant>
        <vt:lpwstr/>
      </vt:variant>
      <vt:variant>
        <vt:lpwstr>_Toc86390524</vt:lpwstr>
      </vt:variant>
      <vt:variant>
        <vt:i4>1966137</vt:i4>
      </vt:variant>
      <vt:variant>
        <vt:i4>266</vt:i4>
      </vt:variant>
      <vt:variant>
        <vt:i4>0</vt:i4>
      </vt:variant>
      <vt:variant>
        <vt:i4>5</vt:i4>
      </vt:variant>
      <vt:variant>
        <vt:lpwstr/>
      </vt:variant>
      <vt:variant>
        <vt:lpwstr>_Toc86390523</vt:lpwstr>
      </vt:variant>
      <vt:variant>
        <vt:i4>2031673</vt:i4>
      </vt:variant>
      <vt:variant>
        <vt:i4>260</vt:i4>
      </vt:variant>
      <vt:variant>
        <vt:i4>0</vt:i4>
      </vt:variant>
      <vt:variant>
        <vt:i4>5</vt:i4>
      </vt:variant>
      <vt:variant>
        <vt:lpwstr/>
      </vt:variant>
      <vt:variant>
        <vt:lpwstr>_Toc86390522</vt:lpwstr>
      </vt:variant>
      <vt:variant>
        <vt:i4>1835065</vt:i4>
      </vt:variant>
      <vt:variant>
        <vt:i4>254</vt:i4>
      </vt:variant>
      <vt:variant>
        <vt:i4>0</vt:i4>
      </vt:variant>
      <vt:variant>
        <vt:i4>5</vt:i4>
      </vt:variant>
      <vt:variant>
        <vt:lpwstr/>
      </vt:variant>
      <vt:variant>
        <vt:lpwstr>_Toc86390521</vt:lpwstr>
      </vt:variant>
      <vt:variant>
        <vt:i4>1900601</vt:i4>
      </vt:variant>
      <vt:variant>
        <vt:i4>248</vt:i4>
      </vt:variant>
      <vt:variant>
        <vt:i4>0</vt:i4>
      </vt:variant>
      <vt:variant>
        <vt:i4>5</vt:i4>
      </vt:variant>
      <vt:variant>
        <vt:lpwstr/>
      </vt:variant>
      <vt:variant>
        <vt:lpwstr>_Toc86390520</vt:lpwstr>
      </vt:variant>
      <vt:variant>
        <vt:i4>1310778</vt:i4>
      </vt:variant>
      <vt:variant>
        <vt:i4>242</vt:i4>
      </vt:variant>
      <vt:variant>
        <vt:i4>0</vt:i4>
      </vt:variant>
      <vt:variant>
        <vt:i4>5</vt:i4>
      </vt:variant>
      <vt:variant>
        <vt:lpwstr/>
      </vt:variant>
      <vt:variant>
        <vt:lpwstr>_Toc86390519</vt:lpwstr>
      </vt:variant>
      <vt:variant>
        <vt:i4>1376314</vt:i4>
      </vt:variant>
      <vt:variant>
        <vt:i4>236</vt:i4>
      </vt:variant>
      <vt:variant>
        <vt:i4>0</vt:i4>
      </vt:variant>
      <vt:variant>
        <vt:i4>5</vt:i4>
      </vt:variant>
      <vt:variant>
        <vt:lpwstr/>
      </vt:variant>
      <vt:variant>
        <vt:lpwstr>_Toc86390518</vt:lpwstr>
      </vt:variant>
      <vt:variant>
        <vt:i4>1703994</vt:i4>
      </vt:variant>
      <vt:variant>
        <vt:i4>230</vt:i4>
      </vt:variant>
      <vt:variant>
        <vt:i4>0</vt:i4>
      </vt:variant>
      <vt:variant>
        <vt:i4>5</vt:i4>
      </vt:variant>
      <vt:variant>
        <vt:lpwstr/>
      </vt:variant>
      <vt:variant>
        <vt:lpwstr>_Toc86390517</vt:lpwstr>
      </vt:variant>
      <vt:variant>
        <vt:i4>1769530</vt:i4>
      </vt:variant>
      <vt:variant>
        <vt:i4>224</vt:i4>
      </vt:variant>
      <vt:variant>
        <vt:i4>0</vt:i4>
      </vt:variant>
      <vt:variant>
        <vt:i4>5</vt:i4>
      </vt:variant>
      <vt:variant>
        <vt:lpwstr/>
      </vt:variant>
      <vt:variant>
        <vt:lpwstr>_Toc86390516</vt:lpwstr>
      </vt:variant>
      <vt:variant>
        <vt:i4>1572922</vt:i4>
      </vt:variant>
      <vt:variant>
        <vt:i4>218</vt:i4>
      </vt:variant>
      <vt:variant>
        <vt:i4>0</vt:i4>
      </vt:variant>
      <vt:variant>
        <vt:i4>5</vt:i4>
      </vt:variant>
      <vt:variant>
        <vt:lpwstr/>
      </vt:variant>
      <vt:variant>
        <vt:lpwstr>_Toc86390515</vt:lpwstr>
      </vt:variant>
      <vt:variant>
        <vt:i4>1638458</vt:i4>
      </vt:variant>
      <vt:variant>
        <vt:i4>212</vt:i4>
      </vt:variant>
      <vt:variant>
        <vt:i4>0</vt:i4>
      </vt:variant>
      <vt:variant>
        <vt:i4>5</vt:i4>
      </vt:variant>
      <vt:variant>
        <vt:lpwstr/>
      </vt:variant>
      <vt:variant>
        <vt:lpwstr>_Toc86390514</vt:lpwstr>
      </vt:variant>
      <vt:variant>
        <vt:i4>1966138</vt:i4>
      </vt:variant>
      <vt:variant>
        <vt:i4>206</vt:i4>
      </vt:variant>
      <vt:variant>
        <vt:i4>0</vt:i4>
      </vt:variant>
      <vt:variant>
        <vt:i4>5</vt:i4>
      </vt:variant>
      <vt:variant>
        <vt:lpwstr/>
      </vt:variant>
      <vt:variant>
        <vt:lpwstr>_Toc86390513</vt:lpwstr>
      </vt:variant>
      <vt:variant>
        <vt:i4>2031674</vt:i4>
      </vt:variant>
      <vt:variant>
        <vt:i4>200</vt:i4>
      </vt:variant>
      <vt:variant>
        <vt:i4>0</vt:i4>
      </vt:variant>
      <vt:variant>
        <vt:i4>5</vt:i4>
      </vt:variant>
      <vt:variant>
        <vt:lpwstr/>
      </vt:variant>
      <vt:variant>
        <vt:lpwstr>_Toc86390512</vt:lpwstr>
      </vt:variant>
      <vt:variant>
        <vt:i4>1835066</vt:i4>
      </vt:variant>
      <vt:variant>
        <vt:i4>194</vt:i4>
      </vt:variant>
      <vt:variant>
        <vt:i4>0</vt:i4>
      </vt:variant>
      <vt:variant>
        <vt:i4>5</vt:i4>
      </vt:variant>
      <vt:variant>
        <vt:lpwstr/>
      </vt:variant>
      <vt:variant>
        <vt:lpwstr>_Toc86390511</vt:lpwstr>
      </vt:variant>
      <vt:variant>
        <vt:i4>1900602</vt:i4>
      </vt:variant>
      <vt:variant>
        <vt:i4>188</vt:i4>
      </vt:variant>
      <vt:variant>
        <vt:i4>0</vt:i4>
      </vt:variant>
      <vt:variant>
        <vt:i4>5</vt:i4>
      </vt:variant>
      <vt:variant>
        <vt:lpwstr/>
      </vt:variant>
      <vt:variant>
        <vt:lpwstr>_Toc86390510</vt:lpwstr>
      </vt:variant>
      <vt:variant>
        <vt:i4>1310779</vt:i4>
      </vt:variant>
      <vt:variant>
        <vt:i4>182</vt:i4>
      </vt:variant>
      <vt:variant>
        <vt:i4>0</vt:i4>
      </vt:variant>
      <vt:variant>
        <vt:i4>5</vt:i4>
      </vt:variant>
      <vt:variant>
        <vt:lpwstr/>
      </vt:variant>
      <vt:variant>
        <vt:lpwstr>_Toc86390509</vt:lpwstr>
      </vt:variant>
      <vt:variant>
        <vt:i4>1376315</vt:i4>
      </vt:variant>
      <vt:variant>
        <vt:i4>176</vt:i4>
      </vt:variant>
      <vt:variant>
        <vt:i4>0</vt:i4>
      </vt:variant>
      <vt:variant>
        <vt:i4>5</vt:i4>
      </vt:variant>
      <vt:variant>
        <vt:lpwstr/>
      </vt:variant>
      <vt:variant>
        <vt:lpwstr>_Toc86390508</vt:lpwstr>
      </vt:variant>
      <vt:variant>
        <vt:i4>1703995</vt:i4>
      </vt:variant>
      <vt:variant>
        <vt:i4>170</vt:i4>
      </vt:variant>
      <vt:variant>
        <vt:i4>0</vt:i4>
      </vt:variant>
      <vt:variant>
        <vt:i4>5</vt:i4>
      </vt:variant>
      <vt:variant>
        <vt:lpwstr/>
      </vt:variant>
      <vt:variant>
        <vt:lpwstr>_Toc86390507</vt:lpwstr>
      </vt:variant>
      <vt:variant>
        <vt:i4>1769531</vt:i4>
      </vt:variant>
      <vt:variant>
        <vt:i4>164</vt:i4>
      </vt:variant>
      <vt:variant>
        <vt:i4>0</vt:i4>
      </vt:variant>
      <vt:variant>
        <vt:i4>5</vt:i4>
      </vt:variant>
      <vt:variant>
        <vt:lpwstr/>
      </vt:variant>
      <vt:variant>
        <vt:lpwstr>_Toc86390506</vt:lpwstr>
      </vt:variant>
      <vt:variant>
        <vt:i4>1572923</vt:i4>
      </vt:variant>
      <vt:variant>
        <vt:i4>158</vt:i4>
      </vt:variant>
      <vt:variant>
        <vt:i4>0</vt:i4>
      </vt:variant>
      <vt:variant>
        <vt:i4>5</vt:i4>
      </vt:variant>
      <vt:variant>
        <vt:lpwstr/>
      </vt:variant>
      <vt:variant>
        <vt:lpwstr>_Toc86390505</vt:lpwstr>
      </vt:variant>
      <vt:variant>
        <vt:i4>1638459</vt:i4>
      </vt:variant>
      <vt:variant>
        <vt:i4>152</vt:i4>
      </vt:variant>
      <vt:variant>
        <vt:i4>0</vt:i4>
      </vt:variant>
      <vt:variant>
        <vt:i4>5</vt:i4>
      </vt:variant>
      <vt:variant>
        <vt:lpwstr/>
      </vt:variant>
      <vt:variant>
        <vt:lpwstr>_Toc86390504</vt:lpwstr>
      </vt:variant>
      <vt:variant>
        <vt:i4>1966139</vt:i4>
      </vt:variant>
      <vt:variant>
        <vt:i4>146</vt:i4>
      </vt:variant>
      <vt:variant>
        <vt:i4>0</vt:i4>
      </vt:variant>
      <vt:variant>
        <vt:i4>5</vt:i4>
      </vt:variant>
      <vt:variant>
        <vt:lpwstr/>
      </vt:variant>
      <vt:variant>
        <vt:lpwstr>_Toc86390503</vt:lpwstr>
      </vt:variant>
      <vt:variant>
        <vt:i4>2031675</vt:i4>
      </vt:variant>
      <vt:variant>
        <vt:i4>140</vt:i4>
      </vt:variant>
      <vt:variant>
        <vt:i4>0</vt:i4>
      </vt:variant>
      <vt:variant>
        <vt:i4>5</vt:i4>
      </vt:variant>
      <vt:variant>
        <vt:lpwstr/>
      </vt:variant>
      <vt:variant>
        <vt:lpwstr>_Toc86390502</vt:lpwstr>
      </vt:variant>
      <vt:variant>
        <vt:i4>1835067</vt:i4>
      </vt:variant>
      <vt:variant>
        <vt:i4>134</vt:i4>
      </vt:variant>
      <vt:variant>
        <vt:i4>0</vt:i4>
      </vt:variant>
      <vt:variant>
        <vt:i4>5</vt:i4>
      </vt:variant>
      <vt:variant>
        <vt:lpwstr/>
      </vt:variant>
      <vt:variant>
        <vt:lpwstr>_Toc86390501</vt:lpwstr>
      </vt:variant>
      <vt:variant>
        <vt:i4>1900603</vt:i4>
      </vt:variant>
      <vt:variant>
        <vt:i4>128</vt:i4>
      </vt:variant>
      <vt:variant>
        <vt:i4>0</vt:i4>
      </vt:variant>
      <vt:variant>
        <vt:i4>5</vt:i4>
      </vt:variant>
      <vt:variant>
        <vt:lpwstr/>
      </vt:variant>
      <vt:variant>
        <vt:lpwstr>_Toc86390500</vt:lpwstr>
      </vt:variant>
      <vt:variant>
        <vt:i4>1376306</vt:i4>
      </vt:variant>
      <vt:variant>
        <vt:i4>122</vt:i4>
      </vt:variant>
      <vt:variant>
        <vt:i4>0</vt:i4>
      </vt:variant>
      <vt:variant>
        <vt:i4>5</vt:i4>
      </vt:variant>
      <vt:variant>
        <vt:lpwstr/>
      </vt:variant>
      <vt:variant>
        <vt:lpwstr>_Toc86390499</vt:lpwstr>
      </vt:variant>
      <vt:variant>
        <vt:i4>1310770</vt:i4>
      </vt:variant>
      <vt:variant>
        <vt:i4>116</vt:i4>
      </vt:variant>
      <vt:variant>
        <vt:i4>0</vt:i4>
      </vt:variant>
      <vt:variant>
        <vt:i4>5</vt:i4>
      </vt:variant>
      <vt:variant>
        <vt:lpwstr/>
      </vt:variant>
      <vt:variant>
        <vt:lpwstr>_Toc86390498</vt:lpwstr>
      </vt:variant>
      <vt:variant>
        <vt:i4>1769522</vt:i4>
      </vt:variant>
      <vt:variant>
        <vt:i4>110</vt:i4>
      </vt:variant>
      <vt:variant>
        <vt:i4>0</vt:i4>
      </vt:variant>
      <vt:variant>
        <vt:i4>5</vt:i4>
      </vt:variant>
      <vt:variant>
        <vt:lpwstr/>
      </vt:variant>
      <vt:variant>
        <vt:lpwstr>_Toc86390497</vt:lpwstr>
      </vt:variant>
      <vt:variant>
        <vt:i4>1703986</vt:i4>
      </vt:variant>
      <vt:variant>
        <vt:i4>104</vt:i4>
      </vt:variant>
      <vt:variant>
        <vt:i4>0</vt:i4>
      </vt:variant>
      <vt:variant>
        <vt:i4>5</vt:i4>
      </vt:variant>
      <vt:variant>
        <vt:lpwstr/>
      </vt:variant>
      <vt:variant>
        <vt:lpwstr>_Toc86390496</vt:lpwstr>
      </vt:variant>
      <vt:variant>
        <vt:i4>1638450</vt:i4>
      </vt:variant>
      <vt:variant>
        <vt:i4>98</vt:i4>
      </vt:variant>
      <vt:variant>
        <vt:i4>0</vt:i4>
      </vt:variant>
      <vt:variant>
        <vt:i4>5</vt:i4>
      </vt:variant>
      <vt:variant>
        <vt:lpwstr/>
      </vt:variant>
      <vt:variant>
        <vt:lpwstr>_Toc86390495</vt:lpwstr>
      </vt:variant>
      <vt:variant>
        <vt:i4>1572914</vt:i4>
      </vt:variant>
      <vt:variant>
        <vt:i4>92</vt:i4>
      </vt:variant>
      <vt:variant>
        <vt:i4>0</vt:i4>
      </vt:variant>
      <vt:variant>
        <vt:i4>5</vt:i4>
      </vt:variant>
      <vt:variant>
        <vt:lpwstr/>
      </vt:variant>
      <vt:variant>
        <vt:lpwstr>_Toc86390494</vt:lpwstr>
      </vt:variant>
      <vt:variant>
        <vt:i4>2031666</vt:i4>
      </vt:variant>
      <vt:variant>
        <vt:i4>86</vt:i4>
      </vt:variant>
      <vt:variant>
        <vt:i4>0</vt:i4>
      </vt:variant>
      <vt:variant>
        <vt:i4>5</vt:i4>
      </vt:variant>
      <vt:variant>
        <vt:lpwstr/>
      </vt:variant>
      <vt:variant>
        <vt:lpwstr>_Toc86390493</vt:lpwstr>
      </vt:variant>
      <vt:variant>
        <vt:i4>1966130</vt:i4>
      </vt:variant>
      <vt:variant>
        <vt:i4>80</vt:i4>
      </vt:variant>
      <vt:variant>
        <vt:i4>0</vt:i4>
      </vt:variant>
      <vt:variant>
        <vt:i4>5</vt:i4>
      </vt:variant>
      <vt:variant>
        <vt:lpwstr/>
      </vt:variant>
      <vt:variant>
        <vt:lpwstr>_Toc86390492</vt:lpwstr>
      </vt:variant>
      <vt:variant>
        <vt:i4>1900594</vt:i4>
      </vt:variant>
      <vt:variant>
        <vt:i4>74</vt:i4>
      </vt:variant>
      <vt:variant>
        <vt:i4>0</vt:i4>
      </vt:variant>
      <vt:variant>
        <vt:i4>5</vt:i4>
      </vt:variant>
      <vt:variant>
        <vt:lpwstr/>
      </vt:variant>
      <vt:variant>
        <vt:lpwstr>_Toc86390491</vt:lpwstr>
      </vt:variant>
      <vt:variant>
        <vt:i4>1835058</vt:i4>
      </vt:variant>
      <vt:variant>
        <vt:i4>68</vt:i4>
      </vt:variant>
      <vt:variant>
        <vt:i4>0</vt:i4>
      </vt:variant>
      <vt:variant>
        <vt:i4>5</vt:i4>
      </vt:variant>
      <vt:variant>
        <vt:lpwstr/>
      </vt:variant>
      <vt:variant>
        <vt:lpwstr>_Toc86390490</vt:lpwstr>
      </vt:variant>
      <vt:variant>
        <vt:i4>1376307</vt:i4>
      </vt:variant>
      <vt:variant>
        <vt:i4>62</vt:i4>
      </vt:variant>
      <vt:variant>
        <vt:i4>0</vt:i4>
      </vt:variant>
      <vt:variant>
        <vt:i4>5</vt:i4>
      </vt:variant>
      <vt:variant>
        <vt:lpwstr/>
      </vt:variant>
      <vt:variant>
        <vt:lpwstr>_Toc86390489</vt:lpwstr>
      </vt:variant>
      <vt:variant>
        <vt:i4>1310771</vt:i4>
      </vt:variant>
      <vt:variant>
        <vt:i4>56</vt:i4>
      </vt:variant>
      <vt:variant>
        <vt:i4>0</vt:i4>
      </vt:variant>
      <vt:variant>
        <vt:i4>5</vt:i4>
      </vt:variant>
      <vt:variant>
        <vt:lpwstr/>
      </vt:variant>
      <vt:variant>
        <vt:lpwstr>_Toc86390488</vt:lpwstr>
      </vt:variant>
      <vt:variant>
        <vt:i4>1769523</vt:i4>
      </vt:variant>
      <vt:variant>
        <vt:i4>50</vt:i4>
      </vt:variant>
      <vt:variant>
        <vt:i4>0</vt:i4>
      </vt:variant>
      <vt:variant>
        <vt:i4>5</vt:i4>
      </vt:variant>
      <vt:variant>
        <vt:lpwstr/>
      </vt:variant>
      <vt:variant>
        <vt:lpwstr>_Toc86390487</vt:lpwstr>
      </vt:variant>
      <vt:variant>
        <vt:i4>1703987</vt:i4>
      </vt:variant>
      <vt:variant>
        <vt:i4>44</vt:i4>
      </vt:variant>
      <vt:variant>
        <vt:i4>0</vt:i4>
      </vt:variant>
      <vt:variant>
        <vt:i4>5</vt:i4>
      </vt:variant>
      <vt:variant>
        <vt:lpwstr/>
      </vt:variant>
      <vt:variant>
        <vt:lpwstr>_Toc86390486</vt:lpwstr>
      </vt:variant>
      <vt:variant>
        <vt:i4>1638451</vt:i4>
      </vt:variant>
      <vt:variant>
        <vt:i4>38</vt:i4>
      </vt:variant>
      <vt:variant>
        <vt:i4>0</vt:i4>
      </vt:variant>
      <vt:variant>
        <vt:i4>5</vt:i4>
      </vt:variant>
      <vt:variant>
        <vt:lpwstr/>
      </vt:variant>
      <vt:variant>
        <vt:lpwstr>_Toc86390485</vt:lpwstr>
      </vt:variant>
      <vt:variant>
        <vt:i4>1572915</vt:i4>
      </vt:variant>
      <vt:variant>
        <vt:i4>32</vt:i4>
      </vt:variant>
      <vt:variant>
        <vt:i4>0</vt:i4>
      </vt:variant>
      <vt:variant>
        <vt:i4>5</vt:i4>
      </vt:variant>
      <vt:variant>
        <vt:lpwstr/>
      </vt:variant>
      <vt:variant>
        <vt:lpwstr>_Toc86390484</vt:lpwstr>
      </vt:variant>
      <vt:variant>
        <vt:i4>2031667</vt:i4>
      </vt:variant>
      <vt:variant>
        <vt:i4>26</vt:i4>
      </vt:variant>
      <vt:variant>
        <vt:i4>0</vt:i4>
      </vt:variant>
      <vt:variant>
        <vt:i4>5</vt:i4>
      </vt:variant>
      <vt:variant>
        <vt:lpwstr/>
      </vt:variant>
      <vt:variant>
        <vt:lpwstr>_Toc86390483</vt:lpwstr>
      </vt:variant>
      <vt:variant>
        <vt:i4>1966131</vt:i4>
      </vt:variant>
      <vt:variant>
        <vt:i4>20</vt:i4>
      </vt:variant>
      <vt:variant>
        <vt:i4>0</vt:i4>
      </vt:variant>
      <vt:variant>
        <vt:i4>5</vt:i4>
      </vt:variant>
      <vt:variant>
        <vt:lpwstr/>
      </vt:variant>
      <vt:variant>
        <vt:lpwstr>_Toc86390482</vt:lpwstr>
      </vt:variant>
      <vt:variant>
        <vt:i4>1900595</vt:i4>
      </vt:variant>
      <vt:variant>
        <vt:i4>14</vt:i4>
      </vt:variant>
      <vt:variant>
        <vt:i4>0</vt:i4>
      </vt:variant>
      <vt:variant>
        <vt:i4>5</vt:i4>
      </vt:variant>
      <vt:variant>
        <vt:lpwstr/>
      </vt:variant>
      <vt:variant>
        <vt:lpwstr>_Toc86390481</vt:lpwstr>
      </vt:variant>
      <vt:variant>
        <vt:i4>1835059</vt:i4>
      </vt:variant>
      <vt:variant>
        <vt:i4>8</vt:i4>
      </vt:variant>
      <vt:variant>
        <vt:i4>0</vt:i4>
      </vt:variant>
      <vt:variant>
        <vt:i4>5</vt:i4>
      </vt:variant>
      <vt:variant>
        <vt:lpwstr/>
      </vt:variant>
      <vt:variant>
        <vt:lpwstr>_Toc86390480</vt:lpwstr>
      </vt:variant>
      <vt:variant>
        <vt:i4>1376316</vt:i4>
      </vt:variant>
      <vt:variant>
        <vt:i4>2</vt:i4>
      </vt:variant>
      <vt:variant>
        <vt:i4>0</vt:i4>
      </vt:variant>
      <vt:variant>
        <vt:i4>5</vt:i4>
      </vt:variant>
      <vt:variant>
        <vt:lpwstr/>
      </vt:variant>
      <vt:variant>
        <vt:lpwstr>_Toc86390479</vt:lpwstr>
      </vt:variant>
      <vt:variant>
        <vt:i4>1245199</vt:i4>
      </vt:variant>
      <vt:variant>
        <vt:i4>3</vt:i4>
      </vt:variant>
      <vt:variant>
        <vt:i4>0</vt:i4>
      </vt:variant>
      <vt:variant>
        <vt:i4>5</vt:i4>
      </vt:variant>
      <vt:variant>
        <vt:lpwstr>https://www.aapor.org/Standards-Ethics/Institutional-Review-Boards/Additional-IRB-Resources.aspx</vt:lpwstr>
      </vt:variant>
      <vt:variant>
        <vt:lpwstr/>
      </vt:variant>
      <vt:variant>
        <vt:i4>3145769</vt:i4>
      </vt:variant>
      <vt:variant>
        <vt:i4>0</vt:i4>
      </vt:variant>
      <vt:variant>
        <vt:i4>0</vt:i4>
      </vt:variant>
      <vt:variant>
        <vt:i4>5</vt:i4>
      </vt:variant>
      <vt:variant>
        <vt:lpwstr>https://pcfpecs.org/Portals/0/Docs/PracticeSiteResponsibilities.pdf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PCF PECS Quality Assurance Guidelines</dc:title>
  <dc:subject>PCF PECS</dc:subject>
  <dc:creator>CMS CMMI</dc:creator>
  <cp:keywords>CPC+, CPC Plus, Comprehensive Primary Care Plus</cp:keywords>
  <dc:description/>
  <cp:lastModifiedBy>Djangali, Amy</cp:lastModifiedBy>
  <cp:revision>5</cp:revision>
  <cp:lastPrinted>2020-02-23T00:32:00Z</cp:lastPrinted>
  <dcterms:created xsi:type="dcterms:W3CDTF">2022-03-14T14:41:00Z</dcterms:created>
  <dcterms:modified xsi:type="dcterms:W3CDTF">2022-03-14T15:20:00Z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0x0101002530A70B125EDB45A058DBC3A711952B</vt:lpwstr>
  </property>
</Properties>
</file>